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82CA" w14:textId="77777777" w:rsidR="00251A0C" w:rsidRDefault="00251A0C"/>
    <w:p w14:paraId="7D146AED" w14:textId="77777777" w:rsidR="00251A0C" w:rsidRDefault="00251A0C"/>
    <w:p w14:paraId="10341802" w14:textId="77777777" w:rsidR="00251A0C" w:rsidRDefault="00251A0C"/>
    <w:tbl>
      <w:tblPr>
        <w:tblW w:w="18078" w:type="dxa"/>
        <w:tblLayout w:type="fixed"/>
        <w:tblLook w:val="01E0" w:firstRow="1" w:lastRow="1" w:firstColumn="1" w:lastColumn="1" w:noHBand="0" w:noVBand="0"/>
      </w:tblPr>
      <w:tblGrid>
        <w:gridCol w:w="9039"/>
        <w:gridCol w:w="9039"/>
      </w:tblGrid>
      <w:tr w:rsidR="007432EF" w:rsidRPr="0002429A" w14:paraId="076BED01" w14:textId="7EB7A067" w:rsidTr="007432E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DD45FCB" w14:textId="739101B2" w:rsidR="007432EF" w:rsidRPr="0002429A" w:rsidRDefault="007432EF" w:rsidP="007432EF">
            <w:pPr>
              <w:pStyle w:val="Rubrik1"/>
              <w:rPr>
                <w:noProof/>
                <w:sz w:val="32"/>
                <w:szCs w:val="20"/>
              </w:rPr>
            </w:pPr>
            <w:bookmarkStart w:id="0" w:name="_Toc321146591"/>
            <w:r w:rsidRPr="007432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9D3170" wp14:editId="260C6D2F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7E8A20" w14:textId="77777777" w:rsidR="007432EF" w:rsidRPr="003D37FD" w:rsidRDefault="007432EF" w:rsidP="0002429A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16968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B9D31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87E8A20" w14:textId="77777777" w:rsidR="007432EF" w:rsidRPr="003D37FD" w:rsidRDefault="007432EF" w:rsidP="0002429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16968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02429A">
              <w:rPr>
                <w:noProof/>
              </w:rPr>
              <w:t>Checklista städrutiner toalett</w:t>
            </w:r>
            <w:r w:rsidR="009F1EA0">
              <w:rPr>
                <w:noProof/>
              </w:rPr>
              <w:t xml:space="preserve"> Q Di 320</w:t>
            </w:r>
          </w:p>
        </w:tc>
        <w:tc>
          <w:tcPr>
            <w:tcW w:w="9039" w:type="dxa"/>
            <w:tcBorders>
              <w:bottom w:val="single" w:sz="8" w:space="0" w:color="auto"/>
            </w:tcBorders>
          </w:tcPr>
          <w:p w14:paraId="659184D4" w14:textId="77777777" w:rsidR="007432EF" w:rsidRPr="007432EF" w:rsidRDefault="007432EF" w:rsidP="007432EF">
            <w:pPr>
              <w:pStyle w:val="Rubrik1"/>
            </w:pPr>
          </w:p>
        </w:tc>
      </w:tr>
    </w:tbl>
    <w:p w14:paraId="526FF563" w14:textId="17EF6392" w:rsidR="0002429A" w:rsidRPr="0002429A" w:rsidRDefault="0002429A" w:rsidP="0002429A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02429A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9F1EA0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02429A">
        <w:rPr>
          <w:rFonts w:ascii="Arial" w:hAnsi="Arial" w:cs="Arial"/>
          <w:bCs/>
          <w:kern w:val="32"/>
          <w:sz w:val="20"/>
          <w:szCs w:val="20"/>
        </w:rPr>
        <w:t>pärm, 1 ex på respektive</w:t>
      </w:r>
      <w:r w:rsidR="005A59A4">
        <w:rPr>
          <w:rFonts w:ascii="Arial" w:hAnsi="Arial" w:cs="Arial"/>
          <w:bCs/>
          <w:kern w:val="32"/>
          <w:sz w:val="20"/>
          <w:szCs w:val="20"/>
        </w:rPr>
        <w:t xml:space="preserve"> toalett</w:t>
      </w:r>
      <w:r w:rsidRPr="0002429A">
        <w:rPr>
          <w:rFonts w:ascii="Arial" w:hAnsi="Arial" w:cs="Arial"/>
          <w:bCs/>
          <w:kern w:val="32"/>
          <w:sz w:val="20"/>
          <w:szCs w:val="20"/>
        </w:rPr>
        <w:t xml:space="preserve"> för signering</w:t>
      </w:r>
    </w:p>
    <w:p w14:paraId="2C25AF62" w14:textId="77777777" w:rsidR="0002429A" w:rsidRPr="0002429A" w:rsidRDefault="0002429A" w:rsidP="0002429A">
      <w:pPr>
        <w:spacing w:after="0" w:line="240" w:lineRule="auto"/>
        <w:ind w:left="360" w:right="0"/>
        <w:rPr>
          <w:sz w:val="22"/>
          <w:szCs w:val="20"/>
        </w:rPr>
      </w:pPr>
      <w:r w:rsidRPr="0002429A">
        <w:rPr>
          <w:sz w:val="22"/>
          <w:szCs w:val="20"/>
        </w:rPr>
        <w:t xml:space="preserve">                                      </w:t>
      </w:r>
    </w:p>
    <w:p w14:paraId="3CC602F7" w14:textId="0C52AF73" w:rsidR="0002429A" w:rsidRPr="0002429A" w:rsidRDefault="003E0F01" w:rsidP="0002429A">
      <w:pPr>
        <w:spacing w:after="0" w:line="240" w:lineRule="auto"/>
        <w:ind w:left="360" w:right="0"/>
        <w:rPr>
          <w:b/>
          <w:bCs/>
          <w:szCs w:val="20"/>
          <w:u w:val="single"/>
        </w:rPr>
      </w:pPr>
      <w:r w:rsidRPr="003E0F01">
        <w:rPr>
          <w:b/>
          <w:bCs/>
          <w:szCs w:val="20"/>
        </w:rPr>
        <w:t>ÅRTAL ………</w:t>
      </w:r>
      <w:r w:rsidR="0002429A" w:rsidRPr="0002429A">
        <w:rPr>
          <w:szCs w:val="20"/>
        </w:rPr>
        <w:t xml:space="preserve">                                         </w:t>
      </w:r>
      <w:r w:rsidR="0002429A" w:rsidRPr="0002429A">
        <w:rPr>
          <w:b/>
          <w:bCs/>
          <w:szCs w:val="20"/>
          <w:u w:val="single"/>
        </w:rPr>
        <w:t>TOALETT- hygienrum.</w:t>
      </w:r>
    </w:p>
    <w:p w14:paraId="136C98B2" w14:textId="77777777" w:rsidR="0002429A" w:rsidRPr="0002429A" w:rsidRDefault="0002429A" w:rsidP="0002429A">
      <w:pPr>
        <w:spacing w:after="0" w:line="240" w:lineRule="auto"/>
        <w:ind w:left="360" w:right="0"/>
        <w:rPr>
          <w:b/>
          <w:bCs/>
          <w:color w:val="0000FF"/>
          <w:szCs w:val="20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900"/>
        <w:gridCol w:w="720"/>
        <w:gridCol w:w="900"/>
        <w:gridCol w:w="720"/>
        <w:gridCol w:w="720"/>
        <w:gridCol w:w="900"/>
        <w:gridCol w:w="720"/>
        <w:gridCol w:w="720"/>
        <w:gridCol w:w="720"/>
        <w:gridCol w:w="900"/>
        <w:gridCol w:w="720"/>
        <w:gridCol w:w="720"/>
      </w:tblGrid>
      <w:tr w:rsidR="0002429A" w:rsidRPr="0002429A" w14:paraId="654F3B0F" w14:textId="77777777" w:rsidTr="00363252">
        <w:tc>
          <w:tcPr>
            <w:tcW w:w="720" w:type="dxa"/>
          </w:tcPr>
          <w:p w14:paraId="482AABC5" w14:textId="77777777" w:rsidR="0002429A" w:rsidRPr="0002429A" w:rsidRDefault="0002429A" w:rsidP="0002429A">
            <w:pPr>
              <w:keepNext/>
              <w:spacing w:after="0" w:line="240" w:lineRule="auto"/>
              <w:ind w:left="0" w:right="0"/>
              <w:outlineLvl w:val="1"/>
              <w:rPr>
                <w:b/>
                <w:bCs/>
                <w:sz w:val="20"/>
                <w:szCs w:val="20"/>
              </w:rPr>
            </w:pPr>
            <w:r w:rsidRPr="0002429A">
              <w:rPr>
                <w:b/>
                <w:bCs/>
                <w:sz w:val="18"/>
                <w:szCs w:val="20"/>
              </w:rPr>
              <w:t>Datu</w:t>
            </w:r>
            <w:r w:rsidRPr="0002429A"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900" w:type="dxa"/>
          </w:tcPr>
          <w:p w14:paraId="280C8CD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color w:val="3366FF"/>
                <w:sz w:val="22"/>
                <w:szCs w:val="22"/>
              </w:rPr>
            </w:pPr>
          </w:p>
          <w:p w14:paraId="0484F47F" w14:textId="77777777" w:rsidR="0002429A" w:rsidRPr="0002429A" w:rsidRDefault="0002429A" w:rsidP="0002429A">
            <w:pPr>
              <w:keepNext/>
              <w:spacing w:after="0" w:line="240" w:lineRule="auto"/>
              <w:ind w:left="0" w:right="0"/>
              <w:outlineLvl w:val="8"/>
              <w:rPr>
                <w:b/>
                <w:bCs/>
                <w:color w:val="3366FF"/>
                <w:sz w:val="22"/>
                <w:szCs w:val="22"/>
              </w:rPr>
            </w:pPr>
            <w:r w:rsidRPr="00D356E9">
              <w:rPr>
                <w:b/>
                <w:bCs/>
                <w:color w:val="3366FF"/>
                <w:sz w:val="22"/>
                <w:szCs w:val="22"/>
              </w:rPr>
              <w:t>JAN</w:t>
            </w:r>
          </w:p>
        </w:tc>
        <w:tc>
          <w:tcPr>
            <w:tcW w:w="720" w:type="dxa"/>
          </w:tcPr>
          <w:p w14:paraId="7BA4696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color w:val="3366FF"/>
                <w:sz w:val="22"/>
                <w:szCs w:val="22"/>
              </w:rPr>
            </w:pPr>
          </w:p>
          <w:p w14:paraId="6D6D6AC3" w14:textId="77777777" w:rsidR="0002429A" w:rsidRPr="00D356E9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D356E9">
              <w:rPr>
                <w:b/>
                <w:bCs/>
                <w:color w:val="3366FF"/>
                <w:sz w:val="22"/>
                <w:szCs w:val="22"/>
              </w:rPr>
              <w:t>FEB</w:t>
            </w:r>
          </w:p>
        </w:tc>
        <w:tc>
          <w:tcPr>
            <w:tcW w:w="900" w:type="dxa"/>
          </w:tcPr>
          <w:p w14:paraId="19A5B7E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color w:val="3366FF"/>
                <w:sz w:val="22"/>
                <w:szCs w:val="22"/>
              </w:rPr>
            </w:pPr>
          </w:p>
          <w:p w14:paraId="058CAC2E" w14:textId="77777777" w:rsidR="0002429A" w:rsidRPr="0002429A" w:rsidRDefault="0002429A" w:rsidP="0002429A">
            <w:pPr>
              <w:keepNext/>
              <w:spacing w:after="0" w:line="240" w:lineRule="auto"/>
              <w:ind w:left="0" w:right="0"/>
              <w:outlineLvl w:val="6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MARS</w:t>
            </w:r>
          </w:p>
        </w:tc>
        <w:tc>
          <w:tcPr>
            <w:tcW w:w="720" w:type="dxa"/>
          </w:tcPr>
          <w:p w14:paraId="00B607F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625CBC3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APR</w:t>
            </w:r>
          </w:p>
        </w:tc>
        <w:tc>
          <w:tcPr>
            <w:tcW w:w="720" w:type="dxa"/>
          </w:tcPr>
          <w:p w14:paraId="1AAC6A6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637A1AF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MAJ</w:t>
            </w:r>
          </w:p>
        </w:tc>
        <w:tc>
          <w:tcPr>
            <w:tcW w:w="900" w:type="dxa"/>
          </w:tcPr>
          <w:p w14:paraId="5E68C4F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745894F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JUNI</w:t>
            </w:r>
          </w:p>
        </w:tc>
        <w:tc>
          <w:tcPr>
            <w:tcW w:w="720" w:type="dxa"/>
          </w:tcPr>
          <w:p w14:paraId="055796C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0C40426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JULI</w:t>
            </w:r>
          </w:p>
        </w:tc>
        <w:tc>
          <w:tcPr>
            <w:tcW w:w="720" w:type="dxa"/>
          </w:tcPr>
          <w:p w14:paraId="1840822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  <w:vertAlign w:val="superscript"/>
                <w:lang w:val="en-GB"/>
              </w:rPr>
            </w:pPr>
          </w:p>
          <w:p w14:paraId="7DCCC02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  <w:lang w:val="en-GB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  <w:lang w:val="en-GB"/>
              </w:rPr>
              <w:t>AUG</w:t>
            </w:r>
          </w:p>
        </w:tc>
        <w:tc>
          <w:tcPr>
            <w:tcW w:w="720" w:type="dxa"/>
          </w:tcPr>
          <w:p w14:paraId="32F41FF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  <w:lang w:val="en-GB"/>
              </w:rPr>
            </w:pPr>
          </w:p>
          <w:p w14:paraId="5A7AF60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  <w:vertAlign w:val="superscript"/>
                <w:lang w:val="en-GB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  <w:lang w:val="en-GB"/>
              </w:rPr>
              <w:t>SEPT</w:t>
            </w:r>
          </w:p>
        </w:tc>
        <w:tc>
          <w:tcPr>
            <w:tcW w:w="900" w:type="dxa"/>
          </w:tcPr>
          <w:p w14:paraId="3A3C9C2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423FF79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OKT</w:t>
            </w:r>
          </w:p>
        </w:tc>
        <w:tc>
          <w:tcPr>
            <w:tcW w:w="720" w:type="dxa"/>
          </w:tcPr>
          <w:p w14:paraId="2B0AFB4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5F56CA4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NOV</w:t>
            </w:r>
          </w:p>
        </w:tc>
        <w:tc>
          <w:tcPr>
            <w:tcW w:w="720" w:type="dxa"/>
          </w:tcPr>
          <w:p w14:paraId="1F9BE15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</w:p>
          <w:p w14:paraId="3A1F7EC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b/>
                <w:bCs/>
                <w:color w:val="3366FF"/>
                <w:sz w:val="22"/>
                <w:szCs w:val="22"/>
              </w:rPr>
            </w:pPr>
            <w:r w:rsidRPr="0002429A">
              <w:rPr>
                <w:b/>
                <w:bCs/>
                <w:color w:val="3366FF"/>
                <w:sz w:val="22"/>
                <w:szCs w:val="22"/>
              </w:rPr>
              <w:t>DEC</w:t>
            </w:r>
          </w:p>
        </w:tc>
      </w:tr>
      <w:tr w:rsidR="0002429A" w:rsidRPr="0002429A" w14:paraId="01076548" w14:textId="77777777" w:rsidTr="00363252">
        <w:tc>
          <w:tcPr>
            <w:tcW w:w="720" w:type="dxa"/>
          </w:tcPr>
          <w:p w14:paraId="2B999314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</w:t>
            </w:r>
          </w:p>
        </w:tc>
        <w:tc>
          <w:tcPr>
            <w:tcW w:w="900" w:type="dxa"/>
          </w:tcPr>
          <w:p w14:paraId="3DAC3DE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3D0C13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A91D23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73B7E3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0671C0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EAB8DB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6687668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70932DD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952D54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9CC803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55FE17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A59C5D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2D7FF5FD" w14:textId="77777777" w:rsidTr="00363252">
        <w:tc>
          <w:tcPr>
            <w:tcW w:w="720" w:type="dxa"/>
          </w:tcPr>
          <w:p w14:paraId="13C53A06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</w:t>
            </w:r>
          </w:p>
        </w:tc>
        <w:tc>
          <w:tcPr>
            <w:tcW w:w="900" w:type="dxa"/>
          </w:tcPr>
          <w:p w14:paraId="104FBAD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DC0AEF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4048FB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E0AED3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43B79F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8C23BD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E7D80E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3FC76FA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112D03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9CB1F4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07AE6D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5F5B07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19EBAD4C" w14:textId="77777777" w:rsidTr="00363252">
        <w:tc>
          <w:tcPr>
            <w:tcW w:w="720" w:type="dxa"/>
          </w:tcPr>
          <w:p w14:paraId="210CB132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3</w:t>
            </w:r>
          </w:p>
        </w:tc>
        <w:tc>
          <w:tcPr>
            <w:tcW w:w="900" w:type="dxa"/>
          </w:tcPr>
          <w:p w14:paraId="7EF68D2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392D22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2954E6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4EE9C2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0E8E42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18656C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9BB241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3B64AD5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05A63B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6AF5C4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07528D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9AC169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DB63008" w14:textId="77777777" w:rsidTr="00363252">
        <w:tc>
          <w:tcPr>
            <w:tcW w:w="720" w:type="dxa"/>
          </w:tcPr>
          <w:p w14:paraId="0163FB8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4</w:t>
            </w:r>
          </w:p>
        </w:tc>
        <w:tc>
          <w:tcPr>
            <w:tcW w:w="900" w:type="dxa"/>
          </w:tcPr>
          <w:p w14:paraId="73B619E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C0B956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370169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E1F8E3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B9F113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064714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8599145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5F26E8E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2C26BF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7B3DDF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A56DEF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1B37C5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3E423A06" w14:textId="77777777" w:rsidTr="00363252">
        <w:tc>
          <w:tcPr>
            <w:tcW w:w="720" w:type="dxa"/>
          </w:tcPr>
          <w:p w14:paraId="615D8A9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5</w:t>
            </w:r>
          </w:p>
        </w:tc>
        <w:tc>
          <w:tcPr>
            <w:tcW w:w="900" w:type="dxa"/>
          </w:tcPr>
          <w:p w14:paraId="5C9B452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BB8079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E08D8D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473A2E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33D0F8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889437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4EE50D9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25A0712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72169E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7E8144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D601BA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B11A06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34CB0B49" w14:textId="77777777" w:rsidTr="00363252">
        <w:tc>
          <w:tcPr>
            <w:tcW w:w="720" w:type="dxa"/>
          </w:tcPr>
          <w:p w14:paraId="0DB8C609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6</w:t>
            </w:r>
          </w:p>
        </w:tc>
        <w:tc>
          <w:tcPr>
            <w:tcW w:w="900" w:type="dxa"/>
          </w:tcPr>
          <w:p w14:paraId="0491F02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DB7F54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54A1D4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7512CB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02E3E9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924820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89CDF1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652871E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BA70D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2AC8CE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0A66A5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B49443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6F58541F" w14:textId="77777777" w:rsidTr="00363252">
        <w:tc>
          <w:tcPr>
            <w:tcW w:w="720" w:type="dxa"/>
          </w:tcPr>
          <w:p w14:paraId="6C7CBB6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7</w:t>
            </w:r>
          </w:p>
        </w:tc>
        <w:tc>
          <w:tcPr>
            <w:tcW w:w="900" w:type="dxa"/>
          </w:tcPr>
          <w:p w14:paraId="082EF82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CF2A27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34EC4A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FDC3C2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EFD529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755D58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2EC7242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63E810E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8DCB62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6458A6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4DC6CA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740786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3F05DEA7" w14:textId="77777777" w:rsidTr="00363252">
        <w:tc>
          <w:tcPr>
            <w:tcW w:w="720" w:type="dxa"/>
          </w:tcPr>
          <w:p w14:paraId="2AA00C65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8</w:t>
            </w:r>
          </w:p>
        </w:tc>
        <w:tc>
          <w:tcPr>
            <w:tcW w:w="900" w:type="dxa"/>
          </w:tcPr>
          <w:p w14:paraId="59083E2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C45589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B64DE2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7AAEEE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39B2BD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2EDCBD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7B1F728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1163A3A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689391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96127B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F3E507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4A1675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32570D26" w14:textId="77777777" w:rsidTr="00363252">
        <w:tc>
          <w:tcPr>
            <w:tcW w:w="720" w:type="dxa"/>
          </w:tcPr>
          <w:p w14:paraId="5F3B7E0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9</w:t>
            </w:r>
          </w:p>
        </w:tc>
        <w:tc>
          <w:tcPr>
            <w:tcW w:w="900" w:type="dxa"/>
          </w:tcPr>
          <w:p w14:paraId="085F298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5C8654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3E3053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74C5C2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7776AE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B4DF97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968FFC2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4C289D1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D1FD06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889DC3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BD25F6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0A202E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7A2EB80E" w14:textId="77777777" w:rsidTr="00363252">
        <w:tc>
          <w:tcPr>
            <w:tcW w:w="720" w:type="dxa"/>
          </w:tcPr>
          <w:p w14:paraId="50A0367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10</w:t>
            </w:r>
          </w:p>
        </w:tc>
        <w:tc>
          <w:tcPr>
            <w:tcW w:w="900" w:type="dxa"/>
          </w:tcPr>
          <w:p w14:paraId="2D56F80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C77161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F97447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92BBBB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DCE286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8F038E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2C4C992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4275A8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6BCD58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558C84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A09228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B7DF5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76D3C941" w14:textId="77777777" w:rsidTr="00363252">
        <w:tc>
          <w:tcPr>
            <w:tcW w:w="720" w:type="dxa"/>
          </w:tcPr>
          <w:p w14:paraId="6D57E419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11</w:t>
            </w:r>
          </w:p>
        </w:tc>
        <w:tc>
          <w:tcPr>
            <w:tcW w:w="900" w:type="dxa"/>
          </w:tcPr>
          <w:p w14:paraId="5FD68C6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4D4B52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F36E81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873BB4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AE3D68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1AAB79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D50EF13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44F064A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55114D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29A016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933CEB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38D17B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6E47DEF0" w14:textId="77777777" w:rsidTr="00363252">
        <w:tc>
          <w:tcPr>
            <w:tcW w:w="720" w:type="dxa"/>
          </w:tcPr>
          <w:p w14:paraId="35DCB388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12</w:t>
            </w:r>
          </w:p>
        </w:tc>
        <w:tc>
          <w:tcPr>
            <w:tcW w:w="900" w:type="dxa"/>
          </w:tcPr>
          <w:p w14:paraId="6EE038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AD34E2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769D25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1B7E30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68C26B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9B6A27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E83611F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1131D22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F571D2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C06EB0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072BD9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CE0FC9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5BBF7E91" w14:textId="77777777" w:rsidTr="00363252">
        <w:tc>
          <w:tcPr>
            <w:tcW w:w="720" w:type="dxa"/>
          </w:tcPr>
          <w:p w14:paraId="56408290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13</w:t>
            </w:r>
          </w:p>
        </w:tc>
        <w:tc>
          <w:tcPr>
            <w:tcW w:w="900" w:type="dxa"/>
          </w:tcPr>
          <w:p w14:paraId="03DDC56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DE9BF6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B60AFD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7472B8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05D415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49F9C8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A44307F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450548F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6CDC50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F0BD94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49B8D3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E85BD6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1834B557" w14:textId="77777777" w:rsidTr="00363252">
        <w:tc>
          <w:tcPr>
            <w:tcW w:w="720" w:type="dxa"/>
          </w:tcPr>
          <w:p w14:paraId="5C676753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14</w:t>
            </w:r>
          </w:p>
        </w:tc>
        <w:tc>
          <w:tcPr>
            <w:tcW w:w="900" w:type="dxa"/>
          </w:tcPr>
          <w:p w14:paraId="05F3D58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652CDD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1AEB2D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6102CA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58D421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72CE37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01E2849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7FFC683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137BF5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2B3EB5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B57F25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7F90B5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89688DF" w14:textId="77777777" w:rsidTr="00363252">
        <w:tc>
          <w:tcPr>
            <w:tcW w:w="720" w:type="dxa"/>
          </w:tcPr>
          <w:p w14:paraId="391D8EF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15</w:t>
            </w:r>
          </w:p>
        </w:tc>
        <w:tc>
          <w:tcPr>
            <w:tcW w:w="900" w:type="dxa"/>
          </w:tcPr>
          <w:p w14:paraId="3E01803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AA01DC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BA297A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79FFAD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F67E86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04B4B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38AFBD5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05EBC02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03713E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C032AD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08F03C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99086F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082734EE" w14:textId="77777777" w:rsidTr="00363252">
        <w:tc>
          <w:tcPr>
            <w:tcW w:w="720" w:type="dxa"/>
          </w:tcPr>
          <w:p w14:paraId="520DB65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16</w:t>
            </w:r>
          </w:p>
        </w:tc>
        <w:tc>
          <w:tcPr>
            <w:tcW w:w="900" w:type="dxa"/>
          </w:tcPr>
          <w:p w14:paraId="731A087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8C2BE2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205B59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014FA8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FDC441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02D1CE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DBA3E4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2CF50A4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F974A3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A07CBD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823F47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666285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1A6A8D2" w14:textId="77777777" w:rsidTr="00363252">
        <w:tc>
          <w:tcPr>
            <w:tcW w:w="720" w:type="dxa"/>
          </w:tcPr>
          <w:p w14:paraId="63264A54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17</w:t>
            </w:r>
          </w:p>
        </w:tc>
        <w:tc>
          <w:tcPr>
            <w:tcW w:w="900" w:type="dxa"/>
          </w:tcPr>
          <w:p w14:paraId="4EFE576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E6AD61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3A31C0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375ECF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E1085B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AE689F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9484D7C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35D145B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86C7C1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4E216F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097BE9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876D3C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0B044DC" w14:textId="77777777" w:rsidTr="00363252">
        <w:tc>
          <w:tcPr>
            <w:tcW w:w="720" w:type="dxa"/>
          </w:tcPr>
          <w:p w14:paraId="31A756F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18</w:t>
            </w:r>
          </w:p>
        </w:tc>
        <w:tc>
          <w:tcPr>
            <w:tcW w:w="900" w:type="dxa"/>
          </w:tcPr>
          <w:p w14:paraId="7BC0BB1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BD64E6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7899DC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577B50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C68116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F6F6F2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10939B7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79F7DAA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48C02D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A56121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3005B8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FC481B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F6B728C" w14:textId="77777777" w:rsidTr="00363252">
        <w:tc>
          <w:tcPr>
            <w:tcW w:w="720" w:type="dxa"/>
          </w:tcPr>
          <w:p w14:paraId="454E726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19</w:t>
            </w:r>
          </w:p>
        </w:tc>
        <w:tc>
          <w:tcPr>
            <w:tcW w:w="900" w:type="dxa"/>
          </w:tcPr>
          <w:p w14:paraId="6D88BCE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1C2D23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A065C2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10ACA9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609FA9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7DE30A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1FCF01D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1F94534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84B989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728E15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659D1A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ECD921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449846E1" w14:textId="77777777" w:rsidTr="00363252">
        <w:tc>
          <w:tcPr>
            <w:tcW w:w="720" w:type="dxa"/>
          </w:tcPr>
          <w:p w14:paraId="6816430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20</w:t>
            </w:r>
          </w:p>
        </w:tc>
        <w:tc>
          <w:tcPr>
            <w:tcW w:w="900" w:type="dxa"/>
          </w:tcPr>
          <w:p w14:paraId="3916E33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E16EC1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06B78D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6084F3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7D49D4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2A320B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729BCA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27364B4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8F2A4A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FA38DE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087E51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86B39E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7AD2B56C" w14:textId="77777777" w:rsidTr="00363252">
        <w:tc>
          <w:tcPr>
            <w:tcW w:w="720" w:type="dxa"/>
          </w:tcPr>
          <w:p w14:paraId="20E3F889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21</w:t>
            </w:r>
          </w:p>
        </w:tc>
        <w:tc>
          <w:tcPr>
            <w:tcW w:w="900" w:type="dxa"/>
          </w:tcPr>
          <w:p w14:paraId="64C26E9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2199A5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B43666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3BD6DD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52BAFE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8078F0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507BBA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54B74FB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779C2A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52C2ED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B0EE41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550763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6E46DCFC" w14:textId="77777777" w:rsidTr="00363252">
        <w:tc>
          <w:tcPr>
            <w:tcW w:w="720" w:type="dxa"/>
          </w:tcPr>
          <w:p w14:paraId="0086F3F6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22</w:t>
            </w:r>
          </w:p>
        </w:tc>
        <w:tc>
          <w:tcPr>
            <w:tcW w:w="900" w:type="dxa"/>
          </w:tcPr>
          <w:p w14:paraId="5449E46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1CD356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887069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F13A11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F180D4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8C33F4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55F6DB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190201E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D0F68E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339823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0469A9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FA5FF7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1F1DE13D" w14:textId="77777777" w:rsidTr="00363252">
        <w:tc>
          <w:tcPr>
            <w:tcW w:w="720" w:type="dxa"/>
          </w:tcPr>
          <w:p w14:paraId="2F989E7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23</w:t>
            </w:r>
          </w:p>
        </w:tc>
        <w:tc>
          <w:tcPr>
            <w:tcW w:w="900" w:type="dxa"/>
          </w:tcPr>
          <w:p w14:paraId="0D03284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D2DBDE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EDA4B8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78FB43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F014A5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F8ECE5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48DCF12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0F4DB09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27D776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259F09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F6F088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1A7D83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238990F0" w14:textId="77777777" w:rsidTr="00363252">
        <w:tc>
          <w:tcPr>
            <w:tcW w:w="720" w:type="dxa"/>
          </w:tcPr>
          <w:p w14:paraId="5856AA4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24</w:t>
            </w:r>
          </w:p>
        </w:tc>
        <w:tc>
          <w:tcPr>
            <w:tcW w:w="900" w:type="dxa"/>
          </w:tcPr>
          <w:p w14:paraId="0FCFC90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15F5E7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2B6F38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FA9AA7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AFE171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0C972A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B3F3BB7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73E2C24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D44261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A76036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C6DE92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F96495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569F042E" w14:textId="77777777" w:rsidTr="00363252">
        <w:tc>
          <w:tcPr>
            <w:tcW w:w="720" w:type="dxa"/>
          </w:tcPr>
          <w:p w14:paraId="6F8A0F57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25</w:t>
            </w:r>
          </w:p>
        </w:tc>
        <w:tc>
          <w:tcPr>
            <w:tcW w:w="900" w:type="dxa"/>
          </w:tcPr>
          <w:p w14:paraId="1E7B79B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1FA085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01E289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0095F1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292B5F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15BF48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FC0245F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6940481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21ABD0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6D2762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30ABFD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E6F15A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6C4917E5" w14:textId="77777777" w:rsidTr="00363252">
        <w:tc>
          <w:tcPr>
            <w:tcW w:w="720" w:type="dxa"/>
          </w:tcPr>
          <w:p w14:paraId="2D70485B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26</w:t>
            </w:r>
          </w:p>
        </w:tc>
        <w:tc>
          <w:tcPr>
            <w:tcW w:w="900" w:type="dxa"/>
          </w:tcPr>
          <w:p w14:paraId="4794974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A7BB4C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6D28B5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6391F3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86E5B5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4CB1F4F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20F6698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03DFBE4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99329D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DBA0A74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52FF80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C4C0AD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262FC5A7" w14:textId="77777777" w:rsidTr="00363252">
        <w:tc>
          <w:tcPr>
            <w:tcW w:w="720" w:type="dxa"/>
          </w:tcPr>
          <w:p w14:paraId="4B26B01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27</w:t>
            </w:r>
          </w:p>
        </w:tc>
        <w:tc>
          <w:tcPr>
            <w:tcW w:w="900" w:type="dxa"/>
          </w:tcPr>
          <w:p w14:paraId="263D4A0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84DBDD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977DB8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62CE93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03FC88E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0A1DB5A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0CF95ED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26B7640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4859D4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4EFE88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2B9BD7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AA77B3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3F2ED2CC" w14:textId="77777777" w:rsidTr="00363252">
        <w:tc>
          <w:tcPr>
            <w:tcW w:w="720" w:type="dxa"/>
          </w:tcPr>
          <w:p w14:paraId="11BE6020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28</w:t>
            </w:r>
          </w:p>
        </w:tc>
        <w:tc>
          <w:tcPr>
            <w:tcW w:w="900" w:type="dxa"/>
          </w:tcPr>
          <w:p w14:paraId="4F7A77E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856AF5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090541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BF71A3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1B5E01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9619A1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061E4E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6697961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065A2D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62595B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AEE0F8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9D6C41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619759C5" w14:textId="77777777" w:rsidTr="00363252">
        <w:tc>
          <w:tcPr>
            <w:tcW w:w="720" w:type="dxa"/>
          </w:tcPr>
          <w:p w14:paraId="0259A79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29</w:t>
            </w:r>
          </w:p>
        </w:tc>
        <w:tc>
          <w:tcPr>
            <w:tcW w:w="900" w:type="dxa"/>
          </w:tcPr>
          <w:p w14:paraId="447E15C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41664A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A20916B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E77908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BF0A95E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1A9E4D9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612AC63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556C1D5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FAE887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55B632B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9C48F7D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4C195AA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589A3C2D" w14:textId="77777777" w:rsidTr="00363252">
        <w:tc>
          <w:tcPr>
            <w:tcW w:w="720" w:type="dxa"/>
          </w:tcPr>
          <w:p w14:paraId="065BD18E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30</w:t>
            </w:r>
          </w:p>
        </w:tc>
        <w:tc>
          <w:tcPr>
            <w:tcW w:w="900" w:type="dxa"/>
          </w:tcPr>
          <w:p w14:paraId="0B82F926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3A9CE20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F96E082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A2FB22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2D203E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6DEC227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6F3D507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2340294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F7BC04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98BAAC5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7E233F1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937B151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  <w:tr w:rsidR="0002429A" w:rsidRPr="0002429A" w14:paraId="5D6E1F30" w14:textId="77777777" w:rsidTr="00363252">
        <w:tc>
          <w:tcPr>
            <w:tcW w:w="720" w:type="dxa"/>
          </w:tcPr>
          <w:p w14:paraId="30037CB1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  <w:r w:rsidRPr="0002429A">
              <w:rPr>
                <w:lang w:val="en-GB"/>
              </w:rPr>
              <w:t>31</w:t>
            </w:r>
          </w:p>
        </w:tc>
        <w:tc>
          <w:tcPr>
            <w:tcW w:w="900" w:type="dxa"/>
          </w:tcPr>
          <w:p w14:paraId="10D34CD3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536E8D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768E22D7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45DB838C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11526C0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2206032F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BB4EAFA" w14:textId="77777777" w:rsidR="0002429A" w:rsidRPr="0002429A" w:rsidRDefault="0002429A" w:rsidP="0002429A">
            <w:pPr>
              <w:spacing w:after="0" w:line="240" w:lineRule="auto"/>
              <w:ind w:left="0" w:right="0"/>
              <w:jc w:val="center"/>
              <w:rPr>
                <w:lang w:val="en-GB"/>
              </w:rPr>
            </w:pPr>
          </w:p>
        </w:tc>
        <w:tc>
          <w:tcPr>
            <w:tcW w:w="720" w:type="dxa"/>
          </w:tcPr>
          <w:p w14:paraId="46A76EE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20569E50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900" w:type="dxa"/>
          </w:tcPr>
          <w:p w14:paraId="36042959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58B2FD5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  <w:tc>
          <w:tcPr>
            <w:tcW w:w="720" w:type="dxa"/>
          </w:tcPr>
          <w:p w14:paraId="65ADF3C8" w14:textId="77777777" w:rsidR="0002429A" w:rsidRPr="0002429A" w:rsidRDefault="0002429A" w:rsidP="0002429A">
            <w:pPr>
              <w:spacing w:after="0" w:line="240" w:lineRule="auto"/>
              <w:ind w:left="0" w:right="0"/>
              <w:rPr>
                <w:lang w:val="en-GB"/>
              </w:rPr>
            </w:pPr>
          </w:p>
        </w:tc>
      </w:tr>
    </w:tbl>
    <w:p w14:paraId="64AF64FA" w14:textId="02D206B1" w:rsidR="0002429A" w:rsidRPr="0002429A" w:rsidRDefault="0002429A" w:rsidP="0002429A">
      <w:pPr>
        <w:tabs>
          <w:tab w:val="left" w:pos="4962"/>
        </w:tabs>
        <w:spacing w:after="0" w:line="240" w:lineRule="auto"/>
        <w:ind w:left="0" w:right="0"/>
      </w:pPr>
      <w:r>
        <w:t xml:space="preserve">    </w:t>
      </w:r>
    </w:p>
    <w:bookmarkEnd w:id="0"/>
    <w:p w14:paraId="76B9F95B" w14:textId="7777777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2429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027E5" w14:textId="77777777" w:rsidR="00E5508B" w:rsidRDefault="00E5508B">
      <w:r>
        <w:separator/>
      </w:r>
    </w:p>
  </w:endnote>
  <w:endnote w:type="continuationSeparator" w:id="0">
    <w:p w14:paraId="12809BFD" w14:textId="77777777" w:rsidR="00E5508B" w:rsidRDefault="00E5508B">
      <w:r>
        <w:continuationSeparator/>
      </w:r>
    </w:p>
  </w:endnote>
  <w:endnote w:type="continuationNotice" w:id="1">
    <w:p w14:paraId="219F3C53" w14:textId="77777777" w:rsidR="00E5508B" w:rsidRDefault="00E55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536C2" w14:textId="77777777" w:rsidR="00E5508B" w:rsidRDefault="00E5508B"/>
  </w:footnote>
  <w:footnote w:type="continuationSeparator" w:id="0">
    <w:p w14:paraId="3A8622A6" w14:textId="77777777" w:rsidR="00E5508B" w:rsidRDefault="00E5508B">
      <w:r>
        <w:continuationSeparator/>
      </w:r>
    </w:p>
  </w:footnote>
  <w:footnote w:type="continuationNotice" w:id="1">
    <w:p w14:paraId="68E4CB96" w14:textId="77777777" w:rsidR="00E5508B" w:rsidRDefault="00E550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873636">
    <w:abstractNumId w:val="17"/>
  </w:num>
  <w:num w:numId="2" w16cid:durableId="2140955149">
    <w:abstractNumId w:val="14"/>
  </w:num>
  <w:num w:numId="3" w16cid:durableId="49573049">
    <w:abstractNumId w:val="0"/>
  </w:num>
  <w:num w:numId="4" w16cid:durableId="684792158">
    <w:abstractNumId w:val="6"/>
  </w:num>
  <w:num w:numId="5" w16cid:durableId="1060178286">
    <w:abstractNumId w:val="15"/>
  </w:num>
  <w:num w:numId="6" w16cid:durableId="4865521">
    <w:abstractNumId w:val="2"/>
  </w:num>
  <w:num w:numId="7" w16cid:durableId="870728239">
    <w:abstractNumId w:val="11"/>
  </w:num>
  <w:num w:numId="8" w16cid:durableId="1164665935">
    <w:abstractNumId w:val="8"/>
  </w:num>
  <w:num w:numId="9" w16cid:durableId="236406751">
    <w:abstractNumId w:val="1"/>
  </w:num>
  <w:num w:numId="10" w16cid:durableId="283200892">
    <w:abstractNumId w:val="1"/>
  </w:num>
  <w:num w:numId="11" w16cid:durableId="739988577">
    <w:abstractNumId w:val="3"/>
  </w:num>
  <w:num w:numId="12" w16cid:durableId="1226990173">
    <w:abstractNumId w:val="4"/>
  </w:num>
  <w:num w:numId="13" w16cid:durableId="1788619524">
    <w:abstractNumId w:val="13"/>
  </w:num>
  <w:num w:numId="14" w16cid:durableId="1740202368">
    <w:abstractNumId w:val="9"/>
  </w:num>
  <w:num w:numId="15" w16cid:durableId="630596894">
    <w:abstractNumId w:val="7"/>
  </w:num>
  <w:num w:numId="16" w16cid:durableId="189732452">
    <w:abstractNumId w:val="12"/>
  </w:num>
  <w:num w:numId="17" w16cid:durableId="11301149">
    <w:abstractNumId w:val="5"/>
  </w:num>
  <w:num w:numId="18" w16cid:durableId="486164154">
    <w:abstractNumId w:val="10"/>
  </w:num>
  <w:num w:numId="19" w16cid:durableId="16260348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29A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16B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1A0C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0F01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9A4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32E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1EA0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8A9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0E2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11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6E9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08B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5811EE4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65</Words>
  <Characters>719</Characters>
  <Application>Microsoft Office Word</Application>
  <DocSecurity>0</DocSecurity>
  <Lines>5</Lines>
  <Paragraphs>1</Paragraphs>
  <ScaleCrop>false</ScaleCrop>
  <Manager/>
  <Company/>
  <LinksUpToDate>false</LinksUpToDate>
  <CharactersWithSpaces>783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städrutin toalett Q Di 320</dc:title>
  <dc:subject/>
  <dc:creator>patrik.jens.johansson@vgregion.se</dc:creator>
  <keywords/>
  <lastModifiedBy>Anita Fredriksson</lastModifiedBy>
  <revision>12</revision>
  <lastPrinted>2016-03-31T10:56:00.0000000Z</lastPrinted>
  <dcterms:created xsi:type="dcterms:W3CDTF">2022-05-06T06:23:00.0000000Z</dcterms:created>
  <dcterms:modified xsi:type="dcterms:W3CDTF">2024-12-02T08:43:00.0000000Z</dcterms:modified>
</coreProperties>
</file>