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C2CF" w14:textId="77777777" w:rsidR="004E4FFC" w:rsidRPr="004E4FFC" w:rsidRDefault="004E4FFC" w:rsidP="004E4FFC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0C594CAE" w14:textId="77777777" w:rsidR="004E4FFC" w:rsidRPr="004E4FFC" w:rsidRDefault="004E4FFC" w:rsidP="004E4FFC">
      <w:pPr>
        <w:spacing w:after="0" w:line="240" w:lineRule="auto"/>
        <w:ind w:left="0" w:right="0"/>
        <w:rPr>
          <w:szCs w:val="20"/>
        </w:rPr>
      </w:pPr>
    </w:p>
    <w:p w14:paraId="58DF5BA4" w14:textId="77777777" w:rsidR="004E4FFC" w:rsidRPr="004E4FFC" w:rsidRDefault="004E4FFC" w:rsidP="004E4FF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4FFC">
        <w:rPr>
          <w:szCs w:val="20"/>
        </w:rPr>
        <w:tab/>
      </w:r>
    </w:p>
    <w:p w14:paraId="0BCB97C5" w14:textId="38CD1F1D" w:rsidR="004E4FFC" w:rsidRPr="004E4FFC" w:rsidRDefault="004E4FFC" w:rsidP="004E4FFC">
      <w:pPr>
        <w:spacing w:after="0" w:line="240" w:lineRule="auto"/>
        <w:ind w:left="0" w:right="0"/>
        <w:rPr>
          <w:szCs w:val="20"/>
        </w:rPr>
      </w:pPr>
      <w:r w:rsidRPr="004E4FF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CCDC8" wp14:editId="7CADF64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F4B59" w14:textId="77777777" w:rsidR="004E4FFC" w:rsidRPr="003D37FD" w:rsidRDefault="004E4FFC" w:rsidP="004E4FF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14373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ECCD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59F4B59" w14:textId="77777777" w:rsidR="004E4FFC" w:rsidRPr="003D37FD" w:rsidRDefault="004E4FFC" w:rsidP="004E4FF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14373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E4FFC" w:rsidRPr="004E4FFC" w14:paraId="78AE35F9" w14:textId="77777777" w:rsidTr="00FB33C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C8A1757" w14:textId="4DD17C55" w:rsidR="004E4FFC" w:rsidRPr="004E4FFC" w:rsidRDefault="004E4FFC" w:rsidP="000C09A2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E4FFC">
              <w:rPr>
                <w:noProof/>
              </w:rPr>
              <w:t xml:space="preserve">Signering av provsvar: Hemodialys, Hemofiltrationsvätska, </w:t>
            </w:r>
            <w:r w:rsidR="00730DEC">
              <w:rPr>
                <w:noProof/>
              </w:rPr>
              <w:t>Ingångsvatten</w:t>
            </w:r>
            <w:r w:rsidR="000B7139">
              <w:rPr>
                <w:noProof/>
              </w:rPr>
              <w:t xml:space="preserve">, </w:t>
            </w:r>
            <w:r w:rsidR="00A25C72">
              <w:rPr>
                <w:noProof/>
              </w:rPr>
              <w:t>T</w:t>
            </w:r>
            <w:r w:rsidR="000B7139">
              <w:rPr>
                <w:noProof/>
              </w:rPr>
              <w:t xml:space="preserve">illredningsvatten </w:t>
            </w:r>
            <w:r w:rsidR="00FA2BEC">
              <w:rPr>
                <w:noProof/>
              </w:rPr>
              <w:t>GMP</w:t>
            </w:r>
            <w:r w:rsidR="000C09A2">
              <w:rPr>
                <w:noProof/>
              </w:rPr>
              <w:t xml:space="preserve"> Q Di 31</w:t>
            </w:r>
            <w:r w:rsidR="00FA2BEC">
              <w:rPr>
                <w:noProof/>
              </w:rPr>
              <w:t xml:space="preserve"> </w:t>
            </w:r>
            <w:r w:rsidR="00632EC0">
              <w:rPr>
                <w:noProof/>
              </w:rPr>
              <w:t xml:space="preserve">  </w:t>
            </w:r>
            <w:r w:rsidR="000C09A2">
              <w:rPr>
                <w:noProof/>
              </w:rPr>
              <w:t xml:space="preserve"> </w:t>
            </w:r>
            <w:r w:rsidR="00632EC0">
              <w:rPr>
                <w:noProof/>
              </w:rPr>
              <w:t xml:space="preserve">          </w:t>
            </w:r>
          </w:p>
        </w:tc>
      </w:tr>
    </w:tbl>
    <w:p w14:paraId="4E599BB3" w14:textId="012EC137" w:rsidR="004E4FFC" w:rsidRDefault="00EB2A9B" w:rsidP="004E4FFC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  <w:r w:rsidRPr="00EB2A9B">
        <w:rPr>
          <w:kern w:val="32"/>
          <w:sz w:val="20"/>
          <w:szCs w:val="20"/>
        </w:rPr>
        <w:t>1 ex i avdelningspärm</w:t>
      </w:r>
    </w:p>
    <w:p w14:paraId="15DFB670" w14:textId="77777777" w:rsidR="00EB2A9B" w:rsidRPr="00EB2A9B" w:rsidRDefault="00EB2A9B" w:rsidP="004E4FFC">
      <w:pPr>
        <w:keepNext/>
        <w:spacing w:after="0" w:line="240" w:lineRule="auto"/>
        <w:ind w:left="0" w:right="0"/>
        <w:outlineLvl w:val="0"/>
        <w:rPr>
          <w:kern w:val="32"/>
          <w:sz w:val="20"/>
          <w:szCs w:val="20"/>
        </w:rPr>
      </w:pPr>
    </w:p>
    <w:p w14:paraId="5EB700CF" w14:textId="003937FA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  <w:r w:rsidRPr="004E4FFC">
        <w:rPr>
          <w:bCs/>
          <w:szCs w:val="20"/>
        </w:rPr>
        <w:t>Nedanstående sjuksköterskor/VEC kontrollerar</w:t>
      </w:r>
      <w:r w:rsidR="007550D9">
        <w:rPr>
          <w:bCs/>
          <w:szCs w:val="20"/>
        </w:rPr>
        <w:t>,</w:t>
      </w:r>
      <w:r w:rsidR="00C211BF">
        <w:rPr>
          <w:bCs/>
          <w:szCs w:val="20"/>
        </w:rPr>
        <w:t xml:space="preserve"> </w:t>
      </w:r>
      <w:r w:rsidR="00916A56">
        <w:rPr>
          <w:bCs/>
          <w:szCs w:val="20"/>
        </w:rPr>
        <w:t xml:space="preserve">daterar och </w:t>
      </w:r>
      <w:r w:rsidRPr="004E4FFC">
        <w:rPr>
          <w:bCs/>
          <w:szCs w:val="20"/>
        </w:rPr>
        <w:t>signerar provsvar:</w:t>
      </w:r>
    </w:p>
    <w:p w14:paraId="2DA6FCC9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7A3C80F6" w14:textId="6E7446D5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  <w:r w:rsidRPr="004E4FFC">
        <w:rPr>
          <w:bCs/>
          <w:szCs w:val="20"/>
        </w:rPr>
        <w:t xml:space="preserve">Vid överskridna gränsvärden åtgärd </w:t>
      </w:r>
      <w:r w:rsidR="00A25C72">
        <w:rPr>
          <w:bCs/>
          <w:szCs w:val="20"/>
        </w:rPr>
        <w:t>enligt dokumentets anvisning.</w:t>
      </w:r>
    </w:p>
    <w:p w14:paraId="7E2C4451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34E65553" w14:textId="776AAEDC" w:rsidR="002C4451" w:rsidRDefault="00911EBA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201 (</w:t>
      </w:r>
      <w:r w:rsidR="00F91103">
        <w:rPr>
          <w:bCs/>
          <w:szCs w:val="20"/>
        </w:rPr>
        <w:t>I</w:t>
      </w:r>
      <w:r w:rsidR="00307FE8">
        <w:rPr>
          <w:bCs/>
          <w:szCs w:val="20"/>
        </w:rPr>
        <w:t>ngå</w:t>
      </w:r>
      <w:r w:rsidR="00F91103">
        <w:rPr>
          <w:bCs/>
          <w:szCs w:val="20"/>
        </w:rPr>
        <w:t>ngsvatten</w:t>
      </w:r>
      <w:r>
        <w:rPr>
          <w:bCs/>
          <w:szCs w:val="20"/>
        </w:rPr>
        <w:t>)</w:t>
      </w:r>
      <w:r w:rsidR="007550D9">
        <w:rPr>
          <w:bCs/>
          <w:szCs w:val="20"/>
        </w:rPr>
        <w:t xml:space="preserve"> GMP</w:t>
      </w:r>
    </w:p>
    <w:p w14:paraId="09935A20" w14:textId="3FD33ABF" w:rsidR="0042659E" w:rsidRDefault="0042659E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202 (</w:t>
      </w:r>
      <w:r w:rsidR="00F91103">
        <w:rPr>
          <w:bCs/>
          <w:szCs w:val="20"/>
        </w:rPr>
        <w:t>Ingångsvatten</w:t>
      </w:r>
      <w:r>
        <w:rPr>
          <w:bCs/>
          <w:szCs w:val="20"/>
        </w:rPr>
        <w:t>)</w:t>
      </w:r>
      <w:r w:rsidR="007550D9">
        <w:rPr>
          <w:bCs/>
          <w:szCs w:val="20"/>
        </w:rPr>
        <w:t xml:space="preserve"> GMP</w:t>
      </w:r>
    </w:p>
    <w:p w14:paraId="0345C773" w14:textId="19FDB3C5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203</w:t>
      </w:r>
      <w:r w:rsidR="006808DC">
        <w:rPr>
          <w:bCs/>
          <w:szCs w:val="20"/>
        </w:rPr>
        <w:t xml:space="preserve"> (Hemodialys)</w:t>
      </w:r>
    </w:p>
    <w:p w14:paraId="2701292C" w14:textId="0E6FA805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204</w:t>
      </w:r>
      <w:r w:rsidR="006808DC">
        <w:rPr>
          <w:bCs/>
          <w:szCs w:val="20"/>
        </w:rPr>
        <w:t xml:space="preserve"> (Hemodialys)</w:t>
      </w:r>
    </w:p>
    <w:p w14:paraId="72953EC5" w14:textId="641794F2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205</w:t>
      </w:r>
      <w:r w:rsidR="00B340A9">
        <w:rPr>
          <w:bCs/>
          <w:szCs w:val="20"/>
        </w:rPr>
        <w:t xml:space="preserve"> (Hemofiltrationsvätska)</w:t>
      </w:r>
      <w:r w:rsidR="007550D9">
        <w:rPr>
          <w:bCs/>
          <w:szCs w:val="20"/>
        </w:rPr>
        <w:t xml:space="preserve"> GMP</w:t>
      </w:r>
    </w:p>
    <w:p w14:paraId="62960ED7" w14:textId="2E700554" w:rsid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206</w:t>
      </w:r>
      <w:r w:rsidR="00B340A9">
        <w:rPr>
          <w:bCs/>
          <w:szCs w:val="20"/>
        </w:rPr>
        <w:t xml:space="preserve"> (Hemofiltrationsvätska</w:t>
      </w:r>
      <w:r w:rsidR="002C298D">
        <w:rPr>
          <w:bCs/>
          <w:szCs w:val="20"/>
        </w:rPr>
        <w:t>)</w:t>
      </w:r>
      <w:r w:rsidR="007550D9">
        <w:rPr>
          <w:bCs/>
          <w:szCs w:val="20"/>
        </w:rPr>
        <w:t xml:space="preserve"> GMP</w:t>
      </w:r>
    </w:p>
    <w:p w14:paraId="7CCAE327" w14:textId="6617FD37" w:rsidR="00B66A53" w:rsidRDefault="00B66A53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207 (</w:t>
      </w:r>
      <w:r w:rsidR="005E5B33">
        <w:rPr>
          <w:bCs/>
          <w:szCs w:val="20"/>
        </w:rPr>
        <w:t>Tillredningsvtn)</w:t>
      </w:r>
      <w:r w:rsidR="007550D9">
        <w:rPr>
          <w:bCs/>
          <w:szCs w:val="20"/>
        </w:rPr>
        <w:t xml:space="preserve"> GMP</w:t>
      </w:r>
    </w:p>
    <w:p w14:paraId="73295B66" w14:textId="3DB913CB" w:rsidR="005E5B33" w:rsidRPr="004E4FFC" w:rsidRDefault="005E5B33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>
        <w:rPr>
          <w:bCs/>
          <w:szCs w:val="20"/>
        </w:rPr>
        <w:t>Q Di 208 (Tillredningsvtn)</w:t>
      </w:r>
      <w:r w:rsidR="007550D9">
        <w:rPr>
          <w:bCs/>
          <w:szCs w:val="20"/>
        </w:rPr>
        <w:t xml:space="preserve"> GMP</w:t>
      </w:r>
    </w:p>
    <w:p w14:paraId="31C430F0" w14:textId="69215280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209</w:t>
      </w:r>
      <w:r w:rsidR="00B240F8">
        <w:rPr>
          <w:bCs/>
          <w:szCs w:val="20"/>
        </w:rPr>
        <w:t xml:space="preserve"> (</w:t>
      </w:r>
      <w:r w:rsidR="00AC1A6B">
        <w:rPr>
          <w:bCs/>
          <w:szCs w:val="20"/>
        </w:rPr>
        <w:t>Bloddialys i hemmet)</w:t>
      </w:r>
    </w:p>
    <w:p w14:paraId="4E963111" w14:textId="5E0F676A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210</w:t>
      </w:r>
      <w:r w:rsidR="00AC1A6B">
        <w:rPr>
          <w:bCs/>
          <w:szCs w:val="20"/>
        </w:rPr>
        <w:t xml:space="preserve"> (Bloddialys i hemmet)</w:t>
      </w:r>
    </w:p>
    <w:p w14:paraId="72E536C2" w14:textId="79407ED1" w:rsidR="004E4FFC" w:rsidRP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211</w:t>
      </w:r>
      <w:r w:rsidR="00773835">
        <w:rPr>
          <w:bCs/>
          <w:szCs w:val="20"/>
        </w:rPr>
        <w:t xml:space="preserve"> (Bloddialys i hemmet)</w:t>
      </w:r>
    </w:p>
    <w:p w14:paraId="5E72ABA8" w14:textId="48B0DDF9" w:rsidR="004E4FFC" w:rsidRDefault="004E4FFC" w:rsidP="004E4FFC">
      <w:pPr>
        <w:numPr>
          <w:ilvl w:val="0"/>
          <w:numId w:val="20"/>
        </w:numPr>
        <w:spacing w:after="0" w:line="240" w:lineRule="auto"/>
        <w:ind w:right="-1701"/>
        <w:rPr>
          <w:bCs/>
          <w:szCs w:val="20"/>
        </w:rPr>
      </w:pPr>
      <w:r w:rsidRPr="004E4FFC">
        <w:rPr>
          <w:bCs/>
          <w:szCs w:val="20"/>
        </w:rPr>
        <w:t>Q Di 212</w:t>
      </w:r>
      <w:r w:rsidR="00773835">
        <w:rPr>
          <w:bCs/>
          <w:szCs w:val="20"/>
        </w:rPr>
        <w:t xml:space="preserve"> (Bloddialys i hemmet)</w:t>
      </w:r>
    </w:p>
    <w:p w14:paraId="32E3A190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61B9F0C5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35569F24" w14:textId="1A585BB6" w:rsidR="004E4FFC" w:rsidRPr="004E4FFC" w:rsidRDefault="00285F17" w:rsidP="004E4FFC">
      <w:pPr>
        <w:spacing w:after="0" w:line="240" w:lineRule="auto"/>
        <w:ind w:left="0" w:right="-1701"/>
        <w:rPr>
          <w:bCs/>
          <w:szCs w:val="20"/>
        </w:rPr>
      </w:pPr>
      <w:r>
        <w:rPr>
          <w:bCs/>
          <w:szCs w:val="20"/>
        </w:rPr>
        <w:t>Anita Fredriksson</w:t>
      </w:r>
      <w:r w:rsidR="004E4FFC" w:rsidRPr="004E4FFC">
        <w:rPr>
          <w:bCs/>
          <w:szCs w:val="20"/>
        </w:rPr>
        <w:t xml:space="preserve">                                      ________________________________</w:t>
      </w:r>
    </w:p>
    <w:p w14:paraId="5723FF4B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48391336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</w:rPr>
      </w:pPr>
    </w:p>
    <w:p w14:paraId="50A2E618" w14:textId="6546FA9A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  <w:lang w:val="fi-FI"/>
        </w:rPr>
      </w:pPr>
      <w:r w:rsidRPr="004E4FFC">
        <w:rPr>
          <w:bCs/>
          <w:szCs w:val="20"/>
          <w:lang w:val="fi-FI"/>
        </w:rPr>
        <w:t>Leena Johansson                                       ________________________________</w:t>
      </w:r>
    </w:p>
    <w:p w14:paraId="1461FAA4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  <w:lang w:val="fi-FI"/>
        </w:rPr>
      </w:pPr>
    </w:p>
    <w:p w14:paraId="5F26E2CA" w14:textId="77777777" w:rsidR="004E4FFC" w:rsidRPr="004E4FFC" w:rsidRDefault="004E4FFC" w:rsidP="004E4FFC">
      <w:pPr>
        <w:spacing w:after="0" w:line="240" w:lineRule="auto"/>
        <w:ind w:left="0" w:right="-1701"/>
        <w:rPr>
          <w:bCs/>
          <w:szCs w:val="20"/>
          <w:lang w:val="fi-FI"/>
        </w:rPr>
      </w:pPr>
    </w:p>
    <w:p w14:paraId="71D7365F" w14:textId="63A6909A" w:rsidR="004E4FFC" w:rsidRDefault="004E4FFC" w:rsidP="004E4FFC">
      <w:pPr>
        <w:spacing w:after="0" w:line="240" w:lineRule="auto"/>
        <w:ind w:left="0" w:right="-1701"/>
        <w:rPr>
          <w:szCs w:val="20"/>
          <w:lang w:val="fi-FI"/>
        </w:rPr>
      </w:pPr>
      <w:r w:rsidRPr="004E4FFC">
        <w:rPr>
          <w:szCs w:val="20"/>
          <w:lang w:val="fi-FI"/>
        </w:rPr>
        <w:t>Tina Ladeg</w:t>
      </w:r>
      <w:r w:rsidR="00632EC0">
        <w:rPr>
          <w:szCs w:val="20"/>
          <w:lang w:val="fi-FI"/>
        </w:rPr>
        <w:t>a</w:t>
      </w:r>
      <w:r w:rsidRPr="004E4FFC">
        <w:rPr>
          <w:szCs w:val="20"/>
          <w:lang w:val="fi-FI"/>
        </w:rPr>
        <w:t>ard                                          _________________________________</w:t>
      </w:r>
    </w:p>
    <w:p w14:paraId="44E0850E" w14:textId="77777777" w:rsidR="005958D4" w:rsidRDefault="005958D4" w:rsidP="004E4FFC">
      <w:pPr>
        <w:spacing w:after="0" w:line="240" w:lineRule="auto"/>
        <w:ind w:left="0" w:right="-1701"/>
        <w:rPr>
          <w:szCs w:val="20"/>
          <w:lang w:val="fi-FI"/>
        </w:rPr>
      </w:pPr>
    </w:p>
    <w:p w14:paraId="363DACB7" w14:textId="77777777" w:rsidR="005958D4" w:rsidRDefault="005958D4" w:rsidP="004E4FFC">
      <w:pPr>
        <w:spacing w:after="0" w:line="240" w:lineRule="auto"/>
        <w:ind w:left="0" w:right="-1701"/>
        <w:rPr>
          <w:szCs w:val="20"/>
          <w:lang w:val="fi-FI"/>
        </w:rPr>
      </w:pPr>
    </w:p>
    <w:p w14:paraId="62C93504" w14:textId="4B295F21" w:rsidR="005958D4" w:rsidRDefault="005958D4" w:rsidP="004E4FFC">
      <w:pPr>
        <w:spacing w:after="0" w:line="240" w:lineRule="auto"/>
        <w:ind w:left="0" w:right="-1701"/>
        <w:rPr>
          <w:szCs w:val="20"/>
          <w:lang w:val="fi-FI"/>
        </w:rPr>
      </w:pPr>
      <w:r>
        <w:rPr>
          <w:szCs w:val="20"/>
          <w:lang w:val="fi-FI"/>
        </w:rPr>
        <w:t xml:space="preserve">Kontroll av </w:t>
      </w:r>
      <w:r w:rsidR="00F91103">
        <w:rPr>
          <w:szCs w:val="20"/>
          <w:lang w:val="fi-FI"/>
        </w:rPr>
        <w:t xml:space="preserve">ingångsvatten </w:t>
      </w:r>
      <w:r w:rsidR="008C1D72">
        <w:rPr>
          <w:szCs w:val="20"/>
          <w:lang w:val="fi-FI"/>
        </w:rPr>
        <w:t xml:space="preserve">samt </w:t>
      </w:r>
      <w:r w:rsidR="00D00059">
        <w:rPr>
          <w:szCs w:val="20"/>
          <w:lang w:val="fi-FI"/>
        </w:rPr>
        <w:t xml:space="preserve">tillredningsvatten </w:t>
      </w:r>
      <w:r>
        <w:rPr>
          <w:szCs w:val="20"/>
          <w:lang w:val="fi-FI"/>
        </w:rPr>
        <w:t xml:space="preserve">efter CWP </w:t>
      </w:r>
      <w:r w:rsidR="005E115B">
        <w:rPr>
          <w:szCs w:val="20"/>
          <w:lang w:val="fi-FI"/>
        </w:rPr>
        <w:t xml:space="preserve">enl </w:t>
      </w:r>
      <w:r w:rsidR="00D00059">
        <w:rPr>
          <w:szCs w:val="20"/>
          <w:lang w:val="fi-FI"/>
        </w:rPr>
        <w:t>Q Di 207, Q Di 208</w:t>
      </w:r>
      <w:r w:rsidR="008C1D72">
        <w:rPr>
          <w:szCs w:val="20"/>
          <w:lang w:val="fi-FI"/>
        </w:rPr>
        <w:t xml:space="preserve"> </w:t>
      </w:r>
    </w:p>
    <w:p w14:paraId="2B38325B" w14:textId="7E195E6C" w:rsidR="00924C88" w:rsidRPr="00126335" w:rsidRDefault="00E16A41" w:rsidP="00126335">
      <w:pPr>
        <w:spacing w:after="0" w:line="240" w:lineRule="auto"/>
        <w:ind w:left="0" w:right="-1701"/>
        <w:rPr>
          <w:bCs/>
          <w:szCs w:val="20"/>
          <w:lang w:val="fi-FI"/>
        </w:rPr>
      </w:pPr>
      <w:r>
        <w:rPr>
          <w:szCs w:val="20"/>
          <w:lang w:val="fi-FI"/>
        </w:rPr>
        <w:t>Signeras av Anita Fredriksson</w:t>
      </w:r>
      <w:r w:rsidR="008B2C31">
        <w:rPr>
          <w:szCs w:val="20"/>
          <w:lang w:val="fi-FI"/>
        </w:rPr>
        <w:t xml:space="preserve"> och Tina Ladegaard</w:t>
      </w:r>
      <w:r w:rsidR="0028085D">
        <w:rPr>
          <w:szCs w:val="20"/>
          <w:lang w:val="fi-FI"/>
        </w:rPr>
        <w:t xml:space="preserve"> </w:t>
      </w:r>
      <w:r w:rsidR="008B2C31">
        <w:rPr>
          <w:szCs w:val="20"/>
          <w:lang w:val="fi-FI"/>
        </w:rPr>
        <w:t xml:space="preserve">ersätter vid frånvaro. </w:t>
      </w:r>
      <w:r w:rsidR="009C7E47">
        <w:rPr>
          <w:szCs w:val="20"/>
          <w:lang w:val="fi-FI"/>
        </w:rPr>
        <w:t xml:space="preserve"> </w:t>
      </w:r>
      <w:r>
        <w:rPr>
          <w:szCs w:val="20"/>
          <w:lang w:val="fi-FI"/>
        </w:rPr>
        <w:t xml:space="preserve"> </w:t>
      </w:r>
      <w:bookmarkEnd w:id="0"/>
    </w:p>
    <w:sectPr w:rsidR="00924C88" w:rsidRPr="00126335" w:rsidSect="004E4FF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53A0" w14:textId="77777777" w:rsidR="00862798" w:rsidRDefault="00862798">
      <w:r>
        <w:separator/>
      </w:r>
    </w:p>
  </w:endnote>
  <w:endnote w:type="continuationSeparator" w:id="0">
    <w:p w14:paraId="7A5B3A8A" w14:textId="77777777" w:rsidR="00862798" w:rsidRDefault="00862798">
      <w:r>
        <w:continuationSeparator/>
      </w:r>
    </w:p>
  </w:endnote>
  <w:endnote w:type="continuationNotice" w:id="1">
    <w:p w14:paraId="26F5BC7E" w14:textId="77777777" w:rsidR="00862798" w:rsidRDefault="00862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7387BA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4C88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D7F75" w14:textId="77777777" w:rsidR="00862798" w:rsidRDefault="00862798"/>
  </w:footnote>
  <w:footnote w:type="continuationSeparator" w:id="0">
    <w:p w14:paraId="522DABBB" w14:textId="77777777" w:rsidR="00862798" w:rsidRDefault="00862798">
      <w:r>
        <w:continuationSeparator/>
      </w:r>
    </w:p>
  </w:footnote>
  <w:footnote w:type="continuationNotice" w:id="1">
    <w:p w14:paraId="5B3ACEFB" w14:textId="77777777" w:rsidR="00862798" w:rsidRDefault="008627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527160"/>
    <w:multiLevelType w:val="hybridMultilevel"/>
    <w:tmpl w:val="90B86A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43987228">
    <w:abstractNumId w:val="18"/>
  </w:num>
  <w:num w:numId="2" w16cid:durableId="2060745449">
    <w:abstractNumId w:val="15"/>
  </w:num>
  <w:num w:numId="3" w16cid:durableId="320545874">
    <w:abstractNumId w:val="0"/>
  </w:num>
  <w:num w:numId="4" w16cid:durableId="760223130">
    <w:abstractNumId w:val="6"/>
  </w:num>
  <w:num w:numId="5" w16cid:durableId="187069114">
    <w:abstractNumId w:val="16"/>
  </w:num>
  <w:num w:numId="6" w16cid:durableId="1919635200">
    <w:abstractNumId w:val="2"/>
  </w:num>
  <w:num w:numId="7" w16cid:durableId="1213887786">
    <w:abstractNumId w:val="12"/>
  </w:num>
  <w:num w:numId="8" w16cid:durableId="1758213317">
    <w:abstractNumId w:val="9"/>
  </w:num>
  <w:num w:numId="9" w16cid:durableId="133717628">
    <w:abstractNumId w:val="1"/>
  </w:num>
  <w:num w:numId="10" w16cid:durableId="716976005">
    <w:abstractNumId w:val="1"/>
  </w:num>
  <w:num w:numId="11" w16cid:durableId="72052865">
    <w:abstractNumId w:val="3"/>
  </w:num>
  <w:num w:numId="12" w16cid:durableId="535705036">
    <w:abstractNumId w:val="4"/>
  </w:num>
  <w:num w:numId="13" w16cid:durableId="1076367156">
    <w:abstractNumId w:val="14"/>
  </w:num>
  <w:num w:numId="14" w16cid:durableId="1414233237">
    <w:abstractNumId w:val="10"/>
  </w:num>
  <w:num w:numId="15" w16cid:durableId="2135100364">
    <w:abstractNumId w:val="7"/>
  </w:num>
  <w:num w:numId="16" w16cid:durableId="1682849997">
    <w:abstractNumId w:val="13"/>
  </w:num>
  <w:num w:numId="17" w16cid:durableId="402072416">
    <w:abstractNumId w:val="5"/>
  </w:num>
  <w:num w:numId="18" w16cid:durableId="847478489">
    <w:abstractNumId w:val="11"/>
  </w:num>
  <w:num w:numId="19" w16cid:durableId="1224750758">
    <w:abstractNumId w:val="17"/>
  </w:num>
  <w:num w:numId="20" w16cid:durableId="52582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2E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139"/>
    <w:rsid w:val="000B7715"/>
    <w:rsid w:val="000C09A2"/>
    <w:rsid w:val="000E463B"/>
    <w:rsid w:val="000E5A7E"/>
    <w:rsid w:val="000F43A3"/>
    <w:rsid w:val="000F7681"/>
    <w:rsid w:val="00103031"/>
    <w:rsid w:val="001044FE"/>
    <w:rsid w:val="001139D4"/>
    <w:rsid w:val="0012633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8D8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85D"/>
    <w:rsid w:val="00280A85"/>
    <w:rsid w:val="00284119"/>
    <w:rsid w:val="00285F17"/>
    <w:rsid w:val="00286255"/>
    <w:rsid w:val="00290B5C"/>
    <w:rsid w:val="00294791"/>
    <w:rsid w:val="002B0B30"/>
    <w:rsid w:val="002B0C78"/>
    <w:rsid w:val="002C0C02"/>
    <w:rsid w:val="002C1277"/>
    <w:rsid w:val="002C298D"/>
    <w:rsid w:val="002C4451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104"/>
    <w:rsid w:val="003066D0"/>
    <w:rsid w:val="00307FE8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5F9"/>
    <w:rsid w:val="003E0705"/>
    <w:rsid w:val="003E2FF7"/>
    <w:rsid w:val="003F1013"/>
    <w:rsid w:val="003F1ACF"/>
    <w:rsid w:val="003F2BE1"/>
    <w:rsid w:val="00404948"/>
    <w:rsid w:val="00406BEA"/>
    <w:rsid w:val="00413A60"/>
    <w:rsid w:val="004230F7"/>
    <w:rsid w:val="0042659E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FF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A2F"/>
    <w:rsid w:val="005770AD"/>
    <w:rsid w:val="00581414"/>
    <w:rsid w:val="00582490"/>
    <w:rsid w:val="005826FA"/>
    <w:rsid w:val="005958D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15B"/>
    <w:rsid w:val="005E1E24"/>
    <w:rsid w:val="005E5B3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EC0"/>
    <w:rsid w:val="0065595B"/>
    <w:rsid w:val="00660269"/>
    <w:rsid w:val="00665F89"/>
    <w:rsid w:val="00673C92"/>
    <w:rsid w:val="006753EC"/>
    <w:rsid w:val="006808D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0DEC"/>
    <w:rsid w:val="00733A9C"/>
    <w:rsid w:val="00736574"/>
    <w:rsid w:val="007367E0"/>
    <w:rsid w:val="00737215"/>
    <w:rsid w:val="00754905"/>
    <w:rsid w:val="007550D9"/>
    <w:rsid w:val="00760038"/>
    <w:rsid w:val="00762EE0"/>
    <w:rsid w:val="00765C41"/>
    <w:rsid w:val="00771100"/>
    <w:rsid w:val="00773835"/>
    <w:rsid w:val="007759DD"/>
    <w:rsid w:val="0078609F"/>
    <w:rsid w:val="007917BA"/>
    <w:rsid w:val="007A5C6F"/>
    <w:rsid w:val="007C0E5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79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C31"/>
    <w:rsid w:val="008C1D7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EBA"/>
    <w:rsid w:val="0091295C"/>
    <w:rsid w:val="00914D58"/>
    <w:rsid w:val="00916A56"/>
    <w:rsid w:val="00921F47"/>
    <w:rsid w:val="009228AB"/>
    <w:rsid w:val="00924C88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7E4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C7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7F1"/>
    <w:rsid w:val="00A90D77"/>
    <w:rsid w:val="00A92E07"/>
    <w:rsid w:val="00AA0B3A"/>
    <w:rsid w:val="00AA6EB4"/>
    <w:rsid w:val="00AA767D"/>
    <w:rsid w:val="00AB0CC9"/>
    <w:rsid w:val="00AC1A6B"/>
    <w:rsid w:val="00AC3FF6"/>
    <w:rsid w:val="00AD73EC"/>
    <w:rsid w:val="00AE5BC7"/>
    <w:rsid w:val="00AF5AAF"/>
    <w:rsid w:val="00B046D8"/>
    <w:rsid w:val="00B13F4C"/>
    <w:rsid w:val="00B143F0"/>
    <w:rsid w:val="00B16219"/>
    <w:rsid w:val="00B16C59"/>
    <w:rsid w:val="00B240F8"/>
    <w:rsid w:val="00B33FDD"/>
    <w:rsid w:val="00B340A9"/>
    <w:rsid w:val="00B359CC"/>
    <w:rsid w:val="00B36107"/>
    <w:rsid w:val="00B41789"/>
    <w:rsid w:val="00B46C03"/>
    <w:rsid w:val="00B60C6C"/>
    <w:rsid w:val="00B619A9"/>
    <w:rsid w:val="00B65A9D"/>
    <w:rsid w:val="00B66A53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1B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11D"/>
    <w:rsid w:val="00CC167C"/>
    <w:rsid w:val="00CC52D9"/>
    <w:rsid w:val="00CD6647"/>
    <w:rsid w:val="00CE4B73"/>
    <w:rsid w:val="00CF70BB"/>
    <w:rsid w:val="00D0005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A4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A9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103"/>
    <w:rsid w:val="00FA2BE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64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 av provsvar. Hemodialys, hemofiltrationsvätska, ingångsvtn vtn, för tillredn GMP Q Di 31                                   </dc:title>
  <dc:subject/>
  <dc:creator>patrik.jens.johansson@vgregion.se</dc:creator>
  <keywords/>
  <lastModifiedBy>Anna Bäck</lastModifiedBy>
  <revision>46</revision>
  <lastPrinted>2016-03-31T10:56:00.0000000Z</lastPrinted>
  <dcterms:created xsi:type="dcterms:W3CDTF">2022-05-06T06:23:00.0000000Z</dcterms:created>
  <dcterms:modified xsi:type="dcterms:W3CDTF">2024-11-12T08:49:00.0000000Z</dcterms:modified>
</coreProperties>
</file>