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C07D21" w14:textId="77777777" w:rsidR="00F00CD5" w:rsidRDefault="00F00CD5" w:rsidP="00F35B05">
      <w:pPr>
        <w:pStyle w:val="Rubrik2"/>
        <w:sectPr w:rsidR="00F00CD5" w:rsidSect="00F00CD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00CD5" w:rsidRPr="00F00CD5" w14:paraId="08AF753A" w14:textId="77777777" w:rsidTr="002374F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7A1E318" w14:textId="77777777" w:rsidR="001D0571" w:rsidRDefault="00F00CD5" w:rsidP="00A8359E">
            <w:pPr>
              <w:pStyle w:val="Rubrik1"/>
              <w:rPr>
                <w:noProof/>
              </w:rPr>
            </w:pPr>
            <w:r w:rsidRPr="00F00CD5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02513E" wp14:editId="1145C7A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CF3BD58" w14:textId="77777777" w:rsidR="00F00CD5" w:rsidRPr="003D37FD" w:rsidRDefault="00F00CD5" w:rsidP="00F00CD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23617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D02513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CF3BD58" w14:textId="77777777" w:rsidR="00F00CD5" w:rsidRPr="003D37FD" w:rsidRDefault="00F00CD5" w:rsidP="00F00CD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23617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F00CD5">
              <w:rPr>
                <w:noProof/>
              </w:rPr>
              <w:t xml:space="preserve">Städrutiner </w:t>
            </w:r>
            <w:r w:rsidR="007E1A61">
              <w:rPr>
                <w:noProof/>
              </w:rPr>
              <w:t xml:space="preserve">Dialysmott </w:t>
            </w:r>
            <w:r w:rsidRPr="00F00CD5">
              <w:rPr>
                <w:noProof/>
              </w:rPr>
              <w:t>NÄL</w:t>
            </w:r>
            <w:r w:rsidR="00A8359E">
              <w:rPr>
                <w:noProof/>
              </w:rPr>
              <w:t xml:space="preserve"> GMP</w:t>
            </w:r>
          </w:p>
          <w:p w14:paraId="4440E574" w14:textId="6904C90D" w:rsidR="00F00CD5" w:rsidRPr="00F00CD5" w:rsidRDefault="007829CE" w:rsidP="00A8359E">
            <w:pPr>
              <w:pStyle w:val="Rubrik1"/>
              <w:rPr>
                <w:noProof/>
              </w:rPr>
            </w:pPr>
            <w:r>
              <w:rPr>
                <w:noProof/>
              </w:rPr>
              <w:t xml:space="preserve"> Q Di 301</w:t>
            </w:r>
          </w:p>
        </w:tc>
      </w:tr>
    </w:tbl>
    <w:p w14:paraId="4E30DCA1" w14:textId="0CE42890" w:rsidR="00F00CD5" w:rsidRPr="00F00CD5" w:rsidRDefault="00F00CD5" w:rsidP="00F00CD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F00CD5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8E1B36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F00CD5">
        <w:rPr>
          <w:rFonts w:ascii="Arial" w:hAnsi="Arial" w:cs="Arial"/>
          <w:bCs/>
          <w:kern w:val="32"/>
          <w:sz w:val="20"/>
          <w:szCs w:val="20"/>
        </w:rPr>
        <w:t>pärm</w:t>
      </w:r>
      <w:r w:rsidR="00A94D48" w:rsidRPr="00F70C52">
        <w:rPr>
          <w:rFonts w:ascii="Arial" w:hAnsi="Arial" w:cs="Arial"/>
          <w:bCs/>
          <w:kern w:val="32"/>
          <w:sz w:val="20"/>
          <w:szCs w:val="20"/>
        </w:rPr>
        <w:t xml:space="preserve">, </w:t>
      </w:r>
      <w:r w:rsidR="00A94D48" w:rsidRPr="008B2CD7">
        <w:rPr>
          <w:rFonts w:ascii="Arial" w:hAnsi="Arial" w:cs="Arial"/>
          <w:bCs/>
          <w:kern w:val="32"/>
          <w:sz w:val="20"/>
          <w:szCs w:val="20"/>
        </w:rPr>
        <w:t xml:space="preserve">1 kopia </w:t>
      </w:r>
      <w:r w:rsidR="00F70C52" w:rsidRPr="008B2CD7">
        <w:rPr>
          <w:rFonts w:ascii="Arial" w:hAnsi="Arial" w:cs="Arial"/>
          <w:sz w:val="20"/>
          <w:szCs w:val="20"/>
        </w:rPr>
        <w:t>Teamchef på Fastighetstöd och Service</w:t>
      </w:r>
      <w:r w:rsidR="00F70C52">
        <w:t xml:space="preserve"> </w:t>
      </w:r>
    </w:p>
    <w:p w14:paraId="438CECEC" w14:textId="77777777" w:rsidR="00F00CD5" w:rsidRPr="00B24AEB" w:rsidRDefault="00F00CD5" w:rsidP="00F00CD5">
      <w:pPr>
        <w:spacing w:before="100" w:beforeAutospacing="1" w:after="100" w:afterAutospacing="1" w:line="240" w:lineRule="auto"/>
        <w:ind w:left="0" w:right="0"/>
        <w:rPr>
          <w:b/>
          <w:bCs/>
        </w:rPr>
      </w:pPr>
      <w:r w:rsidRPr="00B24AEB">
        <w:rPr>
          <w:b/>
          <w:bCs/>
        </w:rPr>
        <w:t xml:space="preserve">Syfte: </w:t>
      </w:r>
    </w:p>
    <w:p w14:paraId="1069EACF" w14:textId="483A0DA0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>Beskrivning av lokalvård</w:t>
      </w:r>
      <w:r w:rsidR="001A5867">
        <w:t xml:space="preserve"> </w:t>
      </w:r>
      <w:r w:rsidRPr="00F00CD5">
        <w:t>för Dialys- och njursviktsmottagningen N</w:t>
      </w:r>
      <w:r w:rsidR="00E40247">
        <w:t>ÄL</w:t>
      </w:r>
      <w:r w:rsidRPr="00F00CD5">
        <w:t xml:space="preserve">. </w:t>
      </w:r>
    </w:p>
    <w:p w14:paraId="4A61CF34" w14:textId="77777777" w:rsidR="00F00CD5" w:rsidRPr="00B24AEB" w:rsidRDefault="00F00CD5" w:rsidP="00F00CD5">
      <w:pPr>
        <w:spacing w:before="100" w:beforeAutospacing="1" w:after="100" w:afterAutospacing="1" w:line="240" w:lineRule="auto"/>
        <w:ind w:left="0" w:right="0"/>
        <w:rPr>
          <w:b/>
          <w:bCs/>
        </w:rPr>
      </w:pPr>
      <w:r w:rsidRPr="00B24AEB">
        <w:rPr>
          <w:b/>
          <w:bCs/>
        </w:rPr>
        <w:t xml:space="preserve">Ansvar: </w:t>
      </w:r>
    </w:p>
    <w:p w14:paraId="2556ED16" w14:textId="4C0CF560" w:rsidR="00F00CD5" w:rsidRPr="00F00CD5" w:rsidRDefault="00F00CD5" w:rsidP="40C71DFD">
      <w:pPr>
        <w:spacing w:before="100" w:beforeAutospacing="1" w:after="100" w:afterAutospacing="1" w:line="240" w:lineRule="auto"/>
        <w:ind w:left="0" w:right="0"/>
      </w:pPr>
      <w:bookmarkStart w:id="3" w:name="_Hlk179293140"/>
      <w:r>
        <w:t xml:space="preserve">Teamchef på </w:t>
      </w:r>
      <w:r w:rsidR="2F03C1B3">
        <w:t xml:space="preserve">Fastighetstöd och Service </w:t>
      </w:r>
      <w:bookmarkEnd w:id="3"/>
      <w:r w:rsidR="2F03C1B3">
        <w:t>(FFSS)</w:t>
      </w:r>
      <w:r>
        <w:t xml:space="preserve"> ansvarar för att berörd personal får information om denna rutin. Vårdenhetschefen på Dialys- och njursviktsmottagningen ansvar är att kontinuerligt följa upp att städningen sköts och signeras enligt överenskommelse. Vårdenhetschefen ansvarar för att städpersonalen får utbildning i GMP vart annat år av </w:t>
      </w:r>
      <w:r w:rsidR="00A8359E">
        <w:t>sakkunnig</w:t>
      </w:r>
      <w:r w:rsidR="00F777B4">
        <w:t xml:space="preserve"> person</w:t>
      </w:r>
      <w:r>
        <w:t xml:space="preserve">. Deltagarförteckning och signaturlista skall sparas i Dialys- och njursviktmottagningens kvalitetspärm. </w:t>
      </w:r>
    </w:p>
    <w:p w14:paraId="12D22DC0" w14:textId="77777777" w:rsidR="00F00CD5" w:rsidRPr="00B24AEB" w:rsidRDefault="00F00CD5" w:rsidP="00F00CD5">
      <w:pPr>
        <w:spacing w:before="100" w:beforeAutospacing="1" w:after="100" w:afterAutospacing="1" w:line="240" w:lineRule="auto"/>
        <w:ind w:left="0" w:right="0"/>
        <w:rPr>
          <w:b/>
          <w:bCs/>
        </w:rPr>
      </w:pPr>
      <w:r w:rsidRPr="00B24AEB">
        <w:rPr>
          <w:b/>
          <w:bCs/>
        </w:rPr>
        <w:t xml:space="preserve">Allmänt: </w:t>
      </w:r>
    </w:p>
    <w:p w14:paraId="2431E08A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Det finns skriftligt utformade instruktioner för städning och rengöring av lokaler där tillverkning och hantering av </w:t>
      </w:r>
      <w:proofErr w:type="spellStart"/>
      <w:r w:rsidRPr="00F00CD5">
        <w:t>hemodialysvätskor</w:t>
      </w:r>
      <w:proofErr w:type="spellEnd"/>
      <w:r w:rsidRPr="00F00CD5">
        <w:t xml:space="preserve"> sker. </w:t>
      </w:r>
    </w:p>
    <w:p w14:paraId="287FD40B" w14:textId="40E06ED9" w:rsidR="00F00CD5" w:rsidRPr="00D839FE" w:rsidRDefault="00F00CD5" w:rsidP="40C71DFD">
      <w:pPr>
        <w:spacing w:before="100" w:beforeAutospacing="1" w:after="100" w:afterAutospacing="1" w:line="240" w:lineRule="auto"/>
        <w:ind w:left="0" w:right="0"/>
        <w:rPr>
          <w:b/>
          <w:bCs/>
        </w:rPr>
      </w:pPr>
      <w:r w:rsidRPr="00D839FE">
        <w:rPr>
          <w:b/>
          <w:bCs/>
        </w:rPr>
        <w:t>Golvstäd</w:t>
      </w:r>
      <w:r w:rsidR="08262262" w:rsidRPr="00D839FE">
        <w:rPr>
          <w:b/>
          <w:bCs/>
        </w:rPr>
        <w:t xml:space="preserve"> FFSS</w:t>
      </w:r>
      <w:r w:rsidR="406F46F9" w:rsidRPr="00D839FE">
        <w:rPr>
          <w:b/>
          <w:bCs/>
        </w:rPr>
        <w:t>:</w:t>
      </w:r>
      <w:r w:rsidRPr="00D839FE">
        <w:rPr>
          <w:b/>
          <w:bCs/>
        </w:rPr>
        <w:t xml:space="preserve"> </w:t>
      </w:r>
    </w:p>
    <w:p w14:paraId="4AF66F87" w14:textId="0DE5957C" w:rsid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Dialyssalar där hantering av </w:t>
      </w:r>
      <w:proofErr w:type="spellStart"/>
      <w:r w:rsidRPr="00F00CD5">
        <w:t>hemodialysvätskor</w:t>
      </w:r>
      <w:proofErr w:type="spellEnd"/>
      <w:r w:rsidRPr="00F00CD5">
        <w:t xml:space="preserve"> sker torkas 1 gång/dag </w:t>
      </w:r>
      <w:r w:rsidRPr="00563BF5">
        <w:t xml:space="preserve">med </w:t>
      </w:r>
      <w:proofErr w:type="spellStart"/>
      <w:r w:rsidR="68B2A4B9" w:rsidRPr="00563BF5">
        <w:t>för</w:t>
      </w:r>
      <w:r w:rsidRPr="00563BF5">
        <w:t>fuktad</w:t>
      </w:r>
      <w:proofErr w:type="spellEnd"/>
      <w:r w:rsidRPr="00F00CD5">
        <w:t xml:space="preserve"> duk/mopp (så kallad fuktig metod). Använd duk/mopp får inte återfuktas, dvs man får inte doppa använd duk/mopp i hink med rengöringsmedel och </w:t>
      </w:r>
      <w:r w:rsidRPr="00563BF5">
        <w:t>vatten</w:t>
      </w:r>
      <w:r w:rsidR="715D72DA" w:rsidRPr="00563BF5">
        <w:t xml:space="preserve"> eller på annat sätt återfukta.</w:t>
      </w:r>
    </w:p>
    <w:p w14:paraId="6B217D76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Behandlingsrummet 1 gång/dag  </w:t>
      </w:r>
    </w:p>
    <w:p w14:paraId="179617FC" w14:textId="77777777" w:rsidR="00F00CD5" w:rsidRPr="00F00CD5" w:rsidRDefault="00F00CD5" w:rsidP="098CECAE">
      <w:pPr>
        <w:spacing w:before="100" w:beforeAutospacing="1" w:after="100" w:afterAutospacing="1" w:line="240" w:lineRule="auto"/>
        <w:ind w:left="0" w:right="0"/>
      </w:pPr>
      <w:r>
        <w:t xml:space="preserve">Beredningsrum/läkemedelsrum 1 gång/dag (vardagar) </w:t>
      </w:r>
    </w:p>
    <w:p w14:paraId="7422CD39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Skölj PD+ HD 1 gång/dag </w:t>
      </w:r>
    </w:p>
    <w:p w14:paraId="76280A20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Toaletter 2 gånger/dag </w:t>
      </w:r>
    </w:p>
    <w:p w14:paraId="791968BB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Korridor 7 dagar/vecka (var av 1 dag med maskin) </w:t>
      </w:r>
    </w:p>
    <w:p w14:paraId="1539FCB8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lastRenderedPageBreak/>
        <w:t xml:space="preserve">PD mottagning behandlingsrum 1 gång/dag (vardagar) </w:t>
      </w:r>
    </w:p>
    <w:p w14:paraId="6CA0C9ED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PD expedition 1 gång/vecka </w:t>
      </w:r>
    </w:p>
    <w:p w14:paraId="6F6F73F1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Njursviktsmottagning behandlingsrum 1 gång/dag (vardagar) </w:t>
      </w:r>
    </w:p>
    <w:p w14:paraId="21BFE5A8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Njursviktsmottagning expedition 1 gång/vecka </w:t>
      </w:r>
    </w:p>
    <w:p w14:paraId="59DA104F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VEC expedition 1 gång/vecka </w:t>
      </w:r>
    </w:p>
    <w:p w14:paraId="1690A7B2" w14:textId="77777777" w:rsid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Förråd 1 gång/vecka (HD 3st, PD </w:t>
      </w:r>
      <w:proofErr w:type="gramStart"/>
      <w:r w:rsidRPr="00F00CD5">
        <w:t xml:space="preserve">2 </w:t>
      </w:r>
      <w:proofErr w:type="spellStart"/>
      <w:r w:rsidRPr="00F00CD5">
        <w:t>st</w:t>
      </w:r>
      <w:proofErr w:type="spellEnd"/>
      <w:proofErr w:type="gramEnd"/>
      <w:r w:rsidRPr="00F00CD5">
        <w:t xml:space="preserve">).  </w:t>
      </w:r>
    </w:p>
    <w:p w14:paraId="6AD41C93" w14:textId="77777777" w:rsidR="00D839FE" w:rsidRPr="00F00CD5" w:rsidRDefault="00D839FE" w:rsidP="00F00CD5">
      <w:pPr>
        <w:spacing w:before="100" w:beforeAutospacing="1" w:after="100" w:afterAutospacing="1" w:line="240" w:lineRule="auto"/>
        <w:ind w:left="0" w:right="0"/>
      </w:pPr>
    </w:p>
    <w:p w14:paraId="467E1FE5" w14:textId="33884590" w:rsidR="00F00CD5" w:rsidRPr="00D839FE" w:rsidRDefault="00F00CD5" w:rsidP="40C71DFD">
      <w:pPr>
        <w:spacing w:before="100" w:beforeAutospacing="1" w:after="100" w:afterAutospacing="1" w:line="240" w:lineRule="auto"/>
        <w:ind w:left="0" w:right="0"/>
        <w:rPr>
          <w:b/>
          <w:bCs/>
        </w:rPr>
      </w:pPr>
      <w:r w:rsidRPr="00D839FE">
        <w:rPr>
          <w:b/>
          <w:bCs/>
        </w:rPr>
        <w:t xml:space="preserve">Övrigt städ </w:t>
      </w:r>
      <w:r w:rsidR="763E38E2" w:rsidRPr="00D839FE">
        <w:rPr>
          <w:b/>
          <w:bCs/>
        </w:rPr>
        <w:t>FFSS</w:t>
      </w:r>
      <w:r w:rsidRPr="00D839FE">
        <w:rPr>
          <w:b/>
          <w:bCs/>
        </w:rPr>
        <w:t xml:space="preserve">: </w:t>
      </w:r>
    </w:p>
    <w:p w14:paraId="6F9A71ED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Toaletter och handfat 2 gånger/dag </w:t>
      </w:r>
    </w:p>
    <w:p w14:paraId="131173DB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Damning av fria ytor (fönsterbrädor, skrivbord </w:t>
      </w:r>
      <w:proofErr w:type="spellStart"/>
      <w:r w:rsidRPr="00F00CD5">
        <w:t>ect</w:t>
      </w:r>
      <w:proofErr w:type="spellEnd"/>
      <w:r w:rsidRPr="00F00CD5">
        <w:t xml:space="preserve">) 1 gång/vecka    </w:t>
      </w:r>
    </w:p>
    <w:p w14:paraId="71222B0C" w14:textId="1EDA41B6" w:rsidR="009D62CB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Storstädning 1 gång/år </w:t>
      </w:r>
    </w:p>
    <w:p w14:paraId="1EA0A227" w14:textId="77777777" w:rsidR="00675F65" w:rsidRDefault="00675F65" w:rsidP="00F00CD5">
      <w:pPr>
        <w:spacing w:before="100" w:beforeAutospacing="1" w:after="100" w:afterAutospacing="1" w:line="240" w:lineRule="auto"/>
        <w:ind w:left="0" w:right="0"/>
        <w:rPr>
          <w:b/>
          <w:bCs/>
        </w:rPr>
      </w:pPr>
    </w:p>
    <w:p w14:paraId="6645AC0A" w14:textId="70C05C44" w:rsidR="00F00CD5" w:rsidRPr="008B2CD7" w:rsidRDefault="00D839FE" w:rsidP="00F00CD5">
      <w:pPr>
        <w:spacing w:before="100" w:beforeAutospacing="1" w:after="100" w:afterAutospacing="1" w:line="240" w:lineRule="auto"/>
        <w:ind w:left="0" w:right="0"/>
        <w:rPr>
          <w:b/>
          <w:bCs/>
        </w:rPr>
      </w:pPr>
      <w:r>
        <w:rPr>
          <w:b/>
          <w:bCs/>
        </w:rPr>
        <w:t>S</w:t>
      </w:r>
      <w:r w:rsidR="00F00CD5" w:rsidRPr="008B2CD7">
        <w:rPr>
          <w:b/>
          <w:bCs/>
        </w:rPr>
        <w:t xml:space="preserve">täd </w:t>
      </w:r>
      <w:r w:rsidR="00FA5E34">
        <w:rPr>
          <w:b/>
          <w:bCs/>
        </w:rPr>
        <w:t xml:space="preserve">av </w:t>
      </w:r>
      <w:r w:rsidR="00F00CD5" w:rsidRPr="008B2CD7">
        <w:rPr>
          <w:b/>
          <w:bCs/>
        </w:rPr>
        <w:t>personal på Dialys- och njursviktsmottagningen</w:t>
      </w:r>
      <w:r w:rsidR="009D62CB">
        <w:rPr>
          <w:b/>
          <w:bCs/>
        </w:rPr>
        <w:t>:</w:t>
      </w:r>
      <w:r w:rsidR="00F00CD5" w:rsidRPr="008B2CD7">
        <w:rPr>
          <w:b/>
          <w:bCs/>
        </w:rPr>
        <w:t xml:space="preserve"> </w:t>
      </w:r>
    </w:p>
    <w:p w14:paraId="19E5EE33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Punktstädning vid akutspill. </w:t>
      </w:r>
    </w:p>
    <w:p w14:paraId="24EFE9F4" w14:textId="2AD585F4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>Patientnära städ efter behandling/besök (dialysmaskin, säng</w:t>
      </w:r>
      <w:r w:rsidR="002A5A26">
        <w:t>, madrass</w:t>
      </w:r>
      <w:r w:rsidR="004771BD">
        <w:t>, kudde</w:t>
      </w:r>
      <w:r w:rsidRPr="00F00CD5">
        <w:t xml:space="preserve">/stol/brits patientbord/uppdukningsbord, stickvagn, blodtrycksmanschett och stetoskop)  </w:t>
      </w:r>
    </w:p>
    <w:p w14:paraId="22EEFDCC" w14:textId="18C805FA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>Rum för centraldistribution av dialyskoncentrat, vattenreningsrum, teknikerrum, förråd, kök, patientmatsal och personalrum städas av undersköterska eller ekonomibiträde 1gång/vecka. Spolning av golvbrunn 1 gång/vecka</w:t>
      </w:r>
      <w:r w:rsidR="00DC295F">
        <w:t xml:space="preserve"> (obs! </w:t>
      </w:r>
      <w:r w:rsidR="00F82709">
        <w:t>Städning får inte utföras i teknikerrumme</w:t>
      </w:r>
      <w:r w:rsidR="00F82709">
        <w:t>t</w:t>
      </w:r>
      <w:r w:rsidR="00F82709">
        <w:t xml:space="preserve"> om någon dialysmaskin står öppen med synlig elektronik</w:t>
      </w:r>
      <w:r w:rsidR="00A50029">
        <w:t>).</w:t>
      </w:r>
    </w:p>
    <w:p w14:paraId="458B51E0" w14:textId="775F2F43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>Behandlingsrum efter CDK-inläggning städas av undersköterska eller ekonomibiträde</w:t>
      </w:r>
      <w:r w:rsidR="009B76E2">
        <w:t>.</w:t>
      </w:r>
    </w:p>
    <w:p w14:paraId="0CD0E541" w14:textId="6DD2D62B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>CDS uttag + avlopp 1 gång/vecka</w:t>
      </w:r>
      <w:r w:rsidR="00036C6A">
        <w:t xml:space="preserve"> signeras på Q Di </w:t>
      </w:r>
      <w:r w:rsidR="006A111A">
        <w:t>321</w:t>
      </w:r>
      <w:r w:rsidR="00A84B0B">
        <w:t>,</w:t>
      </w:r>
      <w:r w:rsidR="006E36FB">
        <w:t xml:space="preserve"> lokal </w:t>
      </w:r>
      <w:r w:rsidR="00EF6F67">
        <w:t>skrivs</w:t>
      </w:r>
      <w:r w:rsidR="006E36FB">
        <w:t xml:space="preserve"> </w:t>
      </w:r>
      <w:r w:rsidR="00253E38">
        <w:t>Rum och CDS uttag</w:t>
      </w:r>
      <w:r w:rsidR="009B76E2">
        <w:t>.</w:t>
      </w:r>
    </w:p>
    <w:p w14:paraId="44F7B126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Damning av ramp på patientrum </w:t>
      </w:r>
      <w:proofErr w:type="spellStart"/>
      <w:r w:rsidRPr="00F00CD5">
        <w:t>hemodialysen</w:t>
      </w:r>
      <w:proofErr w:type="spellEnd"/>
      <w:r w:rsidRPr="00F00CD5">
        <w:t xml:space="preserve"> 1 gång/vecka. </w:t>
      </w:r>
    </w:p>
    <w:p w14:paraId="76E11E69" w14:textId="77777777" w:rsidR="00387F29" w:rsidRDefault="00F00CD5" w:rsidP="00387F29">
      <w:pPr>
        <w:spacing w:before="100" w:beforeAutospacing="1" w:after="100" w:afterAutospacing="1" w:line="240" w:lineRule="auto"/>
        <w:ind w:left="0" w:right="0"/>
      </w:pPr>
      <w:r w:rsidRPr="00F00CD5">
        <w:t>Skölj HD+PD (ej golv) 1 gång/dag.</w:t>
      </w:r>
    </w:p>
    <w:p w14:paraId="537457EE" w14:textId="77777777" w:rsidR="00387F29" w:rsidRDefault="00387F29" w:rsidP="00387F29">
      <w:pPr>
        <w:spacing w:before="100" w:beforeAutospacing="1" w:after="100" w:afterAutospacing="1" w:line="240" w:lineRule="auto"/>
        <w:ind w:left="0" w:right="0"/>
      </w:pPr>
      <w:r w:rsidRPr="00F00CD5">
        <w:t xml:space="preserve">Personalrum 2 gånger/vecka </w:t>
      </w:r>
    </w:p>
    <w:p w14:paraId="2028B290" w14:textId="45ED5965" w:rsidR="00A27172" w:rsidRPr="00F00CD5" w:rsidRDefault="00A27172" w:rsidP="00387F29">
      <w:pPr>
        <w:spacing w:before="100" w:beforeAutospacing="1" w:after="100" w:afterAutospacing="1" w:line="240" w:lineRule="auto"/>
        <w:ind w:left="0" w:right="0"/>
      </w:pPr>
      <w:r w:rsidRPr="00F00CD5">
        <w:t xml:space="preserve">Förråd källaren (PD) 1 gång/vecka </w:t>
      </w:r>
    </w:p>
    <w:p w14:paraId="11B36923" w14:textId="21B6A4E8" w:rsidR="00387F29" w:rsidRDefault="00F00CD5" w:rsidP="00387F29">
      <w:pPr>
        <w:spacing w:before="100" w:beforeAutospacing="1" w:after="100" w:afterAutospacing="1" w:line="240" w:lineRule="auto"/>
        <w:ind w:left="0" w:right="0"/>
      </w:pPr>
      <w:r w:rsidRPr="00F00CD5">
        <w:t xml:space="preserve"> </w:t>
      </w:r>
      <w:r w:rsidR="00387F29" w:rsidRPr="00F00CD5">
        <w:t xml:space="preserve">Kök 1 gång/dag </w:t>
      </w:r>
    </w:p>
    <w:p w14:paraId="6D53E408" w14:textId="031D24FB" w:rsidR="00F00CD5" w:rsidRPr="00F00CD5" w:rsidRDefault="00387F29" w:rsidP="00F00CD5">
      <w:pPr>
        <w:spacing w:before="100" w:beforeAutospacing="1" w:after="100" w:afterAutospacing="1" w:line="240" w:lineRule="auto"/>
        <w:ind w:left="0" w:right="0"/>
      </w:pPr>
      <w:r>
        <w:lastRenderedPageBreak/>
        <w:t xml:space="preserve">Matsal 5 gånger/vecka </w:t>
      </w:r>
    </w:p>
    <w:p w14:paraId="465FEFF5" w14:textId="1A7AAF71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>”</w:t>
      </w:r>
      <w:r w:rsidR="00624A04">
        <w:t>Städ</w:t>
      </w:r>
      <w:r w:rsidRPr="00F00CD5">
        <w:t xml:space="preserve"> av säng och behandling</w:t>
      </w:r>
      <w:r w:rsidR="00036C6A">
        <w:t>splats x 1/månad</w:t>
      </w:r>
      <w:r w:rsidRPr="00F00CD5">
        <w:t xml:space="preserve">. </w:t>
      </w:r>
    </w:p>
    <w:p w14:paraId="698556F4" w14:textId="2D86ACDB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Damning vattenreningsrum och teknikerrum som sker minst 1 gång/månad (utförs av undersköterska eller tekniker) </w:t>
      </w:r>
    </w:p>
    <w:p w14:paraId="3B65BD63" w14:textId="228A0AF4" w:rsidR="00F00CD5" w:rsidRPr="00F00CD5" w:rsidRDefault="00F00CD5" w:rsidP="098CECAE">
      <w:pPr>
        <w:spacing w:before="100" w:beforeAutospacing="1" w:after="100" w:afterAutospacing="1" w:line="240" w:lineRule="auto"/>
        <w:ind w:left="0" w:right="0"/>
      </w:pPr>
      <w:r>
        <w:t>Damning av skrivbord</w:t>
      </w:r>
      <w:r w:rsidR="00040D33">
        <w:t>, mus och tangentbord</w:t>
      </w:r>
      <w:r>
        <w:t xml:space="preserve"> </w:t>
      </w:r>
      <w:r w:rsidR="006A48E8">
        <w:t>var 14:e dag</w:t>
      </w:r>
      <w:r>
        <w:t xml:space="preserve">  </w:t>
      </w:r>
    </w:p>
    <w:p w14:paraId="491F4446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 xml:space="preserve">Damning av förrådsgarderober 1 gång/6 månader </w:t>
      </w:r>
    </w:p>
    <w:p w14:paraId="472C292F" w14:textId="77777777" w:rsidR="008A5607" w:rsidRDefault="008A5607" w:rsidP="00F00CD5">
      <w:pPr>
        <w:spacing w:before="100" w:beforeAutospacing="1" w:after="100" w:afterAutospacing="1" w:line="240" w:lineRule="auto"/>
        <w:ind w:left="0" w:right="0"/>
        <w:rPr>
          <w:b/>
          <w:bCs/>
        </w:rPr>
      </w:pPr>
    </w:p>
    <w:p w14:paraId="4F8B0BF1" w14:textId="05E54246" w:rsidR="00F00CD5" w:rsidRPr="007179FF" w:rsidRDefault="00F00CD5" w:rsidP="00F00CD5">
      <w:pPr>
        <w:spacing w:before="100" w:beforeAutospacing="1" w:after="100" w:afterAutospacing="1" w:line="240" w:lineRule="auto"/>
        <w:ind w:left="0" w:right="0"/>
        <w:rPr>
          <w:b/>
          <w:bCs/>
        </w:rPr>
      </w:pPr>
      <w:r w:rsidRPr="007179FF">
        <w:rPr>
          <w:b/>
          <w:bCs/>
        </w:rPr>
        <w:t xml:space="preserve">Signering: </w:t>
      </w:r>
    </w:p>
    <w:p w14:paraId="24560694" w14:textId="62B81D49" w:rsidR="00F00CD5" w:rsidRPr="00F00CD5" w:rsidRDefault="00F00CD5" w:rsidP="2E39CB51">
      <w:pPr>
        <w:shd w:val="clear" w:color="auto" w:fill="FFFFFF" w:themeFill="background1"/>
        <w:spacing w:before="100" w:beforeAutospacing="1" w:after="100" w:afterAutospacing="1" w:line="240" w:lineRule="auto"/>
        <w:ind w:left="0" w:right="0"/>
      </w:pPr>
      <w:r>
        <w:t>Efter avslutad golvstädning, spolning av golvbrunnar och veckostäd av CD</w:t>
      </w:r>
      <w:r w:rsidR="0008502E">
        <w:t>S</w:t>
      </w:r>
      <w:r>
        <w:t>-uttag, avlopp och damning av ramp sker signering på särskilt protokoll (</w:t>
      </w:r>
      <w:proofErr w:type="spellStart"/>
      <w:r>
        <w:t>QDi</w:t>
      </w:r>
      <w:proofErr w:type="spellEnd"/>
      <w:r>
        <w:t xml:space="preserve"> 321 checklista städrutiner) av den som städat. Protokollen är placerad i anslutning till rummet. </w:t>
      </w:r>
    </w:p>
    <w:p w14:paraId="13471012" w14:textId="77777777" w:rsidR="00F00CD5" w:rsidRPr="00F00CD5" w:rsidRDefault="00F00CD5" w:rsidP="00F00CD5">
      <w:pPr>
        <w:spacing w:before="100" w:beforeAutospacing="1" w:after="100" w:afterAutospacing="1" w:line="240" w:lineRule="auto"/>
        <w:ind w:left="0" w:right="0"/>
      </w:pPr>
      <w:r w:rsidRPr="00F00CD5">
        <w:t>Undersköterska ansvarar för att nya protokoll sätts upp och samlar in de ifyllda.</w:t>
      </w:r>
    </w:p>
    <w:p w14:paraId="28402DC6" w14:textId="77777777" w:rsidR="00F00CD5" w:rsidRPr="00F00CD5" w:rsidRDefault="00F00CD5" w:rsidP="00F00CD5">
      <w:pPr>
        <w:spacing w:after="0" w:line="240" w:lineRule="auto"/>
        <w:ind w:left="0" w:right="0"/>
        <w:rPr>
          <w:szCs w:val="20"/>
        </w:rPr>
      </w:pPr>
    </w:p>
    <w:p w14:paraId="4128D75A" w14:textId="77777777" w:rsidR="00F00CD5" w:rsidRPr="00F00CD5" w:rsidRDefault="00F00CD5" w:rsidP="00F00CD5">
      <w:pPr>
        <w:spacing w:after="0" w:line="240" w:lineRule="auto"/>
        <w:ind w:left="0" w:right="0"/>
        <w:rPr>
          <w:szCs w:val="20"/>
        </w:rPr>
      </w:pPr>
    </w:p>
    <w:p w14:paraId="56DA6A0A" w14:textId="77777777" w:rsidR="00F00CD5" w:rsidRPr="00F00CD5" w:rsidRDefault="00F00CD5" w:rsidP="00F00CD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00CD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433A8" w14:textId="77777777" w:rsidR="009E5C46" w:rsidRDefault="009E5C46">
      <w:r>
        <w:separator/>
      </w:r>
    </w:p>
  </w:endnote>
  <w:endnote w:type="continuationSeparator" w:id="0">
    <w:p w14:paraId="4220C395" w14:textId="77777777" w:rsidR="009E5C46" w:rsidRDefault="009E5C46">
      <w:r>
        <w:continuationSeparator/>
      </w:r>
    </w:p>
  </w:endnote>
  <w:endnote w:type="continuationNotice" w:id="1">
    <w:p w14:paraId="45693185" w14:textId="77777777" w:rsidR="009E5C46" w:rsidRDefault="009E5C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027DA" w14:textId="77777777" w:rsidR="009E5C46" w:rsidRDefault="009E5C46"/>
  </w:footnote>
  <w:footnote w:type="continuationSeparator" w:id="0">
    <w:p w14:paraId="01D8B977" w14:textId="77777777" w:rsidR="009E5C46" w:rsidRDefault="009E5C46">
      <w:r>
        <w:continuationSeparator/>
      </w:r>
    </w:p>
  </w:footnote>
  <w:footnote w:type="continuationNotice" w:id="1">
    <w:p w14:paraId="7A21C3EC" w14:textId="77777777" w:rsidR="009E5C46" w:rsidRDefault="009E5C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77233883">
    <w:abstractNumId w:val="17"/>
  </w:num>
  <w:num w:numId="2" w16cid:durableId="1343434678">
    <w:abstractNumId w:val="14"/>
  </w:num>
  <w:num w:numId="3" w16cid:durableId="1550914218">
    <w:abstractNumId w:val="0"/>
  </w:num>
  <w:num w:numId="4" w16cid:durableId="530655661">
    <w:abstractNumId w:val="6"/>
  </w:num>
  <w:num w:numId="5" w16cid:durableId="292104406">
    <w:abstractNumId w:val="15"/>
  </w:num>
  <w:num w:numId="6" w16cid:durableId="2132279423">
    <w:abstractNumId w:val="2"/>
  </w:num>
  <w:num w:numId="7" w16cid:durableId="1069962611">
    <w:abstractNumId w:val="11"/>
  </w:num>
  <w:num w:numId="8" w16cid:durableId="932396392">
    <w:abstractNumId w:val="8"/>
  </w:num>
  <w:num w:numId="9" w16cid:durableId="1499812709">
    <w:abstractNumId w:val="1"/>
  </w:num>
  <w:num w:numId="10" w16cid:durableId="987973581">
    <w:abstractNumId w:val="1"/>
  </w:num>
  <w:num w:numId="11" w16cid:durableId="73825988">
    <w:abstractNumId w:val="3"/>
  </w:num>
  <w:num w:numId="12" w16cid:durableId="487286115">
    <w:abstractNumId w:val="4"/>
  </w:num>
  <w:num w:numId="13" w16cid:durableId="804129948">
    <w:abstractNumId w:val="13"/>
  </w:num>
  <w:num w:numId="14" w16cid:durableId="2044089913">
    <w:abstractNumId w:val="9"/>
  </w:num>
  <w:num w:numId="15" w16cid:durableId="329799258">
    <w:abstractNumId w:val="7"/>
  </w:num>
  <w:num w:numId="16" w16cid:durableId="1985086559">
    <w:abstractNumId w:val="12"/>
  </w:num>
  <w:num w:numId="17" w16cid:durableId="519198980">
    <w:abstractNumId w:val="5"/>
  </w:num>
  <w:num w:numId="18" w16cid:durableId="295455010">
    <w:abstractNumId w:val="10"/>
  </w:num>
  <w:num w:numId="19" w16cid:durableId="12488053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BCA"/>
    <w:rsid w:val="00016CF0"/>
    <w:rsid w:val="0002435C"/>
    <w:rsid w:val="00030DDD"/>
    <w:rsid w:val="000313BB"/>
    <w:rsid w:val="00033ED5"/>
    <w:rsid w:val="00036C6A"/>
    <w:rsid w:val="00040D33"/>
    <w:rsid w:val="00050500"/>
    <w:rsid w:val="0005691C"/>
    <w:rsid w:val="00056ECB"/>
    <w:rsid w:val="00056ED5"/>
    <w:rsid w:val="000655CC"/>
    <w:rsid w:val="000700AE"/>
    <w:rsid w:val="00080FEC"/>
    <w:rsid w:val="00084024"/>
    <w:rsid w:val="0008502E"/>
    <w:rsid w:val="0009062C"/>
    <w:rsid w:val="00095368"/>
    <w:rsid w:val="000954C4"/>
    <w:rsid w:val="000A4C35"/>
    <w:rsid w:val="000A611A"/>
    <w:rsid w:val="000B12D9"/>
    <w:rsid w:val="000B4536"/>
    <w:rsid w:val="000B7715"/>
    <w:rsid w:val="000C1220"/>
    <w:rsid w:val="000D379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0DD"/>
    <w:rsid w:val="001647EA"/>
    <w:rsid w:val="00164C3D"/>
    <w:rsid w:val="0016500C"/>
    <w:rsid w:val="00166D3A"/>
    <w:rsid w:val="00181FDC"/>
    <w:rsid w:val="001860B9"/>
    <w:rsid w:val="00186F2B"/>
    <w:rsid w:val="001874D6"/>
    <w:rsid w:val="0019632A"/>
    <w:rsid w:val="001A2DB4"/>
    <w:rsid w:val="001A4E7C"/>
    <w:rsid w:val="001A5867"/>
    <w:rsid w:val="001A5F50"/>
    <w:rsid w:val="001B762C"/>
    <w:rsid w:val="001C4D0A"/>
    <w:rsid w:val="001C5FEF"/>
    <w:rsid w:val="001D0571"/>
    <w:rsid w:val="001F4EB3"/>
    <w:rsid w:val="00211487"/>
    <w:rsid w:val="00211D91"/>
    <w:rsid w:val="00217DEC"/>
    <w:rsid w:val="00235B57"/>
    <w:rsid w:val="002374FF"/>
    <w:rsid w:val="00250F24"/>
    <w:rsid w:val="002523C5"/>
    <w:rsid w:val="0025380B"/>
    <w:rsid w:val="00253E38"/>
    <w:rsid w:val="0025703A"/>
    <w:rsid w:val="00262CB2"/>
    <w:rsid w:val="00262F3D"/>
    <w:rsid w:val="00263281"/>
    <w:rsid w:val="002651D6"/>
    <w:rsid w:val="0026551F"/>
    <w:rsid w:val="00280A85"/>
    <w:rsid w:val="00284119"/>
    <w:rsid w:val="00290B5C"/>
    <w:rsid w:val="00294791"/>
    <w:rsid w:val="002A5A2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680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F29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44A"/>
    <w:rsid w:val="00470CE7"/>
    <w:rsid w:val="00470F4F"/>
    <w:rsid w:val="00472482"/>
    <w:rsid w:val="004771BD"/>
    <w:rsid w:val="00480DC7"/>
    <w:rsid w:val="00486F9A"/>
    <w:rsid w:val="004876F6"/>
    <w:rsid w:val="0049236A"/>
    <w:rsid w:val="00492718"/>
    <w:rsid w:val="004A355D"/>
    <w:rsid w:val="004A4970"/>
    <w:rsid w:val="004B2183"/>
    <w:rsid w:val="004B2A01"/>
    <w:rsid w:val="004C2559"/>
    <w:rsid w:val="004C262B"/>
    <w:rsid w:val="004D445F"/>
    <w:rsid w:val="004D7BA3"/>
    <w:rsid w:val="004F4518"/>
    <w:rsid w:val="004F4C62"/>
    <w:rsid w:val="004F7ED5"/>
    <w:rsid w:val="00501433"/>
    <w:rsid w:val="00511CC4"/>
    <w:rsid w:val="00531E60"/>
    <w:rsid w:val="00536A5A"/>
    <w:rsid w:val="00541D07"/>
    <w:rsid w:val="00544BAB"/>
    <w:rsid w:val="00545F31"/>
    <w:rsid w:val="005578FA"/>
    <w:rsid w:val="00563BF5"/>
    <w:rsid w:val="00565129"/>
    <w:rsid w:val="00565CD0"/>
    <w:rsid w:val="00567695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A04"/>
    <w:rsid w:val="00627BEA"/>
    <w:rsid w:val="006319DB"/>
    <w:rsid w:val="0065595B"/>
    <w:rsid w:val="00660269"/>
    <w:rsid w:val="00665F89"/>
    <w:rsid w:val="00673C92"/>
    <w:rsid w:val="006753EC"/>
    <w:rsid w:val="00675F65"/>
    <w:rsid w:val="00686D65"/>
    <w:rsid w:val="006A111A"/>
    <w:rsid w:val="006A2789"/>
    <w:rsid w:val="006A48E8"/>
    <w:rsid w:val="006A4978"/>
    <w:rsid w:val="006A7261"/>
    <w:rsid w:val="006A7BD0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308"/>
    <w:rsid w:val="006E36FB"/>
    <w:rsid w:val="006E450B"/>
    <w:rsid w:val="006F0D7E"/>
    <w:rsid w:val="00710B77"/>
    <w:rsid w:val="007179FF"/>
    <w:rsid w:val="0072075B"/>
    <w:rsid w:val="007221C2"/>
    <w:rsid w:val="00725816"/>
    <w:rsid w:val="00730955"/>
    <w:rsid w:val="00733A9C"/>
    <w:rsid w:val="00735405"/>
    <w:rsid w:val="00736574"/>
    <w:rsid w:val="007367E0"/>
    <w:rsid w:val="00737215"/>
    <w:rsid w:val="00743566"/>
    <w:rsid w:val="00754905"/>
    <w:rsid w:val="00760038"/>
    <w:rsid w:val="00762EE0"/>
    <w:rsid w:val="00765867"/>
    <w:rsid w:val="00765C41"/>
    <w:rsid w:val="00767373"/>
    <w:rsid w:val="00771100"/>
    <w:rsid w:val="007759DD"/>
    <w:rsid w:val="007829CE"/>
    <w:rsid w:val="0078609F"/>
    <w:rsid w:val="007917BA"/>
    <w:rsid w:val="007A3158"/>
    <w:rsid w:val="007A5C6F"/>
    <w:rsid w:val="007D4241"/>
    <w:rsid w:val="007D4317"/>
    <w:rsid w:val="007D4EA3"/>
    <w:rsid w:val="007E1A61"/>
    <w:rsid w:val="007F1CFF"/>
    <w:rsid w:val="007F5DD5"/>
    <w:rsid w:val="00810E97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2FCF"/>
    <w:rsid w:val="008A3DEA"/>
    <w:rsid w:val="008A4EB9"/>
    <w:rsid w:val="008A5607"/>
    <w:rsid w:val="008A6B74"/>
    <w:rsid w:val="008A74C0"/>
    <w:rsid w:val="008B1694"/>
    <w:rsid w:val="008B2CD7"/>
    <w:rsid w:val="008C4B27"/>
    <w:rsid w:val="008C7F2A"/>
    <w:rsid w:val="008E1B36"/>
    <w:rsid w:val="008E36F8"/>
    <w:rsid w:val="008E46B2"/>
    <w:rsid w:val="008E682C"/>
    <w:rsid w:val="008E78A1"/>
    <w:rsid w:val="008F589F"/>
    <w:rsid w:val="008F640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8DC"/>
    <w:rsid w:val="009B1F6B"/>
    <w:rsid w:val="009B76E2"/>
    <w:rsid w:val="009C0D12"/>
    <w:rsid w:val="009C192E"/>
    <w:rsid w:val="009D4266"/>
    <w:rsid w:val="009D62CB"/>
    <w:rsid w:val="009D6819"/>
    <w:rsid w:val="009D6D1C"/>
    <w:rsid w:val="009E0CF9"/>
    <w:rsid w:val="009E531B"/>
    <w:rsid w:val="009E5C46"/>
    <w:rsid w:val="009E6C56"/>
    <w:rsid w:val="009E7DCF"/>
    <w:rsid w:val="009F4A56"/>
    <w:rsid w:val="009F4E65"/>
    <w:rsid w:val="00A006A5"/>
    <w:rsid w:val="00A05942"/>
    <w:rsid w:val="00A07BEC"/>
    <w:rsid w:val="00A25FEA"/>
    <w:rsid w:val="00A26160"/>
    <w:rsid w:val="00A264BE"/>
    <w:rsid w:val="00A27172"/>
    <w:rsid w:val="00A272CA"/>
    <w:rsid w:val="00A33051"/>
    <w:rsid w:val="00A407AD"/>
    <w:rsid w:val="00A40923"/>
    <w:rsid w:val="00A41C05"/>
    <w:rsid w:val="00A42426"/>
    <w:rsid w:val="00A50029"/>
    <w:rsid w:val="00A514B7"/>
    <w:rsid w:val="00A54A0B"/>
    <w:rsid w:val="00A65FD4"/>
    <w:rsid w:val="00A81198"/>
    <w:rsid w:val="00A81E48"/>
    <w:rsid w:val="00A82035"/>
    <w:rsid w:val="00A8359E"/>
    <w:rsid w:val="00A84B0B"/>
    <w:rsid w:val="00A90D77"/>
    <w:rsid w:val="00A92E07"/>
    <w:rsid w:val="00A94D48"/>
    <w:rsid w:val="00AA0B3A"/>
    <w:rsid w:val="00AA6EB4"/>
    <w:rsid w:val="00AA767D"/>
    <w:rsid w:val="00AB0CC9"/>
    <w:rsid w:val="00AC3FF6"/>
    <w:rsid w:val="00AD73EC"/>
    <w:rsid w:val="00AE5BC7"/>
    <w:rsid w:val="00AE7EFD"/>
    <w:rsid w:val="00AF5AAF"/>
    <w:rsid w:val="00AF673A"/>
    <w:rsid w:val="00B046D8"/>
    <w:rsid w:val="00B13F4C"/>
    <w:rsid w:val="00B157F0"/>
    <w:rsid w:val="00B16219"/>
    <w:rsid w:val="00B16C59"/>
    <w:rsid w:val="00B24AEB"/>
    <w:rsid w:val="00B33FDD"/>
    <w:rsid w:val="00B359CC"/>
    <w:rsid w:val="00B36107"/>
    <w:rsid w:val="00B41789"/>
    <w:rsid w:val="00B46C03"/>
    <w:rsid w:val="00B54981"/>
    <w:rsid w:val="00B571F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7D1"/>
    <w:rsid w:val="00C63B5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928"/>
    <w:rsid w:val="00CB17FF"/>
    <w:rsid w:val="00CB1ED7"/>
    <w:rsid w:val="00CC167C"/>
    <w:rsid w:val="00CC52D9"/>
    <w:rsid w:val="00CD6647"/>
    <w:rsid w:val="00CD71BA"/>
    <w:rsid w:val="00CE4B73"/>
    <w:rsid w:val="00CF3504"/>
    <w:rsid w:val="00CF70BB"/>
    <w:rsid w:val="00D074DB"/>
    <w:rsid w:val="00D139CF"/>
    <w:rsid w:val="00D37E7F"/>
    <w:rsid w:val="00D47AD7"/>
    <w:rsid w:val="00D51529"/>
    <w:rsid w:val="00D676E0"/>
    <w:rsid w:val="00D839FE"/>
    <w:rsid w:val="00D85218"/>
    <w:rsid w:val="00D915B1"/>
    <w:rsid w:val="00DA0ECF"/>
    <w:rsid w:val="00DA299D"/>
    <w:rsid w:val="00DA65C4"/>
    <w:rsid w:val="00DC295F"/>
    <w:rsid w:val="00DD2BE0"/>
    <w:rsid w:val="00DE4447"/>
    <w:rsid w:val="00DE5DA2"/>
    <w:rsid w:val="00DE5EAF"/>
    <w:rsid w:val="00DF0033"/>
    <w:rsid w:val="00E026BF"/>
    <w:rsid w:val="00E07B1B"/>
    <w:rsid w:val="00E11853"/>
    <w:rsid w:val="00E40247"/>
    <w:rsid w:val="00E52A86"/>
    <w:rsid w:val="00E54B47"/>
    <w:rsid w:val="00E553BF"/>
    <w:rsid w:val="00E55D93"/>
    <w:rsid w:val="00E61294"/>
    <w:rsid w:val="00E61EC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70C"/>
    <w:rsid w:val="00ED49C3"/>
    <w:rsid w:val="00ED6CE8"/>
    <w:rsid w:val="00ED7AA6"/>
    <w:rsid w:val="00EE2A56"/>
    <w:rsid w:val="00EE3818"/>
    <w:rsid w:val="00EF6F67"/>
    <w:rsid w:val="00F00CD5"/>
    <w:rsid w:val="00F22264"/>
    <w:rsid w:val="00F2564D"/>
    <w:rsid w:val="00F35B05"/>
    <w:rsid w:val="00F413D9"/>
    <w:rsid w:val="00F45BB3"/>
    <w:rsid w:val="00F5135F"/>
    <w:rsid w:val="00F51F78"/>
    <w:rsid w:val="00F70C52"/>
    <w:rsid w:val="00F777B4"/>
    <w:rsid w:val="00F82709"/>
    <w:rsid w:val="00F86F47"/>
    <w:rsid w:val="00F90B64"/>
    <w:rsid w:val="00FA5E3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23779F"/>
    <w:rsid w:val="08262262"/>
    <w:rsid w:val="093AE601"/>
    <w:rsid w:val="098CECAE"/>
    <w:rsid w:val="1E2C6636"/>
    <w:rsid w:val="295BC24B"/>
    <w:rsid w:val="2E39CB51"/>
    <w:rsid w:val="2F03C1B3"/>
    <w:rsid w:val="39783D1F"/>
    <w:rsid w:val="406F46F9"/>
    <w:rsid w:val="40C71DFD"/>
    <w:rsid w:val="5F590B8F"/>
    <w:rsid w:val="647B2B65"/>
    <w:rsid w:val="68B2A4B9"/>
    <w:rsid w:val="69F93EE8"/>
    <w:rsid w:val="6B2CF8ED"/>
    <w:rsid w:val="715D72DA"/>
    <w:rsid w:val="763E3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1D52D0A-9F35-404D-8010-B1904B352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D676E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D676E0"/>
  </w:style>
  <w:style w:type="character" w:styleId="Kommentarsreferens">
    <w:name w:val="annotation reference"/>
    <w:basedOn w:val="Standardstycketeckensnitt"/>
    <w:uiPriority w:val="99"/>
    <w:semiHidden/>
    <w:unhideWhenUsed/>
    <w:rsid w:val="00D676E0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F640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F640A"/>
    <w:rPr>
      <w:b/>
      <w:bCs/>
    </w:rPr>
  </w:style>
  <w:style w:type="character" w:styleId="Olstomnmnande">
    <w:name w:val="Unresolved Mention"/>
    <w:basedOn w:val="Standardstycketeckensnitt"/>
    <w:uiPriority w:val="99"/>
    <w:unhideWhenUsed/>
    <w:rsid w:val="008F640A"/>
    <w:rPr>
      <w:color w:val="605E5C"/>
      <w:shd w:val="clear" w:color="auto" w:fill="E1DFDD"/>
    </w:rPr>
  </w:style>
  <w:style w:type="character" w:styleId="Nmn">
    <w:name w:val="Mention"/>
    <w:basedOn w:val="Standardstycketeckensnitt"/>
    <w:uiPriority w:val="99"/>
    <w:unhideWhenUsed/>
    <w:rsid w:val="008F640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3</Pages>
  <Words>513</Words>
  <Characters>2724</Characters>
  <Application>Microsoft Office Word</Application>
  <DocSecurity>0</DocSecurity>
  <Lines>22</Lines>
  <Paragraphs>6</Paragraphs>
  <ScaleCrop>false</ScaleCrop>
  <Manager/>
  <Company/>
  <LinksUpToDate>false</LinksUpToDate>
  <CharactersWithSpaces>3231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Städrutin Dialysmott NÄL GMP Q Di 301</dc:title>
  <dc:subject/>
  <dc:creator>patrik.jens.johansson@vgregion.se</dc:creator>
  <keywords/>
  <lastModifiedBy>Anna Bäck</lastModifiedBy>
  <revision>66</revision>
  <lastPrinted>2016-03-31T10:56:00.0000000Z</lastPrinted>
  <dcterms:created xsi:type="dcterms:W3CDTF">2022-05-06T06:23:00.0000000Z</dcterms:created>
  <dcterms:modified xsi:type="dcterms:W3CDTF">2024-10-11T09:29:00.0000000Z</dcterms:modified>
</coreProperties>
</file>