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07D21" w14:textId="77777777" w:rsidR="00F00CD5" w:rsidRDefault="00F00CD5" w:rsidP="00F35B05">
      <w:pPr>
        <w:pStyle w:val="Rubrik2"/>
        <w:sectPr w:rsidR="00F00CD5" w:rsidSect="00F00CD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F00CD5" w:rsidRPr="00F00CD5" w14:paraId="08AF753A" w14:textId="77777777" w:rsidTr="002374FF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7A1E318" w14:textId="77777777" w:rsidR="001D0571" w:rsidRDefault="00F00CD5" w:rsidP="00A8359E">
            <w:pPr>
              <w:pStyle w:val="Rubrik1"/>
              <w:rPr>
                <w:noProof/>
              </w:rPr>
            </w:pPr>
            <w:r w:rsidRPr="00F00CD5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02513E" wp14:editId="1145C7A2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rut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F3BD58" w14:textId="77777777" w:rsidR="00F00CD5" w:rsidRPr="003D37FD" w:rsidRDefault="00F00CD5" w:rsidP="00F00CD5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23617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D0251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5CF3BD58" w14:textId="77777777" w:rsidR="00F00CD5" w:rsidRPr="003D37FD" w:rsidRDefault="00F00CD5" w:rsidP="00F00CD5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23617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F00CD5">
              <w:rPr>
                <w:noProof/>
              </w:rPr>
              <w:t xml:space="preserve">Städrutiner </w:t>
            </w:r>
            <w:r w:rsidR="007E1A61">
              <w:rPr>
                <w:noProof/>
              </w:rPr>
              <w:t xml:space="preserve">Dialysmott </w:t>
            </w:r>
            <w:r w:rsidRPr="00F00CD5">
              <w:rPr>
                <w:noProof/>
              </w:rPr>
              <w:t>NÄL</w:t>
            </w:r>
            <w:r w:rsidR="00A8359E">
              <w:rPr>
                <w:noProof/>
              </w:rPr>
              <w:t xml:space="preserve"> GMP</w:t>
            </w:r>
          </w:p>
          <w:p w14:paraId="4440E574" w14:textId="6904C90D" w:rsidR="00F00CD5" w:rsidRPr="00F00CD5" w:rsidRDefault="007829CE" w:rsidP="00A8359E">
            <w:pPr>
              <w:pStyle w:val="Rubrik1"/>
              <w:rPr>
                <w:noProof/>
              </w:rPr>
            </w:pPr>
            <w:r>
              <w:rPr>
                <w:noProof/>
              </w:rPr>
              <w:t xml:space="preserve"> Q Di 301</w:t>
            </w:r>
          </w:p>
        </w:tc>
      </w:tr>
    </w:tbl>
    <w:p w14:paraId="4E30DCA1" w14:textId="13E0CFCE" w:rsidR="00F00CD5" w:rsidRPr="00F00CD5" w:rsidRDefault="00F00CD5" w:rsidP="00F00CD5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F00CD5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8E1B36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F00CD5">
        <w:rPr>
          <w:rFonts w:ascii="Arial" w:hAnsi="Arial" w:cs="Arial"/>
          <w:bCs/>
          <w:kern w:val="32"/>
          <w:sz w:val="20"/>
          <w:szCs w:val="20"/>
        </w:rPr>
        <w:t>pärm</w:t>
      </w:r>
      <w:r w:rsidR="00A94D48" w:rsidRPr="00F70C52">
        <w:rPr>
          <w:rFonts w:ascii="Arial" w:hAnsi="Arial" w:cs="Arial"/>
          <w:bCs/>
          <w:kern w:val="32"/>
          <w:sz w:val="20"/>
          <w:szCs w:val="20"/>
        </w:rPr>
        <w:t xml:space="preserve">, </w:t>
      </w:r>
      <w:r w:rsidR="00A94D48" w:rsidRPr="008B2CD7">
        <w:rPr>
          <w:rFonts w:ascii="Arial" w:hAnsi="Arial" w:cs="Arial"/>
          <w:bCs/>
          <w:kern w:val="32"/>
          <w:sz w:val="20"/>
          <w:szCs w:val="20"/>
        </w:rPr>
        <w:t xml:space="preserve">1 kopia </w:t>
      </w:r>
      <w:r w:rsidR="00F70C52" w:rsidRPr="008B2CD7">
        <w:rPr>
          <w:rFonts w:ascii="Arial" w:hAnsi="Arial" w:cs="Arial"/>
          <w:sz w:val="20"/>
          <w:szCs w:val="20"/>
        </w:rPr>
        <w:t>Teamchef på Fastighet</w:t>
      </w:r>
      <w:r w:rsidR="00C21FB4">
        <w:rPr>
          <w:rFonts w:ascii="Arial" w:hAnsi="Arial" w:cs="Arial"/>
          <w:sz w:val="20"/>
          <w:szCs w:val="20"/>
        </w:rPr>
        <w:t xml:space="preserve">, </w:t>
      </w:r>
      <w:r w:rsidR="00565B57">
        <w:rPr>
          <w:rFonts w:ascii="Arial" w:hAnsi="Arial" w:cs="Arial"/>
          <w:sz w:val="20"/>
          <w:szCs w:val="20"/>
        </w:rPr>
        <w:t>s</w:t>
      </w:r>
      <w:r w:rsidR="00F70C52" w:rsidRPr="008B2CD7">
        <w:rPr>
          <w:rFonts w:ascii="Arial" w:hAnsi="Arial" w:cs="Arial"/>
          <w:sz w:val="20"/>
          <w:szCs w:val="20"/>
        </w:rPr>
        <w:t xml:space="preserve">töd och </w:t>
      </w:r>
      <w:r w:rsidR="00565B57">
        <w:rPr>
          <w:rFonts w:ascii="Arial" w:hAnsi="Arial" w:cs="Arial"/>
          <w:sz w:val="20"/>
          <w:szCs w:val="20"/>
        </w:rPr>
        <w:t>s</w:t>
      </w:r>
      <w:r w:rsidR="00F70C52" w:rsidRPr="008B2CD7">
        <w:rPr>
          <w:rFonts w:ascii="Arial" w:hAnsi="Arial" w:cs="Arial"/>
          <w:sz w:val="20"/>
          <w:szCs w:val="20"/>
        </w:rPr>
        <w:t>ervice</w:t>
      </w:r>
      <w:r w:rsidR="00F70C52">
        <w:t xml:space="preserve"> </w:t>
      </w:r>
    </w:p>
    <w:p w14:paraId="438CECEC" w14:textId="77777777" w:rsidR="00F00CD5" w:rsidRPr="00B24AEB" w:rsidRDefault="00F00CD5" w:rsidP="00F00CD5">
      <w:pPr>
        <w:spacing w:before="100" w:beforeAutospacing="1" w:after="100" w:afterAutospacing="1" w:line="240" w:lineRule="auto"/>
        <w:ind w:left="0" w:right="0"/>
        <w:rPr>
          <w:b/>
          <w:bCs/>
        </w:rPr>
      </w:pPr>
      <w:r w:rsidRPr="00B24AEB">
        <w:rPr>
          <w:b/>
          <w:bCs/>
        </w:rPr>
        <w:t xml:space="preserve">Syfte: </w:t>
      </w:r>
    </w:p>
    <w:p w14:paraId="1069EACF" w14:textId="483A0DA0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>Beskrivning av lokalvård</w:t>
      </w:r>
      <w:r w:rsidR="001A5867">
        <w:t xml:space="preserve"> </w:t>
      </w:r>
      <w:r w:rsidRPr="00F00CD5">
        <w:t>för Dialys- och njursviktsmottagningen N</w:t>
      </w:r>
      <w:r w:rsidR="00E40247">
        <w:t>ÄL</w:t>
      </w:r>
      <w:r w:rsidRPr="00F00CD5">
        <w:t xml:space="preserve">. </w:t>
      </w:r>
    </w:p>
    <w:p w14:paraId="4A61CF34" w14:textId="77777777" w:rsidR="00F00CD5" w:rsidRPr="00B24AEB" w:rsidRDefault="00F00CD5" w:rsidP="00F00CD5">
      <w:pPr>
        <w:spacing w:before="100" w:beforeAutospacing="1" w:after="100" w:afterAutospacing="1" w:line="240" w:lineRule="auto"/>
        <w:ind w:left="0" w:right="0"/>
        <w:rPr>
          <w:b/>
          <w:bCs/>
        </w:rPr>
      </w:pPr>
      <w:r w:rsidRPr="00B24AEB">
        <w:rPr>
          <w:b/>
          <w:bCs/>
        </w:rPr>
        <w:t xml:space="preserve">Ansvar: </w:t>
      </w:r>
    </w:p>
    <w:p w14:paraId="7A965A07" w14:textId="77777777" w:rsidR="00285A02" w:rsidRDefault="00B90AED" w:rsidP="40C71DFD">
      <w:pPr>
        <w:spacing w:before="100" w:beforeAutospacing="1" w:after="100" w:afterAutospacing="1" w:line="240" w:lineRule="auto"/>
        <w:ind w:left="0" w:right="0"/>
      </w:pPr>
      <w:bookmarkStart w:id="3" w:name="_Hlk179293140"/>
      <w:r>
        <w:t>Enligt kvalitetsöverenskommelse</w:t>
      </w:r>
      <w:r w:rsidR="0074059F">
        <w:t xml:space="preserve"> </w:t>
      </w:r>
      <w:bookmarkStart w:id="4" w:name="_Hlk197073550"/>
      <w:r w:rsidR="00016625">
        <w:fldChar w:fldCharType="begin"/>
      </w:r>
      <w:r w:rsidR="00016625">
        <w:instrText>HYPERLINK "https://mellanarkiv-offentlig.vgregion.se/alfresco/s/archive/stream/public/v1/source/available/sofia/sfss12798-583748212-27/surrogate"</w:instrText>
      </w:r>
      <w:r w:rsidR="00016625">
        <w:fldChar w:fldCharType="separate"/>
      </w:r>
      <w:r w:rsidR="0074059F" w:rsidRPr="00016625">
        <w:rPr>
          <w:rStyle w:val="Hyperlnk"/>
        </w:rPr>
        <w:t xml:space="preserve">Lokalvård vid dialysverksamheter inom </w:t>
      </w:r>
      <w:r w:rsidR="00873E81" w:rsidRPr="00016625">
        <w:rPr>
          <w:rStyle w:val="Hyperlnk"/>
        </w:rPr>
        <w:t>Västra Götalandsregionen</w:t>
      </w:r>
      <w:r w:rsidR="00016625">
        <w:fldChar w:fldCharType="end"/>
      </w:r>
      <w:r w:rsidR="00873E81">
        <w:t xml:space="preserve">. </w:t>
      </w:r>
      <w:bookmarkEnd w:id="4"/>
    </w:p>
    <w:p w14:paraId="2556ED16" w14:textId="4A28FB6F" w:rsidR="00F00CD5" w:rsidRPr="00F00CD5" w:rsidRDefault="00F00CD5" w:rsidP="40C71DFD">
      <w:pPr>
        <w:spacing w:before="100" w:beforeAutospacing="1" w:after="100" w:afterAutospacing="1" w:line="240" w:lineRule="auto"/>
        <w:ind w:left="0" w:right="0"/>
      </w:pPr>
      <w:r>
        <w:t xml:space="preserve">Teamchef på </w:t>
      </w:r>
      <w:r w:rsidR="2F03C1B3">
        <w:t>Fastighet</w:t>
      </w:r>
      <w:r w:rsidR="00C21FB4">
        <w:t xml:space="preserve">, </w:t>
      </w:r>
      <w:r w:rsidR="00565B57">
        <w:t>s</w:t>
      </w:r>
      <w:r w:rsidR="2F03C1B3">
        <w:t xml:space="preserve">töd och </w:t>
      </w:r>
      <w:r w:rsidR="00565B57">
        <w:t>s</w:t>
      </w:r>
      <w:r w:rsidR="2F03C1B3">
        <w:t xml:space="preserve">ervice </w:t>
      </w:r>
      <w:bookmarkEnd w:id="3"/>
      <w:r w:rsidR="2F03C1B3">
        <w:t>(FFSS)</w:t>
      </w:r>
      <w:r>
        <w:t xml:space="preserve"> ansvarar för att berörd personal får information om </w:t>
      </w:r>
      <w:r w:rsidR="00F66A20">
        <w:t xml:space="preserve">även denna </w:t>
      </w:r>
      <w:r>
        <w:t xml:space="preserve">rutin. Vårdenhetschefen på Dialys- och njursviktsmottagningen ansvar är att kontinuerligt följa upp att städningen sköts och signeras enligt </w:t>
      </w:r>
      <w:r w:rsidR="00E9171E">
        <w:t>ö</w:t>
      </w:r>
      <w:r>
        <w:t>verenskommelse.</w:t>
      </w:r>
      <w:r w:rsidR="00FC1203">
        <w:t xml:space="preserve"> Signaturlista skall sparas i Dialys- och njursviktmottagningens kvalitetspärm.</w:t>
      </w:r>
      <w:r w:rsidR="00033291">
        <w:t xml:space="preserve"> </w:t>
      </w:r>
      <w:r>
        <w:t>GMP</w:t>
      </w:r>
      <w:r w:rsidR="0032708A">
        <w:t xml:space="preserve"> utbildning </w:t>
      </w:r>
      <w:r w:rsidR="00546261">
        <w:t>för lokalvårdare utförs i samband med introduktion samt</w:t>
      </w:r>
      <w:r w:rsidR="0032708A">
        <w:t xml:space="preserve"> år</w:t>
      </w:r>
      <w:r w:rsidR="00BC4FEC">
        <w:t>lig repetition</w:t>
      </w:r>
      <w:r w:rsidR="00D606EF">
        <w:t xml:space="preserve"> enligt </w:t>
      </w:r>
      <w:r w:rsidR="00BD043F">
        <w:t>kvalitetsöverenskommelse</w:t>
      </w:r>
      <w:r w:rsidR="00E9171E">
        <w:t>.</w:t>
      </w:r>
      <w:r>
        <w:t xml:space="preserve"> </w:t>
      </w:r>
      <w:r w:rsidR="00B7347C">
        <w:t xml:space="preserve">Vårdenhetschef dialys ansvarar för att rapporter om genomförd utbildning </w:t>
      </w:r>
      <w:r w:rsidR="006C28B6">
        <w:t xml:space="preserve">inhämtas från </w:t>
      </w:r>
      <w:r w:rsidR="00033291">
        <w:t>FFSS</w:t>
      </w:r>
      <w:r w:rsidR="006C28B6">
        <w:t xml:space="preserve"> och förvaras</w:t>
      </w:r>
      <w:r w:rsidR="00E301CC">
        <w:t xml:space="preserve"> på enheten, se bilaga 1 i kvalitetsöverenskommelsen.</w:t>
      </w:r>
      <w:r w:rsidR="00DD6E83">
        <w:t xml:space="preserve"> </w:t>
      </w:r>
    </w:p>
    <w:p w14:paraId="12D22DC0" w14:textId="77777777" w:rsidR="00F00CD5" w:rsidRPr="00B24AEB" w:rsidRDefault="00F00CD5" w:rsidP="00F00CD5">
      <w:pPr>
        <w:spacing w:before="100" w:beforeAutospacing="1" w:after="100" w:afterAutospacing="1" w:line="240" w:lineRule="auto"/>
        <w:ind w:left="0" w:right="0"/>
        <w:rPr>
          <w:b/>
          <w:bCs/>
        </w:rPr>
      </w:pPr>
      <w:r w:rsidRPr="00B24AEB">
        <w:rPr>
          <w:b/>
          <w:bCs/>
        </w:rPr>
        <w:t xml:space="preserve">Allmänt: </w:t>
      </w:r>
    </w:p>
    <w:p w14:paraId="2431E08A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Det finns skriftligt utformade instruktioner för städning och rengöring av lokaler där tillverkning och hantering av </w:t>
      </w:r>
      <w:proofErr w:type="spellStart"/>
      <w:r w:rsidRPr="00F00CD5">
        <w:t>hemodialysvätskor</w:t>
      </w:r>
      <w:proofErr w:type="spellEnd"/>
      <w:r w:rsidRPr="00F00CD5">
        <w:t xml:space="preserve"> sker. </w:t>
      </w:r>
    </w:p>
    <w:p w14:paraId="287FD40B" w14:textId="40E06ED9" w:rsidR="00F00CD5" w:rsidRPr="00D839FE" w:rsidRDefault="00F00CD5" w:rsidP="40D81A7F">
      <w:pPr>
        <w:spacing w:before="100" w:beforeAutospacing="1" w:after="100" w:afterAutospacing="1" w:line="240" w:lineRule="auto"/>
        <w:ind w:left="0" w:right="0"/>
        <w:rPr>
          <w:b/>
          <w:bCs/>
        </w:rPr>
      </w:pPr>
      <w:r w:rsidRPr="40D81A7F">
        <w:rPr>
          <w:b/>
          <w:bCs/>
        </w:rPr>
        <w:t>Golvstäd</w:t>
      </w:r>
      <w:r w:rsidR="08262262" w:rsidRPr="40D81A7F">
        <w:rPr>
          <w:b/>
          <w:bCs/>
        </w:rPr>
        <w:t xml:space="preserve"> FFSS</w:t>
      </w:r>
      <w:r w:rsidR="406F46F9" w:rsidRPr="40D81A7F">
        <w:rPr>
          <w:b/>
          <w:bCs/>
        </w:rPr>
        <w:t>:</w:t>
      </w:r>
      <w:r w:rsidRPr="40D81A7F">
        <w:rPr>
          <w:b/>
          <w:bCs/>
        </w:rPr>
        <w:t xml:space="preserve"> </w:t>
      </w:r>
    </w:p>
    <w:p w14:paraId="6E038DD6" w14:textId="27DC58E8" w:rsidR="0ED0EE46" w:rsidRDefault="0ED0EE46" w:rsidP="40D81A7F">
      <w:pPr>
        <w:spacing w:beforeAutospacing="1" w:afterAutospacing="1" w:line="240" w:lineRule="auto"/>
        <w:ind w:left="0" w:right="0"/>
      </w:pPr>
      <w:r>
        <w:t xml:space="preserve">Alla rum som städas har en </w:t>
      </w:r>
      <w:r w:rsidR="597061AC">
        <w:t xml:space="preserve">etikett uppsatt av FFSS </w:t>
      </w:r>
      <w:r w:rsidR="1DDAF63B">
        <w:t xml:space="preserve">där vilken </w:t>
      </w:r>
      <w:r w:rsidR="00E55873">
        <w:t>vec</w:t>
      </w:r>
      <w:r w:rsidR="004D35CF">
        <w:t>ko</w:t>
      </w:r>
      <w:r w:rsidR="1DDAF63B">
        <w:t>dag som städning utförs är markerad.</w:t>
      </w:r>
    </w:p>
    <w:p w14:paraId="4AF66F87" w14:textId="0DE5957C" w:rsidR="00F00CD5" w:rsidRDefault="00F00CD5" w:rsidP="2B5282E9">
      <w:pPr>
        <w:spacing w:before="100" w:beforeAutospacing="1" w:after="100" w:afterAutospacing="1" w:line="240" w:lineRule="auto"/>
        <w:ind w:left="0" w:right="0"/>
      </w:pPr>
      <w:r>
        <w:t xml:space="preserve">Dialyssalar där hantering av </w:t>
      </w:r>
      <w:proofErr w:type="spellStart"/>
      <w:r>
        <w:t>hemodialysvätskor</w:t>
      </w:r>
      <w:proofErr w:type="spellEnd"/>
      <w:r>
        <w:t xml:space="preserve"> sker torkas 1 gång/dag med </w:t>
      </w:r>
      <w:proofErr w:type="spellStart"/>
      <w:r w:rsidR="68B2A4B9">
        <w:t>för</w:t>
      </w:r>
      <w:r>
        <w:t>fuktad</w:t>
      </w:r>
      <w:proofErr w:type="spellEnd"/>
      <w:r>
        <w:t xml:space="preserve"> duk/mopp (så kallad fuktig metod). Använd duk/mopp får inte återfuktas, dvs man får inte doppa använd duk/mopp i hink med rengöringsmedel och vatten</w:t>
      </w:r>
      <w:r w:rsidR="715D72DA">
        <w:t xml:space="preserve"> eller på annat sätt återfukta.</w:t>
      </w:r>
    </w:p>
    <w:p w14:paraId="34B037D7" w14:textId="5AB88FCA" w:rsidR="739FCBFD" w:rsidRDefault="739FCBFD" w:rsidP="2B5282E9">
      <w:pPr>
        <w:spacing w:beforeAutospacing="1" w:afterAutospacing="1" w:line="240" w:lineRule="auto"/>
        <w:ind w:left="0" w:right="0"/>
        <w:rPr>
          <w:lang w:val="en-US"/>
        </w:rPr>
      </w:pPr>
      <w:r w:rsidRPr="2B5282E9">
        <w:rPr>
          <w:lang w:val="en-US"/>
        </w:rPr>
        <w:t>R 1</w:t>
      </w:r>
      <w:r w:rsidR="0EE7B186" w:rsidRPr="2B5282E9">
        <w:rPr>
          <w:lang w:val="en-US"/>
        </w:rPr>
        <w:t>(K644-106)</w:t>
      </w:r>
      <w:r w:rsidRPr="2B5282E9">
        <w:rPr>
          <w:lang w:val="en-US"/>
        </w:rPr>
        <w:t>,</w:t>
      </w:r>
      <w:r w:rsidR="27A0139A" w:rsidRPr="2B5282E9">
        <w:rPr>
          <w:lang w:val="en-US"/>
        </w:rPr>
        <w:t xml:space="preserve"> </w:t>
      </w:r>
      <w:r w:rsidRPr="2B5282E9">
        <w:rPr>
          <w:lang w:val="en-US"/>
        </w:rPr>
        <w:t>2</w:t>
      </w:r>
      <w:r w:rsidR="776050DF" w:rsidRPr="2B5282E9">
        <w:rPr>
          <w:lang w:val="en-US"/>
        </w:rPr>
        <w:t>(K644-110)</w:t>
      </w:r>
      <w:r w:rsidRPr="2B5282E9">
        <w:rPr>
          <w:lang w:val="en-US"/>
        </w:rPr>
        <w:t>,</w:t>
      </w:r>
      <w:r w:rsidR="78E0B89D" w:rsidRPr="2B5282E9">
        <w:rPr>
          <w:lang w:val="en-US"/>
        </w:rPr>
        <w:t xml:space="preserve"> </w:t>
      </w:r>
      <w:r w:rsidRPr="2B5282E9">
        <w:rPr>
          <w:lang w:val="en-US"/>
        </w:rPr>
        <w:t>3</w:t>
      </w:r>
      <w:r w:rsidR="0C405F1D" w:rsidRPr="2B5282E9">
        <w:rPr>
          <w:lang w:val="en-US"/>
        </w:rPr>
        <w:t>(K644-114)</w:t>
      </w:r>
      <w:r w:rsidRPr="2B5282E9">
        <w:rPr>
          <w:lang w:val="en-US"/>
        </w:rPr>
        <w:t>,</w:t>
      </w:r>
      <w:r w:rsidR="7FF178C5" w:rsidRPr="2B5282E9">
        <w:rPr>
          <w:lang w:val="en-US"/>
        </w:rPr>
        <w:t xml:space="preserve"> </w:t>
      </w:r>
      <w:r w:rsidRPr="2B5282E9">
        <w:rPr>
          <w:lang w:val="en-US"/>
        </w:rPr>
        <w:t>4</w:t>
      </w:r>
      <w:r w:rsidR="0EF698B3" w:rsidRPr="2B5282E9">
        <w:rPr>
          <w:lang w:val="en-US"/>
        </w:rPr>
        <w:t>(K644-118)</w:t>
      </w:r>
      <w:r w:rsidRPr="2B5282E9">
        <w:rPr>
          <w:lang w:val="en-US"/>
        </w:rPr>
        <w:t>,</w:t>
      </w:r>
      <w:r w:rsidR="29CA46DA" w:rsidRPr="2B5282E9">
        <w:rPr>
          <w:lang w:val="en-US"/>
        </w:rPr>
        <w:t xml:space="preserve"> </w:t>
      </w:r>
      <w:r w:rsidRPr="2B5282E9">
        <w:rPr>
          <w:lang w:val="en-US"/>
        </w:rPr>
        <w:t>6</w:t>
      </w:r>
      <w:r w:rsidR="1FCB620A" w:rsidRPr="2B5282E9">
        <w:rPr>
          <w:lang w:val="en-US"/>
        </w:rPr>
        <w:t>(K644-123)</w:t>
      </w:r>
      <w:r w:rsidRPr="2B5282E9">
        <w:rPr>
          <w:lang w:val="en-US"/>
        </w:rPr>
        <w:t>,</w:t>
      </w:r>
    </w:p>
    <w:p w14:paraId="798BBB66" w14:textId="394C2E2A" w:rsidR="739FCBFD" w:rsidRDefault="739FCBFD" w:rsidP="2B5282E9">
      <w:pPr>
        <w:spacing w:beforeAutospacing="1" w:afterAutospacing="1" w:line="240" w:lineRule="auto"/>
        <w:ind w:left="0" w:right="0"/>
        <w:rPr>
          <w:lang w:val="en-US"/>
        </w:rPr>
      </w:pPr>
      <w:r w:rsidRPr="2B5282E9">
        <w:rPr>
          <w:lang w:val="en-US"/>
        </w:rPr>
        <w:lastRenderedPageBreak/>
        <w:t>7</w:t>
      </w:r>
      <w:r w:rsidR="11891DB0" w:rsidRPr="2B5282E9">
        <w:rPr>
          <w:lang w:val="en-US"/>
        </w:rPr>
        <w:t>(K644-124)</w:t>
      </w:r>
      <w:r w:rsidRPr="2B5282E9">
        <w:rPr>
          <w:lang w:val="en-US"/>
        </w:rPr>
        <w:t>,</w:t>
      </w:r>
      <w:r w:rsidR="704EA87D" w:rsidRPr="2B5282E9">
        <w:rPr>
          <w:lang w:val="en-US"/>
        </w:rPr>
        <w:t xml:space="preserve"> </w:t>
      </w:r>
      <w:r w:rsidRPr="2B5282E9">
        <w:rPr>
          <w:lang w:val="en-US"/>
        </w:rPr>
        <w:t>8</w:t>
      </w:r>
      <w:r w:rsidR="4E05FF6D" w:rsidRPr="2B5282E9">
        <w:rPr>
          <w:lang w:val="en-US"/>
        </w:rPr>
        <w:t>(K644-126)</w:t>
      </w:r>
      <w:r w:rsidRPr="2B5282E9">
        <w:rPr>
          <w:lang w:val="en-US"/>
        </w:rPr>
        <w:t>,</w:t>
      </w:r>
      <w:r w:rsidR="4B15A8EF" w:rsidRPr="2B5282E9">
        <w:rPr>
          <w:lang w:val="en-US"/>
        </w:rPr>
        <w:t xml:space="preserve"> </w:t>
      </w:r>
      <w:r w:rsidRPr="2B5282E9">
        <w:rPr>
          <w:lang w:val="en-US"/>
        </w:rPr>
        <w:t>1</w:t>
      </w:r>
      <w:r w:rsidR="6EED9ABE" w:rsidRPr="2B5282E9">
        <w:rPr>
          <w:lang w:val="en-US"/>
        </w:rPr>
        <w:t>1(K644-132)</w:t>
      </w:r>
      <w:r w:rsidR="409B851C" w:rsidRPr="2B5282E9">
        <w:rPr>
          <w:lang w:val="en-US"/>
        </w:rPr>
        <w:t xml:space="preserve"> </w:t>
      </w:r>
      <w:r w:rsidRPr="2B5282E9">
        <w:rPr>
          <w:lang w:val="en-US"/>
        </w:rPr>
        <w:t>12</w:t>
      </w:r>
      <w:r w:rsidR="5263C0E7" w:rsidRPr="2B5282E9">
        <w:rPr>
          <w:lang w:val="en-US"/>
        </w:rPr>
        <w:t>(K644-133)</w:t>
      </w:r>
      <w:r w:rsidRPr="2B5282E9">
        <w:rPr>
          <w:lang w:val="en-US"/>
        </w:rPr>
        <w:t>,</w:t>
      </w:r>
      <w:r w:rsidR="068490D3" w:rsidRPr="2B5282E9">
        <w:rPr>
          <w:lang w:val="en-US"/>
        </w:rPr>
        <w:t xml:space="preserve"> </w:t>
      </w:r>
      <w:r w:rsidRPr="2B5282E9">
        <w:rPr>
          <w:lang w:val="en-US"/>
        </w:rPr>
        <w:t>R13</w:t>
      </w:r>
      <w:r w:rsidR="355CF0B9" w:rsidRPr="2B5282E9">
        <w:rPr>
          <w:lang w:val="en-US"/>
        </w:rPr>
        <w:t>((L544-310A)</w:t>
      </w:r>
    </w:p>
    <w:p w14:paraId="6B217D76" w14:textId="74090A9C" w:rsidR="00F00CD5" w:rsidRPr="00F00CD5" w:rsidRDefault="00F00CD5" w:rsidP="2B5282E9">
      <w:pPr>
        <w:spacing w:before="100" w:beforeAutospacing="1" w:after="100" w:afterAutospacing="1" w:line="240" w:lineRule="auto"/>
        <w:ind w:left="0" w:right="0"/>
      </w:pPr>
      <w:r>
        <w:t>Behandlingsrummet 1 gång/dag </w:t>
      </w:r>
      <w:r w:rsidR="4F011207">
        <w:t>(K644-103)</w:t>
      </w:r>
      <w:r>
        <w:t xml:space="preserve"> </w:t>
      </w:r>
    </w:p>
    <w:p w14:paraId="179617FC" w14:textId="547E1D59" w:rsidR="00F00CD5" w:rsidRPr="00F00CD5" w:rsidRDefault="00F00CD5" w:rsidP="2B5282E9">
      <w:pPr>
        <w:spacing w:before="100" w:beforeAutospacing="1" w:after="100" w:afterAutospacing="1" w:line="240" w:lineRule="auto"/>
        <w:ind w:left="0" w:right="0"/>
      </w:pPr>
      <w:r>
        <w:t xml:space="preserve">Beredningsrum/läkemedelsrum 1 gång/dag (vardagar) </w:t>
      </w:r>
      <w:r w:rsidR="327FA112">
        <w:t>(K644-131)</w:t>
      </w:r>
    </w:p>
    <w:p w14:paraId="7422CD39" w14:textId="72C23F67" w:rsidR="00F00CD5" w:rsidRPr="00F00CD5" w:rsidRDefault="00F00CD5" w:rsidP="2B5282E9">
      <w:pPr>
        <w:spacing w:before="100" w:beforeAutospacing="1" w:after="100" w:afterAutospacing="1" w:line="240" w:lineRule="auto"/>
        <w:ind w:left="0" w:right="0"/>
      </w:pPr>
      <w:r>
        <w:t xml:space="preserve">Skölj PD+ HD 1 gång/dag </w:t>
      </w:r>
      <w:r w:rsidR="46A6B0DA">
        <w:t>(L544-354)</w:t>
      </w:r>
    </w:p>
    <w:p w14:paraId="76280A20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Toaletter 2 gånger/dag </w:t>
      </w:r>
    </w:p>
    <w:p w14:paraId="791968BB" w14:textId="1ACB8F2E" w:rsidR="00F00CD5" w:rsidRPr="00F00CD5" w:rsidRDefault="00F00CD5" w:rsidP="66B48ED2">
      <w:pPr>
        <w:spacing w:before="100" w:beforeAutospacing="1" w:after="100" w:afterAutospacing="1" w:line="240" w:lineRule="auto"/>
        <w:ind w:left="0" w:right="0"/>
      </w:pPr>
      <w:r>
        <w:t xml:space="preserve">Korridor </w:t>
      </w:r>
      <w:r w:rsidR="004D35CF">
        <w:t>1 gång/</w:t>
      </w:r>
      <w:r>
        <w:t xml:space="preserve">dag (varav 1 </w:t>
      </w:r>
      <w:r w:rsidR="3411923F">
        <w:t>gång per vecka</w:t>
      </w:r>
      <w:r>
        <w:t xml:space="preserve"> med maskin) </w:t>
      </w:r>
    </w:p>
    <w:p w14:paraId="1539FCB8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PD mottagning behandlingsrum 1 gång/dag (vardagar) </w:t>
      </w:r>
    </w:p>
    <w:p w14:paraId="6CA0C9ED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PD expedition 1 gång/vecka </w:t>
      </w:r>
    </w:p>
    <w:p w14:paraId="6F6F73F1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Njursviktsmottagning behandlingsrum 1 gång/dag (vardagar) </w:t>
      </w:r>
    </w:p>
    <w:p w14:paraId="21BFE5A8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Njursviktsmottagning expedition 1 gång/vecka </w:t>
      </w:r>
    </w:p>
    <w:p w14:paraId="59DA104F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VEC expedition 1 gång/vecka </w:t>
      </w:r>
    </w:p>
    <w:p w14:paraId="1690A7B2" w14:textId="13DCB794" w:rsidR="00F00CD5" w:rsidRDefault="00F00CD5" w:rsidP="2B5282E9">
      <w:pPr>
        <w:spacing w:before="100" w:beforeAutospacing="1" w:after="100" w:afterAutospacing="1" w:line="240" w:lineRule="auto"/>
        <w:ind w:left="0" w:right="0"/>
      </w:pPr>
      <w:r>
        <w:t>Förråd 1 gång/vecka (HD 3st</w:t>
      </w:r>
      <w:r w:rsidR="562ED435">
        <w:t xml:space="preserve"> (L544-353D, L544-353, K </w:t>
      </w:r>
      <w:proofErr w:type="gramStart"/>
      <w:r w:rsidR="562ED435">
        <w:t>644-105</w:t>
      </w:r>
      <w:proofErr w:type="gramEnd"/>
      <w:r w:rsidR="562ED435">
        <w:t>, K644-119)</w:t>
      </w:r>
      <w:r>
        <w:t xml:space="preserve">, PD 2 </w:t>
      </w:r>
      <w:proofErr w:type="spellStart"/>
      <w:r>
        <w:t>st</w:t>
      </w:r>
      <w:proofErr w:type="spellEnd"/>
      <w:r>
        <w:t xml:space="preserve">).  </w:t>
      </w:r>
    </w:p>
    <w:p w14:paraId="6AD41C93" w14:textId="77777777" w:rsidR="00D839FE" w:rsidRPr="00F00CD5" w:rsidRDefault="00D839FE" w:rsidP="00F00CD5">
      <w:pPr>
        <w:spacing w:before="100" w:beforeAutospacing="1" w:after="100" w:afterAutospacing="1" w:line="240" w:lineRule="auto"/>
        <w:ind w:left="0" w:right="0"/>
      </w:pPr>
    </w:p>
    <w:p w14:paraId="467E1FE5" w14:textId="519BF6F5" w:rsidR="00F00CD5" w:rsidRPr="00D839FE" w:rsidRDefault="00F00CD5" w:rsidP="6B950BDB">
      <w:pPr>
        <w:spacing w:before="100" w:beforeAutospacing="1" w:after="100" w:afterAutospacing="1" w:line="240" w:lineRule="auto"/>
        <w:ind w:left="0" w:right="0"/>
        <w:rPr>
          <w:b/>
          <w:bCs/>
        </w:rPr>
      </w:pPr>
      <w:r w:rsidRPr="6B950BDB">
        <w:rPr>
          <w:b/>
          <w:bCs/>
        </w:rPr>
        <w:t xml:space="preserve"> </w:t>
      </w:r>
      <w:r w:rsidR="763E38E2" w:rsidRPr="6B950BDB">
        <w:rPr>
          <w:b/>
          <w:bCs/>
        </w:rPr>
        <w:t>FFSS</w:t>
      </w:r>
      <w:r w:rsidR="4CD55730" w:rsidRPr="6B950BDB">
        <w:rPr>
          <w:b/>
          <w:bCs/>
        </w:rPr>
        <w:t xml:space="preserve"> utför regelmässig städning enligt </w:t>
      </w:r>
      <w:r w:rsidR="342A107E" w:rsidRPr="6B950BDB">
        <w:rPr>
          <w:b/>
          <w:bCs/>
        </w:rPr>
        <w:t>sin</w:t>
      </w:r>
      <w:r w:rsidR="5C9E7FC6" w:rsidRPr="6B950BDB">
        <w:rPr>
          <w:b/>
          <w:bCs/>
        </w:rPr>
        <w:t xml:space="preserve"> </w:t>
      </w:r>
      <w:r w:rsidR="4CD55730" w:rsidRPr="6B950BDB">
        <w:rPr>
          <w:b/>
          <w:bCs/>
        </w:rPr>
        <w:t>leveransbeskrivning</w:t>
      </w:r>
      <w:r w:rsidRPr="6B950BDB">
        <w:rPr>
          <w:b/>
          <w:bCs/>
        </w:rPr>
        <w:t xml:space="preserve">: </w:t>
      </w:r>
    </w:p>
    <w:p w14:paraId="6F9A71ED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Toaletter och handfat 2 gånger/dag </w:t>
      </w:r>
    </w:p>
    <w:p w14:paraId="131173DB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Damning av fria ytor (fönsterbrädor, skrivbord </w:t>
      </w:r>
      <w:proofErr w:type="spellStart"/>
      <w:r w:rsidRPr="00F00CD5">
        <w:t>ect</w:t>
      </w:r>
      <w:proofErr w:type="spellEnd"/>
      <w:r w:rsidRPr="00F00CD5">
        <w:t xml:space="preserve">) 1 gång/vecka    </w:t>
      </w:r>
    </w:p>
    <w:p w14:paraId="71222B0C" w14:textId="1EDA41B6" w:rsidR="009D62CB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Storstädning 1 gång/år </w:t>
      </w:r>
    </w:p>
    <w:p w14:paraId="1EA0A227" w14:textId="77777777" w:rsidR="00675F65" w:rsidRDefault="00675F65" w:rsidP="00F00CD5">
      <w:pPr>
        <w:spacing w:before="100" w:beforeAutospacing="1" w:after="100" w:afterAutospacing="1" w:line="240" w:lineRule="auto"/>
        <w:ind w:left="0" w:right="0"/>
        <w:rPr>
          <w:b/>
          <w:bCs/>
        </w:rPr>
      </w:pPr>
    </w:p>
    <w:p w14:paraId="6645AC0A" w14:textId="70C05C44" w:rsidR="00F00CD5" w:rsidRPr="008B2CD7" w:rsidRDefault="00D839FE" w:rsidP="00F00CD5">
      <w:pPr>
        <w:spacing w:before="100" w:beforeAutospacing="1" w:after="100" w:afterAutospacing="1" w:line="240" w:lineRule="auto"/>
        <w:ind w:left="0" w:right="0"/>
        <w:rPr>
          <w:b/>
          <w:bCs/>
        </w:rPr>
      </w:pPr>
      <w:r>
        <w:rPr>
          <w:b/>
          <w:bCs/>
        </w:rPr>
        <w:t>S</w:t>
      </w:r>
      <w:r w:rsidR="00F00CD5" w:rsidRPr="008B2CD7">
        <w:rPr>
          <w:b/>
          <w:bCs/>
        </w:rPr>
        <w:t xml:space="preserve">täd </w:t>
      </w:r>
      <w:r w:rsidR="00FA5E34">
        <w:rPr>
          <w:b/>
          <w:bCs/>
        </w:rPr>
        <w:t xml:space="preserve">av </w:t>
      </w:r>
      <w:r w:rsidR="00F00CD5" w:rsidRPr="008B2CD7">
        <w:rPr>
          <w:b/>
          <w:bCs/>
        </w:rPr>
        <w:t>personal på Dialys- och njursviktsmottagningen</w:t>
      </w:r>
      <w:r w:rsidR="009D62CB">
        <w:rPr>
          <w:b/>
          <w:bCs/>
        </w:rPr>
        <w:t>:</w:t>
      </w:r>
      <w:r w:rsidR="00F00CD5" w:rsidRPr="008B2CD7">
        <w:rPr>
          <w:b/>
          <w:bCs/>
        </w:rPr>
        <w:t xml:space="preserve"> </w:t>
      </w:r>
    </w:p>
    <w:p w14:paraId="19E5EE33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Punktstädning vid akutspill. </w:t>
      </w:r>
    </w:p>
    <w:p w14:paraId="24EFE9F4" w14:textId="245B6478" w:rsidR="00F00CD5" w:rsidRPr="00F00CD5" w:rsidRDefault="00F00CD5" w:rsidP="021C2130">
      <w:pPr>
        <w:spacing w:before="100" w:beforeAutospacing="1" w:after="100" w:afterAutospacing="1" w:line="240" w:lineRule="auto"/>
        <w:ind w:left="0" w:right="0"/>
      </w:pPr>
      <w:r>
        <w:t xml:space="preserve">Patientnära städ </w:t>
      </w:r>
      <w:r w:rsidR="62AE9596">
        <w:t>med desinfektion</w:t>
      </w:r>
      <w:r w:rsidR="2E4931DB">
        <w:t>smedel</w:t>
      </w:r>
      <w:r w:rsidR="62AE9596">
        <w:t xml:space="preserve"> </w:t>
      </w:r>
      <w:r>
        <w:t>efter behandling/besök (dialysmaskin, säng</w:t>
      </w:r>
      <w:r w:rsidR="002A5A26">
        <w:t>, madrass</w:t>
      </w:r>
      <w:r w:rsidR="004771BD">
        <w:t>, kudde</w:t>
      </w:r>
      <w:r>
        <w:t xml:space="preserve">/stol/brits patientbord/uppdukningsbord, stickvagn, blodtrycksmanschett och stetoskop)  </w:t>
      </w:r>
    </w:p>
    <w:p w14:paraId="3EDBE6E8" w14:textId="41A8BCA4" w:rsidR="3A0D1C9D" w:rsidRDefault="3A0D1C9D" w:rsidP="021C2130">
      <w:pPr>
        <w:spacing w:beforeAutospacing="1" w:afterAutospacing="1" w:line="240" w:lineRule="auto"/>
        <w:ind w:left="0" w:right="0"/>
      </w:pPr>
      <w:r>
        <w:t>Golvet i behandlingsrum städas efter CDK-inläggning av undersköterska eller ekonomibiträde.</w:t>
      </w:r>
    </w:p>
    <w:p w14:paraId="22EEFDCC" w14:textId="5BB92DDA" w:rsidR="00F00CD5" w:rsidRPr="00F00CD5" w:rsidRDefault="00F00CD5" w:rsidP="2B5282E9">
      <w:pPr>
        <w:spacing w:before="100" w:beforeAutospacing="1" w:after="100" w:afterAutospacing="1" w:line="240" w:lineRule="auto"/>
        <w:ind w:left="0" w:right="0"/>
      </w:pPr>
      <w:r>
        <w:t>Rum för centraldistribution av dialyskoncentrat</w:t>
      </w:r>
      <w:r w:rsidR="0BD983AB">
        <w:t>(L544-352)</w:t>
      </w:r>
      <w:r>
        <w:t>, vattenreningsrum</w:t>
      </w:r>
      <w:r w:rsidR="5511A818">
        <w:t>(L544-363)</w:t>
      </w:r>
      <w:r>
        <w:t>, teknikerrum</w:t>
      </w:r>
      <w:r w:rsidR="704ED93C">
        <w:t>(K644-102)</w:t>
      </w:r>
      <w:r>
        <w:t>, förråd, kök, patientmatsal och personalrum städas av undersköterska eller ekonomibiträde 1gång/vecka. Spolning av golvbrunn 1 gång/vecka</w:t>
      </w:r>
      <w:r w:rsidR="00DC295F">
        <w:t xml:space="preserve"> </w:t>
      </w:r>
      <w:r w:rsidR="00DC295F">
        <w:lastRenderedPageBreak/>
        <w:t xml:space="preserve">(obs! </w:t>
      </w:r>
      <w:r w:rsidR="00F82709">
        <w:t>Städning får inte utföras i teknikerrummet om någon dialysmaskin står öppen med synlig elektronik</w:t>
      </w:r>
      <w:r w:rsidR="00A50029">
        <w:t>).</w:t>
      </w:r>
    </w:p>
    <w:p w14:paraId="0CD0E541" w14:textId="6DD2D62B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>CDS uttag + avlopp 1 gång/vecka</w:t>
      </w:r>
      <w:r w:rsidR="00036C6A">
        <w:t xml:space="preserve"> signeras på Q Di </w:t>
      </w:r>
      <w:r w:rsidR="006A111A">
        <w:t>321</w:t>
      </w:r>
      <w:r w:rsidR="00A84B0B">
        <w:t>,</w:t>
      </w:r>
      <w:r w:rsidR="006E36FB">
        <w:t xml:space="preserve"> lokal </w:t>
      </w:r>
      <w:r w:rsidR="00EF6F67">
        <w:t>skrivs</w:t>
      </w:r>
      <w:r w:rsidR="006E36FB">
        <w:t xml:space="preserve"> </w:t>
      </w:r>
      <w:r w:rsidR="00253E38">
        <w:t>Rum och CDS uttag</w:t>
      </w:r>
      <w:r w:rsidR="009B76E2">
        <w:t>.</w:t>
      </w:r>
    </w:p>
    <w:p w14:paraId="44F7B126" w14:textId="405DFA30" w:rsidR="00F00CD5" w:rsidRPr="00F00CD5" w:rsidRDefault="00F00CD5" w:rsidP="49A702EE">
      <w:pPr>
        <w:spacing w:before="100" w:beforeAutospacing="1" w:after="100" w:afterAutospacing="1" w:line="240" w:lineRule="auto"/>
        <w:ind w:left="0" w:right="0"/>
      </w:pPr>
      <w:r>
        <w:t xml:space="preserve">Damning av </w:t>
      </w:r>
      <w:r w:rsidR="02E74AC9">
        <w:t>ljus</w:t>
      </w:r>
      <w:r>
        <w:t xml:space="preserve">ramp på patientrum </w:t>
      </w:r>
      <w:proofErr w:type="spellStart"/>
      <w:r>
        <w:t>hemodialysen</w:t>
      </w:r>
      <w:proofErr w:type="spellEnd"/>
      <w:r>
        <w:t xml:space="preserve"> 1 gång/vecka. </w:t>
      </w:r>
    </w:p>
    <w:p w14:paraId="76E11E69" w14:textId="77777777" w:rsidR="00387F29" w:rsidRDefault="00F00CD5" w:rsidP="00387F29">
      <w:pPr>
        <w:spacing w:before="100" w:beforeAutospacing="1" w:after="100" w:afterAutospacing="1" w:line="240" w:lineRule="auto"/>
        <w:ind w:left="0" w:right="0"/>
      </w:pPr>
      <w:r w:rsidRPr="00F00CD5">
        <w:t>Skölj HD+PD (ej golv) 1 gång/dag.</w:t>
      </w:r>
    </w:p>
    <w:p w14:paraId="537457EE" w14:textId="105F2060" w:rsidR="00387F29" w:rsidRDefault="00387F29" w:rsidP="4028FDF1">
      <w:pPr>
        <w:spacing w:before="100" w:beforeAutospacing="1" w:after="100" w:afterAutospacing="1" w:line="240" w:lineRule="auto"/>
        <w:ind w:left="0" w:right="0"/>
      </w:pPr>
      <w:r>
        <w:t>Personalrum 2 gånger/vecka</w:t>
      </w:r>
      <w:r w:rsidR="27E52A88">
        <w:t xml:space="preserve"> golv </w:t>
      </w:r>
      <w:r w:rsidR="004F036E">
        <w:t>våt/torrmetod</w:t>
      </w:r>
      <w:r w:rsidR="00841E57">
        <w:t xml:space="preserve"> </w:t>
      </w:r>
      <w:r w:rsidR="27E52A88">
        <w:t>samt bänkytor</w:t>
      </w:r>
      <w:r w:rsidR="00841E57">
        <w:t xml:space="preserve"> </w:t>
      </w:r>
      <w:r w:rsidR="00E16E64">
        <w:t xml:space="preserve">och bord </w:t>
      </w:r>
      <w:r w:rsidR="00841E57">
        <w:t xml:space="preserve">torkas med </w:t>
      </w:r>
      <w:r w:rsidR="00F30A2C">
        <w:t>rengöringsmedel</w:t>
      </w:r>
      <w:r w:rsidR="00E16E64">
        <w:t xml:space="preserve"> och vatten</w:t>
      </w:r>
      <w:r w:rsidR="27E52A88">
        <w:t>.</w:t>
      </w:r>
      <w:r>
        <w:t xml:space="preserve"> </w:t>
      </w:r>
    </w:p>
    <w:p w14:paraId="2028B290" w14:textId="00F0EE9A" w:rsidR="00A27172" w:rsidRPr="00F00CD5" w:rsidRDefault="00A27172" w:rsidP="40D81A7F">
      <w:pPr>
        <w:spacing w:before="100" w:beforeAutospacing="1" w:after="100" w:afterAutospacing="1" w:line="240" w:lineRule="auto"/>
        <w:ind w:left="0" w:right="0"/>
      </w:pPr>
      <w:r>
        <w:t>Förråd källaren (PD)</w:t>
      </w:r>
      <w:r w:rsidR="1234D53A">
        <w:t>, HD Koncentrat(L541-219)</w:t>
      </w:r>
      <w:r>
        <w:t xml:space="preserve"> 1 gång/vecka </w:t>
      </w:r>
    </w:p>
    <w:p w14:paraId="11B36923" w14:textId="21B6A4E8" w:rsidR="00387F29" w:rsidRDefault="00F00CD5" w:rsidP="00387F29">
      <w:pPr>
        <w:spacing w:before="100" w:beforeAutospacing="1" w:after="100" w:afterAutospacing="1" w:line="240" w:lineRule="auto"/>
        <w:ind w:left="0" w:right="0"/>
      </w:pPr>
      <w:r w:rsidRPr="00F00CD5">
        <w:t xml:space="preserve"> </w:t>
      </w:r>
      <w:r w:rsidR="00387F29" w:rsidRPr="00F00CD5">
        <w:t xml:space="preserve">Kök 1 gång/dag </w:t>
      </w:r>
    </w:p>
    <w:p w14:paraId="6D53E408" w14:textId="031D24FB" w:rsidR="00F00CD5" w:rsidRPr="00F00CD5" w:rsidRDefault="00387F29" w:rsidP="00F00CD5">
      <w:pPr>
        <w:spacing w:before="100" w:beforeAutospacing="1" w:after="100" w:afterAutospacing="1" w:line="240" w:lineRule="auto"/>
        <w:ind w:left="0" w:right="0"/>
      </w:pPr>
      <w:r>
        <w:t xml:space="preserve">Matsal 5 gånger/vecka </w:t>
      </w:r>
    </w:p>
    <w:p w14:paraId="465FEFF5" w14:textId="2EFEB160" w:rsidR="00F00CD5" w:rsidRPr="00F00CD5" w:rsidRDefault="121E9D54" w:rsidP="433F253F">
      <w:pPr>
        <w:spacing w:before="100" w:beforeAutospacing="1" w:after="100" w:afterAutospacing="1" w:line="240" w:lineRule="auto"/>
        <w:ind w:left="0" w:right="0"/>
      </w:pPr>
      <w:proofErr w:type="spellStart"/>
      <w:r>
        <w:t>Stors</w:t>
      </w:r>
      <w:r w:rsidR="00624A04">
        <w:t>täd</w:t>
      </w:r>
      <w:proofErr w:type="spellEnd"/>
      <w:r w:rsidR="00F00CD5">
        <w:t xml:space="preserve"> </w:t>
      </w:r>
      <w:r w:rsidR="391729E5">
        <w:t>a</w:t>
      </w:r>
      <w:r w:rsidR="00F00CD5">
        <w:t>v</w:t>
      </w:r>
      <w:r w:rsidR="10DAC4F8">
        <w:t xml:space="preserve"> </w:t>
      </w:r>
      <w:r w:rsidR="00F00CD5">
        <w:t>säng och behandling</w:t>
      </w:r>
      <w:r w:rsidR="00036C6A">
        <w:t>splats x 1/månad</w:t>
      </w:r>
      <w:r w:rsidR="5BE48DEF">
        <w:t xml:space="preserve"> med rengöringsmedel och vatten därefter desinfektion</w:t>
      </w:r>
      <w:r w:rsidR="00F00CD5">
        <w:t xml:space="preserve">. </w:t>
      </w:r>
    </w:p>
    <w:p w14:paraId="698556F4" w14:textId="2D86ACDB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Damning vattenreningsrum och teknikerrum som sker minst 1 gång/månad (utförs av undersköterska eller tekniker) </w:t>
      </w:r>
    </w:p>
    <w:p w14:paraId="3B65BD63" w14:textId="228A0AF4" w:rsidR="00F00CD5" w:rsidRPr="00F00CD5" w:rsidRDefault="00F00CD5" w:rsidP="098CECAE">
      <w:pPr>
        <w:spacing w:before="100" w:beforeAutospacing="1" w:after="100" w:afterAutospacing="1" w:line="240" w:lineRule="auto"/>
        <w:ind w:left="0" w:right="0"/>
      </w:pPr>
      <w:r>
        <w:t>Damning av skrivbord</w:t>
      </w:r>
      <w:r w:rsidR="00040D33">
        <w:t>, mus och tangentbord</w:t>
      </w:r>
      <w:r>
        <w:t xml:space="preserve"> </w:t>
      </w:r>
      <w:r w:rsidR="006A48E8">
        <w:t>var 14:e dag</w:t>
      </w:r>
      <w:r>
        <w:t xml:space="preserve">  </w:t>
      </w:r>
    </w:p>
    <w:p w14:paraId="472C292F" w14:textId="5B8B5194" w:rsidR="008A5607" w:rsidRPr="0005659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 xml:space="preserve">Damning av förrådsgarderober 1 gång/6 månader </w:t>
      </w:r>
    </w:p>
    <w:p w14:paraId="4F8B0BF1" w14:textId="05E54246" w:rsidR="00F00CD5" w:rsidRPr="007179FF" w:rsidRDefault="00F00CD5" w:rsidP="00F00CD5">
      <w:pPr>
        <w:spacing w:before="100" w:beforeAutospacing="1" w:after="100" w:afterAutospacing="1" w:line="240" w:lineRule="auto"/>
        <w:ind w:left="0" w:right="0"/>
        <w:rPr>
          <w:b/>
          <w:bCs/>
        </w:rPr>
      </w:pPr>
      <w:r w:rsidRPr="007179FF">
        <w:rPr>
          <w:b/>
          <w:bCs/>
        </w:rPr>
        <w:t xml:space="preserve">Signering: </w:t>
      </w:r>
    </w:p>
    <w:p w14:paraId="24560694" w14:textId="589D061C" w:rsidR="00F00CD5" w:rsidRPr="00F00CD5" w:rsidRDefault="00F00CD5" w:rsidP="2E39CB51">
      <w:pPr>
        <w:shd w:val="clear" w:color="auto" w:fill="FFFFFF" w:themeFill="background1"/>
        <w:spacing w:before="100" w:beforeAutospacing="1" w:after="100" w:afterAutospacing="1" w:line="240" w:lineRule="auto"/>
        <w:ind w:left="0" w:right="0"/>
      </w:pPr>
      <w:r>
        <w:t>Efter avslutad golvstädning, spolning av golvbrunnar och veckostäd av CD</w:t>
      </w:r>
      <w:r w:rsidR="0008502E">
        <w:t>S</w:t>
      </w:r>
      <w:r>
        <w:t>-uttag, avlopp och damning av ramp sker signering på särskilt protokoll (Q</w:t>
      </w:r>
      <w:r w:rsidR="000D7D15">
        <w:t xml:space="preserve"> </w:t>
      </w:r>
      <w:r>
        <w:t xml:space="preserve">Di 321 checklista städrutiner) av den som städat. Protokollen är placerad i anslutning till rummet. </w:t>
      </w:r>
    </w:p>
    <w:p w14:paraId="13471012" w14:textId="77777777" w:rsidR="00F00CD5" w:rsidRPr="00F00CD5" w:rsidRDefault="00F00CD5" w:rsidP="00F00CD5">
      <w:pPr>
        <w:spacing w:before="100" w:beforeAutospacing="1" w:after="100" w:afterAutospacing="1" w:line="240" w:lineRule="auto"/>
        <w:ind w:left="0" w:right="0"/>
      </w:pPr>
      <w:r w:rsidRPr="00F00CD5">
        <w:t>Undersköterska ansvarar för att nya protokoll sätts upp och samlar in de ifyllda.</w:t>
      </w:r>
    </w:p>
    <w:p w14:paraId="28402DC6" w14:textId="77777777" w:rsidR="00F00CD5" w:rsidRPr="00F00CD5" w:rsidRDefault="00F00CD5" w:rsidP="00F00CD5">
      <w:pPr>
        <w:spacing w:after="0" w:line="240" w:lineRule="auto"/>
        <w:ind w:left="0" w:right="0"/>
        <w:rPr>
          <w:szCs w:val="20"/>
        </w:rPr>
      </w:pPr>
    </w:p>
    <w:p w14:paraId="4128D75A" w14:textId="77777777" w:rsidR="00F00CD5" w:rsidRPr="00F00CD5" w:rsidRDefault="00F00CD5" w:rsidP="00F00CD5">
      <w:pPr>
        <w:spacing w:after="0" w:line="240" w:lineRule="auto"/>
        <w:ind w:left="0" w:right="0"/>
        <w:rPr>
          <w:szCs w:val="20"/>
        </w:rPr>
      </w:pPr>
    </w:p>
    <w:p w14:paraId="56DA6A0A" w14:textId="77777777" w:rsidR="00F00CD5" w:rsidRPr="00F00CD5" w:rsidRDefault="00F00CD5" w:rsidP="00F00CD5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F00CD5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8C9D0" w14:textId="77777777" w:rsidR="00CD76FE" w:rsidRDefault="00CD76FE">
      <w:r>
        <w:separator/>
      </w:r>
    </w:p>
  </w:endnote>
  <w:endnote w:type="continuationSeparator" w:id="0">
    <w:p w14:paraId="008F2B93" w14:textId="77777777" w:rsidR="00CD76FE" w:rsidRDefault="00CD76FE">
      <w:r>
        <w:continuationSeparator/>
      </w:r>
    </w:p>
  </w:endnote>
  <w:endnote w:type="continuationNotice" w:id="1">
    <w:p w14:paraId="5453D825" w14:textId="77777777" w:rsidR="00CD76FE" w:rsidRDefault="00CD76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0AB2" w14:textId="77777777" w:rsidR="00CD76FE" w:rsidRDefault="00CD76FE"/>
  </w:footnote>
  <w:footnote w:type="continuationSeparator" w:id="0">
    <w:p w14:paraId="6850AD71" w14:textId="77777777" w:rsidR="00CD76FE" w:rsidRDefault="00CD76FE">
      <w:r>
        <w:continuationSeparator/>
      </w:r>
    </w:p>
  </w:footnote>
  <w:footnote w:type="continuationNotice" w:id="1">
    <w:p w14:paraId="6E92CD87" w14:textId="77777777" w:rsidR="00CD76FE" w:rsidRDefault="00CD76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77233883">
    <w:abstractNumId w:val="17"/>
  </w:num>
  <w:num w:numId="2" w16cid:durableId="1343434678">
    <w:abstractNumId w:val="14"/>
  </w:num>
  <w:num w:numId="3" w16cid:durableId="1550914218">
    <w:abstractNumId w:val="0"/>
  </w:num>
  <w:num w:numId="4" w16cid:durableId="530655661">
    <w:abstractNumId w:val="6"/>
  </w:num>
  <w:num w:numId="5" w16cid:durableId="292104406">
    <w:abstractNumId w:val="15"/>
  </w:num>
  <w:num w:numId="6" w16cid:durableId="2132279423">
    <w:abstractNumId w:val="2"/>
  </w:num>
  <w:num w:numId="7" w16cid:durableId="1069962611">
    <w:abstractNumId w:val="11"/>
  </w:num>
  <w:num w:numId="8" w16cid:durableId="932396392">
    <w:abstractNumId w:val="8"/>
  </w:num>
  <w:num w:numId="9" w16cid:durableId="1499812709">
    <w:abstractNumId w:val="1"/>
  </w:num>
  <w:num w:numId="10" w16cid:durableId="987973581">
    <w:abstractNumId w:val="1"/>
  </w:num>
  <w:num w:numId="11" w16cid:durableId="73825988">
    <w:abstractNumId w:val="3"/>
  </w:num>
  <w:num w:numId="12" w16cid:durableId="487286115">
    <w:abstractNumId w:val="4"/>
  </w:num>
  <w:num w:numId="13" w16cid:durableId="804129948">
    <w:abstractNumId w:val="13"/>
  </w:num>
  <w:num w:numId="14" w16cid:durableId="2044089913">
    <w:abstractNumId w:val="9"/>
  </w:num>
  <w:num w:numId="15" w16cid:durableId="329799258">
    <w:abstractNumId w:val="7"/>
  </w:num>
  <w:num w:numId="16" w16cid:durableId="1985086559">
    <w:abstractNumId w:val="12"/>
  </w:num>
  <w:num w:numId="17" w16cid:durableId="519198980">
    <w:abstractNumId w:val="5"/>
  </w:num>
  <w:num w:numId="18" w16cid:durableId="295455010">
    <w:abstractNumId w:val="10"/>
  </w:num>
  <w:num w:numId="19" w16cid:durableId="12488053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3B1C"/>
    <w:rsid w:val="00013BCA"/>
    <w:rsid w:val="00016625"/>
    <w:rsid w:val="00016CF0"/>
    <w:rsid w:val="0002435C"/>
    <w:rsid w:val="00030DDD"/>
    <w:rsid w:val="000313BB"/>
    <w:rsid w:val="00033291"/>
    <w:rsid w:val="00033ED5"/>
    <w:rsid w:val="00036C6A"/>
    <w:rsid w:val="0004036B"/>
    <w:rsid w:val="00040D33"/>
    <w:rsid w:val="00050500"/>
    <w:rsid w:val="00056595"/>
    <w:rsid w:val="0005691C"/>
    <w:rsid w:val="00056ECB"/>
    <w:rsid w:val="00056ED5"/>
    <w:rsid w:val="000618C5"/>
    <w:rsid w:val="000655CC"/>
    <w:rsid w:val="0006745A"/>
    <w:rsid w:val="000700AE"/>
    <w:rsid w:val="0007698D"/>
    <w:rsid w:val="00080FEC"/>
    <w:rsid w:val="00084024"/>
    <w:rsid w:val="000843E5"/>
    <w:rsid w:val="0008502E"/>
    <w:rsid w:val="0009062C"/>
    <w:rsid w:val="00092F29"/>
    <w:rsid w:val="00095368"/>
    <w:rsid w:val="000954C4"/>
    <w:rsid w:val="00095625"/>
    <w:rsid w:val="000A4C35"/>
    <w:rsid w:val="000A611A"/>
    <w:rsid w:val="000A79BE"/>
    <w:rsid w:val="000B12D9"/>
    <w:rsid w:val="000B4536"/>
    <w:rsid w:val="000B637D"/>
    <w:rsid w:val="000B7715"/>
    <w:rsid w:val="000C1220"/>
    <w:rsid w:val="000D3799"/>
    <w:rsid w:val="000D7D15"/>
    <w:rsid w:val="000E463B"/>
    <w:rsid w:val="000E5A7E"/>
    <w:rsid w:val="000F3850"/>
    <w:rsid w:val="000F43A3"/>
    <w:rsid w:val="000F7681"/>
    <w:rsid w:val="001025FB"/>
    <w:rsid w:val="00103031"/>
    <w:rsid w:val="001044FE"/>
    <w:rsid w:val="00104AD7"/>
    <w:rsid w:val="00111399"/>
    <w:rsid w:val="001139D4"/>
    <w:rsid w:val="00127CBB"/>
    <w:rsid w:val="00131B08"/>
    <w:rsid w:val="00132A59"/>
    <w:rsid w:val="00133337"/>
    <w:rsid w:val="00133A0F"/>
    <w:rsid w:val="0013580F"/>
    <w:rsid w:val="00137B6D"/>
    <w:rsid w:val="0014070B"/>
    <w:rsid w:val="001422C1"/>
    <w:rsid w:val="00147083"/>
    <w:rsid w:val="001522AE"/>
    <w:rsid w:val="00155E28"/>
    <w:rsid w:val="00157D5B"/>
    <w:rsid w:val="001601E9"/>
    <w:rsid w:val="00161FE6"/>
    <w:rsid w:val="001620DD"/>
    <w:rsid w:val="00162973"/>
    <w:rsid w:val="001647EA"/>
    <w:rsid w:val="00164C3D"/>
    <w:rsid w:val="0016500C"/>
    <w:rsid w:val="00166D3A"/>
    <w:rsid w:val="00167539"/>
    <w:rsid w:val="00172183"/>
    <w:rsid w:val="00181FDC"/>
    <w:rsid w:val="00183B31"/>
    <w:rsid w:val="001847DE"/>
    <w:rsid w:val="001860B9"/>
    <w:rsid w:val="00186F2B"/>
    <w:rsid w:val="001874D6"/>
    <w:rsid w:val="0019632A"/>
    <w:rsid w:val="001A2DB4"/>
    <w:rsid w:val="001A4E7C"/>
    <w:rsid w:val="001A5867"/>
    <w:rsid w:val="001A5F50"/>
    <w:rsid w:val="001B762C"/>
    <w:rsid w:val="001B7C56"/>
    <w:rsid w:val="001C0BA6"/>
    <w:rsid w:val="001C2DBE"/>
    <w:rsid w:val="001C4D0A"/>
    <w:rsid w:val="001C5FEF"/>
    <w:rsid w:val="001D0571"/>
    <w:rsid w:val="001F4E9E"/>
    <w:rsid w:val="001F4EB3"/>
    <w:rsid w:val="00204A1D"/>
    <w:rsid w:val="00206A80"/>
    <w:rsid w:val="00211487"/>
    <w:rsid w:val="00211D91"/>
    <w:rsid w:val="00217373"/>
    <w:rsid w:val="00217DEC"/>
    <w:rsid w:val="00220E5D"/>
    <w:rsid w:val="00235B57"/>
    <w:rsid w:val="0023658B"/>
    <w:rsid w:val="002374FF"/>
    <w:rsid w:val="00237E04"/>
    <w:rsid w:val="00237FF5"/>
    <w:rsid w:val="0024079E"/>
    <w:rsid w:val="002505FD"/>
    <w:rsid w:val="00250D48"/>
    <w:rsid w:val="00250F24"/>
    <w:rsid w:val="002523C5"/>
    <w:rsid w:val="0025380B"/>
    <w:rsid w:val="00253E38"/>
    <w:rsid w:val="0025703A"/>
    <w:rsid w:val="002615C3"/>
    <w:rsid w:val="00262CB2"/>
    <w:rsid w:val="00262F3D"/>
    <w:rsid w:val="00263281"/>
    <w:rsid w:val="002651D6"/>
    <w:rsid w:val="0026551F"/>
    <w:rsid w:val="00277D40"/>
    <w:rsid w:val="00280A85"/>
    <w:rsid w:val="00284119"/>
    <w:rsid w:val="00285A02"/>
    <w:rsid w:val="00290B5C"/>
    <w:rsid w:val="00292C6D"/>
    <w:rsid w:val="00294791"/>
    <w:rsid w:val="002A04AA"/>
    <w:rsid w:val="002A5A26"/>
    <w:rsid w:val="002B0B30"/>
    <w:rsid w:val="002B0C78"/>
    <w:rsid w:val="002B21EF"/>
    <w:rsid w:val="002B2C7C"/>
    <w:rsid w:val="002C0C02"/>
    <w:rsid w:val="002C1277"/>
    <w:rsid w:val="002C5E37"/>
    <w:rsid w:val="002C60AD"/>
    <w:rsid w:val="002D0E0E"/>
    <w:rsid w:val="002D3800"/>
    <w:rsid w:val="002D6023"/>
    <w:rsid w:val="002E0042"/>
    <w:rsid w:val="002E263F"/>
    <w:rsid w:val="002E6F81"/>
    <w:rsid w:val="002F08BA"/>
    <w:rsid w:val="002F2CFF"/>
    <w:rsid w:val="002F568B"/>
    <w:rsid w:val="002F5785"/>
    <w:rsid w:val="002F7818"/>
    <w:rsid w:val="003066D0"/>
    <w:rsid w:val="00311401"/>
    <w:rsid w:val="00315680"/>
    <w:rsid w:val="00317C8B"/>
    <w:rsid w:val="003203D7"/>
    <w:rsid w:val="00320F86"/>
    <w:rsid w:val="0032273A"/>
    <w:rsid w:val="00324171"/>
    <w:rsid w:val="00326C24"/>
    <w:rsid w:val="0032708A"/>
    <w:rsid w:val="00327BDF"/>
    <w:rsid w:val="00330F4E"/>
    <w:rsid w:val="00337F99"/>
    <w:rsid w:val="0034307B"/>
    <w:rsid w:val="00345EB1"/>
    <w:rsid w:val="00350CC4"/>
    <w:rsid w:val="00354A64"/>
    <w:rsid w:val="0036061F"/>
    <w:rsid w:val="00360E0D"/>
    <w:rsid w:val="0036357D"/>
    <w:rsid w:val="00363B23"/>
    <w:rsid w:val="0036594C"/>
    <w:rsid w:val="00367D19"/>
    <w:rsid w:val="00371BED"/>
    <w:rsid w:val="00371FF2"/>
    <w:rsid w:val="00374B08"/>
    <w:rsid w:val="00384019"/>
    <w:rsid w:val="003854F1"/>
    <w:rsid w:val="00387F29"/>
    <w:rsid w:val="0039118E"/>
    <w:rsid w:val="003963D4"/>
    <w:rsid w:val="00396C00"/>
    <w:rsid w:val="00397F54"/>
    <w:rsid w:val="003A0985"/>
    <w:rsid w:val="003A0D43"/>
    <w:rsid w:val="003A5955"/>
    <w:rsid w:val="003B2A4B"/>
    <w:rsid w:val="003B6F0A"/>
    <w:rsid w:val="003C3059"/>
    <w:rsid w:val="003D099E"/>
    <w:rsid w:val="003D21A2"/>
    <w:rsid w:val="003D29D2"/>
    <w:rsid w:val="003D4B81"/>
    <w:rsid w:val="003E0705"/>
    <w:rsid w:val="003E2FF7"/>
    <w:rsid w:val="003E7F6F"/>
    <w:rsid w:val="003F001B"/>
    <w:rsid w:val="003F1013"/>
    <w:rsid w:val="003F1ACF"/>
    <w:rsid w:val="003F1F9E"/>
    <w:rsid w:val="003F244E"/>
    <w:rsid w:val="00400231"/>
    <w:rsid w:val="00404948"/>
    <w:rsid w:val="00406BEA"/>
    <w:rsid w:val="00413A60"/>
    <w:rsid w:val="004230F7"/>
    <w:rsid w:val="0043167E"/>
    <w:rsid w:val="0043409A"/>
    <w:rsid w:val="00443019"/>
    <w:rsid w:val="0044375F"/>
    <w:rsid w:val="00443C1E"/>
    <w:rsid w:val="00446255"/>
    <w:rsid w:val="00451935"/>
    <w:rsid w:val="00454F3E"/>
    <w:rsid w:val="00460ED0"/>
    <w:rsid w:val="00462A30"/>
    <w:rsid w:val="00465651"/>
    <w:rsid w:val="0046744A"/>
    <w:rsid w:val="00470CE7"/>
    <w:rsid w:val="00470F4F"/>
    <w:rsid w:val="00472482"/>
    <w:rsid w:val="004725CA"/>
    <w:rsid w:val="004771BD"/>
    <w:rsid w:val="00480DC7"/>
    <w:rsid w:val="00486F9A"/>
    <w:rsid w:val="004876F6"/>
    <w:rsid w:val="0049236A"/>
    <w:rsid w:val="00492646"/>
    <w:rsid w:val="00492718"/>
    <w:rsid w:val="004A355D"/>
    <w:rsid w:val="004A4970"/>
    <w:rsid w:val="004B2183"/>
    <w:rsid w:val="004B2A01"/>
    <w:rsid w:val="004C2559"/>
    <w:rsid w:val="004C262B"/>
    <w:rsid w:val="004C6FCA"/>
    <w:rsid w:val="004C71DC"/>
    <w:rsid w:val="004D35CF"/>
    <w:rsid w:val="004D445F"/>
    <w:rsid w:val="004D7BA3"/>
    <w:rsid w:val="004E5EBC"/>
    <w:rsid w:val="004E68FE"/>
    <w:rsid w:val="004F036E"/>
    <w:rsid w:val="004F2DFB"/>
    <w:rsid w:val="004F4518"/>
    <w:rsid w:val="004F4C62"/>
    <w:rsid w:val="004F7ED5"/>
    <w:rsid w:val="00501433"/>
    <w:rsid w:val="00511CC4"/>
    <w:rsid w:val="00516305"/>
    <w:rsid w:val="00531E60"/>
    <w:rsid w:val="00536A5A"/>
    <w:rsid w:val="00541D07"/>
    <w:rsid w:val="00544BAB"/>
    <w:rsid w:val="00545F31"/>
    <w:rsid w:val="00546261"/>
    <w:rsid w:val="005511B1"/>
    <w:rsid w:val="00554647"/>
    <w:rsid w:val="0055731D"/>
    <w:rsid w:val="005578FA"/>
    <w:rsid w:val="00563BF5"/>
    <w:rsid w:val="00563CA5"/>
    <w:rsid w:val="00565129"/>
    <w:rsid w:val="00565B57"/>
    <w:rsid w:val="00565CD0"/>
    <w:rsid w:val="00567695"/>
    <w:rsid w:val="00567820"/>
    <w:rsid w:val="005770AD"/>
    <w:rsid w:val="00581414"/>
    <w:rsid w:val="00581F42"/>
    <w:rsid w:val="00582490"/>
    <w:rsid w:val="005826FA"/>
    <w:rsid w:val="00597E28"/>
    <w:rsid w:val="005A199A"/>
    <w:rsid w:val="005A2E3B"/>
    <w:rsid w:val="005A54ED"/>
    <w:rsid w:val="005A5D5B"/>
    <w:rsid w:val="005A6081"/>
    <w:rsid w:val="005A627D"/>
    <w:rsid w:val="005B0B93"/>
    <w:rsid w:val="005B0E25"/>
    <w:rsid w:val="005C0045"/>
    <w:rsid w:val="005C084E"/>
    <w:rsid w:val="005C21F5"/>
    <w:rsid w:val="005C4606"/>
    <w:rsid w:val="005D0B0C"/>
    <w:rsid w:val="005D2974"/>
    <w:rsid w:val="005E02B3"/>
    <w:rsid w:val="005E1E24"/>
    <w:rsid w:val="005F1BD7"/>
    <w:rsid w:val="005F6AC7"/>
    <w:rsid w:val="0060596B"/>
    <w:rsid w:val="00606D97"/>
    <w:rsid w:val="00614E64"/>
    <w:rsid w:val="00617710"/>
    <w:rsid w:val="00617EE6"/>
    <w:rsid w:val="0062184C"/>
    <w:rsid w:val="00623724"/>
    <w:rsid w:val="00624A04"/>
    <w:rsid w:val="00627BEA"/>
    <w:rsid w:val="006319DB"/>
    <w:rsid w:val="006371D5"/>
    <w:rsid w:val="006512FF"/>
    <w:rsid w:val="0065595B"/>
    <w:rsid w:val="00655D57"/>
    <w:rsid w:val="00660269"/>
    <w:rsid w:val="00665F89"/>
    <w:rsid w:val="00673C92"/>
    <w:rsid w:val="006753EC"/>
    <w:rsid w:val="00675F65"/>
    <w:rsid w:val="00686D65"/>
    <w:rsid w:val="00687901"/>
    <w:rsid w:val="006A111A"/>
    <w:rsid w:val="006A2789"/>
    <w:rsid w:val="006A48E8"/>
    <w:rsid w:val="006A4978"/>
    <w:rsid w:val="006A6428"/>
    <w:rsid w:val="006A7261"/>
    <w:rsid w:val="006A7BD0"/>
    <w:rsid w:val="006B0D29"/>
    <w:rsid w:val="006B1819"/>
    <w:rsid w:val="006B4FEE"/>
    <w:rsid w:val="006B5DE7"/>
    <w:rsid w:val="006B793B"/>
    <w:rsid w:val="006C2312"/>
    <w:rsid w:val="006C28B6"/>
    <w:rsid w:val="006C5048"/>
    <w:rsid w:val="006C66B1"/>
    <w:rsid w:val="006C6798"/>
    <w:rsid w:val="006C6A4B"/>
    <w:rsid w:val="006C779F"/>
    <w:rsid w:val="006D01F5"/>
    <w:rsid w:val="006D0CFB"/>
    <w:rsid w:val="006D2F58"/>
    <w:rsid w:val="006D30C0"/>
    <w:rsid w:val="006D7535"/>
    <w:rsid w:val="006E2308"/>
    <w:rsid w:val="006E36FB"/>
    <w:rsid w:val="006E450B"/>
    <w:rsid w:val="006F0D7E"/>
    <w:rsid w:val="00710B77"/>
    <w:rsid w:val="0071620A"/>
    <w:rsid w:val="007179FF"/>
    <w:rsid w:val="007204EE"/>
    <w:rsid w:val="0072075B"/>
    <w:rsid w:val="007221C2"/>
    <w:rsid w:val="00725598"/>
    <w:rsid w:val="00725816"/>
    <w:rsid w:val="00730955"/>
    <w:rsid w:val="00733A9C"/>
    <w:rsid w:val="00735405"/>
    <w:rsid w:val="00736574"/>
    <w:rsid w:val="007367E0"/>
    <w:rsid w:val="00737215"/>
    <w:rsid w:val="0074059F"/>
    <w:rsid w:val="00743566"/>
    <w:rsid w:val="00754905"/>
    <w:rsid w:val="00760038"/>
    <w:rsid w:val="00762EE0"/>
    <w:rsid w:val="00765867"/>
    <w:rsid w:val="00765C41"/>
    <w:rsid w:val="00767373"/>
    <w:rsid w:val="00771100"/>
    <w:rsid w:val="007759DD"/>
    <w:rsid w:val="00775CED"/>
    <w:rsid w:val="007829CE"/>
    <w:rsid w:val="0078609F"/>
    <w:rsid w:val="007917BA"/>
    <w:rsid w:val="007A0374"/>
    <w:rsid w:val="007A0F20"/>
    <w:rsid w:val="007A3158"/>
    <w:rsid w:val="007A5C6F"/>
    <w:rsid w:val="007D4241"/>
    <w:rsid w:val="007D4317"/>
    <w:rsid w:val="007D4EA3"/>
    <w:rsid w:val="007E1A61"/>
    <w:rsid w:val="007E21D3"/>
    <w:rsid w:val="007F1CFF"/>
    <w:rsid w:val="007F5DD5"/>
    <w:rsid w:val="00802A67"/>
    <w:rsid w:val="00810E97"/>
    <w:rsid w:val="00821A1B"/>
    <w:rsid w:val="008262E9"/>
    <w:rsid w:val="00827E69"/>
    <w:rsid w:val="00835C4D"/>
    <w:rsid w:val="00841E57"/>
    <w:rsid w:val="00843F48"/>
    <w:rsid w:val="00846C33"/>
    <w:rsid w:val="00851423"/>
    <w:rsid w:val="0085571B"/>
    <w:rsid w:val="00857848"/>
    <w:rsid w:val="0086542C"/>
    <w:rsid w:val="008654B6"/>
    <w:rsid w:val="00870C22"/>
    <w:rsid w:val="0087139C"/>
    <w:rsid w:val="00873E81"/>
    <w:rsid w:val="00880E83"/>
    <w:rsid w:val="00892F28"/>
    <w:rsid w:val="008A0C5F"/>
    <w:rsid w:val="008A2FCF"/>
    <w:rsid w:val="008A3DEA"/>
    <w:rsid w:val="008A4EB9"/>
    <w:rsid w:val="008A5607"/>
    <w:rsid w:val="008A6B74"/>
    <w:rsid w:val="008A74C0"/>
    <w:rsid w:val="008B1257"/>
    <w:rsid w:val="008B1694"/>
    <w:rsid w:val="008B2CD7"/>
    <w:rsid w:val="008C3E21"/>
    <w:rsid w:val="008C4B27"/>
    <w:rsid w:val="008C671B"/>
    <w:rsid w:val="008C7F2A"/>
    <w:rsid w:val="008D6E21"/>
    <w:rsid w:val="008E1B36"/>
    <w:rsid w:val="008E2E46"/>
    <w:rsid w:val="008E36F8"/>
    <w:rsid w:val="008E46B2"/>
    <w:rsid w:val="008E682C"/>
    <w:rsid w:val="008E78A1"/>
    <w:rsid w:val="008F1B07"/>
    <w:rsid w:val="008F3B06"/>
    <w:rsid w:val="008F589F"/>
    <w:rsid w:val="008F5B13"/>
    <w:rsid w:val="008F640A"/>
    <w:rsid w:val="0090396D"/>
    <w:rsid w:val="00906238"/>
    <w:rsid w:val="00907EF9"/>
    <w:rsid w:val="0091295C"/>
    <w:rsid w:val="00914D58"/>
    <w:rsid w:val="00921F47"/>
    <w:rsid w:val="009228AB"/>
    <w:rsid w:val="0092508E"/>
    <w:rsid w:val="0093085B"/>
    <w:rsid w:val="00930D30"/>
    <w:rsid w:val="00931C57"/>
    <w:rsid w:val="009347A5"/>
    <w:rsid w:val="00940EA4"/>
    <w:rsid w:val="00942257"/>
    <w:rsid w:val="009471BF"/>
    <w:rsid w:val="00950E4E"/>
    <w:rsid w:val="009529BD"/>
    <w:rsid w:val="009533B4"/>
    <w:rsid w:val="00971D93"/>
    <w:rsid w:val="00982AC0"/>
    <w:rsid w:val="00986383"/>
    <w:rsid w:val="009928DC"/>
    <w:rsid w:val="009B1D26"/>
    <w:rsid w:val="009B1F6B"/>
    <w:rsid w:val="009B35BB"/>
    <w:rsid w:val="009B76E2"/>
    <w:rsid w:val="009C0D12"/>
    <w:rsid w:val="009C192E"/>
    <w:rsid w:val="009C68BB"/>
    <w:rsid w:val="009D0306"/>
    <w:rsid w:val="009D1078"/>
    <w:rsid w:val="009D4266"/>
    <w:rsid w:val="009D62CB"/>
    <w:rsid w:val="009D6819"/>
    <w:rsid w:val="009D6D1C"/>
    <w:rsid w:val="009E0CF9"/>
    <w:rsid w:val="009E15AA"/>
    <w:rsid w:val="009E306E"/>
    <w:rsid w:val="009E531B"/>
    <w:rsid w:val="009E5C46"/>
    <w:rsid w:val="009E6C56"/>
    <w:rsid w:val="009E7DCF"/>
    <w:rsid w:val="009F1AC4"/>
    <w:rsid w:val="009F4A56"/>
    <w:rsid w:val="009F4E65"/>
    <w:rsid w:val="00A006A5"/>
    <w:rsid w:val="00A02652"/>
    <w:rsid w:val="00A05942"/>
    <w:rsid w:val="00A07BEC"/>
    <w:rsid w:val="00A25FEA"/>
    <w:rsid w:val="00A26160"/>
    <w:rsid w:val="00A264BE"/>
    <w:rsid w:val="00A27172"/>
    <w:rsid w:val="00A272CA"/>
    <w:rsid w:val="00A33051"/>
    <w:rsid w:val="00A407AD"/>
    <w:rsid w:val="00A408BE"/>
    <w:rsid w:val="00A40923"/>
    <w:rsid w:val="00A41C05"/>
    <w:rsid w:val="00A42426"/>
    <w:rsid w:val="00A50029"/>
    <w:rsid w:val="00A514B7"/>
    <w:rsid w:val="00A54A0B"/>
    <w:rsid w:val="00A65FD4"/>
    <w:rsid w:val="00A71F5B"/>
    <w:rsid w:val="00A81198"/>
    <w:rsid w:val="00A81E48"/>
    <w:rsid w:val="00A82035"/>
    <w:rsid w:val="00A8359E"/>
    <w:rsid w:val="00A84023"/>
    <w:rsid w:val="00A84B0B"/>
    <w:rsid w:val="00A87B63"/>
    <w:rsid w:val="00A9012E"/>
    <w:rsid w:val="00A90D77"/>
    <w:rsid w:val="00A92E07"/>
    <w:rsid w:val="00A94D48"/>
    <w:rsid w:val="00AA0B3A"/>
    <w:rsid w:val="00AA231C"/>
    <w:rsid w:val="00AA6EB4"/>
    <w:rsid w:val="00AA767D"/>
    <w:rsid w:val="00AB0CC9"/>
    <w:rsid w:val="00AC3145"/>
    <w:rsid w:val="00AC3FF6"/>
    <w:rsid w:val="00AD73EC"/>
    <w:rsid w:val="00AE39BE"/>
    <w:rsid w:val="00AE5BC7"/>
    <w:rsid w:val="00AE79BF"/>
    <w:rsid w:val="00AE7EFD"/>
    <w:rsid w:val="00AF0839"/>
    <w:rsid w:val="00AF5AAF"/>
    <w:rsid w:val="00AF673A"/>
    <w:rsid w:val="00AF743C"/>
    <w:rsid w:val="00B012B0"/>
    <w:rsid w:val="00B046D8"/>
    <w:rsid w:val="00B05AF1"/>
    <w:rsid w:val="00B13F4C"/>
    <w:rsid w:val="00B157F0"/>
    <w:rsid w:val="00B16219"/>
    <w:rsid w:val="00B16C59"/>
    <w:rsid w:val="00B175B0"/>
    <w:rsid w:val="00B24AEB"/>
    <w:rsid w:val="00B33FDD"/>
    <w:rsid w:val="00B359CC"/>
    <w:rsid w:val="00B36107"/>
    <w:rsid w:val="00B41789"/>
    <w:rsid w:val="00B46C03"/>
    <w:rsid w:val="00B513E1"/>
    <w:rsid w:val="00B54981"/>
    <w:rsid w:val="00B571FB"/>
    <w:rsid w:val="00B57B55"/>
    <w:rsid w:val="00B60C6C"/>
    <w:rsid w:val="00B619A9"/>
    <w:rsid w:val="00B62347"/>
    <w:rsid w:val="00B63A3D"/>
    <w:rsid w:val="00B65A9D"/>
    <w:rsid w:val="00B66D60"/>
    <w:rsid w:val="00B71B99"/>
    <w:rsid w:val="00B7347C"/>
    <w:rsid w:val="00B75EDE"/>
    <w:rsid w:val="00B77D88"/>
    <w:rsid w:val="00B77FAF"/>
    <w:rsid w:val="00B84336"/>
    <w:rsid w:val="00B851B9"/>
    <w:rsid w:val="00B86453"/>
    <w:rsid w:val="00B90054"/>
    <w:rsid w:val="00B90AED"/>
    <w:rsid w:val="00B91F50"/>
    <w:rsid w:val="00B92C14"/>
    <w:rsid w:val="00B95F76"/>
    <w:rsid w:val="00BA0066"/>
    <w:rsid w:val="00BB61AF"/>
    <w:rsid w:val="00BB69DB"/>
    <w:rsid w:val="00BC322E"/>
    <w:rsid w:val="00BC44CD"/>
    <w:rsid w:val="00BC48A6"/>
    <w:rsid w:val="00BC4FEC"/>
    <w:rsid w:val="00BD043F"/>
    <w:rsid w:val="00BD4E9A"/>
    <w:rsid w:val="00BE7978"/>
    <w:rsid w:val="00C07DDB"/>
    <w:rsid w:val="00C21FB4"/>
    <w:rsid w:val="00C4115D"/>
    <w:rsid w:val="00C43BDD"/>
    <w:rsid w:val="00C44AAE"/>
    <w:rsid w:val="00C47778"/>
    <w:rsid w:val="00C5011E"/>
    <w:rsid w:val="00C50EE5"/>
    <w:rsid w:val="00C5240A"/>
    <w:rsid w:val="00C5398F"/>
    <w:rsid w:val="00C5503F"/>
    <w:rsid w:val="00C556F5"/>
    <w:rsid w:val="00C617D1"/>
    <w:rsid w:val="00C62237"/>
    <w:rsid w:val="00C63B5C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0928"/>
    <w:rsid w:val="00CB1509"/>
    <w:rsid w:val="00CB17FF"/>
    <w:rsid w:val="00CB1ED7"/>
    <w:rsid w:val="00CB3082"/>
    <w:rsid w:val="00CC167C"/>
    <w:rsid w:val="00CC52D9"/>
    <w:rsid w:val="00CD08C7"/>
    <w:rsid w:val="00CD3EF7"/>
    <w:rsid w:val="00CD6647"/>
    <w:rsid w:val="00CD71BA"/>
    <w:rsid w:val="00CD76FE"/>
    <w:rsid w:val="00CD774C"/>
    <w:rsid w:val="00CE3707"/>
    <w:rsid w:val="00CE4B73"/>
    <w:rsid w:val="00CF3504"/>
    <w:rsid w:val="00CF3D01"/>
    <w:rsid w:val="00CF70BB"/>
    <w:rsid w:val="00D074DB"/>
    <w:rsid w:val="00D12DF6"/>
    <w:rsid w:val="00D139CF"/>
    <w:rsid w:val="00D1502C"/>
    <w:rsid w:val="00D26DB0"/>
    <w:rsid w:val="00D37E7F"/>
    <w:rsid w:val="00D47AD7"/>
    <w:rsid w:val="00D51529"/>
    <w:rsid w:val="00D606EF"/>
    <w:rsid w:val="00D676E0"/>
    <w:rsid w:val="00D75D61"/>
    <w:rsid w:val="00D834D9"/>
    <w:rsid w:val="00D839FE"/>
    <w:rsid w:val="00D85218"/>
    <w:rsid w:val="00D915B1"/>
    <w:rsid w:val="00DA0ECF"/>
    <w:rsid w:val="00DA299D"/>
    <w:rsid w:val="00DA65C4"/>
    <w:rsid w:val="00DA7057"/>
    <w:rsid w:val="00DC295F"/>
    <w:rsid w:val="00DD0143"/>
    <w:rsid w:val="00DD2BE0"/>
    <w:rsid w:val="00DD6E83"/>
    <w:rsid w:val="00DE4447"/>
    <w:rsid w:val="00DE5DA2"/>
    <w:rsid w:val="00DE5EAF"/>
    <w:rsid w:val="00DE7202"/>
    <w:rsid w:val="00DF0033"/>
    <w:rsid w:val="00DF2F0E"/>
    <w:rsid w:val="00E026BF"/>
    <w:rsid w:val="00E03594"/>
    <w:rsid w:val="00E07B1B"/>
    <w:rsid w:val="00E11853"/>
    <w:rsid w:val="00E16E64"/>
    <w:rsid w:val="00E2795E"/>
    <w:rsid w:val="00E301CC"/>
    <w:rsid w:val="00E40247"/>
    <w:rsid w:val="00E40E1C"/>
    <w:rsid w:val="00E4792E"/>
    <w:rsid w:val="00E52A86"/>
    <w:rsid w:val="00E54B47"/>
    <w:rsid w:val="00E553BF"/>
    <w:rsid w:val="00E55873"/>
    <w:rsid w:val="00E55D93"/>
    <w:rsid w:val="00E61294"/>
    <w:rsid w:val="00E61EC8"/>
    <w:rsid w:val="00E7054D"/>
    <w:rsid w:val="00E718A2"/>
    <w:rsid w:val="00E7237C"/>
    <w:rsid w:val="00E77C46"/>
    <w:rsid w:val="00E86CE8"/>
    <w:rsid w:val="00E90E82"/>
    <w:rsid w:val="00E9171E"/>
    <w:rsid w:val="00EA00CB"/>
    <w:rsid w:val="00EA06A8"/>
    <w:rsid w:val="00EA1BAA"/>
    <w:rsid w:val="00EA3FCD"/>
    <w:rsid w:val="00EA42A0"/>
    <w:rsid w:val="00EB6714"/>
    <w:rsid w:val="00EC0A68"/>
    <w:rsid w:val="00EC4292"/>
    <w:rsid w:val="00EC5006"/>
    <w:rsid w:val="00ED070C"/>
    <w:rsid w:val="00ED49C3"/>
    <w:rsid w:val="00ED6CE8"/>
    <w:rsid w:val="00ED7AA6"/>
    <w:rsid w:val="00EE2A56"/>
    <w:rsid w:val="00EE3818"/>
    <w:rsid w:val="00EF6F67"/>
    <w:rsid w:val="00F00CD5"/>
    <w:rsid w:val="00F03A65"/>
    <w:rsid w:val="00F1756C"/>
    <w:rsid w:val="00F22264"/>
    <w:rsid w:val="00F2564D"/>
    <w:rsid w:val="00F30A2C"/>
    <w:rsid w:val="00F33FB0"/>
    <w:rsid w:val="00F35B05"/>
    <w:rsid w:val="00F413D9"/>
    <w:rsid w:val="00F45BB3"/>
    <w:rsid w:val="00F5135F"/>
    <w:rsid w:val="00F51F78"/>
    <w:rsid w:val="00F66A20"/>
    <w:rsid w:val="00F70C52"/>
    <w:rsid w:val="00F72FD4"/>
    <w:rsid w:val="00F777B4"/>
    <w:rsid w:val="00F82709"/>
    <w:rsid w:val="00F86F47"/>
    <w:rsid w:val="00F90B64"/>
    <w:rsid w:val="00FA4D0A"/>
    <w:rsid w:val="00FA5E34"/>
    <w:rsid w:val="00FB2F0F"/>
    <w:rsid w:val="00FB5086"/>
    <w:rsid w:val="00FB5411"/>
    <w:rsid w:val="00FB6392"/>
    <w:rsid w:val="00FB6714"/>
    <w:rsid w:val="00FC1203"/>
    <w:rsid w:val="00FC143D"/>
    <w:rsid w:val="00FC4464"/>
    <w:rsid w:val="00FC7FB3"/>
    <w:rsid w:val="00FD3C70"/>
    <w:rsid w:val="00FD6820"/>
    <w:rsid w:val="00FD7A6D"/>
    <w:rsid w:val="00FE12D8"/>
    <w:rsid w:val="00FF7C02"/>
    <w:rsid w:val="021C2130"/>
    <w:rsid w:val="024801E3"/>
    <w:rsid w:val="02E74AC9"/>
    <w:rsid w:val="0348C49E"/>
    <w:rsid w:val="0423779F"/>
    <w:rsid w:val="068490D3"/>
    <w:rsid w:val="08262262"/>
    <w:rsid w:val="093AE601"/>
    <w:rsid w:val="098CECAE"/>
    <w:rsid w:val="0AAF5737"/>
    <w:rsid w:val="0ACCC8A8"/>
    <w:rsid w:val="0ADCF757"/>
    <w:rsid w:val="0B3070F1"/>
    <w:rsid w:val="0BD983AB"/>
    <w:rsid w:val="0C405F1D"/>
    <w:rsid w:val="0ED0EE46"/>
    <w:rsid w:val="0EE7B186"/>
    <w:rsid w:val="0EF698B3"/>
    <w:rsid w:val="10DAC4F8"/>
    <w:rsid w:val="11891DB0"/>
    <w:rsid w:val="120E0A9B"/>
    <w:rsid w:val="121E9D54"/>
    <w:rsid w:val="1234D53A"/>
    <w:rsid w:val="167186E1"/>
    <w:rsid w:val="1865116E"/>
    <w:rsid w:val="1DAA3076"/>
    <w:rsid w:val="1DDAF63B"/>
    <w:rsid w:val="1E2C6636"/>
    <w:rsid w:val="1FCB620A"/>
    <w:rsid w:val="20168F15"/>
    <w:rsid w:val="223E26ED"/>
    <w:rsid w:val="22D740E0"/>
    <w:rsid w:val="245875A5"/>
    <w:rsid w:val="26D5F7AB"/>
    <w:rsid w:val="2796A8C4"/>
    <w:rsid w:val="27A0139A"/>
    <w:rsid w:val="27E52A88"/>
    <w:rsid w:val="28A25902"/>
    <w:rsid w:val="295BC24B"/>
    <w:rsid w:val="29CA46DA"/>
    <w:rsid w:val="2B5282E9"/>
    <w:rsid w:val="2E39CB51"/>
    <w:rsid w:val="2E4931DB"/>
    <w:rsid w:val="2E6D1B29"/>
    <w:rsid w:val="2F03C1B3"/>
    <w:rsid w:val="318B3F3E"/>
    <w:rsid w:val="327E529F"/>
    <w:rsid w:val="327FA112"/>
    <w:rsid w:val="3411923F"/>
    <w:rsid w:val="342A107E"/>
    <w:rsid w:val="34F1AC0C"/>
    <w:rsid w:val="355CF0B9"/>
    <w:rsid w:val="391729E5"/>
    <w:rsid w:val="39783D1F"/>
    <w:rsid w:val="39C560B8"/>
    <w:rsid w:val="3A0D1C9D"/>
    <w:rsid w:val="3B7C613D"/>
    <w:rsid w:val="3D2B2FD2"/>
    <w:rsid w:val="4028FDF1"/>
    <w:rsid w:val="406F46F9"/>
    <w:rsid w:val="409B851C"/>
    <w:rsid w:val="40C71DFD"/>
    <w:rsid w:val="40D81A7F"/>
    <w:rsid w:val="41AFF182"/>
    <w:rsid w:val="423CE80E"/>
    <w:rsid w:val="433F253F"/>
    <w:rsid w:val="45C4172F"/>
    <w:rsid w:val="46A6B0DA"/>
    <w:rsid w:val="49A702EE"/>
    <w:rsid w:val="4B15A8EF"/>
    <w:rsid w:val="4CD55730"/>
    <w:rsid w:val="4E05FF6D"/>
    <w:rsid w:val="4F011207"/>
    <w:rsid w:val="501405C8"/>
    <w:rsid w:val="5263C0E7"/>
    <w:rsid w:val="52D6D1F3"/>
    <w:rsid w:val="5511A818"/>
    <w:rsid w:val="562ED435"/>
    <w:rsid w:val="57878ED2"/>
    <w:rsid w:val="597061AC"/>
    <w:rsid w:val="5A37F5A8"/>
    <w:rsid w:val="5BE48DEF"/>
    <w:rsid w:val="5C9E7FC6"/>
    <w:rsid w:val="5E387737"/>
    <w:rsid w:val="5EFEA7D5"/>
    <w:rsid w:val="5F590B8F"/>
    <w:rsid w:val="62AE9596"/>
    <w:rsid w:val="62BF9D1D"/>
    <w:rsid w:val="62C25F06"/>
    <w:rsid w:val="647B2B65"/>
    <w:rsid w:val="65082E19"/>
    <w:rsid w:val="66B48ED2"/>
    <w:rsid w:val="68B2A4B9"/>
    <w:rsid w:val="69F93EE8"/>
    <w:rsid w:val="6B2CF8ED"/>
    <w:rsid w:val="6B950BDB"/>
    <w:rsid w:val="6EED9ABE"/>
    <w:rsid w:val="704EA87D"/>
    <w:rsid w:val="704ED93C"/>
    <w:rsid w:val="70FC708B"/>
    <w:rsid w:val="715D72DA"/>
    <w:rsid w:val="739FCBFD"/>
    <w:rsid w:val="763E38E2"/>
    <w:rsid w:val="776050DF"/>
    <w:rsid w:val="7788A1EF"/>
    <w:rsid w:val="779EE308"/>
    <w:rsid w:val="78E0B89D"/>
    <w:rsid w:val="79741CC7"/>
    <w:rsid w:val="79B24BFD"/>
    <w:rsid w:val="7D36451C"/>
    <w:rsid w:val="7EBF35A5"/>
    <w:rsid w:val="7FF1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FB33EFC8-09B5-4777-93FA-75BDDDD9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676E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676E0"/>
  </w:style>
  <w:style w:type="character" w:styleId="Kommentarsreferens">
    <w:name w:val="annotation reference"/>
    <w:basedOn w:val="Standardstycketeckensnitt"/>
    <w:uiPriority w:val="99"/>
    <w:semiHidden/>
    <w:unhideWhenUsed/>
    <w:rsid w:val="00D676E0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F640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F640A"/>
    <w:rPr>
      <w:b/>
      <w:bCs/>
    </w:rPr>
  </w:style>
  <w:style w:type="character" w:styleId="Olstomnmnande">
    <w:name w:val="Unresolved Mention"/>
    <w:basedOn w:val="Standardstycketeckensnitt"/>
    <w:uiPriority w:val="99"/>
    <w:unhideWhenUsed/>
    <w:rsid w:val="008F640A"/>
    <w:rPr>
      <w:color w:val="605E5C"/>
      <w:shd w:val="clear" w:color="auto" w:fill="E1DFDD"/>
    </w:rPr>
  </w:style>
  <w:style w:type="character" w:styleId="Nmn">
    <w:name w:val="Mention"/>
    <w:basedOn w:val="Standardstycketeckensnitt"/>
    <w:uiPriority w:val="99"/>
    <w:unhideWhenUsed/>
    <w:rsid w:val="008F640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5</TotalTime>
  <Pages>3</Pages>
  <Words>516</Words>
  <Characters>3721</Characters>
  <Application>Microsoft Office Word</Application>
  <DocSecurity>0</DocSecurity>
  <Lines>31</Lines>
  <Paragraphs>8</Paragraphs>
  <ScaleCrop>false</ScaleCrop>
  <Manager/>
  <Company/>
  <LinksUpToDate>false</LinksUpToDate>
  <CharactersWithSpaces>4229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Städrutin Dialysmott NÄL GMP Q Di 301</dc:title>
  <dc:subject/>
  <dc:creator>patrik.jens.johansson@vgregion.se</dc:creator>
  <keywords/>
  <lastModifiedBy>Anita Fredriksson</lastModifiedBy>
  <revision>129</revision>
  <lastPrinted>2016-03-31T01:56:00.0000000Z</lastPrinted>
  <dcterms:created xsi:type="dcterms:W3CDTF">2022-05-05T21:23:00.0000000Z</dcterms:created>
  <dcterms:modified xsi:type="dcterms:W3CDTF">2026-06-02T12:40:00.0000000Z</dcterms:modified>
</coreProperties>
</file>