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B3DC" w14:textId="77777777" w:rsidR="00107BF0" w:rsidRDefault="00107BF0" w:rsidP="00F35B05">
      <w:pPr>
        <w:pStyle w:val="Rubrik2"/>
        <w:sectPr w:rsidR="00107BF0" w:rsidSect="00107BF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F60BA7" w14:textId="35EFB48B" w:rsidR="00107BF0" w:rsidRPr="00107BF0" w:rsidRDefault="00107BF0" w:rsidP="00107BF0">
      <w:pPr>
        <w:tabs>
          <w:tab w:val="left" w:pos="4590"/>
        </w:tabs>
        <w:spacing w:after="0" w:line="240" w:lineRule="auto"/>
        <w:ind w:left="0" w:right="0"/>
      </w:pPr>
      <w:r w:rsidRPr="00107BF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0D371" wp14:editId="0CCD2AC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C452F" w14:textId="77777777" w:rsidR="00107BF0" w:rsidRPr="003D37FD" w:rsidRDefault="00107BF0" w:rsidP="00107BF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20259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30D3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62C452F" w14:textId="77777777" w:rsidR="00107BF0" w:rsidRPr="003D37FD" w:rsidRDefault="00107BF0" w:rsidP="00107BF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20259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07BF0" w:rsidRPr="00107BF0" w14:paraId="7671D7F1" w14:textId="77777777" w:rsidTr="00FE2D9F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60E96FC6" w14:textId="77777777" w:rsidR="00107BF0" w:rsidRPr="00107BF0" w:rsidRDefault="00107BF0" w:rsidP="00631839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107BF0">
              <w:rPr>
                <w:noProof/>
              </w:rPr>
              <w:t>Omhändertagande av patient som ska ta bort en peritonealkateter (PD-kateter)</w:t>
            </w:r>
          </w:p>
        </w:tc>
      </w:tr>
    </w:tbl>
    <w:p w14:paraId="03A3600E" w14:textId="6499EAF4" w:rsidR="00107BF0" w:rsidRDefault="00107BF0" w:rsidP="397C8DE6">
      <w:pPr>
        <w:spacing w:after="0" w:line="240" w:lineRule="auto"/>
        <w:ind w:left="0" w:right="0"/>
        <w:rPr>
          <w:rFonts w:ascii="CG Times (WN)" w:hAnsi="CG Times (WN)"/>
        </w:rPr>
      </w:pPr>
    </w:p>
    <w:p w14:paraId="68E956B6" w14:textId="77777777" w:rsidR="00631839" w:rsidRDefault="00631839" w:rsidP="397C8DE6">
      <w:pPr>
        <w:spacing w:after="0" w:line="240" w:lineRule="auto"/>
        <w:ind w:left="0" w:right="0"/>
        <w:rPr>
          <w:rFonts w:ascii="CG Times (WN)" w:hAnsi="CG Times (WN)"/>
        </w:rPr>
      </w:pPr>
    </w:p>
    <w:p w14:paraId="0D7F5927" w14:textId="77777777" w:rsidR="00631839" w:rsidRDefault="00631839" w:rsidP="00631839">
      <w:pPr>
        <w:pStyle w:val="Rubrik2"/>
      </w:pPr>
      <w:r w:rsidRPr="2383BF75">
        <w:t xml:space="preserve">Förändringar sedan föregående version </w:t>
      </w:r>
    </w:p>
    <w:p w14:paraId="698BD3FB" w14:textId="77777777" w:rsidR="00631839" w:rsidRDefault="00631839" w:rsidP="00631839">
      <w:pPr>
        <w:rPr>
          <w:rFonts w:eastAsia="Aptos"/>
        </w:rPr>
      </w:pPr>
      <w:r w:rsidRPr="2383BF75">
        <w:rPr>
          <w:rFonts w:eastAsia="Aptos"/>
        </w:rPr>
        <w:t>Strukturen har justerats och blodtryck och pulskontroll vid inskrivning har ersatts med NEWS.</w:t>
      </w:r>
    </w:p>
    <w:p w14:paraId="242096D5" w14:textId="77777777" w:rsidR="00631839" w:rsidRDefault="00631839" w:rsidP="00631839">
      <w:pPr>
        <w:rPr>
          <w:rFonts w:ascii="Aptos" w:eastAsia="Aptos" w:hAnsi="Aptos" w:cs="Aptos"/>
        </w:rPr>
      </w:pPr>
    </w:p>
    <w:p w14:paraId="34502178" w14:textId="77777777" w:rsidR="00631839" w:rsidRDefault="00631839" w:rsidP="00631839">
      <w:pPr>
        <w:pStyle w:val="Rubrik2"/>
        <w:rPr>
          <w:szCs w:val="40"/>
        </w:rPr>
      </w:pPr>
      <w:r w:rsidRPr="2383BF75">
        <w:t>Bakgrund</w:t>
      </w:r>
    </w:p>
    <w:p w14:paraId="0120D7E8" w14:textId="77777777" w:rsidR="00631839" w:rsidRDefault="00631839" w:rsidP="00631839">
      <w:r>
        <w:t xml:space="preserve">Njursviktmottagningen skriver upp patienten på väntelista avdelning 42. Avdelningspersonal sköter patienten enligt omvårdnadsprogram och skickar remiss till distriktssjuksköterska för suturtagning vid hemgång. Om patienten har HD- behandling tas stygnen på dialysmottagningen.  </w:t>
      </w:r>
    </w:p>
    <w:p w14:paraId="336D76E3" w14:textId="77777777" w:rsidR="00631839" w:rsidRDefault="00631839" w:rsidP="00631839"/>
    <w:p w14:paraId="6407948E" w14:textId="77777777" w:rsidR="00631839" w:rsidRDefault="00631839" w:rsidP="00631839">
      <w:pPr>
        <w:pStyle w:val="Rubrik2"/>
      </w:pPr>
      <w:r w:rsidRPr="2383BF75">
        <w:t>Syfte</w:t>
      </w:r>
    </w:p>
    <w:p w14:paraId="11DAEB0D" w14:textId="77777777" w:rsidR="00631839" w:rsidRDefault="00631839" w:rsidP="00631839">
      <w:pPr>
        <w:rPr>
          <w:rFonts w:ascii="Aptos" w:eastAsia="Aptos" w:hAnsi="Aptos" w:cs="Aptos"/>
        </w:rPr>
      </w:pPr>
      <w:r w:rsidRPr="2383BF75">
        <w:rPr>
          <w:rFonts w:ascii="Aptos" w:eastAsia="Aptos" w:hAnsi="Aptos" w:cs="Aptos"/>
        </w:rPr>
        <w:t>Att säkerställa en god och säker vård samt ett strukturerat arbetssätt.</w:t>
      </w:r>
    </w:p>
    <w:p w14:paraId="2BE64537" w14:textId="77777777" w:rsidR="00631839" w:rsidRDefault="00631839" w:rsidP="00631839"/>
    <w:p w14:paraId="1677FA09" w14:textId="77777777" w:rsidR="00631839" w:rsidRDefault="00631839" w:rsidP="00631839">
      <w:pPr>
        <w:pStyle w:val="Rubrik2"/>
        <w:rPr>
          <w:szCs w:val="40"/>
        </w:rPr>
      </w:pPr>
      <w:r w:rsidRPr="2383BF75">
        <w:t>Information</w:t>
      </w:r>
    </w:p>
    <w:p w14:paraId="13BFFA79" w14:textId="77777777" w:rsidR="00631839" w:rsidRDefault="00631839" w:rsidP="00253273">
      <w:pPr>
        <w:pStyle w:val="Punktlista"/>
      </w:pPr>
      <w:r>
        <w:t xml:space="preserve">Inskrivning läkare, provtagning, EKG, narkosbedömning sköts på Dialys- och njursviktmottagningen. </w:t>
      </w:r>
    </w:p>
    <w:p w14:paraId="46F8A735" w14:textId="77777777" w:rsidR="00631839" w:rsidRDefault="00631839" w:rsidP="00253273">
      <w:pPr>
        <w:pStyle w:val="Punktlista"/>
      </w:pPr>
      <w:r>
        <w:t xml:space="preserve">Muntlig information samt skriftligt informationsblad: </w:t>
      </w:r>
      <w:r w:rsidRPr="2383BF75">
        <w:rPr>
          <w:i/>
          <w:iCs/>
        </w:rPr>
        <w:t>“Information inför din operation”</w:t>
      </w:r>
      <w:r>
        <w:t xml:space="preserve"> gällande dusch, smärtstillande, lokalbedövning. Informationsblad skickas med kallelsen. </w:t>
      </w:r>
    </w:p>
    <w:p w14:paraId="4C337F62" w14:textId="77777777" w:rsidR="00631839" w:rsidRDefault="00631839" w:rsidP="00253273">
      <w:pPr>
        <w:pStyle w:val="Punktlista"/>
      </w:pPr>
      <w:r>
        <w:lastRenderedPageBreak/>
        <w:t>Att ingreppet utförs i lokalanestesi.</w:t>
      </w:r>
    </w:p>
    <w:p w14:paraId="6EAAB85A" w14:textId="27717506" w:rsidR="00631839" w:rsidRDefault="00631839" w:rsidP="00253273">
      <w:pPr>
        <w:pStyle w:val="Punktlista"/>
      </w:pPr>
      <w:r>
        <w:t>Ev</w:t>
      </w:r>
      <w:r w:rsidR="002B66A6">
        <w:t>entuell</w:t>
      </w:r>
      <w:r>
        <w:t xml:space="preserve"> smärta efter operation.</w:t>
      </w:r>
    </w:p>
    <w:p w14:paraId="266F4829" w14:textId="77777777" w:rsidR="00631839" w:rsidRDefault="00631839" w:rsidP="00253273">
      <w:pPr>
        <w:pStyle w:val="Punktlista"/>
      </w:pPr>
      <w:r>
        <w:t xml:space="preserve">Att man ej ska belasta magen utan vila resten av operationsdagen. Röra sig efter ork. </w:t>
      </w:r>
    </w:p>
    <w:p w14:paraId="1630234A" w14:textId="77777777" w:rsidR="00631839" w:rsidRDefault="00631839" w:rsidP="00253273">
      <w:pPr>
        <w:pStyle w:val="Punktlista"/>
      </w:pPr>
      <w:r>
        <w:t xml:space="preserve">Behöver ej vara sängliggande. </w:t>
      </w:r>
    </w:p>
    <w:p w14:paraId="4FC691EB" w14:textId="77777777" w:rsidR="00631839" w:rsidRDefault="00631839" w:rsidP="00253273">
      <w:pPr>
        <w:pStyle w:val="Punktlista"/>
      </w:pPr>
      <w:r>
        <w:t xml:space="preserve">Patient får inte köra bil på operationsdagen efter ingreppet. </w:t>
      </w:r>
    </w:p>
    <w:p w14:paraId="0FD8BB84" w14:textId="77777777" w:rsidR="00631839" w:rsidRDefault="00631839" w:rsidP="00631839"/>
    <w:p w14:paraId="089E73F3" w14:textId="77777777" w:rsidR="00631839" w:rsidRDefault="00631839" w:rsidP="00631839">
      <w:pPr>
        <w:pStyle w:val="Rubrik2"/>
      </w:pPr>
      <w:r w:rsidRPr="2383BF75">
        <w:t>Speciell omvårdnad</w:t>
      </w:r>
    </w:p>
    <w:p w14:paraId="41D2DF35" w14:textId="77777777" w:rsidR="00631839" w:rsidRDefault="00631839" w:rsidP="00253273">
      <w:pPr>
        <w:pStyle w:val="Punktlista"/>
      </w:pPr>
      <w:r>
        <w:t>NEWS tas vid ankomst till avdelningen. P-glukos kontrolleras vid diabetes.</w:t>
      </w:r>
    </w:p>
    <w:p w14:paraId="51C9DB5B" w14:textId="77777777" w:rsidR="00631839" w:rsidRDefault="00631839" w:rsidP="00253273">
      <w:pPr>
        <w:pStyle w:val="Punktlista"/>
      </w:pPr>
      <w:r>
        <w:t xml:space="preserve">Ankomstsamtal med sjuksköterska och kontroll av ID. </w:t>
      </w:r>
    </w:p>
    <w:p w14:paraId="47F10980" w14:textId="49259355" w:rsidR="00631839" w:rsidRDefault="00631839" w:rsidP="00253273">
      <w:pPr>
        <w:pStyle w:val="Punktlista"/>
      </w:pPr>
      <w:r>
        <w:t xml:space="preserve">Se operationsplanering i Orbit för eventuell </w:t>
      </w:r>
      <w:proofErr w:type="spellStart"/>
      <w:r>
        <w:t>ytterliggare</w:t>
      </w:r>
      <w:proofErr w:type="spellEnd"/>
      <w:r>
        <w:t xml:space="preserve"> provtagning, ordinationer m</w:t>
      </w:r>
      <w:r w:rsidR="00253273">
        <w:t>ed mera.</w:t>
      </w:r>
    </w:p>
    <w:p w14:paraId="05064C5E" w14:textId="77777777" w:rsidR="00631839" w:rsidRDefault="00631839" w:rsidP="00631839">
      <w:pPr>
        <w:pStyle w:val="Liststycke"/>
        <w:numPr>
          <w:ilvl w:val="0"/>
          <w:numId w:val="0"/>
        </w:numPr>
        <w:ind w:left="1712"/>
      </w:pPr>
    </w:p>
    <w:p w14:paraId="5DAC75F5" w14:textId="0B04528E" w:rsidR="00631839" w:rsidRDefault="00631839" w:rsidP="00631839">
      <w:pPr>
        <w:pStyle w:val="Rubrik2"/>
      </w:pPr>
      <w:r w:rsidRPr="2383BF75">
        <w:t>Skötsel (före operation)</w:t>
      </w:r>
    </w:p>
    <w:p w14:paraId="3C36209B" w14:textId="77777777" w:rsidR="00631839" w:rsidRDefault="00631839" w:rsidP="00083724">
      <w:pPr>
        <w:pStyle w:val="Punktlista"/>
      </w:pPr>
      <w:r>
        <w:t>Preoperativ helkroppstvätt enligt vårdhygiens anvisningar</w:t>
      </w:r>
    </w:p>
    <w:p w14:paraId="038DA3AB" w14:textId="30A1E173" w:rsidR="00631839" w:rsidRDefault="00631839" w:rsidP="00083724">
      <w:pPr>
        <w:pStyle w:val="Punktlista"/>
        <w:rPr>
          <w:b/>
          <w:bCs/>
        </w:rPr>
      </w:pPr>
      <w:r w:rsidRPr="2383BF75">
        <w:rPr>
          <w:b/>
          <w:bCs/>
        </w:rPr>
        <w:t xml:space="preserve">FASTA från </w:t>
      </w:r>
      <w:r w:rsidR="00083724">
        <w:rPr>
          <w:b/>
          <w:bCs/>
        </w:rPr>
        <w:t xml:space="preserve">klockan </w:t>
      </w:r>
      <w:r w:rsidRPr="2383BF75">
        <w:rPr>
          <w:b/>
          <w:bCs/>
        </w:rPr>
        <w:t>24.00</w:t>
      </w:r>
    </w:p>
    <w:p w14:paraId="6BCC83ED" w14:textId="77777777" w:rsidR="00631839" w:rsidRDefault="00631839" w:rsidP="00083724">
      <w:pPr>
        <w:pStyle w:val="Punktlista"/>
      </w:pPr>
      <w:r>
        <w:t>Kontrollera eventuella ordination i Orbit</w:t>
      </w:r>
    </w:p>
    <w:p w14:paraId="1FEE0CC4" w14:textId="77777777" w:rsidR="00631839" w:rsidRDefault="00631839" w:rsidP="00083724">
      <w:pPr>
        <w:pStyle w:val="Punktlista"/>
      </w:pPr>
      <w:r>
        <w:t>ID band, sängmarkering (initialer, födelseår samt “</w:t>
      </w:r>
      <w:proofErr w:type="spellStart"/>
      <w:r>
        <w:t>Avd</w:t>
      </w:r>
      <w:proofErr w:type="spellEnd"/>
      <w:r>
        <w:t xml:space="preserve"> 42” och sänggrindar på båda sidor.</w:t>
      </w:r>
    </w:p>
    <w:p w14:paraId="0A6C83D0" w14:textId="77777777" w:rsidR="00631839" w:rsidRDefault="00631839" w:rsidP="00083724">
      <w:pPr>
        <w:pStyle w:val="Punktlista"/>
      </w:pPr>
      <w:proofErr w:type="spellStart"/>
      <w:r>
        <w:t>Renbäddad</w:t>
      </w:r>
      <w:proofErr w:type="spellEnd"/>
      <w:r>
        <w:t xml:space="preserve"> säng.</w:t>
      </w:r>
    </w:p>
    <w:p w14:paraId="0009766B" w14:textId="77777777" w:rsidR="00631839" w:rsidRDefault="00631839" w:rsidP="00083724">
      <w:pPr>
        <w:pStyle w:val="Punktlista"/>
      </w:pPr>
      <w:r>
        <w:t>Ren patientskjorta samt strumpor. Smycken, piercingar är avlägsnade.</w:t>
      </w:r>
    </w:p>
    <w:p w14:paraId="06108EA9" w14:textId="77777777" w:rsidR="00631839" w:rsidRDefault="00631839" w:rsidP="00083724">
      <w:pPr>
        <w:pStyle w:val="Punktlista"/>
      </w:pPr>
      <w:r>
        <w:t xml:space="preserve">Patienten ska gå på toaletten och försöka tömma urinblåsan precis innan avfärd ner till operation. Vid misstanke om resurin kontrollera med </w:t>
      </w:r>
      <w:proofErr w:type="spellStart"/>
      <w:r>
        <w:t>bladderscan</w:t>
      </w:r>
      <w:proofErr w:type="spellEnd"/>
      <w:r>
        <w:t xml:space="preserve">. </w:t>
      </w:r>
    </w:p>
    <w:p w14:paraId="443DAE2E" w14:textId="77777777" w:rsidR="00631839" w:rsidRDefault="00631839" w:rsidP="00083724">
      <w:pPr>
        <w:pStyle w:val="Punktlista"/>
      </w:pPr>
      <w:r>
        <w:t>Töm ur PD- vätskan innan operation.</w:t>
      </w:r>
    </w:p>
    <w:p w14:paraId="0D4FF878" w14:textId="77777777" w:rsidR="00631839" w:rsidRDefault="00631839" w:rsidP="00083724">
      <w:pPr>
        <w:pStyle w:val="Punktlista"/>
        <w:numPr>
          <w:ilvl w:val="0"/>
          <w:numId w:val="0"/>
        </w:numPr>
        <w:ind w:left="1712"/>
      </w:pPr>
    </w:p>
    <w:p w14:paraId="4FFBC81E" w14:textId="77777777" w:rsidR="00631839" w:rsidRDefault="00631839" w:rsidP="00631839">
      <w:pPr>
        <w:pStyle w:val="Rubrik2"/>
      </w:pPr>
      <w:r w:rsidRPr="2383BF75">
        <w:t>Samordning</w:t>
      </w:r>
    </w:p>
    <w:p w14:paraId="09390D67" w14:textId="77777777" w:rsidR="00631839" w:rsidRDefault="00631839" w:rsidP="00083724">
      <w:pPr>
        <w:pStyle w:val="Punktlista"/>
      </w:pPr>
      <w:r>
        <w:t xml:space="preserve">Om patienten har en infektion planeras operationen till sist på operationsprogrammet. </w:t>
      </w:r>
    </w:p>
    <w:p w14:paraId="6CC3EE79" w14:textId="77777777" w:rsidR="00631839" w:rsidRDefault="00631839" w:rsidP="00631839">
      <w:pPr>
        <w:pStyle w:val="Liststycke"/>
        <w:numPr>
          <w:ilvl w:val="0"/>
          <w:numId w:val="0"/>
        </w:numPr>
        <w:ind w:left="1080"/>
      </w:pPr>
    </w:p>
    <w:p w14:paraId="33A091CB" w14:textId="714BFBB5" w:rsidR="00631839" w:rsidRDefault="00631839" w:rsidP="00631839">
      <w:pPr>
        <w:pStyle w:val="Rubrik2"/>
      </w:pPr>
      <w:r w:rsidRPr="2383BF75">
        <w:t>Skötsel (efter operation)</w:t>
      </w:r>
    </w:p>
    <w:p w14:paraId="3205D9B6" w14:textId="3CE313D2" w:rsidR="00631839" w:rsidRPr="000765CA" w:rsidRDefault="00631839" w:rsidP="000765CA">
      <w:pPr>
        <w:pStyle w:val="Punktlista"/>
      </w:pPr>
      <w:r w:rsidRPr="000765CA">
        <w:t>Observation av förbandet och ev</w:t>
      </w:r>
      <w:r w:rsidR="000765CA" w:rsidRPr="000765CA">
        <w:t>entuellt</w:t>
      </w:r>
      <w:r w:rsidRPr="000765CA">
        <w:t xml:space="preserve"> </w:t>
      </w:r>
      <w:r w:rsidR="000765CA" w:rsidRPr="000765CA">
        <w:t>f</w:t>
      </w:r>
      <w:r w:rsidRPr="000765CA">
        <w:t>örbandsbyte</w:t>
      </w:r>
    </w:p>
    <w:p w14:paraId="6F2BF6E3" w14:textId="6AC4C889" w:rsidR="00631839" w:rsidRPr="000765CA" w:rsidRDefault="00631839" w:rsidP="000765CA">
      <w:pPr>
        <w:pStyle w:val="Punktlista"/>
      </w:pPr>
      <w:r w:rsidRPr="000765CA">
        <w:t>Smärta</w:t>
      </w:r>
      <w:bookmarkEnd w:id="0"/>
    </w:p>
    <w:sectPr w:rsidR="00631839" w:rsidRPr="000765CA" w:rsidSect="00107BF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8845" w14:textId="77777777" w:rsidR="00BE21A1" w:rsidRDefault="00BE21A1">
      <w:r>
        <w:separator/>
      </w:r>
    </w:p>
  </w:endnote>
  <w:endnote w:type="continuationSeparator" w:id="0">
    <w:p w14:paraId="0C8B7C2F" w14:textId="77777777" w:rsidR="00BE21A1" w:rsidRDefault="00BE21A1">
      <w:r>
        <w:continuationSeparator/>
      </w:r>
    </w:p>
  </w:endnote>
  <w:endnote w:type="continuationNotice" w:id="1">
    <w:p w14:paraId="398F1E01" w14:textId="77777777" w:rsidR="00BE21A1" w:rsidRDefault="00BE21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542D" w14:textId="77777777" w:rsidR="00BE21A1" w:rsidRDefault="00BE21A1"/>
  </w:footnote>
  <w:footnote w:type="continuationSeparator" w:id="0">
    <w:p w14:paraId="1EF7CEAB" w14:textId="77777777" w:rsidR="00BE21A1" w:rsidRDefault="00BE21A1">
      <w:r>
        <w:continuationSeparator/>
      </w:r>
    </w:p>
  </w:footnote>
  <w:footnote w:type="continuationNotice" w:id="1">
    <w:p w14:paraId="1F2DD711" w14:textId="77777777" w:rsidR="00BE21A1" w:rsidRDefault="00BE21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31538"/>
    <w:multiLevelType w:val="hybridMultilevel"/>
    <w:tmpl w:val="7262B248"/>
    <w:lvl w:ilvl="0" w:tplc="FFFFFFFF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E15077"/>
    <w:multiLevelType w:val="hybridMultilevel"/>
    <w:tmpl w:val="091CD418"/>
    <w:lvl w:ilvl="0" w:tplc="489C1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A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A02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69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2E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989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C0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E0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700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C1A8C"/>
    <w:multiLevelType w:val="hybridMultilevel"/>
    <w:tmpl w:val="4BD45E94"/>
    <w:lvl w:ilvl="0" w:tplc="CE54E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C6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9CA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61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C8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ED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A5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CC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987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781F9"/>
    <w:multiLevelType w:val="hybridMultilevel"/>
    <w:tmpl w:val="E4A4F26A"/>
    <w:lvl w:ilvl="0" w:tplc="7BC4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22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66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0E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2B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2F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25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CC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8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455104"/>
    <w:multiLevelType w:val="hybridMultilevel"/>
    <w:tmpl w:val="F0DA8E7A"/>
    <w:lvl w:ilvl="0" w:tplc="63BED2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89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A9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E4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A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A02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82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4A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84A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11799A2"/>
    <w:multiLevelType w:val="hybridMultilevel"/>
    <w:tmpl w:val="89C016A0"/>
    <w:lvl w:ilvl="0" w:tplc="66B0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C5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2F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EF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C0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A4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2F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B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5C4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C54C"/>
    <w:multiLevelType w:val="hybridMultilevel"/>
    <w:tmpl w:val="E3C6BA02"/>
    <w:lvl w:ilvl="0" w:tplc="885489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92818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F80EB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C429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20FF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42EA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95E1D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2C0E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6CD39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8358133">
    <w:abstractNumId w:val="18"/>
  </w:num>
  <w:num w:numId="2" w16cid:durableId="1022049695">
    <w:abstractNumId w:val="24"/>
  </w:num>
  <w:num w:numId="3" w16cid:durableId="390156637">
    <w:abstractNumId w:val="19"/>
  </w:num>
  <w:num w:numId="4" w16cid:durableId="1568805339">
    <w:abstractNumId w:val="0"/>
  </w:num>
  <w:num w:numId="5" w16cid:durableId="759181742">
    <w:abstractNumId w:val="7"/>
  </w:num>
  <w:num w:numId="6" w16cid:durableId="2128425434">
    <w:abstractNumId w:val="22"/>
  </w:num>
  <w:num w:numId="7" w16cid:durableId="66655615">
    <w:abstractNumId w:val="3"/>
  </w:num>
  <w:num w:numId="8" w16cid:durableId="1013730374">
    <w:abstractNumId w:val="14"/>
  </w:num>
  <w:num w:numId="9" w16cid:durableId="570890500">
    <w:abstractNumId w:val="11"/>
  </w:num>
  <w:num w:numId="10" w16cid:durableId="1445659795">
    <w:abstractNumId w:val="1"/>
  </w:num>
  <w:num w:numId="11" w16cid:durableId="890191943">
    <w:abstractNumId w:val="1"/>
  </w:num>
  <w:num w:numId="12" w16cid:durableId="1643457860">
    <w:abstractNumId w:val="4"/>
  </w:num>
  <w:num w:numId="13" w16cid:durableId="1774519633">
    <w:abstractNumId w:val="5"/>
  </w:num>
  <w:num w:numId="14" w16cid:durableId="2015911391">
    <w:abstractNumId w:val="17"/>
  </w:num>
  <w:num w:numId="15" w16cid:durableId="756361170">
    <w:abstractNumId w:val="12"/>
  </w:num>
  <w:num w:numId="16" w16cid:durableId="418987995">
    <w:abstractNumId w:val="8"/>
  </w:num>
  <w:num w:numId="17" w16cid:durableId="26564774">
    <w:abstractNumId w:val="16"/>
  </w:num>
  <w:num w:numId="18" w16cid:durableId="1817334770">
    <w:abstractNumId w:val="6"/>
  </w:num>
  <w:num w:numId="19" w16cid:durableId="374813428">
    <w:abstractNumId w:val="13"/>
  </w:num>
  <w:num w:numId="20" w16cid:durableId="483394056">
    <w:abstractNumId w:val="23"/>
  </w:num>
  <w:num w:numId="21" w16cid:durableId="808740189">
    <w:abstractNumId w:val="2"/>
  </w:num>
  <w:num w:numId="22" w16cid:durableId="81342061">
    <w:abstractNumId w:val="9"/>
  </w:num>
  <w:num w:numId="23" w16cid:durableId="892084363">
    <w:abstractNumId w:val="21"/>
  </w:num>
  <w:num w:numId="24" w16cid:durableId="476724001">
    <w:abstractNumId w:val="10"/>
  </w:num>
  <w:num w:numId="25" w16cid:durableId="1709334458">
    <w:abstractNumId w:val="15"/>
  </w:num>
  <w:num w:numId="26" w16cid:durableId="14389117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5CA"/>
    <w:rsid w:val="0008372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BF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273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66A6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319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839"/>
    <w:rsid w:val="006319DB"/>
    <w:rsid w:val="0065595B"/>
    <w:rsid w:val="00660269"/>
    <w:rsid w:val="00665F89"/>
    <w:rsid w:val="006672B7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1A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D9F"/>
    <w:rsid w:val="00FF7C02"/>
    <w:rsid w:val="024801E3"/>
    <w:rsid w:val="10117A6C"/>
    <w:rsid w:val="37E0BD85"/>
    <w:rsid w:val="397C8DE6"/>
    <w:rsid w:val="647B2B65"/>
    <w:rsid w:val="6B2CF8ED"/>
    <w:rsid w:val="6F5BC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microsoft.com/office/2020/10/relationships/intelligence" Target="intelligence2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328</Words>
  <Characters>1742</Characters>
  <Application>Microsoft Office Word</Application>
  <DocSecurity>0</DocSecurity>
  <Lines>14</Lines>
  <Paragraphs>4</Paragraphs>
  <ScaleCrop>false</ScaleCrop>
  <Manager/>
  <Company/>
  <LinksUpToDate>false</LinksUpToDate>
  <CharactersWithSpaces>2066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patient som ska ta bort peritonealkateter (PD-kateter)</dc:title>
  <dc:subject/>
  <dc:creator>patrik.jens.johansson@vgregion.se</dc:creator>
  <keywords/>
  <lastModifiedBy>Annika Johansson</lastModifiedBy>
  <revision>9</revision>
  <lastPrinted>2016-03-31T10:56:00.0000000Z</lastPrinted>
  <dcterms:created xsi:type="dcterms:W3CDTF">2022-05-06T03:40:00.0000000Z</dcterms:created>
  <dcterms:modified xsi:type="dcterms:W3CDTF">2025-02-26T13:25:00.0000000Z</dcterms:modified>
</coreProperties>
</file>