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1F27" w14:textId="77777777" w:rsidR="00741140" w:rsidRDefault="00741140" w:rsidP="00F35B05">
      <w:pPr>
        <w:pStyle w:val="Rubrik2"/>
        <w:sectPr w:rsidR="00741140" w:rsidSect="007411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BA8B228" w14:textId="77777777" w:rsidR="00741140" w:rsidRPr="00741140" w:rsidRDefault="00741140" w:rsidP="00741140">
      <w:pPr>
        <w:spacing w:after="0" w:line="240" w:lineRule="auto"/>
        <w:ind w:left="0" w:right="0"/>
        <w:rPr>
          <w:szCs w:val="20"/>
        </w:rPr>
      </w:pPr>
    </w:p>
    <w:p w14:paraId="21C77F73" w14:textId="77777777" w:rsidR="00741140" w:rsidRPr="00741140" w:rsidRDefault="00741140" w:rsidP="00741140">
      <w:pPr>
        <w:spacing w:after="0" w:line="240" w:lineRule="auto"/>
        <w:ind w:left="0" w:right="0"/>
        <w:rPr>
          <w:szCs w:val="20"/>
        </w:rPr>
      </w:pPr>
    </w:p>
    <w:p w14:paraId="7D712D39" w14:textId="77777777" w:rsidR="00741140" w:rsidRPr="00741140" w:rsidRDefault="00741140" w:rsidP="0074114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41140">
        <w:rPr>
          <w:szCs w:val="20"/>
        </w:rPr>
        <w:tab/>
      </w:r>
    </w:p>
    <w:p w14:paraId="79E0EABA" w14:textId="29234794" w:rsidR="00741140" w:rsidRPr="00741140" w:rsidRDefault="00741140" w:rsidP="00741140">
      <w:pPr>
        <w:spacing w:after="0" w:line="240" w:lineRule="auto"/>
        <w:ind w:left="0" w:right="-568"/>
        <w:rPr>
          <w:szCs w:val="20"/>
        </w:rPr>
      </w:pPr>
      <w:r w:rsidRPr="0074114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CB7C" wp14:editId="5A166B6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0189C" w14:textId="77777777" w:rsidR="00741140" w:rsidRPr="003D37FD" w:rsidRDefault="00741140" w:rsidP="0074114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24298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9CB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210189C" w14:textId="77777777" w:rsidR="00741140" w:rsidRPr="003D37FD" w:rsidRDefault="00741140" w:rsidP="0074114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24298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41140" w:rsidRPr="00741140" w14:paraId="5A8EE7AE" w14:textId="77777777" w:rsidTr="582A35D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499C7B3" w14:textId="44C95774" w:rsidR="00741140" w:rsidRPr="00741140" w:rsidRDefault="00741140" w:rsidP="004C7D4C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>
              <w:t>Arbetsbeskrivning för köksbiträde</w:t>
            </w:r>
            <w:r w:rsidR="389228A7">
              <w:t xml:space="preserve">              Q Di 28</w:t>
            </w:r>
          </w:p>
        </w:tc>
      </w:tr>
    </w:tbl>
    <w:p w14:paraId="375AED41" w14:textId="38ED0318" w:rsidR="00741140" w:rsidRPr="00741140" w:rsidRDefault="00741140" w:rsidP="00741140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741140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proofErr w:type="spellStart"/>
      <w:r w:rsidR="00680539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741140">
        <w:rPr>
          <w:rFonts w:ascii="Arial" w:hAnsi="Arial" w:cs="Arial"/>
          <w:bCs/>
          <w:kern w:val="32"/>
          <w:sz w:val="20"/>
          <w:szCs w:val="20"/>
        </w:rPr>
        <w:t>lpärm</w:t>
      </w:r>
      <w:proofErr w:type="spellEnd"/>
    </w:p>
    <w:p w14:paraId="364CB7CC" w14:textId="77777777" w:rsidR="00741140" w:rsidRPr="00741140" w:rsidRDefault="00741140" w:rsidP="00741140">
      <w:pPr>
        <w:spacing w:after="0" w:line="240" w:lineRule="auto"/>
        <w:ind w:left="0" w:right="0"/>
        <w:rPr>
          <w:szCs w:val="20"/>
        </w:rPr>
      </w:pPr>
    </w:p>
    <w:p w14:paraId="3833D724" w14:textId="77777777" w:rsidR="00741140" w:rsidRPr="00741140" w:rsidRDefault="00741140" w:rsidP="00741140">
      <w:pPr>
        <w:spacing w:after="0" w:line="240" w:lineRule="auto"/>
        <w:ind w:left="0" w:right="0"/>
        <w:rPr>
          <w:szCs w:val="20"/>
        </w:rPr>
      </w:pPr>
      <w:r>
        <w:t>Kök</w:t>
      </w:r>
    </w:p>
    <w:p w14:paraId="725A01BC" w14:textId="65D70286" w:rsidR="00741140" w:rsidRPr="00741140" w:rsidRDefault="00741140" w:rsidP="582A35DC">
      <w:pPr>
        <w:numPr>
          <w:ilvl w:val="0"/>
          <w:numId w:val="20"/>
        </w:numPr>
        <w:spacing w:after="0" w:line="240" w:lineRule="auto"/>
        <w:ind w:right="0"/>
      </w:pPr>
      <w:r>
        <w:t xml:space="preserve">Iordningställa smörgåsar till frukost, </w:t>
      </w:r>
      <w:proofErr w:type="spellStart"/>
      <w:r>
        <w:t>em</w:t>
      </w:r>
      <w:proofErr w:type="spellEnd"/>
      <w:r>
        <w:t xml:space="preserve"> fika</w:t>
      </w:r>
      <w:r w:rsidR="3B8B802E">
        <w:t xml:space="preserve"> samt ansvara för att patienterna får fm/</w:t>
      </w:r>
      <w:proofErr w:type="spellStart"/>
      <w:r w:rsidR="3B8B802E">
        <w:t>em</w:t>
      </w:r>
      <w:proofErr w:type="spellEnd"/>
      <w:r w:rsidR="3B8B802E">
        <w:t xml:space="preserve"> fika.</w:t>
      </w:r>
    </w:p>
    <w:p w14:paraId="02017B91" w14:textId="5FE50729" w:rsidR="00741140" w:rsidRPr="00741140" w:rsidRDefault="00741140" w:rsidP="00741140">
      <w:pPr>
        <w:numPr>
          <w:ilvl w:val="0"/>
          <w:numId w:val="20"/>
        </w:numPr>
        <w:spacing w:after="0" w:line="240" w:lineRule="auto"/>
        <w:ind w:right="0"/>
      </w:pPr>
      <w:r>
        <w:t>Beställa dagligvaror</w:t>
      </w:r>
      <w:r w:rsidR="00A41D7E">
        <w:t>.</w:t>
      </w:r>
    </w:p>
    <w:p w14:paraId="02E6F296" w14:textId="77777777" w:rsidR="00741140" w:rsidRPr="00741140" w:rsidRDefault="00741140" w:rsidP="007411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t>Hålla matsalen, köket och personalrummet rent och fräscht, städa enligt sjukhusets rutiner.</w:t>
      </w:r>
    </w:p>
    <w:p w14:paraId="70F52647" w14:textId="186EA78A" w:rsidR="00741140" w:rsidRPr="00741140" w:rsidRDefault="00741140" w:rsidP="00741140">
      <w:pPr>
        <w:numPr>
          <w:ilvl w:val="0"/>
          <w:numId w:val="20"/>
        </w:numPr>
        <w:spacing w:after="0" w:line="240" w:lineRule="auto"/>
        <w:ind w:right="0"/>
      </w:pPr>
      <w:r>
        <w:t>Sköta disken</w:t>
      </w:r>
      <w:r w:rsidR="79A1E1C0">
        <w:t>.</w:t>
      </w:r>
    </w:p>
    <w:p w14:paraId="07CA5E12" w14:textId="39939A33" w:rsidR="00741140" w:rsidRPr="00741140" w:rsidRDefault="00741140" w:rsidP="00741140">
      <w:pPr>
        <w:numPr>
          <w:ilvl w:val="0"/>
          <w:numId w:val="20"/>
        </w:numPr>
        <w:spacing w:after="0" w:line="240" w:lineRule="auto"/>
        <w:ind w:right="0"/>
      </w:pPr>
      <w:r>
        <w:t>Frosta av kyl/frys enligt sjukhusets rutiner</w:t>
      </w:r>
      <w:r w:rsidR="4C241CFD">
        <w:t>.</w:t>
      </w:r>
    </w:p>
    <w:p w14:paraId="79878EB6" w14:textId="4665488A" w:rsidR="00741140" w:rsidRPr="00741140" w:rsidRDefault="00741140" w:rsidP="00741140">
      <w:pPr>
        <w:numPr>
          <w:ilvl w:val="0"/>
          <w:numId w:val="20"/>
        </w:numPr>
        <w:spacing w:after="0" w:line="240" w:lineRule="auto"/>
        <w:ind w:right="0"/>
      </w:pPr>
      <w:r>
        <w:t>Utföra egenkontroller på kyl/frys</w:t>
      </w:r>
      <w:r w:rsidR="4C241CFD">
        <w:t>.</w:t>
      </w:r>
    </w:p>
    <w:p w14:paraId="7830DFDB" w14:textId="4CBAF820" w:rsidR="00741140" w:rsidRDefault="00741140" w:rsidP="582A35DC">
      <w:pPr>
        <w:numPr>
          <w:ilvl w:val="0"/>
          <w:numId w:val="20"/>
        </w:numPr>
        <w:spacing w:after="0" w:line="240" w:lineRule="auto"/>
        <w:ind w:right="0"/>
      </w:pPr>
      <w:r>
        <w:t>Beställning av förråd samt upp packning</w:t>
      </w:r>
      <w:r w:rsidR="5F653C3A">
        <w:t xml:space="preserve"> av vårdbeställningar.</w:t>
      </w:r>
    </w:p>
    <w:p w14:paraId="607AC278" w14:textId="1BE5D157" w:rsidR="00741140" w:rsidRDefault="5F653C3A" w:rsidP="582A35DC">
      <w:pPr>
        <w:numPr>
          <w:ilvl w:val="0"/>
          <w:numId w:val="20"/>
        </w:numPr>
        <w:spacing w:after="0" w:line="240" w:lineRule="auto"/>
        <w:ind w:right="0"/>
      </w:pPr>
      <w:r>
        <w:t>Fylla på när</w:t>
      </w:r>
      <w:r w:rsidR="08AFA602">
        <w:t xml:space="preserve"> </w:t>
      </w:r>
      <w:r>
        <w:t>förråd</w:t>
      </w:r>
      <w:r w:rsidR="0E837646">
        <w:t xml:space="preserve"> PD och njursviktsmott.</w:t>
      </w:r>
      <w:r w:rsidR="00741140">
        <w:t xml:space="preserve"> </w:t>
      </w:r>
    </w:p>
    <w:p w14:paraId="0E6D29FA" w14:textId="328EABF3" w:rsidR="00973E9A" w:rsidRDefault="00973E9A" w:rsidP="00741140">
      <w:pPr>
        <w:numPr>
          <w:ilvl w:val="0"/>
          <w:numId w:val="20"/>
        </w:numPr>
        <w:spacing w:after="0" w:line="240" w:lineRule="auto"/>
        <w:ind w:right="0"/>
      </w:pPr>
      <w:r>
        <w:t xml:space="preserve">GMP städ vattenrum, </w:t>
      </w:r>
      <w:r w:rsidR="00360F6F">
        <w:t>verkstad, CDS rum samt</w:t>
      </w:r>
      <w:r w:rsidR="00C70F62">
        <w:t>”</w:t>
      </w:r>
      <w:r w:rsidR="00360F6F">
        <w:t xml:space="preserve"> </w:t>
      </w:r>
      <w:proofErr w:type="spellStart"/>
      <w:r w:rsidR="0098564F">
        <w:t>stora</w:t>
      </w:r>
      <w:r w:rsidR="00C70F62">
        <w:t>”</w:t>
      </w:r>
      <w:r w:rsidR="00360F6F">
        <w:t>förråd</w:t>
      </w:r>
      <w:proofErr w:type="spellEnd"/>
      <w:r w:rsidR="00C70F62">
        <w:t>.</w:t>
      </w:r>
    </w:p>
    <w:p w14:paraId="63AD1884" w14:textId="734A305D" w:rsidR="00C70F62" w:rsidRDefault="00C70F62" w:rsidP="582A35DC">
      <w:pPr>
        <w:numPr>
          <w:ilvl w:val="0"/>
          <w:numId w:val="20"/>
        </w:numPr>
        <w:spacing w:after="0" w:line="240" w:lineRule="auto"/>
        <w:ind w:right="0"/>
      </w:pPr>
      <w:r>
        <w:t>Spolning av vattenkranar</w:t>
      </w:r>
      <w:r w:rsidR="00FA6064">
        <w:t>/duschar 1g/v</w:t>
      </w:r>
      <w:r w:rsidR="00A6075E">
        <w:t xml:space="preserve"> HD, PD, Njursvikt mott</w:t>
      </w:r>
      <w:r w:rsidR="3A78CA6D">
        <w:t xml:space="preserve">, </w:t>
      </w:r>
      <w:proofErr w:type="spellStart"/>
      <w:r w:rsidR="3A78CA6D">
        <w:t>avd</w:t>
      </w:r>
      <w:proofErr w:type="spellEnd"/>
      <w:r w:rsidR="3A78CA6D">
        <w:t xml:space="preserve"> 42.</w:t>
      </w:r>
      <w:r w:rsidR="2031D36A">
        <w:t xml:space="preserve">     </w:t>
      </w:r>
      <w:r w:rsidR="3A78CA6D">
        <w:t xml:space="preserve"> Dialysuttag handfat, R13, R8 Behandlingsrum</w:t>
      </w:r>
      <w:r w:rsidR="343AF6C0">
        <w:t>.</w:t>
      </w:r>
    </w:p>
    <w:p w14:paraId="16699F3A" w14:textId="15F760F3" w:rsidR="00882139" w:rsidRPr="00741140" w:rsidRDefault="00882139" w:rsidP="00741140">
      <w:pPr>
        <w:numPr>
          <w:ilvl w:val="0"/>
          <w:numId w:val="20"/>
        </w:numPr>
        <w:spacing w:after="0" w:line="240" w:lineRule="auto"/>
        <w:ind w:right="0"/>
      </w:pPr>
      <w:r>
        <w:t xml:space="preserve">Vb vara behjälplig i valda delar ur Q Di </w:t>
      </w:r>
      <w:r w:rsidR="00BF3EF6">
        <w:t>35</w:t>
      </w:r>
      <w:r w:rsidR="1BB6E3C1">
        <w:t>.</w:t>
      </w:r>
      <w:r w:rsidR="00BF3EF6">
        <w:t xml:space="preserve"> (ex taxi, </w:t>
      </w:r>
      <w:r w:rsidR="00680539">
        <w:t>ta fram</w:t>
      </w:r>
      <w:r w:rsidR="00BF3EF6">
        <w:t xml:space="preserve"> korgar</w:t>
      </w:r>
      <w:r w:rsidR="00FF2076">
        <w:t xml:space="preserve">) </w:t>
      </w:r>
    </w:p>
    <w:p w14:paraId="3D4DC027" w14:textId="510F5F61" w:rsidR="00882139" w:rsidRPr="00741140" w:rsidRDefault="55264C55" w:rsidP="00741140">
      <w:pPr>
        <w:numPr>
          <w:ilvl w:val="0"/>
          <w:numId w:val="20"/>
        </w:numPr>
        <w:spacing w:after="0" w:line="240" w:lineRule="auto"/>
        <w:ind w:right="0"/>
      </w:pPr>
      <w:r>
        <w:t>Patientnära städ PD, NS och R13</w:t>
      </w:r>
      <w:r w:rsidR="1A4F6F28">
        <w:t>.</w:t>
      </w:r>
    </w:p>
    <w:p w14:paraId="6437222B" w14:textId="1D3FC1D7" w:rsidR="1A4F6F28" w:rsidRDefault="1A4F6F28" w:rsidP="582A35DC">
      <w:pPr>
        <w:numPr>
          <w:ilvl w:val="0"/>
          <w:numId w:val="20"/>
        </w:numPr>
        <w:spacing w:after="0" w:line="240" w:lineRule="auto"/>
        <w:ind w:right="0"/>
      </w:pPr>
      <w:r>
        <w:t>Se arbetsupplägg ekonomibiträde.</w:t>
      </w:r>
    </w:p>
    <w:p w14:paraId="6083543A" w14:textId="77777777" w:rsidR="00741140" w:rsidRPr="00741140" w:rsidRDefault="00741140" w:rsidP="00741140">
      <w:pPr>
        <w:spacing w:after="0" w:line="240" w:lineRule="auto"/>
        <w:ind w:left="0" w:right="0"/>
        <w:rPr>
          <w:szCs w:val="20"/>
        </w:rPr>
      </w:pPr>
    </w:p>
    <w:p w14:paraId="29431EB9" w14:textId="77777777" w:rsidR="00741140" w:rsidRPr="00741140" w:rsidRDefault="0074114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0EFE5708" w14:textId="77777777" w:rsidR="00741140" w:rsidRDefault="0074114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6DA18A5F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0A6EB680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77117F8F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155294FF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5F6CE38E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2F9CE588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3AA9375B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52B63C72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12BB7CA0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02560F79" w14:textId="77777777" w:rsidR="003C3390" w:rsidRDefault="003C3390" w:rsidP="00741140">
      <w:pPr>
        <w:spacing w:after="0" w:line="240" w:lineRule="auto"/>
        <w:ind w:left="0" w:right="0"/>
        <w:rPr>
          <w:sz w:val="28"/>
          <w:szCs w:val="20"/>
        </w:rPr>
      </w:pPr>
    </w:p>
    <w:p w14:paraId="3A873CCD" w14:textId="77777777" w:rsidR="00135F6D" w:rsidRPr="00741140" w:rsidRDefault="00135F6D" w:rsidP="00741140">
      <w:pPr>
        <w:spacing w:after="0" w:line="240" w:lineRule="auto"/>
        <w:ind w:left="0" w:right="0"/>
        <w:rPr>
          <w:sz w:val="28"/>
          <w:szCs w:val="20"/>
        </w:rPr>
      </w:pPr>
    </w:p>
    <w:bookmarkEnd w:id="0"/>
    <w:p w14:paraId="46D23B19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b/>
          <w:bCs/>
          <w:kern w:val="2"/>
          <w:sz w:val="32"/>
          <w:szCs w:val="3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sz w:val="32"/>
          <w:szCs w:val="32"/>
          <w:lang w:eastAsia="en-US"/>
          <w14:ligatures w14:val="standardContextual"/>
        </w:rPr>
        <w:t>Arbetsupplägg ekonomibiträde</w:t>
      </w:r>
    </w:p>
    <w:p w14:paraId="0A32188F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6:45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Brygga kaffe, förbereda mackor och duka fikavagn</w:t>
      </w:r>
    </w:p>
    <w:p w14:paraId="3EE4DDB2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Beställa dagligvaror innan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kl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8:00</w:t>
      </w:r>
    </w:p>
    <w:p w14:paraId="6D19D4E5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Fylla på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närförråd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och stickvagnar PD-mott och NS-mott (må och to)</w:t>
      </w:r>
    </w:p>
    <w:p w14:paraId="1309503A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Fylla på stickvagn HD-behandlingsrum (må)</w:t>
      </w:r>
    </w:p>
    <w:p w14:paraId="67577E6F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Se över förråden (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tis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och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fre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)</w:t>
      </w:r>
    </w:p>
    <w:p w14:paraId="229A5F76" w14:textId="77777777" w:rsidR="003C3390" w:rsidRPr="003C3390" w:rsidRDefault="003C3390" w:rsidP="003C3390">
      <w:pPr>
        <w:spacing w:after="160" w:line="259" w:lineRule="auto"/>
        <w:ind w:left="0" w:right="0" w:firstLine="1304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Göra vårdbeställningar (onsdagar)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</w:r>
    </w:p>
    <w:p w14:paraId="2D5341A0" w14:textId="77777777" w:rsidR="00223744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8:45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Servera fika till patienterna</w:t>
      </w:r>
    </w:p>
    <w:p w14:paraId="00AD3D1B" w14:textId="072EE6A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</w:r>
      <w:r w:rsidR="00610359">
        <w:rPr>
          <w:rFonts w:ascii="Calibri" w:eastAsia="Calibri" w:hAnsi="Calibri"/>
          <w:kern w:val="2"/>
          <w:lang w:eastAsia="en-US"/>
          <w14:ligatures w14:val="standardContextual"/>
        </w:rPr>
        <w:t>Dis</w:t>
      </w:r>
      <w:r w:rsidR="00223744">
        <w:rPr>
          <w:rFonts w:ascii="Calibri" w:eastAsia="Calibri" w:hAnsi="Calibri"/>
          <w:kern w:val="2"/>
          <w:lang w:eastAsia="en-US"/>
          <w14:ligatures w14:val="standardContextual"/>
        </w:rPr>
        <w:t>k</w:t>
      </w:r>
    </w:p>
    <w:p w14:paraId="110DD5B5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10:00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Städ 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Kök och matsal (dagligen)  </w:t>
      </w:r>
    </w:p>
    <w:p w14:paraId="5ACC2A44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Personalrum (må,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ons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,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fre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)</w:t>
      </w:r>
    </w:p>
    <w:p w14:paraId="657E49CE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GMP-städ vattenrum, verkstad, förråd, CDS-rum (1g/v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tor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)</w:t>
      </w:r>
    </w:p>
    <w:p w14:paraId="38E256ED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Spola kranar (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tis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)</w:t>
      </w:r>
    </w:p>
    <w:p w14:paraId="5E2D9BEF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Ta emot vårdbeställningar (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tis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och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fre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em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)</w:t>
      </w:r>
    </w:p>
    <w:p w14:paraId="7BD42C4F" w14:textId="0A780488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Kontrollera temperatur i källarförråd och filter förråd 1g/v.</w:t>
      </w:r>
    </w:p>
    <w:p w14:paraId="15B4C74A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Byta låda med golvmoppar på städcentralen</w:t>
      </w:r>
    </w:p>
    <w:p w14:paraId="534E2DA2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10:45-11:30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 Lunch</w:t>
      </w:r>
    </w:p>
    <w:p w14:paraId="79399230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11:30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Förbered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em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-fika till patienterna</w:t>
      </w:r>
    </w:p>
    <w:p w14:paraId="30AA42AF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12:00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Städ rum PD-mott </w:t>
      </w:r>
    </w:p>
    <w:p w14:paraId="0ECD082C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Diska</w:t>
      </w:r>
    </w:p>
    <w:p w14:paraId="6ABF363B" w14:textId="5DBC537F" w:rsidR="003C3390" w:rsidRPr="003C3390" w:rsidRDefault="003C3390" w:rsidP="003C3390">
      <w:pPr>
        <w:spacing w:after="160" w:line="259" w:lineRule="auto"/>
        <w:ind w:left="1304" w:right="0" w:hanging="1304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13:00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Rum 13 städ efter behandling och förbered nästa behandling (lägg fram material)</w:t>
      </w:r>
    </w:p>
    <w:p w14:paraId="449062C1" w14:textId="77777777" w:rsidR="003C3390" w:rsidRPr="003C3390" w:rsidRDefault="003C3390" w:rsidP="003C3390">
      <w:pPr>
        <w:spacing w:after="160" w:line="259" w:lineRule="auto"/>
        <w:ind w:left="1304" w:right="0" w:hanging="1304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14:00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 xml:space="preserve">Brygga kaffe och duka fikavagnen. Servera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em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-fika till patienterna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</w:r>
    </w:p>
    <w:p w14:paraId="72296079" w14:textId="4586D534" w:rsidR="003C3390" w:rsidRPr="003C3390" w:rsidRDefault="003C3390" w:rsidP="003C3390">
      <w:pPr>
        <w:spacing w:after="160" w:line="259" w:lineRule="auto"/>
        <w:ind w:left="1304" w:right="0" w:hanging="1304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14:30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Städa rum PD-mott och NS-mott</w:t>
      </w:r>
      <w:r w:rsidR="00135F6D">
        <w:rPr>
          <w:rFonts w:ascii="Calibri" w:eastAsia="Calibri" w:hAnsi="Calibri"/>
          <w:kern w:val="2"/>
          <w:lang w:eastAsia="en-US"/>
          <w14:ligatures w14:val="standardContextual"/>
        </w:rPr>
        <w:t xml:space="preserve">  </w:t>
      </w:r>
    </w:p>
    <w:p w14:paraId="38670468" w14:textId="77777777" w:rsidR="003C3390" w:rsidRPr="003C3390" w:rsidRDefault="003C3390" w:rsidP="003C3390">
      <w:pPr>
        <w:spacing w:after="160" w:line="259" w:lineRule="auto"/>
        <w:ind w:left="1304" w:right="0" w:hanging="1304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Disk</w:t>
      </w:r>
    </w:p>
    <w:p w14:paraId="6320ECC2" w14:textId="77777777" w:rsidR="003C3390" w:rsidRPr="003C3390" w:rsidRDefault="003C3390" w:rsidP="003C3390">
      <w:pPr>
        <w:spacing w:after="160" w:line="259" w:lineRule="auto"/>
        <w:ind w:left="1304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Matleverans dagligvaror</w:t>
      </w:r>
    </w:p>
    <w:p w14:paraId="0127CCA9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15:30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ab/>
        <w:t>Slutar</w:t>
      </w:r>
    </w:p>
    <w:p w14:paraId="6EE31E5F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kern w:val="2"/>
          <w:lang w:eastAsia="en-US"/>
          <w14:ligatures w14:val="standardContextual"/>
        </w:rPr>
      </w:pPr>
    </w:p>
    <w:p w14:paraId="1A111E72" w14:textId="77777777" w:rsidR="003C3390" w:rsidRPr="003C3390" w:rsidRDefault="003C3390" w:rsidP="003C3390">
      <w:pPr>
        <w:spacing w:after="160" w:line="259" w:lineRule="auto"/>
        <w:ind w:left="0" w:right="0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Övrigt: </w:t>
      </w:r>
      <w:r w:rsidRPr="003C3390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ab/>
      </w:r>
    </w:p>
    <w:p w14:paraId="1DC9CB11" w14:textId="77777777" w:rsidR="003C3390" w:rsidRPr="003C3390" w:rsidRDefault="003C3390" w:rsidP="003C3390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Rengöra PD-material som varit hos patient.</w:t>
      </w:r>
    </w:p>
    <w:p w14:paraId="618001DF" w14:textId="77777777" w:rsidR="003C3390" w:rsidRPr="003C3390" w:rsidRDefault="003C3390" w:rsidP="003C3390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Vara behjälplig med att köra ner material (tex PD-vätskor) till förråd i källaren.</w:t>
      </w:r>
    </w:p>
    <w:p w14:paraId="06D4B8C8" w14:textId="2067B194" w:rsidR="003C3390" w:rsidRPr="003C3390" w:rsidRDefault="003C3390" w:rsidP="003C3390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kern w:val="2"/>
          <w:lang w:eastAsia="en-US"/>
          <w14:ligatures w14:val="standardContextual"/>
        </w:rPr>
      </w:pP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Vb hjälpa </w:t>
      </w:r>
      <w:proofErr w:type="spellStart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>usk</w:t>
      </w:r>
      <w:proofErr w:type="spellEnd"/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att tex förbereda behandling (</w:t>
      </w:r>
      <w:r w:rsidR="00566262">
        <w:rPr>
          <w:rFonts w:ascii="Calibri" w:eastAsia="Calibri" w:hAnsi="Calibri"/>
          <w:kern w:val="2"/>
          <w:lang w:eastAsia="en-US"/>
          <w14:ligatures w14:val="standardContextual"/>
        </w:rPr>
        <w:t>ta fram</w:t>
      </w:r>
      <w:r w:rsidRPr="003C3390">
        <w:rPr>
          <w:rFonts w:ascii="Calibri" w:eastAsia="Calibri" w:hAnsi="Calibri"/>
          <w:kern w:val="2"/>
          <w:lang w:eastAsia="en-US"/>
          <w14:ligatures w14:val="standardContextual"/>
        </w:rPr>
        <w:t xml:space="preserve"> korgar) och ha huvudtelefonen, sortera inkommande post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411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C94A0" w14:textId="77777777" w:rsidR="00F26BAC" w:rsidRDefault="00F26BAC">
      <w:r>
        <w:separator/>
      </w:r>
    </w:p>
  </w:endnote>
  <w:endnote w:type="continuationSeparator" w:id="0">
    <w:p w14:paraId="2E6F946A" w14:textId="77777777" w:rsidR="00F26BAC" w:rsidRDefault="00F26BAC">
      <w:r>
        <w:continuationSeparator/>
      </w:r>
    </w:p>
  </w:endnote>
  <w:endnote w:type="continuationNotice" w:id="1">
    <w:p w14:paraId="76695502" w14:textId="77777777" w:rsidR="00F26BAC" w:rsidRDefault="00F26B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718C" w14:textId="77777777" w:rsidR="00F26BAC" w:rsidRDefault="00F26BAC"/>
  </w:footnote>
  <w:footnote w:type="continuationSeparator" w:id="0">
    <w:p w14:paraId="433A5EC9" w14:textId="77777777" w:rsidR="00F26BAC" w:rsidRDefault="00F26BAC">
      <w:r>
        <w:continuationSeparator/>
      </w:r>
    </w:p>
  </w:footnote>
  <w:footnote w:type="continuationNotice" w:id="1">
    <w:p w14:paraId="5A192F05" w14:textId="77777777" w:rsidR="00F26BAC" w:rsidRDefault="00F26B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0740946"/>
    <w:multiLevelType w:val="hybridMultilevel"/>
    <w:tmpl w:val="D4FAF1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F2092E"/>
    <w:multiLevelType w:val="hybridMultilevel"/>
    <w:tmpl w:val="D6B44A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5254008">
    <w:abstractNumId w:val="19"/>
  </w:num>
  <w:num w:numId="2" w16cid:durableId="1383598756">
    <w:abstractNumId w:val="15"/>
  </w:num>
  <w:num w:numId="3" w16cid:durableId="1556551260">
    <w:abstractNumId w:val="0"/>
  </w:num>
  <w:num w:numId="4" w16cid:durableId="1729378257">
    <w:abstractNumId w:val="6"/>
  </w:num>
  <w:num w:numId="5" w16cid:durableId="1867524466">
    <w:abstractNumId w:val="17"/>
  </w:num>
  <w:num w:numId="6" w16cid:durableId="1254509289">
    <w:abstractNumId w:val="2"/>
  </w:num>
  <w:num w:numId="7" w16cid:durableId="552892371">
    <w:abstractNumId w:val="12"/>
  </w:num>
  <w:num w:numId="8" w16cid:durableId="700206757">
    <w:abstractNumId w:val="9"/>
  </w:num>
  <w:num w:numId="9" w16cid:durableId="1726172453">
    <w:abstractNumId w:val="1"/>
  </w:num>
  <w:num w:numId="10" w16cid:durableId="203906782">
    <w:abstractNumId w:val="1"/>
  </w:num>
  <w:num w:numId="11" w16cid:durableId="1376349159">
    <w:abstractNumId w:val="3"/>
  </w:num>
  <w:num w:numId="12" w16cid:durableId="362831723">
    <w:abstractNumId w:val="4"/>
  </w:num>
  <w:num w:numId="13" w16cid:durableId="1001080201">
    <w:abstractNumId w:val="14"/>
  </w:num>
  <w:num w:numId="14" w16cid:durableId="1784496308">
    <w:abstractNumId w:val="10"/>
  </w:num>
  <w:num w:numId="15" w16cid:durableId="652878252">
    <w:abstractNumId w:val="7"/>
  </w:num>
  <w:num w:numId="16" w16cid:durableId="424109622">
    <w:abstractNumId w:val="13"/>
  </w:num>
  <w:num w:numId="17" w16cid:durableId="678846406">
    <w:abstractNumId w:val="5"/>
  </w:num>
  <w:num w:numId="18" w16cid:durableId="273943450">
    <w:abstractNumId w:val="11"/>
  </w:num>
  <w:num w:numId="19" w16cid:durableId="1914729292">
    <w:abstractNumId w:val="18"/>
  </w:num>
  <w:num w:numId="20" w16cid:durableId="344596426">
    <w:abstractNumId w:val="8"/>
  </w:num>
  <w:num w:numId="21" w16cid:durableId="10747452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5F6D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0677"/>
    <w:rsid w:val="00211487"/>
    <w:rsid w:val="00211D91"/>
    <w:rsid w:val="00217DEC"/>
    <w:rsid w:val="0022374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0F6F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390"/>
    <w:rsid w:val="003D099E"/>
    <w:rsid w:val="003D21A2"/>
    <w:rsid w:val="003D29D2"/>
    <w:rsid w:val="003E0705"/>
    <w:rsid w:val="003E2FF7"/>
    <w:rsid w:val="003F1013"/>
    <w:rsid w:val="003F1ACF"/>
    <w:rsid w:val="003F6D3D"/>
    <w:rsid w:val="00404948"/>
    <w:rsid w:val="00406BEA"/>
    <w:rsid w:val="00413A60"/>
    <w:rsid w:val="004230F7"/>
    <w:rsid w:val="0043167E"/>
    <w:rsid w:val="004331F6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C6A"/>
    <w:rsid w:val="004876F6"/>
    <w:rsid w:val="0049236A"/>
    <w:rsid w:val="00492718"/>
    <w:rsid w:val="004A355D"/>
    <w:rsid w:val="004A4970"/>
    <w:rsid w:val="004B2183"/>
    <w:rsid w:val="004B2A01"/>
    <w:rsid w:val="004C2559"/>
    <w:rsid w:val="004C7D4C"/>
    <w:rsid w:val="004D7BA3"/>
    <w:rsid w:val="004F4518"/>
    <w:rsid w:val="004F4C62"/>
    <w:rsid w:val="00501433"/>
    <w:rsid w:val="00507A0C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6262"/>
    <w:rsid w:val="00567820"/>
    <w:rsid w:val="005770AD"/>
    <w:rsid w:val="00581414"/>
    <w:rsid w:val="00582490"/>
    <w:rsid w:val="005826FA"/>
    <w:rsid w:val="00597E28"/>
    <w:rsid w:val="005A2E3B"/>
    <w:rsid w:val="005A54ED"/>
    <w:rsid w:val="005A5571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359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53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140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13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E9A"/>
    <w:rsid w:val="0098564F"/>
    <w:rsid w:val="009B1F6B"/>
    <w:rsid w:val="009C0D12"/>
    <w:rsid w:val="009C192E"/>
    <w:rsid w:val="009C4A4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1D7E"/>
    <w:rsid w:val="00A42426"/>
    <w:rsid w:val="00A514B7"/>
    <w:rsid w:val="00A54A0B"/>
    <w:rsid w:val="00A6075E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EF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0F62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BAC"/>
    <w:rsid w:val="00F35B05"/>
    <w:rsid w:val="00F413D9"/>
    <w:rsid w:val="00F5135F"/>
    <w:rsid w:val="00F51F78"/>
    <w:rsid w:val="00F86F47"/>
    <w:rsid w:val="00F90B64"/>
    <w:rsid w:val="00FA6064"/>
    <w:rsid w:val="00FB2F0F"/>
    <w:rsid w:val="00FB5086"/>
    <w:rsid w:val="00FB5411"/>
    <w:rsid w:val="00FB6392"/>
    <w:rsid w:val="00FD3C70"/>
    <w:rsid w:val="00FD6820"/>
    <w:rsid w:val="00FE12D8"/>
    <w:rsid w:val="00FF2076"/>
    <w:rsid w:val="00FF7C02"/>
    <w:rsid w:val="024801E3"/>
    <w:rsid w:val="04AF0EAA"/>
    <w:rsid w:val="08AFA602"/>
    <w:rsid w:val="0E837646"/>
    <w:rsid w:val="12BD94C0"/>
    <w:rsid w:val="1A4F6F28"/>
    <w:rsid w:val="1B3C617E"/>
    <w:rsid w:val="1BB6E3C1"/>
    <w:rsid w:val="2031D36A"/>
    <w:rsid w:val="222BAB1C"/>
    <w:rsid w:val="2801BC29"/>
    <w:rsid w:val="2B395CEB"/>
    <w:rsid w:val="2CD52D4C"/>
    <w:rsid w:val="343AF6C0"/>
    <w:rsid w:val="389228A7"/>
    <w:rsid w:val="3A78CA6D"/>
    <w:rsid w:val="3B8B802E"/>
    <w:rsid w:val="4C241CFD"/>
    <w:rsid w:val="55264C55"/>
    <w:rsid w:val="55BF1C07"/>
    <w:rsid w:val="582A35DC"/>
    <w:rsid w:val="5F653C3A"/>
    <w:rsid w:val="647B2B65"/>
    <w:rsid w:val="6B2CF8ED"/>
    <w:rsid w:val="6C4C6EDB"/>
    <w:rsid w:val="7086AF87"/>
    <w:rsid w:val="79A1E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282</Words>
  <Characters>1765</Characters>
  <Application>Microsoft Office Word</Application>
  <DocSecurity>0</DocSecurity>
  <Lines>14</Lines>
  <Paragraphs>4</Paragraphs>
  <ScaleCrop>false</ScaleCrop>
  <Manager/>
  <Company/>
  <LinksUpToDate>false</LinksUpToDate>
  <CharactersWithSpaces>2043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köksbiträde Q Di 28</dc:title>
  <dc:subject/>
  <dc:creator>patrik.jens.johansson@vgregion.se</dc:creator>
  <keywords/>
  <lastModifiedBy>Anita Fredriksson</lastModifiedBy>
  <revision>24</revision>
  <lastPrinted>2016-03-31T10:56:00.0000000Z</lastPrinted>
  <dcterms:created xsi:type="dcterms:W3CDTF">2022-05-06T06:23:00.0000000Z</dcterms:created>
  <dcterms:modified xsi:type="dcterms:W3CDTF">2026-03-31T08:29:00.0000000Z</dcterms:modified>
</coreProperties>
</file>