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593B" w14:textId="77777777" w:rsidR="001B26F5" w:rsidRDefault="001B26F5" w:rsidP="001B26F5">
      <w:pPr>
        <w:spacing w:after="0" w:line="240" w:lineRule="auto"/>
        <w:ind w:left="0" w:right="0"/>
        <w:rPr>
          <w:szCs w:val="20"/>
        </w:rPr>
      </w:pPr>
      <w:bookmarkStart w:id="0" w:name="_Toc321146591"/>
    </w:p>
    <w:p w14:paraId="3ABC1F22" w14:textId="77777777" w:rsidR="000F7772" w:rsidRDefault="000F7772" w:rsidP="001B26F5">
      <w:pPr>
        <w:spacing w:after="0" w:line="240" w:lineRule="auto"/>
        <w:ind w:left="0" w:right="0"/>
        <w:rPr>
          <w:szCs w:val="20"/>
        </w:rPr>
      </w:pPr>
    </w:p>
    <w:p w14:paraId="3A4ABF6D" w14:textId="77777777" w:rsidR="000F7772" w:rsidRPr="001B26F5" w:rsidRDefault="000F7772" w:rsidP="001B26F5">
      <w:pPr>
        <w:spacing w:after="0" w:line="240" w:lineRule="auto"/>
        <w:ind w:left="0" w:right="0"/>
        <w:rPr>
          <w:szCs w:val="20"/>
        </w:rPr>
      </w:pPr>
    </w:p>
    <w:p w14:paraId="12AED6C5" w14:textId="77777777" w:rsidR="001B26F5" w:rsidRPr="001B26F5" w:rsidRDefault="001B26F5" w:rsidP="001B26F5">
      <w:pPr>
        <w:spacing w:after="0" w:line="240" w:lineRule="auto"/>
        <w:ind w:left="0" w:right="0"/>
        <w:rPr>
          <w:szCs w:val="20"/>
        </w:rPr>
      </w:pPr>
    </w:p>
    <w:p w14:paraId="58720F18" w14:textId="77777777" w:rsidR="001B26F5" w:rsidRPr="001B26F5" w:rsidRDefault="001B26F5" w:rsidP="001B26F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B26F5">
        <w:rPr>
          <w:szCs w:val="20"/>
        </w:rPr>
        <w:tab/>
      </w:r>
    </w:p>
    <w:p w14:paraId="2AB9E928" w14:textId="6A49A302" w:rsidR="001B26F5" w:rsidRPr="001B26F5" w:rsidRDefault="001B26F5" w:rsidP="001B26F5">
      <w:pPr>
        <w:spacing w:after="0" w:line="240" w:lineRule="auto"/>
        <w:ind w:left="0" w:right="0"/>
        <w:rPr>
          <w:szCs w:val="20"/>
        </w:rPr>
      </w:pPr>
      <w:r w:rsidRPr="001B26F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94B37F" wp14:editId="1C46FC4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6CAC8" w14:textId="77777777" w:rsidR="001B26F5" w:rsidRPr="003D37FD" w:rsidRDefault="001B26F5" w:rsidP="001B26F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24155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94B3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EB6CAC8" w14:textId="77777777" w:rsidR="001B26F5" w:rsidRPr="003D37FD" w:rsidRDefault="001B26F5" w:rsidP="001B26F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24155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B26F5" w:rsidRPr="001B26F5" w14:paraId="5E2937E7" w14:textId="77777777" w:rsidTr="005B4250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9326A6A" w14:textId="1870DE4E" w:rsidR="001B26F5" w:rsidRPr="001B26F5" w:rsidRDefault="001B26F5" w:rsidP="000F7772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1B26F5">
              <w:rPr>
                <w:noProof/>
              </w:rPr>
              <w:t>Arbetsbeskrivning för sektionsledare dialys och njursviktsmottagning</w:t>
            </w:r>
            <w:r w:rsidR="008D08E8">
              <w:rPr>
                <w:noProof/>
              </w:rPr>
              <w:t xml:space="preserve"> GMP</w:t>
            </w:r>
            <w:r w:rsidR="00874725">
              <w:rPr>
                <w:noProof/>
              </w:rPr>
              <w:t xml:space="preserve">     Q Di 27</w:t>
            </w:r>
          </w:p>
        </w:tc>
      </w:tr>
    </w:tbl>
    <w:p w14:paraId="6E527920" w14:textId="0032E41E" w:rsidR="001B26F5" w:rsidRPr="001B26F5" w:rsidRDefault="001B26F5" w:rsidP="001B26F5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1B26F5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874725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1B26F5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6CFDA327" w14:textId="77777777" w:rsidR="001B26F5" w:rsidRPr="001B26F5" w:rsidRDefault="001B26F5" w:rsidP="001B26F5">
      <w:pPr>
        <w:spacing w:after="0" w:line="240" w:lineRule="auto"/>
        <w:ind w:left="0" w:right="0"/>
        <w:rPr>
          <w:szCs w:val="20"/>
        </w:rPr>
      </w:pPr>
    </w:p>
    <w:p w14:paraId="5256CBB0" w14:textId="7FE4D66D" w:rsidR="5E5AB394" w:rsidRDefault="5E5AB394" w:rsidP="5E5AB394">
      <w:pPr>
        <w:keepNext/>
        <w:spacing w:after="0" w:line="240" w:lineRule="auto"/>
        <w:ind w:left="0" w:right="0"/>
        <w:outlineLvl w:val="1"/>
        <w:rPr>
          <w:sz w:val="28"/>
          <w:szCs w:val="28"/>
        </w:rPr>
      </w:pPr>
    </w:p>
    <w:p w14:paraId="596909F9" w14:textId="0A71C554" w:rsidR="001B26F5" w:rsidRPr="001B26F5" w:rsidRDefault="001B26F5" w:rsidP="001B26F5">
      <w:pPr>
        <w:keepNext/>
        <w:spacing w:after="0" w:line="240" w:lineRule="auto"/>
        <w:ind w:left="0" w:right="0"/>
        <w:outlineLvl w:val="1"/>
        <w:rPr>
          <w:sz w:val="28"/>
          <w:szCs w:val="28"/>
        </w:rPr>
      </w:pPr>
      <w:r w:rsidRPr="5E5AB394">
        <w:rPr>
          <w:sz w:val="28"/>
          <w:szCs w:val="28"/>
        </w:rPr>
        <w:t>Ansvar, utöver arbetsbeskrivning för sjuksköterska:</w:t>
      </w:r>
    </w:p>
    <w:p w14:paraId="4C12442E" w14:textId="5C363F94" w:rsidR="5E5AB394" w:rsidRDefault="5E5AB394" w:rsidP="5E5AB394">
      <w:pPr>
        <w:keepNext/>
        <w:spacing w:after="0" w:line="240" w:lineRule="auto"/>
        <w:ind w:left="0" w:right="0"/>
        <w:outlineLvl w:val="1"/>
        <w:rPr>
          <w:sz w:val="28"/>
          <w:szCs w:val="28"/>
        </w:rPr>
      </w:pPr>
    </w:p>
    <w:p w14:paraId="6CCAEB67" w14:textId="16E467B4" w:rsidR="001B26F5" w:rsidRPr="001B26F5" w:rsidRDefault="001B26F5" w:rsidP="001B26F5">
      <w:pPr>
        <w:numPr>
          <w:ilvl w:val="0"/>
          <w:numId w:val="24"/>
        </w:numPr>
        <w:spacing w:after="0" w:line="240" w:lineRule="auto"/>
        <w:ind w:right="0"/>
      </w:pPr>
      <w:r>
        <w:t>Patientnära arbete på respektive sektion.</w:t>
      </w:r>
      <w:r w:rsidR="310BBB2C">
        <w:t xml:space="preserve"> </w:t>
      </w:r>
    </w:p>
    <w:p w14:paraId="68C0D934" w14:textId="0B9256F0" w:rsidR="001B26F5" w:rsidRPr="001B26F5" w:rsidRDefault="310BBB2C" w:rsidP="001B26F5">
      <w:pPr>
        <w:numPr>
          <w:ilvl w:val="0"/>
          <w:numId w:val="24"/>
        </w:numPr>
        <w:spacing w:after="0" w:line="240" w:lineRule="auto"/>
        <w:ind w:right="0"/>
      </w:pPr>
      <w:r>
        <w:t>Tillsammans med chef ansvara för verksamhetsplanering</w:t>
      </w:r>
      <w:r w:rsidR="3CF05BD2">
        <w:t xml:space="preserve">, </w:t>
      </w:r>
      <w:r>
        <w:t>schemaplanering</w:t>
      </w:r>
      <w:r w:rsidR="30D485C5">
        <w:t xml:space="preserve"> och </w:t>
      </w:r>
      <w:r>
        <w:t>koordinering av resurser</w:t>
      </w:r>
    </w:p>
    <w:p w14:paraId="17877288" w14:textId="5ABF8D23" w:rsidR="0CEA39C6" w:rsidRDefault="0CEA39C6" w:rsidP="5E5AB394">
      <w:pPr>
        <w:numPr>
          <w:ilvl w:val="0"/>
          <w:numId w:val="24"/>
        </w:numPr>
        <w:spacing w:after="0" w:line="240" w:lineRule="auto"/>
        <w:ind w:right="0"/>
      </w:pPr>
      <w:r>
        <w:t>Planera för enhetens dagliga arbete</w:t>
      </w:r>
      <w:r w:rsidR="00BF24A5">
        <w:t>.</w:t>
      </w:r>
    </w:p>
    <w:p w14:paraId="1AC1A2A8" w14:textId="5E000751" w:rsidR="00BF24A5" w:rsidRDefault="00BF24A5" w:rsidP="5E5AB394">
      <w:pPr>
        <w:numPr>
          <w:ilvl w:val="0"/>
          <w:numId w:val="24"/>
        </w:numPr>
        <w:spacing w:after="0" w:line="240" w:lineRule="auto"/>
        <w:ind w:right="0"/>
      </w:pPr>
      <w:r>
        <w:t>V</w:t>
      </w:r>
      <w:r w:rsidR="0CEA39C6">
        <w:t>id frånvaro omfördela resurser i samråd med chef.</w:t>
      </w:r>
    </w:p>
    <w:p w14:paraId="1CFE2809" w14:textId="7EF41D13" w:rsidR="001B26F5" w:rsidRPr="001B26F5" w:rsidRDefault="001B26F5" w:rsidP="001B26F5">
      <w:pPr>
        <w:numPr>
          <w:ilvl w:val="0"/>
          <w:numId w:val="24"/>
        </w:numPr>
        <w:spacing w:after="0" w:line="240" w:lineRule="auto"/>
        <w:ind w:right="0"/>
      </w:pPr>
      <w:r>
        <w:t>I samråd med övriga sektionsledare ansvara för patient- och personalplanering.</w:t>
      </w:r>
    </w:p>
    <w:p w14:paraId="2044B904" w14:textId="1F1EAD25" w:rsidR="001B26F5" w:rsidRPr="001B26F5" w:rsidRDefault="36AA565F" w:rsidP="001B26F5">
      <w:pPr>
        <w:numPr>
          <w:ilvl w:val="0"/>
          <w:numId w:val="24"/>
        </w:numPr>
        <w:spacing w:after="0" w:line="240" w:lineRule="auto"/>
        <w:ind w:right="0"/>
      </w:pPr>
      <w:r>
        <w:t>Ta ansvar för den gemensamma arbetsmiljön.</w:t>
      </w:r>
    </w:p>
    <w:p w14:paraId="0C26E615" w14:textId="318F9832" w:rsidR="001B26F5" w:rsidRPr="001B26F5" w:rsidRDefault="25F663CE" w:rsidP="18E473F5">
      <w:pPr>
        <w:numPr>
          <w:ilvl w:val="0"/>
          <w:numId w:val="24"/>
        </w:numPr>
        <w:spacing w:after="0" w:line="240" w:lineRule="auto"/>
        <w:ind w:right="0"/>
      </w:pPr>
      <w:r>
        <w:t>Regelbundna protokollförda sektionsmöten.</w:t>
      </w:r>
    </w:p>
    <w:p w14:paraId="7D7E8196" w14:textId="6C373CB9" w:rsidR="001B26F5" w:rsidRPr="001B26F5" w:rsidRDefault="25F663CE" w:rsidP="18E473F5">
      <w:pPr>
        <w:numPr>
          <w:ilvl w:val="0"/>
          <w:numId w:val="24"/>
        </w:numPr>
        <w:spacing w:after="0" w:line="240" w:lineRule="auto"/>
        <w:ind w:right="0"/>
      </w:pPr>
      <w:r>
        <w:t xml:space="preserve">Månadsstatistik (PD och </w:t>
      </w:r>
      <w:r w:rsidR="00BF7F6D">
        <w:t>bloddialys</w:t>
      </w:r>
      <w:r>
        <w:t>)</w:t>
      </w:r>
    </w:p>
    <w:p w14:paraId="23F15BBD" w14:textId="2ADE4946" w:rsidR="001B26F5" w:rsidRPr="001B26F5" w:rsidRDefault="4948C6AF" w:rsidP="18E473F5">
      <w:pPr>
        <w:numPr>
          <w:ilvl w:val="0"/>
          <w:numId w:val="24"/>
        </w:numPr>
        <w:spacing w:after="0" w:line="240" w:lineRule="auto"/>
        <w:ind w:right="0"/>
      </w:pPr>
      <w:r>
        <w:t>Representerar enheten i förvaltningsövergripande arbetsgrupper</w:t>
      </w:r>
    </w:p>
    <w:p w14:paraId="02D17C7D" w14:textId="778EEC70" w:rsidR="001B26F5" w:rsidRPr="001B26F5" w:rsidRDefault="25F663CE" w:rsidP="18E473F5">
      <w:pPr>
        <w:numPr>
          <w:ilvl w:val="0"/>
          <w:numId w:val="24"/>
        </w:numPr>
        <w:spacing w:after="0" w:line="240" w:lineRule="auto"/>
        <w:ind w:right="0"/>
      </w:pPr>
      <w:r>
        <w:t>Verka för ett prestigelöst samarbete över professionella och organisatoriska gränser.</w:t>
      </w:r>
    </w:p>
    <w:p w14:paraId="6EE3651E" w14:textId="081F5F12" w:rsidR="001B26F5" w:rsidRPr="001B26F5" w:rsidRDefault="25F663CE" w:rsidP="18E473F5">
      <w:pPr>
        <w:numPr>
          <w:ilvl w:val="0"/>
          <w:numId w:val="24"/>
        </w:numPr>
        <w:spacing w:after="0" w:line="240" w:lineRule="auto"/>
        <w:ind w:right="0"/>
      </w:pPr>
      <w:r>
        <w:t>Arbeta utifrån helhetssyn, alla delar i verksamheten är lika viktiga.</w:t>
      </w:r>
    </w:p>
    <w:p w14:paraId="640A641A" w14:textId="6E3CF3C9" w:rsidR="001B26F5" w:rsidRPr="001B26F5" w:rsidRDefault="25F663CE" w:rsidP="18E473F5">
      <w:pPr>
        <w:numPr>
          <w:ilvl w:val="0"/>
          <w:numId w:val="24"/>
        </w:numPr>
        <w:spacing w:after="0" w:line="240" w:lineRule="auto"/>
        <w:ind w:right="0"/>
      </w:pPr>
      <w:r>
        <w:t>Vara lojal till fattade beslut.</w:t>
      </w:r>
    </w:p>
    <w:p w14:paraId="49599BBF" w14:textId="144BD6E9" w:rsidR="001B26F5" w:rsidRPr="001B26F5" w:rsidRDefault="001B26F5" w:rsidP="5E5AB394">
      <w:pPr>
        <w:spacing w:after="0" w:line="240" w:lineRule="auto"/>
        <w:ind w:left="720" w:right="0"/>
      </w:pPr>
    </w:p>
    <w:p w14:paraId="106628D4" w14:textId="6D1E68D4" w:rsidR="5E5AB394" w:rsidRDefault="5E5AB394" w:rsidP="5E5AB394">
      <w:pPr>
        <w:spacing w:after="0" w:line="240" w:lineRule="auto"/>
        <w:ind w:left="0" w:right="0"/>
      </w:pPr>
    </w:p>
    <w:p w14:paraId="4B29BA11" w14:textId="12EE627A" w:rsidR="5E5AB394" w:rsidRDefault="5E5AB394" w:rsidP="5E5AB394">
      <w:pPr>
        <w:spacing w:after="0" w:line="240" w:lineRule="auto"/>
        <w:ind w:left="0" w:right="0"/>
      </w:pPr>
    </w:p>
    <w:p w14:paraId="09C4D83A" w14:textId="4FE6B94A" w:rsidR="5E5AB394" w:rsidRDefault="5E5AB394" w:rsidP="5E5AB394">
      <w:pPr>
        <w:spacing w:after="0" w:line="240" w:lineRule="auto"/>
        <w:ind w:left="0" w:right="0"/>
      </w:pPr>
    </w:p>
    <w:p w14:paraId="50EDB313" w14:textId="0027917C" w:rsidR="6E312558" w:rsidRDefault="6E312558" w:rsidP="5E5AB394">
      <w:pPr>
        <w:spacing w:after="0" w:line="240" w:lineRule="auto"/>
        <w:ind w:left="0" w:right="0"/>
        <w:rPr>
          <w:sz w:val="28"/>
          <w:szCs w:val="28"/>
        </w:rPr>
      </w:pPr>
      <w:r w:rsidRPr="5E5AB394">
        <w:rPr>
          <w:sz w:val="28"/>
          <w:szCs w:val="28"/>
        </w:rPr>
        <w:t>Utbildning:</w:t>
      </w:r>
    </w:p>
    <w:p w14:paraId="59CBD7CA" w14:textId="42F19C4A" w:rsidR="5E5AB394" w:rsidRDefault="5E5AB394" w:rsidP="5E5AB394">
      <w:pPr>
        <w:spacing w:after="0" w:line="240" w:lineRule="auto"/>
        <w:ind w:left="0" w:right="0"/>
        <w:rPr>
          <w:sz w:val="28"/>
          <w:szCs w:val="28"/>
        </w:rPr>
      </w:pPr>
    </w:p>
    <w:p w14:paraId="3D375239" w14:textId="4D8CED11" w:rsidR="001B26F5" w:rsidRPr="001B26F5" w:rsidRDefault="71D5F245" w:rsidP="18E473F5">
      <w:pPr>
        <w:numPr>
          <w:ilvl w:val="0"/>
          <w:numId w:val="24"/>
        </w:numPr>
        <w:spacing w:after="0" w:line="240" w:lineRule="auto"/>
        <w:ind w:right="0"/>
      </w:pPr>
      <w:r>
        <w:t>Identifiera</w:t>
      </w:r>
      <w:r w:rsidR="3A5F737D">
        <w:t xml:space="preserve"> </w:t>
      </w:r>
      <w:r>
        <w:t xml:space="preserve">utbildningsbehov </w:t>
      </w:r>
      <w:r w:rsidR="32B77D7E">
        <w:t xml:space="preserve">på enheten </w:t>
      </w:r>
      <w:r>
        <w:t>i samråd med chef</w:t>
      </w:r>
    </w:p>
    <w:p w14:paraId="1A0B770C" w14:textId="179321DF" w:rsidR="001B26F5" w:rsidRPr="001B26F5" w:rsidRDefault="71D5F245" w:rsidP="18E473F5">
      <w:pPr>
        <w:numPr>
          <w:ilvl w:val="0"/>
          <w:numId w:val="24"/>
        </w:numPr>
        <w:spacing w:after="0" w:line="240" w:lineRule="auto"/>
        <w:ind w:right="0"/>
      </w:pPr>
      <w:r>
        <w:t xml:space="preserve">Övergripande ansvar för utbildning och introduktion av befintlig och ny personal samt studenter. </w:t>
      </w:r>
      <w:r w:rsidR="001B26F5">
        <w:t>Utse handledare vid inskolning av ny personal/ studenter eller studiebesök.</w:t>
      </w:r>
      <w:r w:rsidR="124CFB4E">
        <w:t xml:space="preserve"> </w:t>
      </w:r>
    </w:p>
    <w:p w14:paraId="4A61D647" w14:textId="62F1E028" w:rsidR="001B26F5" w:rsidRPr="001B26F5" w:rsidRDefault="40153650" w:rsidP="18E473F5">
      <w:pPr>
        <w:numPr>
          <w:ilvl w:val="0"/>
          <w:numId w:val="24"/>
        </w:numPr>
        <w:spacing w:after="0" w:line="240" w:lineRule="auto"/>
        <w:ind w:right="0"/>
      </w:pPr>
      <w:r>
        <w:t>Utveckla och uppdatera utbildningsmaterial</w:t>
      </w:r>
    </w:p>
    <w:p w14:paraId="66FFDB60" w14:textId="0569A277" w:rsidR="001B26F5" w:rsidRPr="001B26F5" w:rsidRDefault="124CFB4E" w:rsidP="001B26F5">
      <w:pPr>
        <w:numPr>
          <w:ilvl w:val="0"/>
          <w:numId w:val="24"/>
        </w:numPr>
        <w:spacing w:after="0" w:line="240" w:lineRule="auto"/>
        <w:ind w:right="0"/>
      </w:pPr>
      <w:r>
        <w:t>Följer upp och handleder/vägleder medarbetare</w:t>
      </w:r>
    </w:p>
    <w:p w14:paraId="0DB8D1E5" w14:textId="53AA186D" w:rsidR="001B26F5" w:rsidRPr="001B26F5" w:rsidRDefault="001B26F5" w:rsidP="5E5AB394">
      <w:pPr>
        <w:spacing w:after="0" w:line="240" w:lineRule="auto"/>
        <w:ind w:left="720" w:right="0"/>
      </w:pPr>
    </w:p>
    <w:bookmarkEnd w:id="0"/>
    <w:p w14:paraId="5FCE3DDD" w14:textId="45B4FB9F" w:rsidR="5E5AB394" w:rsidRDefault="5E5AB394" w:rsidP="5E5AB394">
      <w:pPr>
        <w:spacing w:after="0" w:line="240" w:lineRule="auto"/>
        <w:ind w:left="0" w:right="0"/>
        <w:rPr>
          <w:sz w:val="28"/>
          <w:szCs w:val="28"/>
        </w:rPr>
      </w:pPr>
    </w:p>
    <w:p w14:paraId="3E66830A" w14:textId="595D3014" w:rsidR="5E5AB394" w:rsidRDefault="5E5AB394" w:rsidP="5E5AB394">
      <w:pPr>
        <w:spacing w:after="0" w:line="240" w:lineRule="auto"/>
        <w:ind w:left="0" w:right="0"/>
        <w:rPr>
          <w:sz w:val="28"/>
          <w:szCs w:val="28"/>
        </w:rPr>
      </w:pPr>
    </w:p>
    <w:p w14:paraId="6B607F37" w14:textId="4DAE39E2" w:rsidR="5E5AB394" w:rsidRDefault="5E5AB394" w:rsidP="5E5AB394">
      <w:pPr>
        <w:spacing w:after="0" w:line="240" w:lineRule="auto"/>
        <w:ind w:left="0" w:right="0"/>
        <w:rPr>
          <w:sz w:val="28"/>
          <w:szCs w:val="28"/>
        </w:rPr>
      </w:pPr>
    </w:p>
    <w:p w14:paraId="6FE64B88" w14:textId="3F400543" w:rsidR="5E5AB394" w:rsidRDefault="5E5AB394" w:rsidP="5E5AB394">
      <w:pPr>
        <w:spacing w:after="0" w:line="240" w:lineRule="auto"/>
        <w:ind w:left="0" w:right="0"/>
        <w:rPr>
          <w:sz w:val="28"/>
          <w:szCs w:val="28"/>
        </w:rPr>
      </w:pPr>
    </w:p>
    <w:p w14:paraId="11D2A706" w14:textId="4DC80CA0" w:rsidR="7F5ED718" w:rsidRDefault="7F5ED718" w:rsidP="5E5AB394">
      <w:pPr>
        <w:spacing w:after="0" w:line="240" w:lineRule="auto"/>
        <w:ind w:left="0" w:right="0"/>
        <w:rPr>
          <w:sz w:val="28"/>
          <w:szCs w:val="28"/>
        </w:rPr>
      </w:pPr>
      <w:r w:rsidRPr="18E473F5">
        <w:rPr>
          <w:sz w:val="28"/>
          <w:szCs w:val="28"/>
        </w:rPr>
        <w:t>Kvalité</w:t>
      </w:r>
      <w:r w:rsidR="3A8F16AF" w:rsidRPr="18E473F5">
        <w:rPr>
          <w:sz w:val="28"/>
          <w:szCs w:val="28"/>
        </w:rPr>
        <w:t>/utveckling/</w:t>
      </w:r>
      <w:r w:rsidR="7913D8AE" w:rsidRPr="18E473F5">
        <w:rPr>
          <w:sz w:val="28"/>
          <w:szCs w:val="28"/>
        </w:rPr>
        <w:t>a</w:t>
      </w:r>
      <w:r w:rsidR="3A8F16AF" w:rsidRPr="18E473F5">
        <w:rPr>
          <w:sz w:val="28"/>
          <w:szCs w:val="28"/>
        </w:rPr>
        <w:t>vvikelser</w:t>
      </w:r>
      <w:r w:rsidRPr="18E473F5">
        <w:rPr>
          <w:sz w:val="28"/>
          <w:szCs w:val="28"/>
        </w:rPr>
        <w:t>:</w:t>
      </w:r>
    </w:p>
    <w:p w14:paraId="37270BAC" w14:textId="219DD490" w:rsidR="18E473F5" w:rsidRDefault="18E473F5" w:rsidP="18E473F5">
      <w:pPr>
        <w:spacing w:after="0" w:line="240" w:lineRule="auto"/>
        <w:ind w:left="0" w:right="0"/>
      </w:pPr>
    </w:p>
    <w:p w14:paraId="13357042" w14:textId="77777777" w:rsidR="000513AE" w:rsidRDefault="4E5555A8" w:rsidP="000513AE">
      <w:pPr>
        <w:pStyle w:val="Liststycke"/>
        <w:numPr>
          <w:ilvl w:val="0"/>
          <w:numId w:val="26"/>
        </w:numPr>
        <w:spacing w:after="0" w:line="240" w:lineRule="auto"/>
        <w:ind w:right="0"/>
      </w:pPr>
      <w:r>
        <w:t xml:space="preserve">Ta ansvar för verksamhetens utveckling. </w:t>
      </w:r>
    </w:p>
    <w:p w14:paraId="13CD23CC" w14:textId="77777777" w:rsidR="000513AE" w:rsidRDefault="124CFB4E" w:rsidP="000513AE">
      <w:pPr>
        <w:pStyle w:val="Liststycke"/>
        <w:numPr>
          <w:ilvl w:val="0"/>
          <w:numId w:val="26"/>
        </w:numPr>
        <w:spacing w:after="0" w:line="240" w:lineRule="auto"/>
        <w:ind w:right="0"/>
      </w:pPr>
      <w:r>
        <w:t>Ansvara för uppföljning av avvikelser på enheten tillsammans med chef</w:t>
      </w:r>
    </w:p>
    <w:p w14:paraId="54A727FC" w14:textId="77777777" w:rsidR="000425C3" w:rsidRDefault="12EBE30D" w:rsidP="000513AE">
      <w:pPr>
        <w:pStyle w:val="Liststycke"/>
        <w:numPr>
          <w:ilvl w:val="0"/>
          <w:numId w:val="26"/>
        </w:numPr>
        <w:spacing w:after="0" w:line="240" w:lineRule="auto"/>
        <w:ind w:right="0"/>
      </w:pPr>
      <w:r>
        <w:t>Ansvara för förbättrings-och utvecklingsarbete på enheten och säkerställa att informationen blir tillgänglig för alla medarbetare</w:t>
      </w:r>
    </w:p>
    <w:p w14:paraId="42E63145" w14:textId="77777777" w:rsidR="000425C3" w:rsidRDefault="1E4CFA8F" w:rsidP="000425C3">
      <w:pPr>
        <w:pStyle w:val="Liststycke"/>
        <w:numPr>
          <w:ilvl w:val="0"/>
          <w:numId w:val="26"/>
        </w:numPr>
        <w:spacing w:after="0" w:line="240" w:lineRule="auto"/>
        <w:ind w:right="0"/>
      </w:pPr>
      <w:r>
        <w:t>Driva förbättring/utvecklingsarbete ur ett patientsäkerhetsperspektiv</w:t>
      </w:r>
    </w:p>
    <w:p w14:paraId="015752D8" w14:textId="77777777" w:rsidR="000425C3" w:rsidRDefault="7FB55A35" w:rsidP="000425C3">
      <w:pPr>
        <w:pStyle w:val="Liststycke"/>
        <w:numPr>
          <w:ilvl w:val="0"/>
          <w:numId w:val="26"/>
        </w:numPr>
        <w:spacing w:after="0" w:line="240" w:lineRule="auto"/>
        <w:ind w:right="0"/>
      </w:pPr>
      <w:r>
        <w:t>Delta i arbetet med frågor som rör verksamhetens arbetssätt</w:t>
      </w:r>
    </w:p>
    <w:p w14:paraId="2AC267F6" w14:textId="77777777" w:rsidR="000425C3" w:rsidRDefault="7FB55A35" w:rsidP="000425C3">
      <w:pPr>
        <w:pStyle w:val="Liststycke"/>
        <w:numPr>
          <w:ilvl w:val="0"/>
          <w:numId w:val="26"/>
        </w:numPr>
        <w:spacing w:after="0" w:line="240" w:lineRule="auto"/>
        <w:ind w:right="0"/>
      </w:pPr>
      <w:r>
        <w:t>Utarbeta riktlinjer/PM för enheten</w:t>
      </w:r>
    </w:p>
    <w:p w14:paraId="3CF2BE3C" w14:textId="3FF47D2D" w:rsidR="3590ACE7" w:rsidRPr="000425C3" w:rsidRDefault="3590ACE7" w:rsidP="000425C3">
      <w:pPr>
        <w:pStyle w:val="Liststycke"/>
        <w:numPr>
          <w:ilvl w:val="0"/>
          <w:numId w:val="26"/>
        </w:numPr>
        <w:spacing w:after="0" w:line="240" w:lineRule="auto"/>
        <w:ind w:right="0"/>
      </w:pPr>
      <w:r>
        <w:t>En gång per månad kontrollera utgångsdatum på koncentrat samt förbrukningsmaterial för dialys. Utgånget material kasseras.</w:t>
      </w:r>
      <w:r>
        <w:tab/>
      </w:r>
      <w:r w:rsidR="73889E60">
        <w:t>(</w:t>
      </w:r>
      <w:r w:rsidR="00BF7F6D">
        <w:t>bloddialys</w:t>
      </w:r>
      <w:r w:rsidR="73889E60">
        <w:t xml:space="preserve"> och PD)</w:t>
      </w:r>
    </w:p>
    <w:p w14:paraId="55086002" w14:textId="00A02486" w:rsidR="5E5AB394" w:rsidRDefault="5E5AB394" w:rsidP="5E5AB394">
      <w:pPr>
        <w:pStyle w:val="Liststycke"/>
        <w:numPr>
          <w:ilvl w:val="0"/>
          <w:numId w:val="0"/>
        </w:numPr>
        <w:spacing w:after="0" w:line="240" w:lineRule="auto"/>
        <w:ind w:left="720" w:right="0"/>
      </w:pPr>
    </w:p>
    <w:p w14:paraId="06FB85BF" w14:textId="338A3301" w:rsidR="5E5AB394" w:rsidRDefault="5E5AB394" w:rsidP="5E5AB394">
      <w:pPr>
        <w:spacing w:after="0" w:line="240" w:lineRule="auto"/>
        <w:ind w:left="0" w:right="0"/>
      </w:pPr>
    </w:p>
    <w:p w14:paraId="30B0AB0B" w14:textId="6033018E" w:rsidR="5E5AB394" w:rsidRDefault="5E5AB394" w:rsidP="5E5AB394">
      <w:pPr>
        <w:spacing w:after="0" w:line="240" w:lineRule="auto"/>
        <w:ind w:right="0"/>
      </w:pPr>
    </w:p>
    <w:p w14:paraId="7BB7341E" w14:textId="1A242FA3" w:rsidR="3100B07B" w:rsidRDefault="3100B07B" w:rsidP="5E5AB394">
      <w:pPr>
        <w:spacing w:after="0" w:line="240" w:lineRule="auto"/>
        <w:ind w:left="0" w:right="0"/>
      </w:pPr>
      <w:r w:rsidRPr="5E5AB394">
        <w:rPr>
          <w:sz w:val="28"/>
          <w:szCs w:val="28"/>
        </w:rPr>
        <w:t>Material/apparatansvar</w:t>
      </w:r>
      <w:r w:rsidR="4946AFCC" w:rsidRPr="5E5AB394">
        <w:rPr>
          <w:sz w:val="28"/>
          <w:szCs w:val="28"/>
        </w:rPr>
        <w:t>:</w:t>
      </w:r>
    </w:p>
    <w:p w14:paraId="34FCBDC5" w14:textId="6BEE71BA" w:rsidR="5E5AB394" w:rsidRDefault="5E5AB394" w:rsidP="5E5AB394">
      <w:pPr>
        <w:spacing w:after="0" w:line="240" w:lineRule="auto"/>
        <w:ind w:left="0" w:right="0"/>
        <w:rPr>
          <w:sz w:val="28"/>
          <w:szCs w:val="28"/>
        </w:rPr>
      </w:pPr>
    </w:p>
    <w:p w14:paraId="5FBDE5B5" w14:textId="77777777" w:rsidR="000425C3" w:rsidRDefault="3100B07B" w:rsidP="000425C3">
      <w:pPr>
        <w:pStyle w:val="Liststycke"/>
        <w:numPr>
          <w:ilvl w:val="0"/>
          <w:numId w:val="27"/>
        </w:numPr>
        <w:spacing w:after="0" w:line="240" w:lineRule="auto"/>
        <w:ind w:right="0"/>
      </w:pPr>
      <w:r>
        <w:t xml:space="preserve">Vara delaktig i nyanskaffningar, investeringar, </w:t>
      </w:r>
      <w:r w:rsidR="61E03B77">
        <w:t xml:space="preserve">planering av </w:t>
      </w:r>
      <w:r>
        <w:t>service och underhåll av apparatur</w:t>
      </w:r>
    </w:p>
    <w:p w14:paraId="652B63EF" w14:textId="53AAEFC9" w:rsidR="3100B07B" w:rsidRDefault="3100B07B" w:rsidP="000425C3">
      <w:pPr>
        <w:pStyle w:val="Liststycke"/>
        <w:numPr>
          <w:ilvl w:val="0"/>
          <w:numId w:val="27"/>
        </w:numPr>
        <w:spacing w:after="0" w:line="240" w:lineRule="auto"/>
        <w:ind w:right="0"/>
      </w:pPr>
      <w:r>
        <w:t>Planerar och ansvarar för utbildning/visning av nya produkter och apparatur</w:t>
      </w:r>
    </w:p>
    <w:p w14:paraId="34C39A6E" w14:textId="35FA9783" w:rsidR="5E5AB394" w:rsidRDefault="5E5AB394" w:rsidP="5E5AB394">
      <w:pPr>
        <w:spacing w:after="0" w:line="240" w:lineRule="auto"/>
        <w:ind w:left="0" w:right="0"/>
      </w:pPr>
    </w:p>
    <w:p w14:paraId="609ADF96" w14:textId="14DDA37F" w:rsidR="5E5AB394" w:rsidRDefault="5E5AB394" w:rsidP="5E5AB394">
      <w:pPr>
        <w:spacing w:after="0" w:line="240" w:lineRule="auto"/>
        <w:ind w:left="0" w:right="0"/>
      </w:pPr>
    </w:p>
    <w:p w14:paraId="573DCB9E" w14:textId="1F624365" w:rsidR="5E5AB394" w:rsidRDefault="5E5AB394" w:rsidP="5E5AB394">
      <w:pPr>
        <w:spacing w:after="0" w:line="240" w:lineRule="auto"/>
        <w:ind w:left="0" w:right="0"/>
      </w:pPr>
    </w:p>
    <w:p w14:paraId="7ED5828F" w14:textId="41C9FD0D" w:rsidR="5E5AB394" w:rsidRDefault="5E5AB394" w:rsidP="5E5AB394">
      <w:pPr>
        <w:spacing w:after="0" w:line="240" w:lineRule="auto"/>
        <w:ind w:left="0" w:right="0"/>
      </w:pPr>
    </w:p>
    <w:p w14:paraId="60FBFE43" w14:textId="7AE31721" w:rsidR="5E5AB394" w:rsidRDefault="5E5AB394" w:rsidP="5E5AB394">
      <w:pPr>
        <w:spacing w:after="0" w:line="240" w:lineRule="auto"/>
        <w:ind w:left="0" w:right="0"/>
      </w:pPr>
    </w:p>
    <w:p w14:paraId="739E2E5F" w14:textId="6E439BB9" w:rsidR="5E5AB394" w:rsidRDefault="5E5AB394" w:rsidP="5E5AB394">
      <w:pPr>
        <w:spacing w:after="0" w:line="240" w:lineRule="auto"/>
        <w:ind w:left="0" w:right="0"/>
      </w:pPr>
    </w:p>
    <w:p w14:paraId="10CF34CE" w14:textId="44BE06E2" w:rsidR="5E5AB394" w:rsidRDefault="5E5AB394" w:rsidP="5E5AB394">
      <w:pPr>
        <w:spacing w:after="0" w:line="240" w:lineRule="auto"/>
        <w:ind w:left="0" w:right="0"/>
      </w:pPr>
    </w:p>
    <w:p w14:paraId="416CFA31" w14:textId="5C3AB461" w:rsidR="5E5AB394" w:rsidRDefault="5E5AB394" w:rsidP="5E5AB394">
      <w:pPr>
        <w:spacing w:after="0" w:line="240" w:lineRule="auto"/>
        <w:ind w:left="0" w:right="0"/>
      </w:pPr>
    </w:p>
    <w:p w14:paraId="7B30A008" w14:textId="1A682DCF" w:rsidR="5E5AB394" w:rsidRDefault="5E5AB394" w:rsidP="5E5AB394">
      <w:pPr>
        <w:spacing w:after="0" w:line="240" w:lineRule="auto"/>
        <w:ind w:left="0" w:right="0"/>
      </w:pPr>
    </w:p>
    <w:sectPr w:rsidR="5E5AB394" w:rsidSect="001B26F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E02CC" w14:textId="77777777" w:rsidR="000C3018" w:rsidRDefault="000C3018">
      <w:r>
        <w:separator/>
      </w:r>
    </w:p>
  </w:endnote>
  <w:endnote w:type="continuationSeparator" w:id="0">
    <w:p w14:paraId="15B8051F" w14:textId="77777777" w:rsidR="000C3018" w:rsidRDefault="000C3018">
      <w:r>
        <w:continuationSeparator/>
      </w:r>
    </w:p>
  </w:endnote>
  <w:endnote w:type="continuationNotice" w:id="1">
    <w:p w14:paraId="27234FCD" w14:textId="77777777" w:rsidR="000C3018" w:rsidRDefault="000C30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24F343A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5CAB">
      <w:t>1(1)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8780F" w14:textId="77777777" w:rsidR="000C3018" w:rsidRDefault="000C3018"/>
  </w:footnote>
  <w:footnote w:type="continuationSeparator" w:id="0">
    <w:p w14:paraId="443B91CE" w14:textId="77777777" w:rsidR="000C3018" w:rsidRDefault="000C3018">
      <w:r>
        <w:continuationSeparator/>
      </w:r>
    </w:p>
  </w:footnote>
  <w:footnote w:type="continuationNotice" w:id="1">
    <w:p w14:paraId="326F97ED" w14:textId="77777777" w:rsidR="000C3018" w:rsidRDefault="000C30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30B408B"/>
    <w:multiLevelType w:val="hybridMultilevel"/>
    <w:tmpl w:val="9EB077A4"/>
    <w:lvl w:ilvl="0" w:tplc="4F8E8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24ED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0A93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9EE8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F6F4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D25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CF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86C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F08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90B08"/>
    <w:multiLevelType w:val="hybridMultilevel"/>
    <w:tmpl w:val="AB0EC7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A6C8"/>
    <w:multiLevelType w:val="hybridMultilevel"/>
    <w:tmpl w:val="C17AEB84"/>
    <w:lvl w:ilvl="0" w:tplc="C8FE5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08BC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703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3AC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64A3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D260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42B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5ACE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E83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F0F20"/>
    <w:multiLevelType w:val="hybridMultilevel"/>
    <w:tmpl w:val="7186AADC"/>
    <w:lvl w:ilvl="0" w:tplc="5E903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E26C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C84B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E0F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44DF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B2A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A6C6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61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BE53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B38CB"/>
    <w:multiLevelType w:val="hybridMultilevel"/>
    <w:tmpl w:val="073852B2"/>
    <w:lvl w:ilvl="0" w:tplc="07408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4800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BCA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1AA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94C2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102D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9C17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AE4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9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87AF0"/>
    <w:multiLevelType w:val="hybridMultilevel"/>
    <w:tmpl w:val="16C260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40DAC"/>
    <w:multiLevelType w:val="hybridMultilevel"/>
    <w:tmpl w:val="485C75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44C6AE7"/>
    <w:multiLevelType w:val="hybridMultilevel"/>
    <w:tmpl w:val="F2BEE5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38343233">
    <w:abstractNumId w:val="10"/>
  </w:num>
  <w:num w:numId="2" w16cid:durableId="128254376">
    <w:abstractNumId w:val="8"/>
  </w:num>
  <w:num w:numId="3" w16cid:durableId="1564635687">
    <w:abstractNumId w:val="11"/>
  </w:num>
  <w:num w:numId="4" w16cid:durableId="1617909460">
    <w:abstractNumId w:val="13"/>
  </w:num>
  <w:num w:numId="5" w16cid:durableId="2101874214">
    <w:abstractNumId w:val="25"/>
  </w:num>
  <w:num w:numId="6" w16cid:durableId="1321470568">
    <w:abstractNumId w:val="21"/>
  </w:num>
  <w:num w:numId="7" w16cid:durableId="1222792582">
    <w:abstractNumId w:val="0"/>
  </w:num>
  <w:num w:numId="8" w16cid:durableId="364716800">
    <w:abstractNumId w:val="6"/>
  </w:num>
  <w:num w:numId="9" w16cid:durableId="2097552277">
    <w:abstractNumId w:val="22"/>
  </w:num>
  <w:num w:numId="10" w16cid:durableId="1512836481">
    <w:abstractNumId w:val="2"/>
  </w:num>
  <w:num w:numId="11" w16cid:durableId="333610734">
    <w:abstractNumId w:val="16"/>
  </w:num>
  <w:num w:numId="12" w16cid:durableId="1141927152">
    <w:abstractNumId w:val="12"/>
  </w:num>
  <w:num w:numId="13" w16cid:durableId="875502769">
    <w:abstractNumId w:val="1"/>
  </w:num>
  <w:num w:numId="14" w16cid:durableId="271210350">
    <w:abstractNumId w:val="1"/>
  </w:num>
  <w:num w:numId="15" w16cid:durableId="1691182726">
    <w:abstractNumId w:val="3"/>
  </w:num>
  <w:num w:numId="16" w16cid:durableId="1158307060">
    <w:abstractNumId w:val="4"/>
  </w:num>
  <w:num w:numId="17" w16cid:durableId="1265453835">
    <w:abstractNumId w:val="20"/>
  </w:num>
  <w:num w:numId="18" w16cid:durableId="1229850214">
    <w:abstractNumId w:val="14"/>
  </w:num>
  <w:num w:numId="19" w16cid:durableId="269314276">
    <w:abstractNumId w:val="7"/>
  </w:num>
  <w:num w:numId="20" w16cid:durableId="2062704773">
    <w:abstractNumId w:val="19"/>
  </w:num>
  <w:num w:numId="21" w16cid:durableId="2014605616">
    <w:abstractNumId w:val="5"/>
  </w:num>
  <w:num w:numId="22" w16cid:durableId="13967552">
    <w:abstractNumId w:val="15"/>
  </w:num>
  <w:num w:numId="23" w16cid:durableId="532036733">
    <w:abstractNumId w:val="24"/>
  </w:num>
  <w:num w:numId="24" w16cid:durableId="1245648262">
    <w:abstractNumId w:val="9"/>
  </w:num>
  <w:num w:numId="25" w16cid:durableId="1043603310">
    <w:abstractNumId w:val="17"/>
  </w:num>
  <w:num w:numId="26" w16cid:durableId="1699969642">
    <w:abstractNumId w:val="23"/>
  </w:num>
  <w:num w:numId="27" w16cid:durableId="13562311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25C3"/>
    <w:rsid w:val="00050500"/>
    <w:rsid w:val="000513AE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3018"/>
    <w:rsid w:val="000E463B"/>
    <w:rsid w:val="000E5A7E"/>
    <w:rsid w:val="000F43A3"/>
    <w:rsid w:val="000F7681"/>
    <w:rsid w:val="000F7772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5CAB"/>
    <w:rsid w:val="001860B9"/>
    <w:rsid w:val="00186F2B"/>
    <w:rsid w:val="001874D6"/>
    <w:rsid w:val="0019632A"/>
    <w:rsid w:val="001A4E7C"/>
    <w:rsid w:val="001B26F5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3165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77EEA"/>
    <w:rsid w:val="006A1EEE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41C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4725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08E8"/>
    <w:rsid w:val="008E36F8"/>
    <w:rsid w:val="008E3C59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210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736A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24A5"/>
    <w:rsid w:val="00BF7F6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1645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3C2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8F4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C5E1C8"/>
    <w:rsid w:val="024801E3"/>
    <w:rsid w:val="02537DE2"/>
    <w:rsid w:val="029BCD43"/>
    <w:rsid w:val="03CC63C1"/>
    <w:rsid w:val="0514162F"/>
    <w:rsid w:val="0ACC4FC7"/>
    <w:rsid w:val="0B59E006"/>
    <w:rsid w:val="0CEA39C6"/>
    <w:rsid w:val="11272202"/>
    <w:rsid w:val="124CFB4E"/>
    <w:rsid w:val="12EBE30D"/>
    <w:rsid w:val="130907DD"/>
    <w:rsid w:val="1458F6C5"/>
    <w:rsid w:val="166B4B79"/>
    <w:rsid w:val="18E473F5"/>
    <w:rsid w:val="1A59ECF6"/>
    <w:rsid w:val="1AD70C3D"/>
    <w:rsid w:val="1D71D2FF"/>
    <w:rsid w:val="1E2D91ED"/>
    <w:rsid w:val="1E4CFA8F"/>
    <w:rsid w:val="25F663CE"/>
    <w:rsid w:val="26A660BE"/>
    <w:rsid w:val="2911622C"/>
    <w:rsid w:val="30D485C5"/>
    <w:rsid w:val="3100B07B"/>
    <w:rsid w:val="310BBB2C"/>
    <w:rsid w:val="32B77D7E"/>
    <w:rsid w:val="3590ACE7"/>
    <w:rsid w:val="36AA565F"/>
    <w:rsid w:val="38DCFCF0"/>
    <w:rsid w:val="3A5F737D"/>
    <w:rsid w:val="3A87EFCE"/>
    <w:rsid w:val="3A8F16AF"/>
    <w:rsid w:val="3CF05BD2"/>
    <w:rsid w:val="3D8B812D"/>
    <w:rsid w:val="40153650"/>
    <w:rsid w:val="41FB241D"/>
    <w:rsid w:val="423287E2"/>
    <w:rsid w:val="42528BA3"/>
    <w:rsid w:val="4658F139"/>
    <w:rsid w:val="4660589E"/>
    <w:rsid w:val="4946AFCC"/>
    <w:rsid w:val="4948C6AF"/>
    <w:rsid w:val="4E5555A8"/>
    <w:rsid w:val="5166C9F4"/>
    <w:rsid w:val="51DB0CAA"/>
    <w:rsid w:val="53CFDDEC"/>
    <w:rsid w:val="5768EA54"/>
    <w:rsid w:val="5BBBCECA"/>
    <w:rsid w:val="5D4EDAFD"/>
    <w:rsid w:val="5E5AB394"/>
    <w:rsid w:val="60A72BDD"/>
    <w:rsid w:val="61E03B77"/>
    <w:rsid w:val="63F83FBC"/>
    <w:rsid w:val="647B2B65"/>
    <w:rsid w:val="66D96B12"/>
    <w:rsid w:val="6B2CF8ED"/>
    <w:rsid w:val="6E312558"/>
    <w:rsid w:val="6EE26C61"/>
    <w:rsid w:val="71D5F245"/>
    <w:rsid w:val="73889E60"/>
    <w:rsid w:val="74A626CC"/>
    <w:rsid w:val="7848F239"/>
    <w:rsid w:val="7913D8AE"/>
    <w:rsid w:val="7B959D89"/>
    <w:rsid w:val="7C0CC4E5"/>
    <w:rsid w:val="7F5ED718"/>
    <w:rsid w:val="7F72D2D4"/>
    <w:rsid w:val="7FB5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8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7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8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232</Words>
  <Characters>1754</Characters>
  <Application>Microsoft Office Word</Application>
  <DocSecurity>0</DocSecurity>
  <Lines>14</Lines>
  <Paragraphs>3</Paragraphs>
  <ScaleCrop>false</ScaleCrop>
  <Manager/>
  <Company/>
  <LinksUpToDate>false</LinksUpToDate>
  <CharactersWithSpaces>1983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för sektionsledare dialysmott GMP Q Di 27</dc:title>
  <dc:subject/>
  <dc:creator>patrik.jens.johansson@vgregion.se</dc:creator>
  <keywords/>
  <lastModifiedBy>Anna Bäck</lastModifiedBy>
  <revision>20</revision>
  <lastPrinted>2016-03-31T10:56:00.0000000Z</lastPrinted>
  <dcterms:created xsi:type="dcterms:W3CDTF">2022-05-06T06:23:00.0000000Z</dcterms:created>
  <dcterms:modified xsi:type="dcterms:W3CDTF">2024-11-06T10:43:00.0000000Z</dcterms:modified>
</coreProperties>
</file>