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F5E789A" w:rsidP="6F5E789A" w:rsidRDefault="6F5E789A" w14:paraId="6D434D29" w14:textId="114CC98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03255B15" w14:textId="315477C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4C41F54C" w14:textId="73F913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40F80AC7" w14:textId="5FABC33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2F98AFFF" w14:textId="60E07F4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631940DA" w14:textId="711FCB3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45058ED3" w14:textId="2494421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12C270B4" w14:textId="58126B5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1FC49F55" w14:textId="5A34477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75BC8DB8" w14:textId="479F2A8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01D7146F" w14:textId="48A8D1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6AA410AC" w14:textId="78F0710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002E7108" w:rsidP="6F5E789A" w:rsidRDefault="002E7108" w14:paraId="020945DE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4D3734B5" w14:textId="181982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3965ACD4" w14:textId="10742FA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6191E20F" w14:textId="5EDD21F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31898D5A" w14:textId="741FBAD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7C37A91F" w14:textId="3B5753E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442E0CE6" w14:textId="6FED7FF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2E7108" w:rsidR="6F5E789A" w:rsidP="6F5E789A" w:rsidRDefault="00CC5700" w14:paraId="5CA433A5" w14:textId="1D0AD0CA">
      <w:pPr>
        <w:spacing w:after="0" w:line="240" w:lineRule="auto"/>
        <w:ind w:left="0" w:right="0"/>
        <w:rPr>
          <w:rFonts w:ascii="Arial" w:hAnsi="Arial" w:cs="Arial"/>
          <w:b w:val="1"/>
          <w:bCs w:val="1"/>
          <w:sz w:val="18"/>
          <w:szCs w:val="18"/>
        </w:rPr>
      </w:pPr>
      <w:r w:rsidRPr="211073D2" w:rsidR="00CC5700">
        <w:rPr>
          <w:rFonts w:ascii="Arial" w:hAnsi="Arial" w:cs="Arial"/>
          <w:b w:val="1"/>
          <w:bCs w:val="1"/>
          <w:sz w:val="18"/>
          <w:szCs w:val="18"/>
        </w:rPr>
        <w:t xml:space="preserve">Q Di 259 </w:t>
      </w:r>
      <w:r w:rsidRPr="211073D2" w:rsidR="00244455">
        <w:rPr>
          <w:rFonts w:ascii="Arial" w:hAnsi="Arial" w:cs="Arial"/>
          <w:b w:val="1"/>
          <w:bCs w:val="1"/>
          <w:sz w:val="18"/>
          <w:szCs w:val="18"/>
        </w:rPr>
        <w:t xml:space="preserve">bilaga 1 </w:t>
      </w:r>
      <w:r w:rsidRPr="211073D2" w:rsidR="00D6408A">
        <w:rPr>
          <w:rFonts w:ascii="Arial" w:hAnsi="Arial" w:cs="Arial"/>
          <w:b w:val="1"/>
          <w:bCs w:val="1"/>
          <w:sz w:val="18"/>
          <w:szCs w:val="18"/>
        </w:rPr>
        <w:t>Chec</w:t>
      </w:r>
      <w:r w:rsidRPr="211073D2" w:rsidR="00CC5700">
        <w:rPr>
          <w:rFonts w:ascii="Arial" w:hAnsi="Arial" w:cs="Arial"/>
          <w:b w:val="1"/>
          <w:bCs w:val="1"/>
          <w:sz w:val="18"/>
          <w:szCs w:val="18"/>
        </w:rPr>
        <w:t>klista</w:t>
      </w:r>
      <w:r w:rsidRPr="211073D2" w:rsidR="00244455">
        <w:rPr>
          <w:rFonts w:ascii="Arial" w:hAnsi="Arial" w:cs="Arial"/>
          <w:b w:val="1"/>
          <w:bCs w:val="1"/>
          <w:sz w:val="18"/>
          <w:szCs w:val="18"/>
        </w:rPr>
        <w:t xml:space="preserve"> vattenanläggning </w:t>
      </w:r>
      <w:r w:rsidRPr="211073D2" w:rsidR="004921E3">
        <w:rPr>
          <w:rFonts w:ascii="Arial" w:hAnsi="Arial" w:cs="Arial"/>
          <w:b w:val="1"/>
          <w:bCs w:val="1"/>
          <w:sz w:val="18"/>
          <w:szCs w:val="18"/>
        </w:rPr>
        <w:t xml:space="preserve">Aqua Boss </w:t>
      </w:r>
    </w:p>
    <w:p w:rsidRPr="002E7108" w:rsidR="6F5E789A" w:rsidP="6F5E789A" w:rsidRDefault="6F5E789A" w14:paraId="71DCA78D" w14:textId="27A6D2D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0AF180D6" w14:textId="5461962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02C4BF38" w14:textId="1060093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293376A0" w14:textId="495FAA2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787DF4A6" w14:textId="0B58D91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08864007" w14:textId="06B1A8E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7CEDADAF" w14:textId="3A78C8C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443A1EDC" w14:textId="0FBB4A2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232503F7" w14:textId="35F7012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5EE058FE" w14:textId="71A104C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24FBFA1F" w14:textId="7FAF71E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1651BEFA" w14:textId="7626272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6F33BB57" w14:textId="6542B0F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021EE880" w14:textId="49025DD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094A9D48" w14:textId="5AE67DA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04ECA33B" w14:textId="2EF7DE6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25D642E5" w14:textId="2BFC835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002E1943" w:rsidP="6F5E789A" w:rsidRDefault="002E1943" w14:paraId="0F0FA2A8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2AA37D90" w14:textId="6CC86F3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4971955B" w14:textId="65840AF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23F1D1D6" w14:textId="715B439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5603FE69" w14:textId="26A348B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6F5E789A" w:rsidP="6F5E789A" w:rsidRDefault="6F5E789A" w14:paraId="47EA3047" w14:textId="4A13FE8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00A340F7" w:rsidP="201F18F3" w:rsidRDefault="00EA6A07" w14:paraId="220FAB2A" w14:textId="6A0D93EC">
      <w:pPr>
        <w:spacing w:after="0" w:line="240" w:lineRule="auto"/>
        <w:ind w:left="0" w:right="0"/>
        <w:rPr>
          <w:rFonts w:ascii="Arial" w:hAnsi="Arial" w:cs="Arial"/>
          <w:b w:val="1"/>
          <w:bCs w:val="1"/>
          <w:i w:val="1"/>
          <w:iCs w:val="1"/>
          <w:sz w:val="18"/>
          <w:szCs w:val="18"/>
        </w:rPr>
      </w:pPr>
      <w:bookmarkStart w:name="_Toc321146591" w:id="0"/>
      <w:r w:rsidRPr="201F18F3" w:rsidR="00EA6A07">
        <w:rPr>
          <w:rFonts w:ascii="Arial" w:hAnsi="Arial" w:cs="Arial"/>
          <w:sz w:val="18"/>
          <w:szCs w:val="18"/>
        </w:rPr>
        <w:t xml:space="preserve">Bilaga 1 till Q Di </w:t>
      </w:r>
      <w:r w:rsidRPr="201F18F3" w:rsidR="00EA6A07">
        <w:rPr>
          <w:rFonts w:ascii="Arial" w:hAnsi="Arial" w:cs="Arial"/>
          <w:sz w:val="18"/>
          <w:szCs w:val="18"/>
        </w:rPr>
        <w:t xml:space="preserve">259 </w:t>
      </w:r>
      <w:r w:rsidRPr="201F18F3" w:rsidR="280EC77A">
        <w:rPr>
          <w:rFonts w:ascii="Arial" w:hAnsi="Arial" w:cs="Arial"/>
          <w:sz w:val="18"/>
          <w:szCs w:val="18"/>
        </w:rPr>
        <w:t>Dokument</w:t>
      </w:r>
      <w:r w:rsidRPr="201F18F3" w:rsidR="280EC77A">
        <w:rPr>
          <w:rFonts w:ascii="Arial" w:hAnsi="Arial" w:cs="Arial"/>
          <w:sz w:val="18"/>
          <w:szCs w:val="18"/>
        </w:rPr>
        <w:t xml:space="preserve">-ID NU10066-406871065-83 </w:t>
      </w:r>
      <w:r w:rsidRPr="201F18F3" w:rsidR="00EA6A0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A4353D" w:rsidP="00A340F7" w:rsidRDefault="00A4353D" w14:paraId="491E360B" w14:textId="77777777">
      <w:pPr>
        <w:spacing w:after="0" w:line="240" w:lineRule="auto"/>
        <w:ind w:left="0" w:right="0"/>
        <w:rPr>
          <w:rFonts w:ascii="Arial" w:hAnsi="Arial" w:cs="Arial"/>
          <w:b/>
          <w:i/>
          <w:sz w:val="18"/>
          <w:szCs w:val="18"/>
        </w:rPr>
      </w:pPr>
    </w:p>
    <w:p w:rsidR="00A4353D" w:rsidP="00A340F7" w:rsidRDefault="00A4353D" w14:paraId="20B2A6EC" w14:textId="77777777">
      <w:pPr>
        <w:spacing w:after="0" w:line="240" w:lineRule="auto"/>
        <w:ind w:left="0" w:right="0"/>
        <w:rPr>
          <w:rFonts w:ascii="Arial" w:hAnsi="Arial" w:cs="Arial"/>
          <w:b/>
          <w:i/>
          <w:sz w:val="18"/>
          <w:szCs w:val="18"/>
        </w:rPr>
      </w:pPr>
    </w:p>
    <w:tbl>
      <w:tblPr>
        <w:tblW w:w="631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76"/>
        <w:gridCol w:w="2410"/>
        <w:gridCol w:w="2626"/>
      </w:tblGrid>
      <w:tr w:rsidRPr="00D017C8" w:rsidR="00A4353D" w14:paraId="2935B34F" w14:textId="77777777">
        <w:trPr>
          <w:trHeight w:val="354"/>
        </w:trPr>
        <w:tc>
          <w:tcPr>
            <w:tcW w:w="1276" w:type="dxa"/>
            <w:shd w:val="clear" w:color="auto" w:fill="C7FDF0"/>
          </w:tcPr>
          <w:p w:rsidR="00A4353D" w:rsidP="0068425B" w:rsidRDefault="00A4353D" w14:paraId="2A255F55" w14:textId="77777777">
            <w:pPr>
              <w:spacing w:after="0" w:line="240" w:lineRule="auto"/>
              <w:ind w:left="0" w:right="0"/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  <w:r w:rsidRPr="00D017C8">
              <w:rPr>
                <w:rFonts w:ascii="Calibri" w:hAnsi="Calibri" w:eastAsia="Calibri"/>
                <w:sz w:val="22"/>
                <w:szCs w:val="22"/>
                <w:lang w:eastAsia="en-US"/>
              </w:rPr>
              <w:t>År</w:t>
            </w:r>
          </w:p>
          <w:p w:rsidRPr="00D017C8" w:rsidR="00A4353D" w:rsidP="0068425B" w:rsidRDefault="00A4353D" w14:paraId="01D8FC41" w14:textId="0C2CB4EB">
            <w:pPr>
              <w:spacing w:after="0" w:line="240" w:lineRule="auto"/>
              <w:ind w:left="0" w:right="0"/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C7FDF0"/>
          </w:tcPr>
          <w:p w:rsidR="00A4353D" w:rsidP="0068425B" w:rsidRDefault="00A4353D" w14:paraId="4DBFAA33" w14:textId="77777777">
            <w:pPr>
              <w:spacing w:after="24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017C8">
              <w:rPr>
                <w:rFonts w:ascii="Arial" w:hAnsi="Arial" w:cs="Arial"/>
                <w:b/>
                <w:sz w:val="18"/>
                <w:szCs w:val="18"/>
              </w:rPr>
              <w:t>Månad</w:t>
            </w:r>
          </w:p>
          <w:p w:rsidRPr="00D017C8" w:rsidR="00A4353D" w:rsidP="0068425B" w:rsidRDefault="00A4353D" w14:paraId="7C5208C6" w14:textId="76C7100D">
            <w:pPr>
              <w:spacing w:after="24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6" w:type="dxa"/>
            <w:shd w:val="clear" w:color="auto" w:fill="C7FDF0"/>
          </w:tcPr>
          <w:p w:rsidRPr="00D017C8" w:rsidR="00A4353D" w:rsidP="0068425B" w:rsidRDefault="00A4353D" w14:paraId="722798D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017C8">
              <w:rPr>
                <w:rFonts w:ascii="Arial" w:hAnsi="Arial" w:cs="Arial"/>
                <w:b/>
                <w:sz w:val="18"/>
                <w:szCs w:val="18"/>
              </w:rPr>
              <w:t>Vattenmätare antal m</w:t>
            </w:r>
            <w:r w:rsidRPr="00D017C8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D017C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Pr="00D017C8" w:rsidR="00A4353D" w:rsidP="0068425B" w:rsidRDefault="00A4353D" w14:paraId="741FDCF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4"/>
                <w:szCs w:val="14"/>
              </w:rPr>
            </w:pPr>
            <w:r w:rsidRPr="00D017C8">
              <w:rPr>
                <w:rFonts w:ascii="Arial" w:hAnsi="Arial" w:cs="Arial"/>
                <w:sz w:val="14"/>
                <w:szCs w:val="14"/>
              </w:rPr>
              <w:t>(Avläses varje vecka, på måndagen)</w:t>
            </w:r>
          </w:p>
          <w:p w:rsidRPr="00D017C8" w:rsidR="00A4353D" w:rsidP="0068425B" w:rsidRDefault="00A4353D" w14:paraId="056C5CE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4353D" w:rsidP="00A340F7" w:rsidRDefault="00A4353D" w14:paraId="457D0FEE" w14:textId="77777777">
      <w:pPr>
        <w:spacing w:after="0" w:line="240" w:lineRule="auto"/>
        <w:ind w:left="0" w:right="0"/>
        <w:rPr>
          <w:rFonts w:ascii="Arial" w:hAnsi="Arial" w:cs="Arial"/>
          <w:b/>
          <w:i/>
          <w:sz w:val="18"/>
          <w:szCs w:val="18"/>
        </w:rPr>
      </w:pPr>
    </w:p>
    <w:p w:rsidR="004C585E" w:rsidP="004C585E" w:rsidRDefault="004C585E" w14:paraId="35D8E4E2" w14:textId="400B74EB">
      <w:pPr>
        <w:spacing w:after="0" w:line="240" w:lineRule="auto"/>
        <w:ind w:left="0" w:right="0"/>
        <w:rPr>
          <w:rFonts w:ascii="Arial" w:hAnsi="Arial" w:cs="Arial"/>
          <w:b/>
          <w:i/>
          <w:sz w:val="18"/>
          <w:szCs w:val="18"/>
        </w:rPr>
      </w:pPr>
      <w:r w:rsidRPr="0FDFCEED" w:rsidR="004C585E">
        <w:rPr>
          <w:rFonts w:ascii="Arial" w:hAnsi="Arial" w:cs="Arial"/>
          <w:sz w:val="18"/>
          <w:szCs w:val="18"/>
        </w:rPr>
        <w:t xml:space="preserve">Beskrivning av testerna finns i rutinen </w:t>
      </w:r>
      <w:r w:rsidRPr="0FDFCEED" w:rsidR="004C585E">
        <w:rPr>
          <w:rFonts w:ascii="Arial" w:hAnsi="Arial" w:cs="Arial"/>
          <w:b w:val="1"/>
          <w:bCs w:val="1"/>
          <w:i w:val="1"/>
          <w:iCs w:val="1"/>
          <w:sz w:val="18"/>
          <w:szCs w:val="18"/>
        </w:rPr>
        <w:t>Daglig kontroll av vattenreningssystemet se Q Di 259 bilaga 2 i vattenpärm</w:t>
      </w:r>
    </w:p>
    <w:p w:rsidRPr="00D017C8" w:rsidR="00A4353D" w:rsidP="00A340F7" w:rsidRDefault="00A4353D" w14:paraId="618E803B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1460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651"/>
        <w:gridCol w:w="827"/>
        <w:gridCol w:w="708"/>
        <w:gridCol w:w="856"/>
        <w:gridCol w:w="567"/>
        <w:gridCol w:w="425"/>
        <w:gridCol w:w="709"/>
        <w:gridCol w:w="794"/>
        <w:gridCol w:w="18"/>
        <w:gridCol w:w="559"/>
        <w:gridCol w:w="18"/>
        <w:gridCol w:w="651"/>
        <w:gridCol w:w="691"/>
        <w:gridCol w:w="18"/>
        <w:gridCol w:w="795"/>
        <w:gridCol w:w="1134"/>
        <w:gridCol w:w="708"/>
        <w:gridCol w:w="709"/>
        <w:gridCol w:w="709"/>
        <w:gridCol w:w="850"/>
        <w:gridCol w:w="709"/>
        <w:gridCol w:w="18"/>
        <w:gridCol w:w="833"/>
      </w:tblGrid>
      <w:tr w:rsidRPr="00D017C8" w:rsidR="001C73C2" w:rsidTr="00FC1D9E" w14:paraId="64E8B0AD" w14:textId="77777777">
        <w:trPr>
          <w:trHeight w:val="336"/>
        </w:trPr>
        <w:tc>
          <w:tcPr>
            <w:tcW w:w="644" w:type="dxa"/>
            <w:shd w:val="clear" w:color="auto" w:fill="C8FAF0"/>
          </w:tcPr>
          <w:p w:rsidRPr="00D017C8" w:rsidR="00A340F7" w:rsidP="0068425B" w:rsidRDefault="00A340F7" w14:paraId="4E263F4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Dag</w:t>
            </w:r>
          </w:p>
        </w:tc>
        <w:tc>
          <w:tcPr>
            <w:tcW w:w="651" w:type="dxa"/>
            <w:shd w:val="clear" w:color="auto" w:fill="C7FDF0"/>
          </w:tcPr>
          <w:p w:rsidRPr="00D017C8" w:rsidR="00A340F7" w:rsidP="0068425B" w:rsidRDefault="00A340F7" w14:paraId="2C574D0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Tid för kon-troll</w:t>
            </w:r>
          </w:p>
        </w:tc>
        <w:tc>
          <w:tcPr>
            <w:tcW w:w="827" w:type="dxa"/>
            <w:shd w:val="clear" w:color="auto" w:fill="C7FDF0"/>
          </w:tcPr>
          <w:p w:rsidRPr="00D017C8" w:rsidR="00A340F7" w:rsidP="0068425B" w:rsidRDefault="00A340F7" w14:paraId="2C330080" w14:textId="66033FCB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Kontroll av larm</w:t>
            </w:r>
          </w:p>
          <w:p w:rsidRPr="00D017C8" w:rsidR="00A340F7" w:rsidP="0068425B" w:rsidRDefault="00A340F7" w14:paraId="3BA70B1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  <w:p w:rsidRPr="00D017C8" w:rsidR="00A340F7" w:rsidP="0068425B" w:rsidRDefault="00A340F7" w14:paraId="12621E7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RO och Hotrinse display</w:t>
            </w:r>
          </w:p>
        </w:tc>
        <w:tc>
          <w:tcPr>
            <w:tcW w:w="708" w:type="dxa"/>
            <w:shd w:val="clear" w:color="auto" w:fill="C7FDF0"/>
          </w:tcPr>
          <w:p w:rsidRPr="00D017C8" w:rsidR="00A340F7" w:rsidP="0068425B" w:rsidRDefault="00A340F7" w14:paraId="5938A22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lang w:val="nb-NO"/>
              </w:rPr>
            </w:pPr>
            <w:r w:rsidRPr="00D017C8">
              <w:rPr>
                <w:rFonts w:ascii="Arial" w:hAnsi="Arial" w:cs="Arial"/>
                <w:sz w:val="16"/>
                <w:szCs w:val="16"/>
                <w:lang w:val="nb-NO"/>
              </w:rPr>
              <w:t>Spol-ning av grov-filter</w:t>
            </w:r>
          </w:p>
          <w:p w:rsidRPr="00D017C8" w:rsidR="00A340F7" w:rsidP="0068425B" w:rsidRDefault="00A340F7" w14:paraId="6CB0F4C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lang w:val="nb-NO"/>
              </w:rPr>
            </w:pPr>
          </w:p>
          <w:p w:rsidRPr="00D017C8" w:rsidR="00A340F7" w:rsidP="0068425B" w:rsidRDefault="00A340F7" w14:paraId="5BAC3F6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lang w:val="nb-NO"/>
              </w:rPr>
            </w:pPr>
            <w:r w:rsidRPr="00D017C8">
              <w:rPr>
                <w:rFonts w:ascii="Arial" w:hAnsi="Arial" w:cs="Arial"/>
                <w:sz w:val="16"/>
                <w:szCs w:val="16"/>
                <w:lang w:val="nb-NO"/>
              </w:rPr>
              <w:t>Max: 5s</w:t>
            </w:r>
          </w:p>
        </w:tc>
        <w:tc>
          <w:tcPr>
            <w:tcW w:w="856" w:type="dxa"/>
            <w:shd w:val="clear" w:color="auto" w:fill="C7FDF0"/>
          </w:tcPr>
          <w:p w:rsidRPr="00D017C8" w:rsidR="00A340F7" w:rsidP="0068425B" w:rsidRDefault="00A340F7" w14:paraId="7A083D1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Hårdhet</w:t>
            </w:r>
          </w:p>
          <w:p w:rsidRPr="00D017C8" w:rsidR="00A340F7" w:rsidP="0068425B" w:rsidRDefault="00A340F7" w14:paraId="291C4E7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  <w:p w:rsidRPr="00D017C8" w:rsidR="00A340F7" w:rsidP="0068425B" w:rsidRDefault="00A340F7" w14:paraId="3DFAB3D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 &lt;10% avvik mellan ref och riej på display</w:t>
            </w:r>
          </w:p>
        </w:tc>
        <w:tc>
          <w:tcPr>
            <w:tcW w:w="992" w:type="dxa"/>
            <w:gridSpan w:val="2"/>
            <w:shd w:val="clear" w:color="auto" w:fill="C7FDF0"/>
          </w:tcPr>
          <w:p w:rsidRPr="00D017C8" w:rsidR="00A340F7" w:rsidP="0068425B" w:rsidRDefault="00A340F7" w14:paraId="55D2616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017C8">
              <w:rPr>
                <w:rFonts w:ascii="Arial" w:hAnsi="Arial" w:cs="Arial"/>
                <w:sz w:val="16"/>
                <w:szCs w:val="16"/>
                <w:lang w:val="en-US"/>
              </w:rPr>
              <w:t xml:space="preserve">Grovfilter Diff </w:t>
            </w:r>
          </w:p>
          <w:p w:rsidRPr="00D017C8" w:rsidR="00A340F7" w:rsidP="0068425B" w:rsidRDefault="00A340F7" w14:paraId="02EF708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017C8">
              <w:rPr>
                <w:rFonts w:ascii="Arial" w:hAnsi="Arial" w:cs="Arial"/>
                <w:sz w:val="16"/>
                <w:szCs w:val="16"/>
                <w:lang w:val="en-US"/>
              </w:rPr>
              <w:t xml:space="preserve">(in-ut)   </w:t>
            </w:r>
          </w:p>
          <w:p w:rsidRPr="00D017C8" w:rsidR="00A340F7" w:rsidP="0068425B" w:rsidRDefault="00A340F7" w14:paraId="36BCC92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017C8">
              <w:rPr>
                <w:rFonts w:ascii="Arial" w:hAnsi="Arial" w:cs="Arial"/>
                <w:sz w:val="16"/>
                <w:szCs w:val="16"/>
                <w:lang w:val="en-US"/>
              </w:rPr>
              <w:t>≤ 2 bar</w:t>
            </w:r>
          </w:p>
        </w:tc>
        <w:tc>
          <w:tcPr>
            <w:tcW w:w="709" w:type="dxa"/>
            <w:shd w:val="clear" w:color="auto" w:fill="C7FDF0"/>
          </w:tcPr>
          <w:p w:rsidRPr="00D017C8" w:rsidR="00A340F7" w:rsidP="0068425B" w:rsidRDefault="00A340F7" w14:paraId="037DBC6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Kontroll tids-inställ-ning </w:t>
            </w:r>
          </w:p>
          <w:p w:rsidRPr="00D017C8" w:rsidR="00A340F7" w:rsidP="0068425B" w:rsidRDefault="00A340F7" w14:paraId="09B1A71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  <w:p w:rsidRPr="00D017C8" w:rsidR="00A340F7" w:rsidP="0068425B" w:rsidRDefault="00A340F7" w14:paraId="7F63F7D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b/>
                <w:sz w:val="16"/>
                <w:szCs w:val="16"/>
              </w:rPr>
              <w:t>Av-härd-are</w:t>
            </w:r>
          </w:p>
        </w:tc>
        <w:tc>
          <w:tcPr>
            <w:tcW w:w="794" w:type="dxa"/>
            <w:shd w:val="clear" w:color="auto" w:fill="C7FDF0"/>
          </w:tcPr>
          <w:p w:rsidRPr="00D017C8" w:rsidR="00A340F7" w:rsidP="0068425B" w:rsidRDefault="00A340F7" w14:paraId="3928E9A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Kontroll tids-inställ-ning</w:t>
            </w:r>
          </w:p>
          <w:p w:rsidRPr="00D017C8" w:rsidR="00A340F7" w:rsidP="0068425B" w:rsidRDefault="00A340F7" w14:paraId="7199463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  <w:p w:rsidRPr="00D017C8" w:rsidR="00A340F7" w:rsidP="0068425B" w:rsidRDefault="00A340F7" w14:paraId="2027D14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b/>
                <w:sz w:val="16"/>
                <w:szCs w:val="16"/>
              </w:rPr>
              <w:t>Kol-filter</w:t>
            </w:r>
            <w:r w:rsidRPr="00D017C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Pr="00D017C8" w:rsidR="00A340F7" w:rsidP="0068425B" w:rsidRDefault="00A340F7" w14:paraId="329438E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(2 st)</w:t>
            </w:r>
          </w:p>
        </w:tc>
        <w:tc>
          <w:tcPr>
            <w:tcW w:w="577" w:type="dxa"/>
            <w:gridSpan w:val="2"/>
            <w:shd w:val="clear" w:color="auto" w:fill="C7FDF0"/>
          </w:tcPr>
          <w:p w:rsidRPr="00D017C8" w:rsidR="00A340F7" w:rsidP="0068425B" w:rsidRDefault="00A340F7" w14:paraId="7B56F06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Kon-dukt-ivitet</w:t>
            </w:r>
          </w:p>
          <w:p w:rsidRPr="00D017C8" w:rsidR="00A340F7" w:rsidP="0068425B" w:rsidRDefault="00A340F7" w14:paraId="515138A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  <w:p w:rsidRPr="00D017C8" w:rsidR="00A340F7" w:rsidP="0068425B" w:rsidRDefault="00A340F7" w14:paraId="33F7DA3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  <w:p w:rsidRPr="00D017C8" w:rsidR="00A340F7" w:rsidP="0068425B" w:rsidRDefault="00A340F7" w14:paraId="467ACDD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&lt;15µS/</w:t>
            </w:r>
          </w:p>
          <w:p w:rsidRPr="00D017C8" w:rsidR="00A340F7" w:rsidP="0068425B" w:rsidRDefault="00A340F7" w14:paraId="703684F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cm</w:t>
            </w:r>
          </w:p>
        </w:tc>
        <w:tc>
          <w:tcPr>
            <w:tcW w:w="1360" w:type="dxa"/>
            <w:gridSpan w:val="3"/>
            <w:shd w:val="clear" w:color="auto" w:fill="C7FDF0"/>
          </w:tcPr>
          <w:p w:rsidRPr="00D017C8" w:rsidR="00A340F7" w:rsidP="0068425B" w:rsidRDefault="00A340F7" w14:paraId="7698FBB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Kontroll av larm på klormätare från måndag – fredag </w:t>
            </w:r>
          </w:p>
          <w:p w:rsidRPr="00D017C8" w:rsidR="00A340F7" w:rsidP="0068425B" w:rsidRDefault="00A340F7" w14:paraId="65FD3D4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&lt; 0,1mg/l</w:t>
            </w:r>
          </w:p>
          <w:p w:rsidRPr="00D017C8" w:rsidR="00A340F7" w:rsidP="0068425B" w:rsidRDefault="00A340F7" w14:paraId="3F247D4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  <w:p w:rsidRPr="00D017C8" w:rsidR="00A340F7" w:rsidP="0068425B" w:rsidRDefault="00A340F7" w14:paraId="75E6ADE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Manuell kontroll varje måndag</w:t>
            </w:r>
          </w:p>
        </w:tc>
        <w:tc>
          <w:tcPr>
            <w:tcW w:w="813" w:type="dxa"/>
            <w:gridSpan w:val="2"/>
            <w:shd w:val="clear" w:color="auto" w:fill="C7FDF0"/>
          </w:tcPr>
          <w:p w:rsidRPr="00D017C8" w:rsidR="00A340F7" w:rsidP="0068425B" w:rsidRDefault="00A340F7" w14:paraId="2DAAA86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Salt nivå </w:t>
            </w:r>
          </w:p>
          <w:p w:rsidRPr="00D017C8" w:rsidR="00A340F7" w:rsidP="0068425B" w:rsidRDefault="00A340F7" w14:paraId="070C1CE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  <w:p w:rsidRPr="00D017C8" w:rsidR="00A340F7" w:rsidP="0068425B" w:rsidRDefault="00A340F7" w14:paraId="76BE032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Mellan max och min nivå</w:t>
            </w:r>
          </w:p>
        </w:tc>
        <w:tc>
          <w:tcPr>
            <w:tcW w:w="1134" w:type="dxa"/>
            <w:shd w:val="clear" w:color="auto" w:fill="C7FDF0"/>
          </w:tcPr>
          <w:p w:rsidRPr="00D017C8" w:rsidR="00A340F7" w:rsidP="0068425B" w:rsidRDefault="00A340F7" w14:paraId="728B568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Förfilter: se på RO-display om behov av byte. Krävs byte?</w:t>
            </w:r>
          </w:p>
        </w:tc>
        <w:tc>
          <w:tcPr>
            <w:tcW w:w="708" w:type="dxa"/>
            <w:shd w:val="clear" w:color="auto" w:fill="C7FDF0"/>
          </w:tcPr>
          <w:p w:rsidRPr="00D017C8" w:rsidR="00A340F7" w:rsidP="0068425B" w:rsidRDefault="00A340F7" w14:paraId="6682E91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Sign </w:t>
            </w:r>
          </w:p>
        </w:tc>
        <w:tc>
          <w:tcPr>
            <w:tcW w:w="1418" w:type="dxa"/>
            <w:gridSpan w:val="2"/>
            <w:shd w:val="clear" w:color="auto" w:fill="C7FDF0"/>
          </w:tcPr>
          <w:p w:rsidRPr="00D017C8" w:rsidR="00A340F7" w:rsidP="0068425B" w:rsidRDefault="00A340F7" w14:paraId="4734B07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Byte förfilter </w:t>
            </w:r>
          </w:p>
        </w:tc>
        <w:tc>
          <w:tcPr>
            <w:tcW w:w="850" w:type="dxa"/>
            <w:shd w:val="clear" w:color="auto" w:fill="C7FDF0"/>
          </w:tcPr>
          <w:p w:rsidRPr="00D017C8" w:rsidR="00A340F7" w:rsidP="0068425B" w:rsidRDefault="00A340F7" w14:paraId="4B624C9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Salt </w:t>
            </w:r>
          </w:p>
          <w:p w:rsidRPr="00D017C8" w:rsidR="00A340F7" w:rsidP="0068425B" w:rsidRDefault="00A340F7" w14:paraId="1520759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på-fyllning </w:t>
            </w:r>
          </w:p>
        </w:tc>
        <w:tc>
          <w:tcPr>
            <w:tcW w:w="709" w:type="dxa"/>
            <w:shd w:val="clear" w:color="auto" w:fill="C7FDF0"/>
          </w:tcPr>
          <w:p w:rsidRPr="00D017C8" w:rsidR="00A340F7" w:rsidP="0068425B" w:rsidRDefault="00A340F7" w14:paraId="194C526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Sign</w:t>
            </w:r>
          </w:p>
          <w:p w:rsidRPr="00D017C8" w:rsidR="00A340F7" w:rsidP="0068425B" w:rsidRDefault="00A340F7" w14:paraId="200177B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C7FDF0"/>
          </w:tcPr>
          <w:p w:rsidRPr="00D017C8" w:rsidR="00A340F7" w:rsidP="0068425B" w:rsidRDefault="00A340F7" w14:paraId="735A292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Anm</w:t>
            </w:r>
          </w:p>
        </w:tc>
      </w:tr>
      <w:tr w:rsidRPr="00D017C8" w:rsidR="001930CF" w:rsidTr="00FC1D9E" w14:paraId="7C9C2BBD" w14:textId="77777777">
        <w:trPr>
          <w:trHeight w:val="336"/>
        </w:trPr>
        <w:tc>
          <w:tcPr>
            <w:tcW w:w="644" w:type="dxa"/>
            <w:shd w:val="clear" w:color="auto" w:fill="C8FAF0"/>
          </w:tcPr>
          <w:p w:rsidRPr="00D017C8" w:rsidR="00A340F7" w:rsidP="0068425B" w:rsidRDefault="00A340F7" w14:paraId="4DCEC70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C8FAF0"/>
          </w:tcPr>
          <w:p w:rsidRPr="00D017C8" w:rsidR="00A340F7" w:rsidP="0068425B" w:rsidRDefault="00A340F7" w14:paraId="10B5F36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Kl.</w:t>
            </w:r>
          </w:p>
        </w:tc>
        <w:tc>
          <w:tcPr>
            <w:tcW w:w="827" w:type="dxa"/>
            <w:shd w:val="clear" w:color="auto" w:fill="C8FAF0"/>
          </w:tcPr>
          <w:p w:rsidRPr="00D017C8" w:rsidR="00A340F7" w:rsidP="0068425B" w:rsidRDefault="00A340F7" w14:paraId="2F48193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OK / ej OK</w:t>
            </w:r>
          </w:p>
        </w:tc>
        <w:tc>
          <w:tcPr>
            <w:tcW w:w="708" w:type="dxa"/>
            <w:shd w:val="clear" w:color="auto" w:fill="C8FAF0"/>
          </w:tcPr>
          <w:p w:rsidRPr="00D017C8" w:rsidR="00A340F7" w:rsidP="0068425B" w:rsidRDefault="00A340F7" w14:paraId="7BFC993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(sign)</w:t>
            </w:r>
          </w:p>
        </w:tc>
        <w:tc>
          <w:tcPr>
            <w:tcW w:w="856" w:type="dxa"/>
            <w:shd w:val="clear" w:color="auto" w:fill="C8FAF0"/>
          </w:tcPr>
          <w:p w:rsidRPr="00D017C8" w:rsidR="00A340F7" w:rsidP="0068425B" w:rsidRDefault="00A340F7" w14:paraId="248FAAD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OK / ej ok</w:t>
            </w:r>
          </w:p>
        </w:tc>
        <w:tc>
          <w:tcPr>
            <w:tcW w:w="567" w:type="dxa"/>
            <w:shd w:val="clear" w:color="auto" w:fill="C8FAF0"/>
          </w:tcPr>
          <w:p w:rsidRPr="00D017C8" w:rsidR="00A340F7" w:rsidP="0068425B" w:rsidRDefault="00A340F7" w14:paraId="36994F9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In </w:t>
            </w:r>
          </w:p>
          <w:p w:rsidRPr="00D017C8" w:rsidR="00A340F7" w:rsidP="0068425B" w:rsidRDefault="00A340F7" w14:paraId="329060F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4"/>
                <w:szCs w:val="14"/>
              </w:rPr>
            </w:pPr>
            <w:r w:rsidRPr="00D017C8">
              <w:rPr>
                <w:rFonts w:ascii="Arial" w:hAnsi="Arial" w:cs="Arial"/>
                <w:sz w:val="14"/>
                <w:szCs w:val="14"/>
              </w:rPr>
              <w:t>bar</w:t>
            </w:r>
          </w:p>
        </w:tc>
        <w:tc>
          <w:tcPr>
            <w:tcW w:w="425" w:type="dxa"/>
            <w:shd w:val="clear" w:color="auto" w:fill="C8FAF0"/>
          </w:tcPr>
          <w:p w:rsidRPr="00D017C8" w:rsidR="00A340F7" w:rsidP="0068425B" w:rsidRDefault="00A340F7" w14:paraId="67E524F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Ut</w:t>
            </w:r>
          </w:p>
          <w:p w:rsidRPr="00D017C8" w:rsidR="00A340F7" w:rsidP="0068425B" w:rsidRDefault="00A340F7" w14:paraId="5CC8293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4"/>
                <w:szCs w:val="14"/>
              </w:rPr>
            </w:pPr>
            <w:r w:rsidRPr="00D017C8">
              <w:rPr>
                <w:rFonts w:ascii="Arial" w:hAnsi="Arial" w:cs="Arial"/>
                <w:sz w:val="14"/>
                <w:szCs w:val="14"/>
              </w:rPr>
              <w:t>bar</w:t>
            </w:r>
          </w:p>
        </w:tc>
        <w:tc>
          <w:tcPr>
            <w:tcW w:w="709" w:type="dxa"/>
            <w:shd w:val="clear" w:color="auto" w:fill="C8FAF0"/>
          </w:tcPr>
          <w:p w:rsidRPr="00D017C8" w:rsidR="00A340F7" w:rsidP="0068425B" w:rsidRDefault="00A340F7" w14:paraId="05E2FFA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OK / ej OK</w:t>
            </w:r>
          </w:p>
        </w:tc>
        <w:tc>
          <w:tcPr>
            <w:tcW w:w="812" w:type="dxa"/>
            <w:gridSpan w:val="2"/>
            <w:shd w:val="clear" w:color="auto" w:fill="C8FAF0"/>
          </w:tcPr>
          <w:p w:rsidRPr="00D017C8" w:rsidR="00A340F7" w:rsidP="0068425B" w:rsidRDefault="00A340F7" w14:paraId="7075574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OK / ej OK</w:t>
            </w:r>
          </w:p>
        </w:tc>
        <w:tc>
          <w:tcPr>
            <w:tcW w:w="577" w:type="dxa"/>
            <w:gridSpan w:val="2"/>
            <w:shd w:val="clear" w:color="auto" w:fill="C8FAF0"/>
          </w:tcPr>
          <w:p w:rsidRPr="00D017C8" w:rsidR="00A340F7" w:rsidP="0068425B" w:rsidRDefault="00A340F7" w14:paraId="60A1CA1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µS/</w:t>
            </w:r>
          </w:p>
          <w:p w:rsidRPr="00D017C8" w:rsidR="00A340F7" w:rsidP="0068425B" w:rsidRDefault="00A340F7" w14:paraId="39D3582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cm</w:t>
            </w:r>
          </w:p>
        </w:tc>
        <w:tc>
          <w:tcPr>
            <w:tcW w:w="651" w:type="dxa"/>
            <w:shd w:val="clear" w:color="auto" w:fill="C8FAF0"/>
          </w:tcPr>
          <w:p w:rsidRPr="00D017C8" w:rsidR="00A340F7" w:rsidP="0068425B" w:rsidRDefault="00A340F7" w14:paraId="7BE8E08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1: OK / ej ok</w:t>
            </w:r>
          </w:p>
        </w:tc>
        <w:tc>
          <w:tcPr>
            <w:tcW w:w="709" w:type="dxa"/>
            <w:gridSpan w:val="2"/>
            <w:shd w:val="clear" w:color="auto" w:fill="C8FAF0"/>
          </w:tcPr>
          <w:p w:rsidRPr="00D017C8" w:rsidR="00A340F7" w:rsidP="0068425B" w:rsidRDefault="00A340F7" w14:paraId="2FFA5C2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2: OK / ej ok</w:t>
            </w:r>
          </w:p>
        </w:tc>
        <w:tc>
          <w:tcPr>
            <w:tcW w:w="795" w:type="dxa"/>
            <w:shd w:val="clear" w:color="auto" w:fill="C8FAF0"/>
          </w:tcPr>
          <w:p w:rsidRPr="00D017C8" w:rsidR="00A340F7" w:rsidP="0068425B" w:rsidRDefault="00A340F7" w14:paraId="32AE3E8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 xml:space="preserve">OK / </w:t>
            </w:r>
          </w:p>
          <w:p w:rsidRPr="00D017C8" w:rsidR="00A340F7" w:rsidP="0068425B" w:rsidRDefault="00A340F7" w14:paraId="61A18C4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ej OK</w:t>
            </w:r>
          </w:p>
        </w:tc>
        <w:tc>
          <w:tcPr>
            <w:tcW w:w="1134" w:type="dxa"/>
            <w:shd w:val="clear" w:color="auto" w:fill="C8FAF0"/>
          </w:tcPr>
          <w:p w:rsidRPr="00D017C8" w:rsidR="00A340F7" w:rsidP="0068425B" w:rsidRDefault="00A340F7" w14:paraId="0D8F1AF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Ja / Nej</w:t>
            </w:r>
          </w:p>
        </w:tc>
        <w:tc>
          <w:tcPr>
            <w:tcW w:w="708" w:type="dxa"/>
            <w:shd w:val="clear" w:color="auto" w:fill="C8FAF0"/>
          </w:tcPr>
          <w:p w:rsidRPr="00D017C8" w:rsidR="00A340F7" w:rsidP="0068425B" w:rsidRDefault="00A340F7" w14:paraId="460B59A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C8FAF0"/>
          </w:tcPr>
          <w:p w:rsidRPr="00D017C8" w:rsidR="00A340F7" w:rsidP="0068425B" w:rsidRDefault="00A340F7" w14:paraId="3C7ABA7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1</w:t>
            </w:r>
          </w:p>
          <w:p w:rsidRPr="00D017C8" w:rsidR="00A340F7" w:rsidP="0068425B" w:rsidRDefault="00A340F7" w14:paraId="4B50A24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4"/>
                <w:szCs w:val="14"/>
              </w:rPr>
              <w:t>(datum)</w:t>
            </w:r>
          </w:p>
        </w:tc>
        <w:tc>
          <w:tcPr>
            <w:tcW w:w="709" w:type="dxa"/>
            <w:shd w:val="clear" w:color="auto" w:fill="C8FAF0"/>
          </w:tcPr>
          <w:p w:rsidRPr="00D017C8" w:rsidR="00A340F7" w:rsidP="0068425B" w:rsidRDefault="00A340F7" w14:paraId="6F6D597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2</w:t>
            </w:r>
          </w:p>
          <w:p w:rsidRPr="00D017C8" w:rsidR="00A340F7" w:rsidP="0068425B" w:rsidRDefault="00A340F7" w14:paraId="510E6A3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4"/>
                <w:szCs w:val="14"/>
              </w:rPr>
              <w:t>(datum)</w:t>
            </w:r>
          </w:p>
        </w:tc>
        <w:tc>
          <w:tcPr>
            <w:tcW w:w="850" w:type="dxa"/>
            <w:shd w:val="clear" w:color="auto" w:fill="C8FAF0"/>
          </w:tcPr>
          <w:p w:rsidRPr="00D017C8" w:rsidR="00A340F7" w:rsidP="0068425B" w:rsidRDefault="00A340F7" w14:paraId="310CE81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D017C8">
              <w:rPr>
                <w:rFonts w:ascii="Arial" w:hAnsi="Arial" w:cs="Arial"/>
                <w:sz w:val="16"/>
                <w:szCs w:val="16"/>
              </w:rPr>
              <w:t>Antal säckar + datum</w:t>
            </w:r>
          </w:p>
        </w:tc>
        <w:tc>
          <w:tcPr>
            <w:tcW w:w="727" w:type="dxa"/>
            <w:gridSpan w:val="2"/>
            <w:shd w:val="clear" w:color="auto" w:fill="C8FAF0"/>
          </w:tcPr>
          <w:p w:rsidRPr="00D017C8" w:rsidR="00A340F7" w:rsidP="0068425B" w:rsidRDefault="00A340F7" w14:paraId="573091B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C8FAF0"/>
          </w:tcPr>
          <w:p w:rsidRPr="00D017C8" w:rsidR="00A340F7" w:rsidP="0068425B" w:rsidRDefault="00A340F7" w14:paraId="7D53381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D017C8" w:rsidR="00A340F7" w:rsidTr="00FC1D9E" w14:paraId="5B167D45" w14:textId="77777777">
        <w:trPr>
          <w:trHeight w:val="34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0E46D9E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Mån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4F21A66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58FA1F4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0E8DC5E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6FEEC93F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36AB5FE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678B486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6564B02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62C72FE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0E864375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4FD6A75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78DF55A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2AE6C53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722869B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136CFED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5779DBD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78F2CCF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15AE437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595E6845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15D30293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Pr="00D017C8" w:rsidR="00A340F7" w:rsidTr="00FC1D9E" w14:paraId="3DA02EF0" w14:textId="77777777">
        <w:trPr>
          <w:trHeight w:val="34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08D09EE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Tis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466DC24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7BC362B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11AE7AB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6DA6AAE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2DF7336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7F7B444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36F7B73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583D1F1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3BDE61D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5D5D311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5B30A54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74418CE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11C75A4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27DF200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35DD466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04E383D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27448F9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0C456335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5CFBA97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Pr="00D017C8" w:rsidR="00A340F7" w:rsidTr="00FC1D9E" w14:paraId="043A30E1" w14:textId="77777777">
        <w:trPr>
          <w:trHeight w:val="34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453593B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Ons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336FB35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5F40A3E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4DDC490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16E989C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185745A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6718C20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3BD891F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7E654BA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0F14677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1CD113D3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1BF23AD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36C895B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48234845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0C9855E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4B24932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552D176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3DE7B005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7C58955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6D662F8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Pr="00D017C8" w:rsidR="00A340F7" w:rsidTr="00FC1D9E" w14:paraId="4FA84769" w14:textId="77777777">
        <w:trPr>
          <w:trHeight w:val="34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4771CB5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Tors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73923A1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4BCA953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35CC10C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70ABED3E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0EB94CA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75BE502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2115A57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567969D2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0ADD81D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6ECB0C2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7E9E9925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2566243E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5A89257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5A6FBA0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0B413A73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606C0A5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2BD4BCA3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1B5592AF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3CE8F26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Pr="00D017C8" w:rsidR="00A340F7" w:rsidTr="00FC1D9E" w14:paraId="19644CAB" w14:textId="77777777">
        <w:trPr>
          <w:trHeight w:val="34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05C879D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Fre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76F7CA4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1B18127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058803E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4E0B0ECF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1943FD22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6052C45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6242FFE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3F60AAB2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7A813DB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4B29612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0D81270F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2EC410A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32C015A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0E0BCE5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75F6855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0D662FE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2447732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641868C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1779093E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Pr="00D017C8" w:rsidR="00A340F7" w:rsidTr="00FC1D9E" w14:paraId="31EB8730" w14:textId="77777777">
        <w:trPr>
          <w:trHeight w:val="34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37DDF7F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Mån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597F83C5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0BEEF4C3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6930884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05E9B2F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7182672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32BCCF7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1070B36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4E9FF4E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6982098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3CB40C7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624FAA5E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2547B04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4A41EB8E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5DF6920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574D28E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46260FC3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3D37856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1604B66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4DD650EE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Pr="00D017C8" w:rsidR="00A340F7" w:rsidTr="00FC1D9E" w14:paraId="4FBCF68F" w14:textId="77777777">
        <w:trPr>
          <w:trHeight w:val="34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33AE164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Tis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3899737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71EF759E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0A8022FE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70CB0FA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3924B8B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50CFE55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529DA9F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058E82D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473EFDC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569981B2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5A11666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6893387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72EB0BE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3E342D0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72B0417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6ECCE0A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44D33FE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77478E0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0F1FBDB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Pr="00D017C8" w:rsidR="00A340F7" w:rsidTr="00FC1D9E" w14:paraId="28CA78B7" w14:textId="77777777">
        <w:trPr>
          <w:trHeight w:val="34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1F4B9BD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Ons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32A5B942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1AC0D705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73059D93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397B0A8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4050069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591A442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5FB619F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680FB5C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3DBCABD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0A1850B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61DC28A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5610A22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57289172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4A60AAD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7987C21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682CE19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1CD7286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053613B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069F4FF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Pr="00D017C8" w:rsidR="00A340F7" w:rsidTr="00FC1D9E" w14:paraId="32596946" w14:textId="77777777">
        <w:trPr>
          <w:trHeight w:val="34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7A85C5B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Tors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78FFEBE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0D08F94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2C4FA083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05CD9045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3A244FE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1E1A2A8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6CDE868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2FDC1B86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2A18B0EF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10487EB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48320DA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43433522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045A354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13BB2CDB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0EB4804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3DAA493C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48C85F0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49F2A6BF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7CF3DC5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Pr="00D017C8" w:rsidR="00A340F7" w:rsidTr="00FC1D9E" w14:paraId="60D04B06" w14:textId="77777777">
        <w:trPr>
          <w:trHeight w:val="20"/>
        </w:trPr>
        <w:tc>
          <w:tcPr>
            <w:tcW w:w="644" w:type="dxa"/>
            <w:shd w:val="clear" w:color="auto" w:fill="auto"/>
            <w:vAlign w:val="center"/>
          </w:tcPr>
          <w:p w:rsidRPr="00D017C8" w:rsidR="00A340F7" w:rsidP="0068425B" w:rsidRDefault="00A340F7" w14:paraId="2B28709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017C8">
              <w:rPr>
                <w:rFonts w:ascii="Arial" w:hAnsi="Arial" w:cs="Arial"/>
                <w:sz w:val="18"/>
                <w:szCs w:val="18"/>
              </w:rPr>
              <w:t>Fre</w:t>
            </w: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4973C8E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:rsidRPr="00D017C8" w:rsidR="00A340F7" w:rsidP="0068425B" w:rsidRDefault="00A340F7" w14:paraId="79EF891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756BB15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:rsidRPr="00D017C8" w:rsidR="00A340F7" w:rsidP="0068425B" w:rsidRDefault="00A340F7" w14:paraId="3F7E487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Pr="00D017C8" w:rsidR="00A340F7" w:rsidP="0068425B" w:rsidRDefault="00A340F7" w14:paraId="6AAEE78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Pr="00D017C8" w:rsidR="00A340F7" w:rsidP="0068425B" w:rsidRDefault="00A340F7" w14:paraId="52F602C2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42D4B3F4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Pr="00D017C8" w:rsidR="00A340F7" w:rsidP="0068425B" w:rsidRDefault="00A340F7" w14:paraId="75086B8F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Pr="00D017C8" w:rsidR="00A340F7" w:rsidP="0068425B" w:rsidRDefault="00A340F7" w14:paraId="5F133792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Pr="00D017C8" w:rsidR="00A340F7" w:rsidP="0068425B" w:rsidRDefault="00A340F7" w14:paraId="7F47C82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Pr="00D017C8" w:rsidR="00A340F7" w:rsidP="0068425B" w:rsidRDefault="00A340F7" w14:paraId="7FD6AADA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Pr="00D017C8" w:rsidR="00A340F7" w:rsidP="0068425B" w:rsidRDefault="00A340F7" w14:paraId="69656501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D017C8" w:rsidR="00A340F7" w:rsidP="0068425B" w:rsidRDefault="00A340F7" w14:paraId="71E0C249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Pr="00D017C8" w:rsidR="00A340F7" w:rsidP="0068425B" w:rsidRDefault="00A340F7" w14:paraId="568A4C13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129561ED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Pr="00D017C8" w:rsidR="00A340F7" w:rsidP="0068425B" w:rsidRDefault="00A340F7" w14:paraId="07DA7F9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Pr="00D017C8" w:rsidR="00A340F7" w:rsidP="0068425B" w:rsidRDefault="00A340F7" w14:paraId="645D8A10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727" w:type="dxa"/>
            <w:gridSpan w:val="2"/>
            <w:shd w:val="clear" w:color="auto" w:fill="auto"/>
          </w:tcPr>
          <w:p w:rsidRPr="00D017C8" w:rsidR="00A340F7" w:rsidP="0068425B" w:rsidRDefault="00A340F7" w14:paraId="73866937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Pr="00D017C8" w:rsidR="00A340F7" w:rsidP="0068425B" w:rsidRDefault="00A340F7" w14:paraId="067F6848" w14:textId="7777777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bookmarkEnd w:id="0"/>
    </w:tbl>
    <w:p w:rsidR="00536A5A" w:rsidP="00142881" w:rsidRDefault="00536A5A" w14:paraId="76B9F95B" w14:textId="24513497">
      <w:pPr>
        <w:spacing w:after="0" w:line="240" w:lineRule="auto"/>
        <w:ind w:left="0" w:right="0"/>
      </w:pPr>
    </w:p>
    <w:p w:rsidR="003D7B58" w:rsidP="00142881" w:rsidRDefault="003D7B58" w14:paraId="2F1C6E7A" w14:textId="77777777">
      <w:pPr>
        <w:spacing w:after="0" w:line="240" w:lineRule="auto"/>
        <w:ind w:left="0" w:right="0"/>
      </w:pPr>
    </w:p>
    <w:p w:rsidRPr="00536A5A" w:rsidR="003D7B58" w:rsidP="00142881" w:rsidRDefault="003D7B58" w14:paraId="33715C0A" w14:textId="77777777">
      <w:pPr>
        <w:spacing w:after="0" w:line="240" w:lineRule="auto"/>
        <w:ind w:left="0" w:right="0"/>
      </w:pPr>
    </w:p>
    <w:sectPr w:rsidRPr="00536A5A" w:rsidR="003D7B58" w:rsidSect="00F8415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992" w:right="1418" w:bottom="1979" w:left="1276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1D24" w:rsidRDefault="00361D24" w14:paraId="52AC936E" w14:textId="77777777">
      <w:r>
        <w:separator/>
      </w:r>
    </w:p>
  </w:endnote>
  <w:endnote w:type="continuationSeparator" w:id="0">
    <w:p w:rsidR="00361D24" w:rsidRDefault="00361D24" w14:paraId="4FC82703" w14:textId="77777777">
      <w:r>
        <w:continuationSeparator/>
      </w:r>
    </w:p>
  </w:endnote>
  <w:endnote w:type="continuationNotice" w:id="1">
    <w:p w:rsidR="00361D24" w:rsidRDefault="00361D24" w14:paraId="6CA8BB5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041917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D03925" w:rsidRDefault="00D03925" w14:paraId="35DB915E" w14:textId="42BCB15F">
            <w:pPr>
              <w:pStyle w:val="Sidfo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Pr="00EC0A68" w:rsidR="00C50EE5" w:rsidP="00EC0A68" w:rsidRDefault="00C50EE5" w14:paraId="47BD2091" w14:textId="49DCC76E">
    <w:pPr>
      <w:pStyle w:val="Sidfo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1D24" w:rsidRDefault="00361D24" w14:paraId="2E69C91C" w14:textId="77777777"/>
  </w:footnote>
  <w:footnote w:type="continuationSeparator" w:id="0">
    <w:p w:rsidR="00361D24" w:rsidRDefault="00361D24" w14:paraId="764456BF" w14:textId="77777777">
      <w:r>
        <w:continuationSeparator/>
      </w:r>
    </w:p>
  </w:footnote>
  <w:footnote w:type="continuationNotice" w:id="1">
    <w:p w:rsidR="00361D24" w:rsidRDefault="00361D24" w14:paraId="1E584EB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28965962">
    <w:abstractNumId w:val="17"/>
  </w:num>
  <w:num w:numId="2" w16cid:durableId="1284726824">
    <w:abstractNumId w:val="14"/>
  </w:num>
  <w:num w:numId="3" w16cid:durableId="1857230367">
    <w:abstractNumId w:val="0"/>
  </w:num>
  <w:num w:numId="4" w16cid:durableId="1344405797">
    <w:abstractNumId w:val="6"/>
  </w:num>
  <w:num w:numId="5" w16cid:durableId="1521814986">
    <w:abstractNumId w:val="15"/>
  </w:num>
  <w:num w:numId="6" w16cid:durableId="1612280131">
    <w:abstractNumId w:val="2"/>
  </w:num>
  <w:num w:numId="7" w16cid:durableId="1195189992">
    <w:abstractNumId w:val="11"/>
  </w:num>
  <w:num w:numId="8" w16cid:durableId="579679164">
    <w:abstractNumId w:val="8"/>
  </w:num>
  <w:num w:numId="9" w16cid:durableId="273054855">
    <w:abstractNumId w:val="1"/>
  </w:num>
  <w:num w:numId="10" w16cid:durableId="1605765418">
    <w:abstractNumId w:val="1"/>
  </w:num>
  <w:num w:numId="11" w16cid:durableId="1230573919">
    <w:abstractNumId w:val="3"/>
  </w:num>
  <w:num w:numId="12" w16cid:durableId="1914897795">
    <w:abstractNumId w:val="4"/>
  </w:num>
  <w:num w:numId="13" w16cid:durableId="143208027">
    <w:abstractNumId w:val="13"/>
  </w:num>
  <w:num w:numId="14" w16cid:durableId="433791516">
    <w:abstractNumId w:val="9"/>
  </w:num>
  <w:num w:numId="15" w16cid:durableId="329480864">
    <w:abstractNumId w:val="7"/>
  </w:num>
  <w:num w:numId="16" w16cid:durableId="1768302981">
    <w:abstractNumId w:val="12"/>
  </w:num>
  <w:num w:numId="17" w16cid:durableId="750348649">
    <w:abstractNumId w:val="5"/>
  </w:num>
  <w:num w:numId="18" w16cid:durableId="1084374394">
    <w:abstractNumId w:val="10"/>
  </w:num>
  <w:num w:numId="19" w16cid:durableId="18636650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881"/>
    <w:rsid w:val="001522AE"/>
    <w:rsid w:val="00157D5B"/>
    <w:rsid w:val="00161FE6"/>
    <w:rsid w:val="001647EA"/>
    <w:rsid w:val="00164C3D"/>
    <w:rsid w:val="00166D3A"/>
    <w:rsid w:val="00181FDC"/>
    <w:rsid w:val="0018471B"/>
    <w:rsid w:val="001860B9"/>
    <w:rsid w:val="00186F2B"/>
    <w:rsid w:val="001874D6"/>
    <w:rsid w:val="001930CF"/>
    <w:rsid w:val="0019632A"/>
    <w:rsid w:val="001A4E7C"/>
    <w:rsid w:val="001B762C"/>
    <w:rsid w:val="001C4D0A"/>
    <w:rsid w:val="001C5FEF"/>
    <w:rsid w:val="001C73C2"/>
    <w:rsid w:val="00211487"/>
    <w:rsid w:val="00211D91"/>
    <w:rsid w:val="00217DEC"/>
    <w:rsid w:val="00235B57"/>
    <w:rsid w:val="00244455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1943"/>
    <w:rsid w:val="002E263F"/>
    <w:rsid w:val="002E6F81"/>
    <w:rsid w:val="002E7108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D24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CBC"/>
    <w:rsid w:val="003D099E"/>
    <w:rsid w:val="003D21A2"/>
    <w:rsid w:val="003D29D2"/>
    <w:rsid w:val="003D7B58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5B58"/>
    <w:rsid w:val="00470CE7"/>
    <w:rsid w:val="00470F4F"/>
    <w:rsid w:val="00472482"/>
    <w:rsid w:val="00480DC7"/>
    <w:rsid w:val="004876F6"/>
    <w:rsid w:val="004921E3"/>
    <w:rsid w:val="0049236A"/>
    <w:rsid w:val="00492718"/>
    <w:rsid w:val="004A355D"/>
    <w:rsid w:val="004A4970"/>
    <w:rsid w:val="004B2183"/>
    <w:rsid w:val="004B2A01"/>
    <w:rsid w:val="004C2559"/>
    <w:rsid w:val="004C585E"/>
    <w:rsid w:val="004D7BA3"/>
    <w:rsid w:val="004F4518"/>
    <w:rsid w:val="004F4C62"/>
    <w:rsid w:val="00501433"/>
    <w:rsid w:val="00511CC4"/>
    <w:rsid w:val="0052744A"/>
    <w:rsid w:val="00531E60"/>
    <w:rsid w:val="00536A5A"/>
    <w:rsid w:val="00541D07"/>
    <w:rsid w:val="00544BAB"/>
    <w:rsid w:val="00545F31"/>
    <w:rsid w:val="00553513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4F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6EA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56B0"/>
    <w:rsid w:val="009471BF"/>
    <w:rsid w:val="00950E4E"/>
    <w:rsid w:val="009529BD"/>
    <w:rsid w:val="009533B4"/>
    <w:rsid w:val="00971D93"/>
    <w:rsid w:val="009764F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0F7"/>
    <w:rsid w:val="00A407AD"/>
    <w:rsid w:val="00A40923"/>
    <w:rsid w:val="00A41C05"/>
    <w:rsid w:val="00A42426"/>
    <w:rsid w:val="00A4353D"/>
    <w:rsid w:val="00A514B7"/>
    <w:rsid w:val="00A54A0B"/>
    <w:rsid w:val="00A6338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244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C2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D02"/>
    <w:rsid w:val="00BC322E"/>
    <w:rsid w:val="00BC44CD"/>
    <w:rsid w:val="00BC48A6"/>
    <w:rsid w:val="00BE7978"/>
    <w:rsid w:val="00C07DDB"/>
    <w:rsid w:val="00C37D2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5700"/>
    <w:rsid w:val="00CD6647"/>
    <w:rsid w:val="00CE4B73"/>
    <w:rsid w:val="00CF70BB"/>
    <w:rsid w:val="00D017C8"/>
    <w:rsid w:val="00D03925"/>
    <w:rsid w:val="00D074DB"/>
    <w:rsid w:val="00D139CF"/>
    <w:rsid w:val="00D37E7F"/>
    <w:rsid w:val="00D47AD7"/>
    <w:rsid w:val="00D51529"/>
    <w:rsid w:val="00D6408A"/>
    <w:rsid w:val="00D85218"/>
    <w:rsid w:val="00D915B1"/>
    <w:rsid w:val="00DA299D"/>
    <w:rsid w:val="00DA65C4"/>
    <w:rsid w:val="00DD2BE0"/>
    <w:rsid w:val="00DD34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316E"/>
    <w:rsid w:val="00E86CE8"/>
    <w:rsid w:val="00E90E82"/>
    <w:rsid w:val="00EA00CB"/>
    <w:rsid w:val="00EA1BAA"/>
    <w:rsid w:val="00EA3FCD"/>
    <w:rsid w:val="00EA42A0"/>
    <w:rsid w:val="00EA6A07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4157"/>
    <w:rsid w:val="00F86F47"/>
    <w:rsid w:val="00F90B64"/>
    <w:rsid w:val="00FB2F0F"/>
    <w:rsid w:val="00FB5086"/>
    <w:rsid w:val="00FB5411"/>
    <w:rsid w:val="00FB6392"/>
    <w:rsid w:val="00FC1D9E"/>
    <w:rsid w:val="00FD3C70"/>
    <w:rsid w:val="00FD6820"/>
    <w:rsid w:val="00FE12D8"/>
    <w:rsid w:val="00FF7C02"/>
    <w:rsid w:val="024801E3"/>
    <w:rsid w:val="0647D21F"/>
    <w:rsid w:val="0FDFCEED"/>
    <w:rsid w:val="201F18F3"/>
    <w:rsid w:val="211073D2"/>
    <w:rsid w:val="280EC77A"/>
    <w:rsid w:val="499A4029"/>
    <w:rsid w:val="59F5F5C6"/>
    <w:rsid w:val="647B2B65"/>
    <w:rsid w:val="6B2CF8ED"/>
    <w:rsid w:val="6F5E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7B58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bilaga checklista vatten anläggning Aqua Boss GMP Q Di 259</dc:title>
  <dc:subject/>
  <dc:creator>patrik.jens.johansson@vgregion.se</dc:creator>
  <keywords/>
  <lastModifiedBy>Anita Fredriksson</lastModifiedBy>
  <revision>29</revision>
  <lastPrinted>2016-03-31T10:56:00.0000000Z</lastPrinted>
  <dcterms:created xsi:type="dcterms:W3CDTF">2022-05-06T06:23:00.0000000Z</dcterms:created>
  <dcterms:modified xsi:type="dcterms:W3CDTF">2026-05-04T06:29:34.0000000Z</dcterms:modified>
</coreProperties>
</file>