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FE76F3" w:rsidP="00F35B05" w:rsidRDefault="00FE76F3" w14:paraId="2E79F66F" w14:textId="77777777">
      <w:pPr>
        <w:pStyle w:val="Rubrik2"/>
        <w:sectPr w:rsidR="00FE76F3" w:rsidSect="00FE76F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E76F3" w:rsidR="00FE76F3" w:rsidP="00FE76F3" w:rsidRDefault="00FE76F3" w14:paraId="1E62289B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FE76F3" w:rsidR="00FE76F3" w:rsidTr="00AE43E7" w14:paraId="7883803B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FE76F3" w:rsidR="00FE76F3" w:rsidP="005425DB" w:rsidRDefault="00FE76F3" w14:paraId="36BC7FE7" w14:textId="39EEEA96">
            <w:pPr>
              <w:pStyle w:val="Rubrik1"/>
              <w:rPr>
                <w:sz w:val="36"/>
                <w:szCs w:val="36"/>
              </w:rPr>
            </w:pPr>
            <w:r w:rsidRPr="00FE76F3">
              <w:t xml:space="preserve">Munkedal Instruktion för </w:t>
            </w:r>
            <w:proofErr w:type="spellStart"/>
            <w:r w:rsidRPr="00FE76F3">
              <w:t>AquaBoss</w:t>
            </w:r>
            <w:proofErr w:type="spellEnd"/>
            <w:r w:rsidRPr="00FE76F3">
              <w:t xml:space="preserve"> </w:t>
            </w:r>
            <w:proofErr w:type="spellStart"/>
            <w:r w:rsidRPr="00FE76F3">
              <w:t>Lauer</w:t>
            </w:r>
            <w:proofErr w:type="spellEnd"/>
            <w:r w:rsidRPr="00FE76F3">
              <w:t xml:space="preserve"> </w:t>
            </w:r>
            <w:r w:rsidRPr="00FE76F3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4946A7" wp14:editId="11ACBAA7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4445" r="0" b="127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FE76F3" w:rsidP="00FE76F3" w:rsidRDefault="00FE76F3" w14:paraId="5E2852DA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42580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84946A7">
                      <v:stroke joinstyle="miter"/>
                      <v:path gradientshapeok="t" o:connecttype="rect"/>
                    </v:shapetype>
                    <v:shape id="Textruta 1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FE76F3" w:rsidP="00FE76F3" w:rsidRDefault="00FE76F3" w14:paraId="5E2852DA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42580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="005425DB">
              <w:t>Q Di 259</w:t>
            </w:r>
          </w:p>
        </w:tc>
      </w:tr>
    </w:tbl>
    <w:p w:rsidRPr="00FE76F3" w:rsidR="00FE76F3" w:rsidP="00FE76F3" w:rsidRDefault="00FE76F3" w14:paraId="67DB43ED" w14:textId="1FABE39E">
      <w:pPr>
        <w:spacing w:after="0" w:line="240" w:lineRule="auto"/>
        <w:ind w:left="0" w:right="0"/>
      </w:pPr>
      <w:bookmarkStart w:name="_Toc501440349" w:id="3"/>
      <w:r>
        <w:t xml:space="preserve">Ett ex i </w:t>
      </w:r>
      <w:r w:rsidR="001E5752">
        <w:t>avdelnings</w:t>
      </w:r>
      <w:r>
        <w:t>pärm, ett ex vattenrum Dialysmott Munkedal</w:t>
      </w:r>
    </w:p>
    <w:p w:rsidRPr="00FE76F3" w:rsidR="00FE76F3" w:rsidP="00FE76F3" w:rsidRDefault="00FE76F3" w14:paraId="61C9DBE6" w14:textId="77777777">
      <w:pPr>
        <w:spacing w:after="0" w:line="240" w:lineRule="auto"/>
        <w:ind w:left="0" w:right="0"/>
        <w:rPr>
          <w:szCs w:val="20"/>
        </w:rPr>
      </w:pPr>
    </w:p>
    <w:bookmarkEnd w:id="3"/>
    <w:p w:rsidR="00FE76F3" w:rsidP="00FE76F3" w:rsidRDefault="00C4099F" w14:paraId="1805E99D" w14:textId="348DD824">
      <w:pPr>
        <w:keepNext w:val="1"/>
        <w:spacing w:after="0" w:line="240" w:lineRule="auto"/>
        <w:ind w:left="0" w:right="0"/>
        <w:outlineLvl w:val="0"/>
        <w:rPr>
          <w:rFonts w:cs="Arial"/>
          <w:kern w:val="32"/>
        </w:rPr>
      </w:pPr>
      <w:r w:rsidRPr="00AC72E1" w:rsidR="10251D93">
        <w:rPr>
          <w:rFonts w:cs="Arial"/>
          <w:kern w:val="32"/>
        </w:rPr>
        <w:t>Ingen</w:t>
      </w:r>
      <w:r w:rsidRPr="00AC72E1" w:rsidR="00C4099F">
        <w:rPr>
          <w:rFonts w:cs="Arial"/>
          <w:kern w:val="32"/>
        </w:rPr>
        <w:t xml:space="preserve"> ändring</w:t>
      </w:r>
      <w:r w:rsidRPr="00AC72E1" w:rsidR="00AC72E1">
        <w:rPr>
          <w:rFonts w:cs="Arial"/>
          <w:kern w:val="32"/>
        </w:rPr>
        <w:t xml:space="preserve"> i denna version</w:t>
      </w:r>
    </w:p>
    <w:p w:rsidRPr="00AC72E1" w:rsidR="00187CA9" w:rsidP="00FE76F3" w:rsidRDefault="00187CA9" w14:paraId="004C0743" w14:textId="77777777">
      <w:pPr>
        <w:keepNext/>
        <w:spacing w:after="0" w:line="240" w:lineRule="auto"/>
        <w:ind w:left="0" w:right="0"/>
        <w:outlineLvl w:val="0"/>
        <w:rPr>
          <w:rFonts w:cs="Arial"/>
          <w:kern w:val="3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99"/>
      </w:tblGrid>
      <w:tr w:rsidRPr="00FE76F3" w:rsidR="00FE76F3" w:rsidTr="768232A7" w14:paraId="12B2E1B3" w14:textId="77777777">
        <w:trPr>
          <w:trHeight w:val="158"/>
        </w:trPr>
        <w:tc>
          <w:tcPr>
            <w:tcW w:w="8399" w:type="dxa"/>
            <w:tcMar/>
          </w:tcPr>
          <w:p w:rsidRPr="00FE76F3" w:rsidR="00FE76F3" w:rsidP="00187CA9" w:rsidRDefault="00FE76F3" w14:paraId="35DFE475" w14:textId="4BCECD0D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eastAsia="Calibri"/>
                <w:b w:val="1"/>
                <w:bCs w:val="1"/>
                <w:color w:val="000000"/>
                <w:sz w:val="28"/>
                <w:szCs w:val="28"/>
                <w:lang w:eastAsia="en-US"/>
              </w:rPr>
            </w:pPr>
            <w:r w:rsidRPr="768232A7" w:rsidR="00FE76F3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>Dagliga kontroller av vattenreningssystemet enl</w:t>
            </w:r>
            <w:r w:rsidRPr="768232A7" w:rsidR="6DAE23BE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>igt</w:t>
            </w:r>
            <w:r w:rsidRPr="768232A7" w:rsidR="00FE76F3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 xml:space="preserve"> tillverkarens anvisning i vatte</w:t>
            </w:r>
            <w:r w:rsidRPr="768232A7" w:rsidR="75698A35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>n</w:t>
            </w:r>
            <w:r w:rsidRPr="768232A7" w:rsidR="00FE76F3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 xml:space="preserve">pärm </w:t>
            </w:r>
            <w:r w:rsidRPr="768232A7" w:rsidR="348D20B0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>(se bilaga 2 Q Di 259</w:t>
            </w:r>
            <w:r w:rsidRPr="768232A7" w:rsidR="404F0AD5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 xml:space="preserve"> </w:t>
            </w:r>
            <w:r w:rsidRPr="768232A7" w:rsidR="6666F184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 xml:space="preserve">i </w:t>
            </w:r>
            <w:r w:rsidRPr="768232A7" w:rsidR="1E2D6377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>avdelnings</w:t>
            </w:r>
            <w:r w:rsidRPr="768232A7" w:rsidR="6666F184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>pärm på dialysmott</w:t>
            </w:r>
            <w:r w:rsidRPr="768232A7" w:rsidR="532C1EEA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>agning</w:t>
            </w:r>
            <w:r w:rsidRPr="768232A7" w:rsidR="6666F184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 xml:space="preserve"> samt i vatten</w:t>
            </w:r>
            <w:r w:rsidRPr="768232A7" w:rsidR="46E6AD3D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>pärm Munkedal)</w:t>
            </w:r>
            <w:r w:rsidRPr="768232A7" w:rsidR="394E8808">
              <w:rPr>
                <w:rFonts w:eastAsia="Calibri"/>
                <w:b w:val="1"/>
                <w:bCs w:val="1"/>
                <w:color w:val="000000" w:themeColor="text2" w:themeTint="FF" w:themeShade="FF"/>
                <w:sz w:val="28"/>
                <w:szCs w:val="28"/>
                <w:lang w:eastAsia="en-US"/>
              </w:rPr>
              <w:t>.</w:t>
            </w:r>
          </w:p>
          <w:p w:rsidRPr="00FE76F3" w:rsidR="00FE76F3" w:rsidP="00FE76F3" w:rsidRDefault="00FE76F3" w14:paraId="694C2DB9" w14:textId="77777777">
            <w:pPr>
              <w:autoSpaceDE w:val="0"/>
              <w:autoSpaceDN w:val="0"/>
              <w:adjustRightInd w:val="0"/>
              <w:spacing w:after="0" w:line="240" w:lineRule="auto"/>
              <w:ind w:left="360" w:right="0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Pr="00FE76F3" w:rsidR="00FE76F3" w:rsidP="00FE76F3" w:rsidRDefault="00FE76F3" w14:paraId="2A830E84" w14:textId="3C15387C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E76F3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Signering av utförda moment görs på checklistan i vattenrummet</w:t>
            </w:r>
            <w:r w:rsidR="00516DE8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,</w:t>
            </w:r>
            <w:r w:rsidRPr="00FE76F3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15265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Bilaga 1 Q Di 259</w:t>
            </w:r>
            <w:r w:rsidR="00516DE8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  <w:p w:rsidRPr="00FE76F3" w:rsidR="00FE76F3" w:rsidP="00FE76F3" w:rsidRDefault="00FE76F3" w14:paraId="00D09E8C" w14:textId="7777777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Pr="00FE76F3" w:rsidR="00FE76F3" w:rsidP="00FE76F3" w:rsidRDefault="00FE76F3" w14:paraId="5E5F0400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E76F3">
              <w:rPr>
                <w:b/>
                <w:bCs/>
                <w:sz w:val="28"/>
                <w:szCs w:val="28"/>
              </w:rPr>
              <w:t>Ansvarig: Den som startar anläggningen</w:t>
            </w:r>
          </w:p>
          <w:p w:rsidRPr="00FE76F3" w:rsidR="00FE76F3" w:rsidP="00FE76F3" w:rsidRDefault="00FE76F3" w14:paraId="7E29551B" w14:textId="77777777">
            <w:pPr>
              <w:autoSpaceDE w:val="0"/>
              <w:autoSpaceDN w:val="0"/>
              <w:adjustRightInd w:val="0"/>
              <w:spacing w:after="0" w:line="240" w:lineRule="auto"/>
              <w:ind w:left="360" w:right="0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E76F3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Pr="00FE76F3" w:rsidR="00FE76F3" w:rsidTr="768232A7" w14:paraId="760065BC" w14:textId="77777777">
        <w:trPr>
          <w:trHeight w:val="158"/>
        </w:trPr>
        <w:tc>
          <w:tcPr>
            <w:tcW w:w="8399" w:type="dxa"/>
            <w:tcMar/>
          </w:tcPr>
          <w:p w:rsidRPr="00FE76F3" w:rsidR="00FE76F3" w:rsidP="00FE76F3" w:rsidRDefault="00FE76F3" w14:paraId="73895149" w14:textId="7777777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:rsidRPr="00FE76F3" w:rsidR="00FE76F3" w:rsidP="00FE76F3" w:rsidRDefault="00FE76F3" w14:paraId="084BE632" w14:textId="07C22AE7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FE76F3">
        <w:rPr>
          <w:rFonts w:eastAsia="Calibri"/>
          <w:b/>
          <w:bCs/>
          <w:color w:val="000000"/>
          <w:sz w:val="28"/>
          <w:szCs w:val="28"/>
          <w:lang w:eastAsia="en-US"/>
        </w:rPr>
        <w:t>Anslag uppsatt</w:t>
      </w:r>
      <w:r w:rsidR="00CD24B9">
        <w:rPr>
          <w:rFonts w:eastAsia="Calibri"/>
          <w:b/>
          <w:bCs/>
          <w:color w:val="000000"/>
          <w:sz w:val="28"/>
          <w:szCs w:val="28"/>
          <w:lang w:eastAsia="en-US"/>
        </w:rPr>
        <w:t>a</w:t>
      </w:r>
      <w:r w:rsidRPr="00FE76F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i vattenrummet finns för: </w:t>
      </w:r>
    </w:p>
    <w:p w:rsidRPr="00FE76F3" w:rsidR="00FE76F3" w:rsidP="00FE76F3" w:rsidRDefault="00FE76F3" w14:paraId="62CABA3E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sz w:val="28"/>
          <w:szCs w:val="28"/>
          <w:lang w:eastAsia="en-US"/>
        </w:rPr>
      </w:pPr>
    </w:p>
    <w:p w:rsidRPr="00FE76F3" w:rsidR="00FE76F3" w:rsidP="00FE76F3" w:rsidRDefault="00FE76F3" w14:paraId="1657D190" w14:textId="7777777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sz w:val="28"/>
          <w:szCs w:val="28"/>
          <w:lang w:eastAsia="en-US"/>
        </w:rPr>
      </w:pPr>
      <w:r w:rsidRPr="00FE76F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Larm på </w:t>
      </w:r>
      <w:proofErr w:type="spellStart"/>
      <w:r w:rsidRPr="00FE76F3">
        <w:rPr>
          <w:rFonts w:eastAsia="Calibri"/>
          <w:b/>
          <w:bCs/>
          <w:color w:val="000000"/>
          <w:sz w:val="28"/>
          <w:szCs w:val="28"/>
          <w:lang w:eastAsia="en-US"/>
        </w:rPr>
        <w:t>AquaBoss</w:t>
      </w:r>
      <w:proofErr w:type="spellEnd"/>
      <w:r w:rsidRPr="00FE76F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som kan åtgärdas av sjuksköterska </w:t>
      </w:r>
    </w:p>
    <w:p w:rsidRPr="00FE76F3" w:rsidR="00FE76F3" w:rsidP="00FE76F3" w:rsidRDefault="00FE76F3" w14:paraId="420F5083" w14:textId="7777777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sz w:val="28"/>
          <w:szCs w:val="28"/>
          <w:lang w:eastAsia="en-US"/>
        </w:rPr>
      </w:pPr>
      <w:r w:rsidRPr="00FE76F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Byte av partikelfilter </w:t>
      </w:r>
    </w:p>
    <w:p w:rsidRPr="00FE76F3" w:rsidR="00FE76F3" w:rsidP="00FE76F3" w:rsidRDefault="00FE76F3" w14:paraId="60908B34" w14:textId="69DC236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sz w:val="28"/>
          <w:szCs w:val="28"/>
          <w:lang w:eastAsia="en-US"/>
        </w:rPr>
      </w:pPr>
      <w:r w:rsidRPr="009EA82C">
        <w:rPr>
          <w:rFonts w:eastAsia="Calibri"/>
          <w:b/>
          <w:bCs/>
          <w:color w:val="000000" w:themeColor="text2"/>
          <w:sz w:val="28"/>
          <w:szCs w:val="28"/>
          <w:lang w:eastAsia="en-US"/>
        </w:rPr>
        <w:t xml:space="preserve">Inkoppling av sterilfilter på CWP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FE76F3" w:rsidR="00FE76F3" w:rsidP="009EA82C" w:rsidRDefault="29CE8AC3" w14:paraId="22D129DB" w14:textId="30F55895">
      <w:pPr>
        <w:spacing w:after="160" w:line="257" w:lineRule="auto"/>
        <w:ind w:left="-20" w:right="-20"/>
        <w:rPr>
          <w:b/>
          <w:bCs/>
          <w:sz w:val="28"/>
          <w:szCs w:val="28"/>
        </w:rPr>
      </w:pPr>
      <w:r w:rsidRPr="009EA82C">
        <w:rPr>
          <w:b/>
          <w:bCs/>
          <w:sz w:val="28"/>
          <w:szCs w:val="28"/>
        </w:rPr>
        <w:t xml:space="preserve">Kontrollera </w:t>
      </w:r>
      <w:r w:rsidR="00EA4DD1">
        <w:rPr>
          <w:b/>
          <w:bCs/>
          <w:sz w:val="28"/>
          <w:szCs w:val="28"/>
        </w:rPr>
        <w:t>dagligen</w:t>
      </w:r>
      <w:r w:rsidR="00A62119">
        <w:rPr>
          <w:b/>
          <w:bCs/>
          <w:sz w:val="28"/>
          <w:szCs w:val="28"/>
        </w:rPr>
        <w:t xml:space="preserve"> </w:t>
      </w:r>
      <w:r w:rsidR="00572AA8">
        <w:rPr>
          <w:b/>
          <w:bCs/>
          <w:sz w:val="28"/>
          <w:szCs w:val="28"/>
        </w:rPr>
        <w:t>må-</w:t>
      </w:r>
      <w:proofErr w:type="spellStart"/>
      <w:r w:rsidR="00572AA8">
        <w:rPr>
          <w:b/>
          <w:bCs/>
          <w:sz w:val="28"/>
          <w:szCs w:val="28"/>
        </w:rPr>
        <w:t>fre</w:t>
      </w:r>
      <w:proofErr w:type="spellEnd"/>
      <w:r w:rsidR="00953570">
        <w:rPr>
          <w:b/>
          <w:bCs/>
          <w:sz w:val="28"/>
          <w:szCs w:val="28"/>
        </w:rPr>
        <w:t xml:space="preserve"> eller när anläggningen använd</w:t>
      </w:r>
      <w:r w:rsidR="009F367D">
        <w:rPr>
          <w:b/>
          <w:bCs/>
          <w:sz w:val="28"/>
          <w:szCs w:val="28"/>
        </w:rPr>
        <w:t xml:space="preserve">s må, </w:t>
      </w:r>
      <w:proofErr w:type="spellStart"/>
      <w:proofErr w:type="gramStart"/>
      <w:r w:rsidR="009F367D">
        <w:rPr>
          <w:b/>
          <w:bCs/>
          <w:sz w:val="28"/>
          <w:szCs w:val="28"/>
        </w:rPr>
        <w:t>ons</w:t>
      </w:r>
      <w:proofErr w:type="spellEnd"/>
      <w:r w:rsidR="009F367D">
        <w:rPr>
          <w:b/>
          <w:bCs/>
          <w:sz w:val="28"/>
          <w:szCs w:val="28"/>
        </w:rPr>
        <w:t xml:space="preserve">,  </w:t>
      </w:r>
      <w:proofErr w:type="spellStart"/>
      <w:r w:rsidR="009F367D">
        <w:rPr>
          <w:b/>
          <w:bCs/>
          <w:sz w:val="28"/>
          <w:szCs w:val="28"/>
        </w:rPr>
        <w:t>fre</w:t>
      </w:r>
      <w:proofErr w:type="spellEnd"/>
      <w:proofErr w:type="gramEnd"/>
      <w:r w:rsidR="00572AA8">
        <w:rPr>
          <w:b/>
          <w:bCs/>
          <w:sz w:val="28"/>
          <w:szCs w:val="28"/>
        </w:rPr>
        <w:t xml:space="preserve"> </w:t>
      </w:r>
      <w:r w:rsidR="00A62119">
        <w:rPr>
          <w:b/>
          <w:bCs/>
          <w:sz w:val="28"/>
          <w:szCs w:val="28"/>
        </w:rPr>
        <w:t xml:space="preserve"> </w:t>
      </w:r>
      <w:r w:rsidRPr="009EA82C">
        <w:rPr>
          <w:b/>
          <w:bCs/>
          <w:sz w:val="28"/>
          <w:szCs w:val="28"/>
        </w:rPr>
        <w:t xml:space="preserve"> loggningsdatorn i verkstaden:</w:t>
      </w:r>
    </w:p>
    <w:p w:rsidR="00BD4B78" w:rsidP="009EA82C" w:rsidRDefault="177ADB04" w14:paraId="5D34B540" w14:textId="4A1A52E8">
      <w:pPr>
        <w:pStyle w:val="Liststycke"/>
        <w:numPr>
          <w:ilvl w:val="0"/>
          <w:numId w:val="1"/>
        </w:numPr>
        <w:spacing w:after="160" w:line="257" w:lineRule="auto"/>
        <w:ind w:right="-20"/>
        <w:rPr>
          <w:b/>
          <w:bCs/>
          <w:sz w:val="28"/>
          <w:szCs w:val="28"/>
        </w:rPr>
      </w:pPr>
      <w:r w:rsidRPr="080AF6B6">
        <w:rPr>
          <w:b/>
          <w:bCs/>
          <w:sz w:val="28"/>
          <w:szCs w:val="28"/>
        </w:rPr>
        <w:t>Datorn skall vara inloggad och programmet Aquaboss Vision vara i gång</w:t>
      </w:r>
      <w:r w:rsidR="004A6A1F">
        <w:rPr>
          <w:b/>
          <w:bCs/>
          <w:sz w:val="28"/>
          <w:szCs w:val="28"/>
        </w:rPr>
        <w:t>, om inte konta</w:t>
      </w:r>
      <w:r w:rsidR="00BD4B78">
        <w:rPr>
          <w:b/>
          <w:bCs/>
          <w:sz w:val="28"/>
          <w:szCs w:val="28"/>
        </w:rPr>
        <w:t>kta MT.</w:t>
      </w:r>
    </w:p>
    <w:p w:rsidRPr="00BD4B78" w:rsidR="00FE76F3" w:rsidP="00BD4B78" w:rsidRDefault="4C3E7949" w14:paraId="7F4CDF64" w14:textId="75A10A53">
      <w:pPr>
        <w:spacing w:after="160" w:line="257" w:lineRule="auto"/>
        <w:ind w:left="720" w:right="-20"/>
        <w:rPr>
          <w:b/>
          <w:bCs/>
          <w:sz w:val="28"/>
          <w:szCs w:val="28"/>
        </w:rPr>
      </w:pPr>
      <w:r w:rsidRPr="00BD4B78">
        <w:rPr>
          <w:b/>
          <w:bCs/>
          <w:sz w:val="28"/>
          <w:szCs w:val="28"/>
        </w:rPr>
        <w:t xml:space="preserve"> Datum och signering enl</w:t>
      </w:r>
      <w:r w:rsidR="00CD24B9">
        <w:rPr>
          <w:b/>
          <w:bCs/>
          <w:sz w:val="28"/>
          <w:szCs w:val="28"/>
        </w:rPr>
        <w:t>igt</w:t>
      </w:r>
      <w:r w:rsidRPr="00BD4B78">
        <w:rPr>
          <w:b/>
          <w:bCs/>
          <w:sz w:val="28"/>
          <w:szCs w:val="28"/>
        </w:rPr>
        <w:t xml:space="preserve"> lista </w:t>
      </w:r>
      <w:r w:rsidR="00696417">
        <w:rPr>
          <w:b/>
          <w:bCs/>
          <w:sz w:val="28"/>
          <w:szCs w:val="28"/>
        </w:rPr>
        <w:t>sida</w:t>
      </w:r>
      <w:r w:rsidRPr="00BD4B78">
        <w:rPr>
          <w:b/>
          <w:bCs/>
          <w:sz w:val="28"/>
          <w:szCs w:val="28"/>
        </w:rPr>
        <w:t xml:space="preserve"> 2</w:t>
      </w:r>
      <w:r w:rsidR="00696417">
        <w:rPr>
          <w:b/>
          <w:bCs/>
          <w:sz w:val="28"/>
          <w:szCs w:val="28"/>
        </w:rPr>
        <w:t xml:space="preserve">, </w:t>
      </w:r>
      <w:r w:rsidR="00B967DB">
        <w:rPr>
          <w:b/>
          <w:bCs/>
          <w:sz w:val="28"/>
          <w:szCs w:val="28"/>
        </w:rPr>
        <w:t xml:space="preserve">Bilaga </w:t>
      </w:r>
      <w:r w:rsidR="00C62A98">
        <w:rPr>
          <w:b/>
          <w:bCs/>
          <w:sz w:val="28"/>
          <w:szCs w:val="28"/>
        </w:rPr>
        <w:t>3</w:t>
      </w:r>
      <w:r w:rsidR="00B967DB">
        <w:rPr>
          <w:b/>
          <w:bCs/>
          <w:sz w:val="28"/>
          <w:szCs w:val="28"/>
        </w:rPr>
        <w:t xml:space="preserve"> Q</w:t>
      </w:r>
      <w:r w:rsidR="00C62A98">
        <w:rPr>
          <w:b/>
          <w:bCs/>
          <w:sz w:val="28"/>
          <w:szCs w:val="28"/>
        </w:rPr>
        <w:t xml:space="preserve"> Di 259</w:t>
      </w:r>
      <w:r w:rsidR="00696417">
        <w:rPr>
          <w:b/>
          <w:bCs/>
          <w:sz w:val="28"/>
          <w:szCs w:val="28"/>
        </w:rPr>
        <w:t>.</w:t>
      </w:r>
    </w:p>
    <w:p w:rsidR="080AF6B6" w:rsidP="080AF6B6" w:rsidRDefault="080AF6B6" w14:paraId="5E00FBD2" w14:textId="0042DCC5">
      <w:pPr>
        <w:spacing w:after="160" w:line="257" w:lineRule="auto"/>
        <w:ind w:right="-20"/>
        <w:rPr>
          <w:b/>
          <w:bCs/>
          <w:sz w:val="28"/>
          <w:szCs w:val="28"/>
        </w:rPr>
      </w:pPr>
    </w:p>
    <w:p w:rsidRPr="00FD6E74" w:rsidR="080AF6B6" w:rsidP="007D44A4" w:rsidRDefault="080AF6B6" w14:paraId="720DC07E" w14:textId="612EEDE7">
      <w:pPr>
        <w:spacing w:after="160" w:line="257" w:lineRule="auto"/>
        <w:ind w:left="0" w:right="-20"/>
        <w:rPr>
          <w:sz w:val="20"/>
          <w:szCs w:val="20"/>
        </w:rPr>
      </w:pPr>
    </w:p>
    <w:p w:rsidR="098EB42F" w:rsidP="080AF6B6" w:rsidRDefault="00914EF3" w14:paraId="21A46ACB" w14:textId="4BB6A8E8">
      <w:pPr>
        <w:spacing w:after="160" w:line="257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Bilaga 3 Q Di 259. </w:t>
      </w:r>
      <w:r w:rsidRPr="080AF6B6" w:rsidR="098EB42F">
        <w:rPr>
          <w:b/>
          <w:bCs/>
          <w:sz w:val="28"/>
          <w:szCs w:val="28"/>
        </w:rPr>
        <w:t>Signeringslista för kontroll loggningsdatorn</w:t>
      </w:r>
      <w:r w:rsidR="00035A9E">
        <w:rPr>
          <w:b/>
          <w:bCs/>
          <w:sz w:val="28"/>
          <w:szCs w:val="28"/>
        </w:rPr>
        <w:t xml:space="preserve"> verkstaden</w:t>
      </w:r>
      <w:r w:rsidRPr="080AF6B6" w:rsidR="098EB42F">
        <w:rPr>
          <w:b/>
          <w:bCs/>
          <w:sz w:val="28"/>
          <w:szCs w:val="28"/>
        </w:rPr>
        <w:t>.</w:t>
      </w:r>
    </w:p>
    <w:p w:rsidR="71FDF2C8" w:rsidP="080AF6B6" w:rsidRDefault="71FDF2C8" w14:paraId="3F42DB41" w14:textId="577E849F">
      <w:pPr>
        <w:spacing w:after="160" w:line="257" w:lineRule="auto"/>
        <w:ind w:right="-20"/>
        <w:rPr>
          <w:b/>
          <w:bCs/>
          <w:sz w:val="28"/>
          <w:szCs w:val="28"/>
        </w:rPr>
      </w:pPr>
      <w:r w:rsidRPr="080AF6B6">
        <w:rPr>
          <w:b/>
          <w:bCs/>
          <w:sz w:val="28"/>
          <w:szCs w:val="28"/>
        </w:rPr>
        <w:t>Årtal ....................</w:t>
      </w:r>
    </w:p>
    <w:tbl>
      <w:tblPr>
        <w:tblStyle w:val="Tabellrutnt"/>
        <w:tblW w:w="7935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1980"/>
        <w:gridCol w:w="2268"/>
        <w:gridCol w:w="3687"/>
      </w:tblGrid>
      <w:tr w:rsidR="080AF6B6" w:rsidTr="00A62119" w14:paraId="2675615A" w14:textId="77777777">
        <w:trPr>
          <w:trHeight w:val="300"/>
        </w:trPr>
        <w:tc>
          <w:tcPr>
            <w:tcW w:w="1980" w:type="dxa"/>
          </w:tcPr>
          <w:p w:rsidR="71FDF2C8" w:rsidP="080AF6B6" w:rsidRDefault="71FDF2C8" w14:paraId="7F4E9462" w14:textId="22F246D4">
            <w:pPr>
              <w:ind w:left="0"/>
              <w:rPr>
                <w:b/>
                <w:bCs/>
                <w:sz w:val="28"/>
                <w:szCs w:val="28"/>
              </w:rPr>
            </w:pPr>
            <w:r w:rsidRPr="080AF6B6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2268" w:type="dxa"/>
          </w:tcPr>
          <w:p w:rsidR="71FDF2C8" w:rsidP="080AF6B6" w:rsidRDefault="71FDF2C8" w14:paraId="6D5BF7B2" w14:textId="5EB002D9">
            <w:pPr>
              <w:ind w:left="0"/>
              <w:rPr>
                <w:b/>
                <w:bCs/>
                <w:sz w:val="28"/>
                <w:szCs w:val="28"/>
              </w:rPr>
            </w:pPr>
            <w:r w:rsidRPr="080AF6B6">
              <w:rPr>
                <w:b/>
                <w:bCs/>
                <w:sz w:val="28"/>
                <w:szCs w:val="28"/>
              </w:rPr>
              <w:t>Signatur</w:t>
            </w:r>
          </w:p>
        </w:tc>
        <w:tc>
          <w:tcPr>
            <w:tcW w:w="3687" w:type="dxa"/>
          </w:tcPr>
          <w:p w:rsidR="71FDF2C8" w:rsidP="080AF6B6" w:rsidRDefault="71FDF2C8" w14:paraId="5599ADCE" w14:textId="08942023">
            <w:pPr>
              <w:ind w:left="0"/>
              <w:rPr>
                <w:b/>
                <w:bCs/>
                <w:sz w:val="28"/>
                <w:szCs w:val="28"/>
              </w:rPr>
            </w:pPr>
            <w:r w:rsidRPr="080AF6B6">
              <w:rPr>
                <w:b/>
                <w:bCs/>
                <w:sz w:val="28"/>
                <w:szCs w:val="28"/>
              </w:rPr>
              <w:t>Anmärkning</w:t>
            </w:r>
          </w:p>
        </w:tc>
      </w:tr>
      <w:tr w:rsidR="080AF6B6" w:rsidTr="00A62119" w14:paraId="449EF69B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3C86D720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031C79D5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525E0BDB" w14:textId="4A778ED8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339D8CA3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5AE19817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5B0EDDA7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1C6C623B" w14:textId="4A778ED8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63E11429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13BE37AA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512507BE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0DC25C9F" w14:textId="4A778ED8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39DB46D3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46DF5234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14D866C0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1307C4A8" w14:textId="4A778ED8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0A4B0EA1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7E39EAF0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255E5A91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7D26C04C" w14:textId="4A778ED8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3C04191F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21E5CEF3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5FCA0906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5E021540" w14:textId="4A778ED8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72335389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055BB70A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40C18637" w14:textId="4A778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053A3982" w14:textId="4A778ED8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6763DF82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7DFF5848" w14:textId="7B80D4C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454F2D8E" w14:textId="44C85C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4D55A77D" w14:textId="2F5E34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011EBD52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400B75BB" w14:textId="4F5EF0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369FC629" w14:textId="484FDD2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61585CBA" w14:textId="05817522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37E9FE29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7F3E3DAF" w14:textId="405962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1D75319F" w14:textId="3937786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102DA04D" w14:textId="67DF45F1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796A33B2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1B966E13" w14:textId="0608A9C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6CEDA4CC" w14:textId="72E17B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3369756E" w14:textId="4341D5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32DE4F63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7972ACE1" w14:textId="38CDFD6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7797147C" w14:textId="3C48AB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464EEE2A" w14:textId="2E553B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09F0C4B7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281627B0" w14:textId="336163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1C39D974" w14:textId="3E6FC16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1C1BAE52" w14:textId="379CBF43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643CC63E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48DAB7C3" w14:textId="0C89A54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19291256" w14:textId="51B7D5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7B5574B6" w14:textId="433BDB94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34FE877C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659CC19A" w14:textId="6B5ABB7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2C45DF72" w14:textId="484E023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0ECC22FA" w14:textId="71F80D8A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095075FA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2826A649" w14:textId="6F581E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1FD72B70" w14:textId="6C7C84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71FAAD05" w14:textId="295F5390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6500B26A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5CD3AEA1" w14:textId="55E6C6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3612DFEA" w14:textId="786FEDB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165DE2F6" w14:textId="44C6178C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1EE13E84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6EF0F40A" w14:textId="4B0882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361BFEDB" w14:textId="00F244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1809424B" w14:textId="5AA843FE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36D82DD1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349D60CE" w14:textId="4A51699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6D3E1DE3" w14:textId="4E02C3E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5287E715" w14:textId="20C63EC9">
            <w:pPr>
              <w:rPr>
                <w:b/>
                <w:bCs/>
                <w:sz w:val="28"/>
                <w:szCs w:val="28"/>
              </w:rPr>
            </w:pPr>
          </w:p>
        </w:tc>
      </w:tr>
      <w:tr w:rsidR="080AF6B6" w:rsidTr="00A62119" w14:paraId="152EE1EE" w14:textId="77777777">
        <w:trPr>
          <w:trHeight w:val="300"/>
        </w:trPr>
        <w:tc>
          <w:tcPr>
            <w:tcW w:w="1980" w:type="dxa"/>
          </w:tcPr>
          <w:p w:rsidR="080AF6B6" w:rsidP="080AF6B6" w:rsidRDefault="080AF6B6" w14:paraId="50840EDE" w14:textId="564DF32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80AF6B6" w:rsidP="080AF6B6" w:rsidRDefault="080AF6B6" w14:paraId="41FC1519" w14:textId="3E98E3C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80AF6B6" w:rsidP="080AF6B6" w:rsidRDefault="080AF6B6" w14:paraId="7DB8D957" w14:textId="35175C40">
            <w:pPr>
              <w:rPr>
                <w:b/>
                <w:bCs/>
                <w:sz w:val="28"/>
                <w:szCs w:val="28"/>
              </w:rPr>
            </w:pPr>
          </w:p>
        </w:tc>
      </w:tr>
      <w:bookmarkEnd w:id="0"/>
    </w:tbl>
    <w:p w:rsidR="007D44A4" w:rsidRDefault="007D44A4" w14:paraId="42284491" w14:textId="70F2D693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sectPr w:rsidR="007D44A4" w:rsidSect="00FE76F3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0616" w:rsidRDefault="00740616" w14:paraId="1A86DF8F" w14:textId="77777777">
      <w:r>
        <w:separator/>
      </w:r>
    </w:p>
  </w:endnote>
  <w:endnote w:type="continuationSeparator" w:id="0">
    <w:p w:rsidR="00740616" w:rsidRDefault="00740616" w14:paraId="51B17B95" w14:textId="77777777">
      <w:r>
        <w:continuationSeparator/>
      </w:r>
    </w:p>
  </w:endnote>
  <w:endnote w:type="continuationNotice" w:id="1">
    <w:p w:rsidR="00740616" w:rsidRDefault="00740616" w14:paraId="24A9DB6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9" name="Bildobjekt 5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0616" w:rsidRDefault="00740616" w14:paraId="0BBE93A9" w14:textId="77777777"/>
  </w:footnote>
  <w:footnote w:type="continuationSeparator" w:id="0">
    <w:p w:rsidR="00740616" w:rsidRDefault="00740616" w14:paraId="32FFAD39" w14:textId="77777777">
      <w:r>
        <w:continuationSeparator/>
      </w:r>
    </w:p>
  </w:footnote>
  <w:footnote w:type="continuationNotice" w:id="1">
    <w:p w:rsidR="00740616" w:rsidRDefault="00740616" w14:paraId="7C90940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8" name="Bildobjekt 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0542A7E"/>
    <w:multiLevelType w:val="hybridMultilevel"/>
    <w:tmpl w:val="1C843522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CB37F22"/>
    <w:multiLevelType w:val="hybridMultilevel"/>
    <w:tmpl w:val="7320F96A"/>
    <w:lvl w:ilvl="0" w:tplc="10EA644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5CCEBCC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6AC65E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42507E5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E72B19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5CD24C0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BACB0A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5040DA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6824B8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59086850">
    <w:abstractNumId w:val="13"/>
  </w:num>
  <w:num w:numId="2" w16cid:durableId="1881279034">
    <w:abstractNumId w:val="19"/>
  </w:num>
  <w:num w:numId="3" w16cid:durableId="3554534">
    <w:abstractNumId w:val="16"/>
  </w:num>
  <w:num w:numId="4" w16cid:durableId="493882707">
    <w:abstractNumId w:val="0"/>
  </w:num>
  <w:num w:numId="5" w16cid:durableId="319235496">
    <w:abstractNumId w:val="7"/>
  </w:num>
  <w:num w:numId="6" w16cid:durableId="1451509845">
    <w:abstractNumId w:val="17"/>
  </w:num>
  <w:num w:numId="7" w16cid:durableId="1083338950">
    <w:abstractNumId w:val="2"/>
  </w:num>
  <w:num w:numId="8" w16cid:durableId="771825854">
    <w:abstractNumId w:val="12"/>
  </w:num>
  <w:num w:numId="9" w16cid:durableId="665591249">
    <w:abstractNumId w:val="9"/>
  </w:num>
  <w:num w:numId="10" w16cid:durableId="2017685332">
    <w:abstractNumId w:val="1"/>
  </w:num>
  <w:num w:numId="11" w16cid:durableId="1895923659">
    <w:abstractNumId w:val="1"/>
  </w:num>
  <w:num w:numId="12" w16cid:durableId="227419821">
    <w:abstractNumId w:val="3"/>
  </w:num>
  <w:num w:numId="13" w16cid:durableId="1447195479">
    <w:abstractNumId w:val="5"/>
  </w:num>
  <w:num w:numId="14" w16cid:durableId="183180460">
    <w:abstractNumId w:val="15"/>
  </w:num>
  <w:num w:numId="15" w16cid:durableId="1823617335">
    <w:abstractNumId w:val="10"/>
  </w:num>
  <w:num w:numId="16" w16cid:durableId="1495534878">
    <w:abstractNumId w:val="8"/>
  </w:num>
  <w:num w:numId="17" w16cid:durableId="1453016238">
    <w:abstractNumId w:val="14"/>
  </w:num>
  <w:num w:numId="18" w16cid:durableId="1352877188">
    <w:abstractNumId w:val="6"/>
  </w:num>
  <w:num w:numId="19" w16cid:durableId="2118140662">
    <w:abstractNumId w:val="11"/>
  </w:num>
  <w:num w:numId="20" w16cid:durableId="888348163">
    <w:abstractNumId w:val="18"/>
  </w:num>
  <w:num w:numId="21" w16cid:durableId="616956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FB5"/>
    <w:rsid w:val="00010D47"/>
    <w:rsid w:val="00016CF0"/>
    <w:rsid w:val="0002435C"/>
    <w:rsid w:val="00026D9F"/>
    <w:rsid w:val="00030DDD"/>
    <w:rsid w:val="000313BB"/>
    <w:rsid w:val="00033ED5"/>
    <w:rsid w:val="00035A9E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87CA9"/>
    <w:rsid w:val="0019632A"/>
    <w:rsid w:val="001A4E7C"/>
    <w:rsid w:val="001B762C"/>
    <w:rsid w:val="001C4D0A"/>
    <w:rsid w:val="001C5FEF"/>
    <w:rsid w:val="001E575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C84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3014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A1F"/>
    <w:rsid w:val="004B2183"/>
    <w:rsid w:val="004B2A01"/>
    <w:rsid w:val="004C2559"/>
    <w:rsid w:val="004D7BA3"/>
    <w:rsid w:val="004F4518"/>
    <w:rsid w:val="004F4C62"/>
    <w:rsid w:val="00501433"/>
    <w:rsid w:val="00511CC4"/>
    <w:rsid w:val="00516DE8"/>
    <w:rsid w:val="00531E60"/>
    <w:rsid w:val="00536A5A"/>
    <w:rsid w:val="00541D07"/>
    <w:rsid w:val="005425DB"/>
    <w:rsid w:val="00544BAB"/>
    <w:rsid w:val="00545F31"/>
    <w:rsid w:val="005578FA"/>
    <w:rsid w:val="00565129"/>
    <w:rsid w:val="00565CD0"/>
    <w:rsid w:val="00567820"/>
    <w:rsid w:val="00572AA8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7D7F"/>
    <w:rsid w:val="00696417"/>
    <w:rsid w:val="006A2789"/>
    <w:rsid w:val="006A3A13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0616"/>
    <w:rsid w:val="00754905"/>
    <w:rsid w:val="00760038"/>
    <w:rsid w:val="00761C93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4A4"/>
    <w:rsid w:val="007D4EA3"/>
    <w:rsid w:val="007E10FB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6C35"/>
    <w:rsid w:val="00887D7F"/>
    <w:rsid w:val="00892F28"/>
    <w:rsid w:val="008A0C5F"/>
    <w:rsid w:val="008A3DEA"/>
    <w:rsid w:val="008A4EB9"/>
    <w:rsid w:val="008A74C0"/>
    <w:rsid w:val="008B1694"/>
    <w:rsid w:val="008C275B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4EF3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570"/>
    <w:rsid w:val="00971D93"/>
    <w:rsid w:val="009B1F6B"/>
    <w:rsid w:val="009C0D12"/>
    <w:rsid w:val="009C192E"/>
    <w:rsid w:val="009D6819"/>
    <w:rsid w:val="009D6D1C"/>
    <w:rsid w:val="009E0CF9"/>
    <w:rsid w:val="009E46BA"/>
    <w:rsid w:val="009E531B"/>
    <w:rsid w:val="009E6C56"/>
    <w:rsid w:val="009E7DCF"/>
    <w:rsid w:val="009EA82C"/>
    <w:rsid w:val="009F367D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955"/>
    <w:rsid w:val="00A41C05"/>
    <w:rsid w:val="00A42426"/>
    <w:rsid w:val="00A514B7"/>
    <w:rsid w:val="00A54A0B"/>
    <w:rsid w:val="00A62119"/>
    <w:rsid w:val="00A65FD4"/>
    <w:rsid w:val="00A81198"/>
    <w:rsid w:val="00A81E48"/>
    <w:rsid w:val="00A82035"/>
    <w:rsid w:val="00A90D77"/>
    <w:rsid w:val="00A92E07"/>
    <w:rsid w:val="00AA0B3A"/>
    <w:rsid w:val="00AA37CC"/>
    <w:rsid w:val="00AA6EB4"/>
    <w:rsid w:val="00AA767D"/>
    <w:rsid w:val="00AB0CC9"/>
    <w:rsid w:val="00AC3FF6"/>
    <w:rsid w:val="00AC554D"/>
    <w:rsid w:val="00AC72E1"/>
    <w:rsid w:val="00AD543A"/>
    <w:rsid w:val="00AD5C95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7DB"/>
    <w:rsid w:val="00BA0066"/>
    <w:rsid w:val="00BB69DB"/>
    <w:rsid w:val="00BC322E"/>
    <w:rsid w:val="00BC44CD"/>
    <w:rsid w:val="00BC48A6"/>
    <w:rsid w:val="00BD4B78"/>
    <w:rsid w:val="00BE7978"/>
    <w:rsid w:val="00C070AE"/>
    <w:rsid w:val="00C07DDB"/>
    <w:rsid w:val="00C15265"/>
    <w:rsid w:val="00C4099F"/>
    <w:rsid w:val="00C4115D"/>
    <w:rsid w:val="00C43BDD"/>
    <w:rsid w:val="00C47778"/>
    <w:rsid w:val="00C5011E"/>
    <w:rsid w:val="00C50EE5"/>
    <w:rsid w:val="00C5240A"/>
    <w:rsid w:val="00C5398F"/>
    <w:rsid w:val="00C556F5"/>
    <w:rsid w:val="00C62A98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CAF"/>
    <w:rsid w:val="00CC167C"/>
    <w:rsid w:val="00CC52D9"/>
    <w:rsid w:val="00CD24B9"/>
    <w:rsid w:val="00CD4067"/>
    <w:rsid w:val="00CD6647"/>
    <w:rsid w:val="00CE4B73"/>
    <w:rsid w:val="00CF70BB"/>
    <w:rsid w:val="00D074DB"/>
    <w:rsid w:val="00D139CF"/>
    <w:rsid w:val="00D37E7F"/>
    <w:rsid w:val="00D47A09"/>
    <w:rsid w:val="00D47AD7"/>
    <w:rsid w:val="00D51529"/>
    <w:rsid w:val="00D538D6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192D"/>
    <w:rsid w:val="00E52A86"/>
    <w:rsid w:val="00E54B47"/>
    <w:rsid w:val="00E553BF"/>
    <w:rsid w:val="00E55D93"/>
    <w:rsid w:val="00E61294"/>
    <w:rsid w:val="00E66CB9"/>
    <w:rsid w:val="00E7237C"/>
    <w:rsid w:val="00E77C46"/>
    <w:rsid w:val="00E86CE8"/>
    <w:rsid w:val="00E90E82"/>
    <w:rsid w:val="00EA00CB"/>
    <w:rsid w:val="00EA1BAA"/>
    <w:rsid w:val="00EA3FCD"/>
    <w:rsid w:val="00EA42A0"/>
    <w:rsid w:val="00EA4DD1"/>
    <w:rsid w:val="00EB05DA"/>
    <w:rsid w:val="00EB6714"/>
    <w:rsid w:val="00EC0A68"/>
    <w:rsid w:val="00EC5006"/>
    <w:rsid w:val="00ED49C3"/>
    <w:rsid w:val="00ED6CE8"/>
    <w:rsid w:val="00ED7AA6"/>
    <w:rsid w:val="00EE2A56"/>
    <w:rsid w:val="00EE3818"/>
    <w:rsid w:val="00F2071F"/>
    <w:rsid w:val="00F22264"/>
    <w:rsid w:val="00F2564D"/>
    <w:rsid w:val="00F35B05"/>
    <w:rsid w:val="00F413D9"/>
    <w:rsid w:val="00F5135F"/>
    <w:rsid w:val="00F51F78"/>
    <w:rsid w:val="00F766D4"/>
    <w:rsid w:val="00F86F47"/>
    <w:rsid w:val="00F90B64"/>
    <w:rsid w:val="00FA034D"/>
    <w:rsid w:val="00FB2F0F"/>
    <w:rsid w:val="00FB3AD0"/>
    <w:rsid w:val="00FB5086"/>
    <w:rsid w:val="00FB5411"/>
    <w:rsid w:val="00FB6392"/>
    <w:rsid w:val="00FD3C70"/>
    <w:rsid w:val="00FD6820"/>
    <w:rsid w:val="00FD6E74"/>
    <w:rsid w:val="00FE12D8"/>
    <w:rsid w:val="00FE76F3"/>
    <w:rsid w:val="00FF7C02"/>
    <w:rsid w:val="024801E3"/>
    <w:rsid w:val="0429EAFE"/>
    <w:rsid w:val="0736E7E5"/>
    <w:rsid w:val="080AF6B6"/>
    <w:rsid w:val="098EB42F"/>
    <w:rsid w:val="0AFC43FC"/>
    <w:rsid w:val="0C98145D"/>
    <w:rsid w:val="0E33E4BE"/>
    <w:rsid w:val="10251D93"/>
    <w:rsid w:val="177ADB04"/>
    <w:rsid w:val="19C376A6"/>
    <w:rsid w:val="1A494475"/>
    <w:rsid w:val="1E2D6377"/>
    <w:rsid w:val="1EC18BA4"/>
    <w:rsid w:val="29CE8AC3"/>
    <w:rsid w:val="2D9EF687"/>
    <w:rsid w:val="3050C97A"/>
    <w:rsid w:val="31EC99DB"/>
    <w:rsid w:val="348D20B0"/>
    <w:rsid w:val="3792B80E"/>
    <w:rsid w:val="394E8808"/>
    <w:rsid w:val="404F0AD5"/>
    <w:rsid w:val="44FEF66B"/>
    <w:rsid w:val="46E6AD3D"/>
    <w:rsid w:val="48E69221"/>
    <w:rsid w:val="4C3E7949"/>
    <w:rsid w:val="4D53ABD4"/>
    <w:rsid w:val="532C1EEA"/>
    <w:rsid w:val="53FA1C37"/>
    <w:rsid w:val="5F942B5B"/>
    <w:rsid w:val="621D3184"/>
    <w:rsid w:val="637E32C7"/>
    <w:rsid w:val="647B2B65"/>
    <w:rsid w:val="6666F184"/>
    <w:rsid w:val="68B7AB88"/>
    <w:rsid w:val="6B2CF8ED"/>
    <w:rsid w:val="6DAE23BE"/>
    <w:rsid w:val="6FD09CE2"/>
    <w:rsid w:val="71FDF2C8"/>
    <w:rsid w:val="75698A35"/>
    <w:rsid w:val="768232A7"/>
    <w:rsid w:val="77649052"/>
    <w:rsid w:val="7CCCF578"/>
    <w:rsid w:val="7F2BD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AquaBoss Laur vattenrening instruktion GMP Q Di 259</dc:title>
  <dc:subject/>
  <dc:creator>patrik.jens.johansson@vgregion.se</dc:creator>
  <keywords/>
  <lastModifiedBy>Anita Fredriksson</lastModifiedBy>
  <revision>34</revision>
  <lastPrinted>2016-03-31T10:56:00.0000000Z</lastPrinted>
  <dcterms:created xsi:type="dcterms:W3CDTF">2022-05-06T06:22:00.0000000Z</dcterms:created>
  <dcterms:modified xsi:type="dcterms:W3CDTF">2026-04-28T05:49:30.0000000Z</dcterms:modified>
</coreProperties>
</file>