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B469" w14:textId="77777777" w:rsidR="00F93B23" w:rsidRDefault="00F93B23"/>
    <w:p w14:paraId="7AA11AB7" w14:textId="77777777" w:rsidR="00F93B23" w:rsidRDefault="00F93B23"/>
    <w:p w14:paraId="694E6FC9" w14:textId="77777777" w:rsidR="00F93B23" w:rsidRDefault="00F93B23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40A52" w:rsidRPr="00A40A52" w14:paraId="1406A82A" w14:textId="77777777" w:rsidTr="70815F4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EDD1F4D" w14:textId="5A2AEF68" w:rsidR="00A40A52" w:rsidRPr="00A40A52" w:rsidRDefault="00A40A52" w:rsidP="000F6E99">
            <w:pPr>
              <w:pStyle w:val="Rubrik1"/>
            </w:pPr>
            <w:bookmarkStart w:id="0" w:name="_1314629194"/>
            <w:bookmarkStart w:id="1" w:name="Rubrik"/>
            <w:bookmarkStart w:id="2" w:name="_Toc321146591"/>
            <w:bookmarkEnd w:id="0"/>
            <w:bookmarkEnd w:id="1"/>
            <w:r w:rsidRPr="00A40A52">
              <w:t xml:space="preserve">Validering – </w:t>
            </w:r>
            <w:r w:rsidR="3E5E59E9">
              <w:t>v</w:t>
            </w:r>
            <w:r w:rsidRPr="00A40A52">
              <w:t>attenreningsanläggning med två RO enheter GMP</w:t>
            </w:r>
            <w:r w:rsidR="000F6E99">
              <w:t xml:space="preserve"> Q Di 254</w:t>
            </w:r>
          </w:p>
        </w:tc>
      </w:tr>
    </w:tbl>
    <w:p w14:paraId="5E6E08E8" w14:textId="1F3822F8" w:rsidR="00A40A52" w:rsidRPr="00A40A52" w:rsidRDefault="7E484A8F" w:rsidP="00A40A52">
      <w:pPr>
        <w:spacing w:after="0" w:line="240" w:lineRule="auto"/>
        <w:ind w:left="0" w:right="0"/>
      </w:pPr>
      <w:r>
        <w:t>Ett ex i</w:t>
      </w:r>
      <w:r w:rsidR="00C86EF2">
        <w:t xml:space="preserve"> avdelnings</w:t>
      </w:r>
      <w:r>
        <w:t>pärm, ett ex i vattenpärm i CWP rum</w:t>
      </w:r>
    </w:p>
    <w:p w14:paraId="2AA06A0A" w14:textId="77777777" w:rsidR="003B6FE6" w:rsidRDefault="3F026381" w:rsidP="3F6DD7A2">
      <w:pPr>
        <w:keepNext/>
        <w:spacing w:before="240" w:after="60" w:line="240" w:lineRule="auto"/>
        <w:ind w:left="0" w:right="0"/>
        <w:outlineLvl w:val="2"/>
      </w:pPr>
      <w:r>
        <w:t xml:space="preserve">Ändring: </w:t>
      </w:r>
      <w:r w:rsidR="7E484A8F">
        <w:br/>
      </w:r>
      <w:r w:rsidR="1A3E812A" w:rsidRPr="3F6DD7A2">
        <w:t>Anpassad för att uppfylla Läkemedelsverkets föreskrift HSLF-FS 2022:40.</w:t>
      </w:r>
      <w:r w:rsidR="7E484A8F">
        <w:br/>
      </w:r>
      <w:r>
        <w:t>Anpassad för specifik vattenanläggning.</w:t>
      </w:r>
    </w:p>
    <w:p w14:paraId="7A35E71B" w14:textId="0C1C0960" w:rsidR="3F6DD7A2" w:rsidRDefault="7E484A8F" w:rsidP="3F6DD7A2">
      <w:pPr>
        <w:keepNext/>
        <w:spacing w:before="240" w:after="60" w:line="240" w:lineRule="auto"/>
        <w:ind w:left="0" w:right="0"/>
        <w:outlineLvl w:val="2"/>
      </w:pPr>
      <w:r>
        <w:br/>
      </w:r>
      <w:r w:rsidR="6110BCB7">
        <w:t>A</w:t>
      </w:r>
      <w:r w:rsidR="3F026381">
        <w:t>nvänds i lämpliga delar, kan kompletteras med dokument från le</w:t>
      </w:r>
      <w:r w:rsidR="129468BE">
        <w:t>v</w:t>
      </w:r>
      <w:r w:rsidR="3F026381">
        <w:t>erantör</w:t>
      </w:r>
    </w:p>
    <w:p w14:paraId="6E3B2437" w14:textId="056B5281" w:rsidR="3F026381" w:rsidRDefault="3F026381" w:rsidP="3F6DD7A2">
      <w:pPr>
        <w:keepNext/>
        <w:spacing w:before="240" w:after="60" w:line="240" w:lineRule="auto"/>
        <w:ind w:left="0" w:right="0"/>
        <w:outlineLvl w:val="2"/>
      </w:pPr>
      <w:bookmarkStart w:id="3" w:name="_Toc501440350"/>
      <w:r w:rsidRPr="3F6DD7A2">
        <w:rPr>
          <w:b/>
          <w:bCs/>
          <w:sz w:val="28"/>
          <w:szCs w:val="28"/>
        </w:rPr>
        <w:t>Ankomstkontroll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082"/>
      </w:tblGrid>
      <w:tr w:rsidR="00A40A52" w:rsidRPr="00A40A52" w14:paraId="07D1559A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1987D557" w14:textId="2CFD81D6" w:rsidR="00A40A52" w:rsidRPr="00A40A52" w:rsidRDefault="3F026381" w:rsidP="3F6DD7A2">
            <w:pPr>
              <w:spacing w:after="0" w:line="240" w:lineRule="auto"/>
              <w:ind w:left="0" w:right="0"/>
            </w:pPr>
            <w:r>
              <w:t>Produkt</w:t>
            </w:r>
          </w:p>
        </w:tc>
        <w:tc>
          <w:tcPr>
            <w:tcW w:w="6082" w:type="dxa"/>
            <w:vAlign w:val="center"/>
          </w:tcPr>
          <w:p w14:paraId="0B103516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0B4776BA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60D16842" w14:textId="377C8838" w:rsidR="00A40A52" w:rsidRPr="00A40A52" w:rsidRDefault="3F026381" w:rsidP="3F6DD7A2">
            <w:pPr>
              <w:spacing w:after="0" w:line="240" w:lineRule="auto"/>
              <w:ind w:left="0" w:right="0"/>
            </w:pPr>
            <w:r>
              <w:t>Leverantör</w:t>
            </w:r>
          </w:p>
        </w:tc>
        <w:tc>
          <w:tcPr>
            <w:tcW w:w="6082" w:type="dxa"/>
            <w:vAlign w:val="center"/>
          </w:tcPr>
          <w:p w14:paraId="5C99971F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2F16B2E2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26D77F86" w14:textId="59E58512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Leveransdatum</w:t>
            </w:r>
          </w:p>
        </w:tc>
        <w:tc>
          <w:tcPr>
            <w:tcW w:w="6082" w:type="dxa"/>
            <w:vAlign w:val="center"/>
          </w:tcPr>
          <w:p w14:paraId="3443FB91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0D9945B3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6F78AFC9" w14:textId="0D5B5684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Beteckning</w:t>
            </w:r>
          </w:p>
        </w:tc>
        <w:tc>
          <w:tcPr>
            <w:tcW w:w="6082" w:type="dxa"/>
            <w:vAlign w:val="center"/>
          </w:tcPr>
          <w:p w14:paraId="03FCA02B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21E98210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280991A1" w14:textId="256D2200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Serienummer</w:t>
            </w:r>
          </w:p>
        </w:tc>
        <w:tc>
          <w:tcPr>
            <w:tcW w:w="6082" w:type="dxa"/>
            <w:vAlign w:val="center"/>
          </w:tcPr>
          <w:p w14:paraId="12249EB7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1D547F88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329218EC" w14:textId="2A941A5E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Programversion</w:t>
            </w:r>
          </w:p>
        </w:tc>
        <w:tc>
          <w:tcPr>
            <w:tcW w:w="6082" w:type="dxa"/>
            <w:vAlign w:val="center"/>
          </w:tcPr>
          <w:p w14:paraId="29D2F6D8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153D0E06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0C8A2525" w14:textId="7EB146F4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Inventarienummer</w:t>
            </w:r>
          </w:p>
        </w:tc>
        <w:tc>
          <w:tcPr>
            <w:tcW w:w="6082" w:type="dxa"/>
            <w:vAlign w:val="center"/>
          </w:tcPr>
          <w:p w14:paraId="2ABFA581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23361192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259CB702" w14:textId="555BA8A5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Leveransen oskadad</w:t>
            </w:r>
          </w:p>
        </w:tc>
        <w:tc>
          <w:tcPr>
            <w:tcW w:w="6082" w:type="dxa"/>
            <w:vAlign w:val="center"/>
          </w:tcPr>
          <w:p w14:paraId="08258A44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7048E964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6C4CD0B9" w14:textId="77777777" w:rsidR="00A40A52" w:rsidRPr="00A40A52" w:rsidRDefault="4FDF113D" w:rsidP="3F6DD7A2">
            <w:pPr>
              <w:spacing w:after="0" w:line="240" w:lineRule="auto"/>
              <w:ind w:left="0" w:right="0"/>
            </w:pPr>
            <w:r>
              <w:t>Rätt och komplett utrustning levererad enligt kravspecifikation och beställningsunderlag</w:t>
            </w:r>
          </w:p>
        </w:tc>
        <w:tc>
          <w:tcPr>
            <w:tcW w:w="6082" w:type="dxa"/>
            <w:vAlign w:val="center"/>
          </w:tcPr>
          <w:p w14:paraId="59F03C5F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76A36A6A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382E9C36" w14:textId="5206CB94" w:rsidR="00A40A52" w:rsidRPr="00A40A52" w:rsidRDefault="3F026381" w:rsidP="3F6DD7A2">
            <w:pPr>
              <w:spacing w:after="0" w:line="240" w:lineRule="auto"/>
              <w:ind w:left="0" w:right="0"/>
            </w:pPr>
            <w:r>
              <w:t>Bruksanvisning på svenska</w:t>
            </w:r>
          </w:p>
        </w:tc>
        <w:tc>
          <w:tcPr>
            <w:tcW w:w="6082" w:type="dxa"/>
            <w:vAlign w:val="center"/>
          </w:tcPr>
          <w:p w14:paraId="6F2B9942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A40A52" w:rsidRPr="00A40A52" w14:paraId="39CA8548" w14:textId="77777777" w:rsidTr="3F6DD7A2">
        <w:trPr>
          <w:trHeight w:val="454"/>
        </w:trPr>
        <w:tc>
          <w:tcPr>
            <w:tcW w:w="3130" w:type="dxa"/>
            <w:vAlign w:val="center"/>
          </w:tcPr>
          <w:p w14:paraId="76366502" w14:textId="7FEADD31" w:rsidR="00A40A52" w:rsidRPr="00A40A52" w:rsidRDefault="3F026381" w:rsidP="3F6DD7A2">
            <w:pPr>
              <w:spacing w:after="0" w:line="240" w:lineRule="auto"/>
              <w:ind w:left="0" w:right="0"/>
            </w:pPr>
            <w:r>
              <w:t>Loggbok för utrustningen</w:t>
            </w:r>
          </w:p>
        </w:tc>
        <w:tc>
          <w:tcPr>
            <w:tcW w:w="6082" w:type="dxa"/>
            <w:vAlign w:val="center"/>
          </w:tcPr>
          <w:p w14:paraId="1FCDEB59" w14:textId="77777777" w:rsidR="00A40A52" w:rsidRPr="00A40A52" w:rsidRDefault="00A40A52" w:rsidP="3F6DD7A2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</w:tbl>
    <w:p w14:paraId="1317D8DB" w14:textId="77777777" w:rsidR="00A40A52" w:rsidRPr="00A40A52" w:rsidRDefault="00A40A52" w:rsidP="00A40A52">
      <w:pPr>
        <w:spacing w:after="0" w:line="240" w:lineRule="auto"/>
        <w:ind w:left="360" w:right="0"/>
        <w:rPr>
          <w:rFonts w:ascii="Arial" w:hAnsi="Arial" w:cs="Arial"/>
          <w:sz w:val="16"/>
          <w:szCs w:val="20"/>
        </w:rPr>
      </w:pPr>
    </w:p>
    <w:p w14:paraId="19678EC9" w14:textId="77777777" w:rsidR="003B6FE6" w:rsidRDefault="003B6FE6" w:rsidP="6273076C">
      <w:pPr>
        <w:spacing w:after="0" w:line="240" w:lineRule="auto"/>
        <w:ind w:left="0" w:right="0"/>
      </w:pPr>
    </w:p>
    <w:p w14:paraId="14E70CB3" w14:textId="57BA1940" w:rsidR="00A40A52" w:rsidRPr="00A40A52" w:rsidRDefault="47990B55" w:rsidP="6273076C">
      <w:pPr>
        <w:spacing w:after="0" w:line="240" w:lineRule="auto"/>
        <w:ind w:left="0" w:right="0"/>
      </w:pPr>
      <w:r>
        <w:t>Anmärkningar…</w:t>
      </w:r>
      <w:r w:rsidR="7E484A8F">
        <w:t>…………………………………………………………………………</w:t>
      </w:r>
      <w:r w:rsidR="6826D54F">
        <w:t>......</w:t>
      </w:r>
      <w:r w:rsidR="7E484A8F">
        <w:t>.</w:t>
      </w:r>
    </w:p>
    <w:p w14:paraId="7EDED8E9" w14:textId="77777777" w:rsidR="00A40A52" w:rsidRPr="00A40A52" w:rsidRDefault="00A40A52" w:rsidP="00A40A52">
      <w:pPr>
        <w:spacing w:after="0" w:line="240" w:lineRule="auto"/>
        <w:ind w:left="360" w:right="0"/>
        <w:rPr>
          <w:szCs w:val="20"/>
        </w:rPr>
      </w:pPr>
    </w:p>
    <w:p w14:paraId="6017AF4D" w14:textId="475FB57E" w:rsidR="00A40A52" w:rsidRPr="00A40A52" w:rsidRDefault="3F026381" w:rsidP="6273076C">
      <w:pPr>
        <w:spacing w:after="0" w:line="240" w:lineRule="auto"/>
        <w:ind w:left="0" w:right="0"/>
        <w:rPr>
          <w:sz w:val="16"/>
          <w:szCs w:val="16"/>
        </w:rPr>
      </w:pPr>
      <w:r>
        <w:t>Ankomstkontroll utförd</w:t>
      </w:r>
      <w:r w:rsidR="4008C497">
        <w:t>:</w:t>
      </w:r>
      <w:r w:rsidR="00A40A52">
        <w:tab/>
      </w:r>
      <w:r>
        <w:t>Datum: ………</w:t>
      </w:r>
      <w:r w:rsidR="6BD04BEF">
        <w:t>……</w:t>
      </w:r>
      <w:r>
        <w:t xml:space="preserve">. </w:t>
      </w:r>
      <w:r w:rsidR="00A40A52">
        <w:tab/>
      </w:r>
      <w:r>
        <w:t>Sign: ………………………..</w:t>
      </w:r>
      <w:r w:rsidR="5F400B22">
        <w:t>.............</w:t>
      </w:r>
      <w:r w:rsidR="00A40A52">
        <w:br/>
      </w:r>
      <w:r w:rsidR="00A40A52">
        <w:tab/>
      </w:r>
      <w:r w:rsidR="00A40A52">
        <w:tab/>
      </w:r>
      <w:r w:rsidR="00A40A52">
        <w:tab/>
      </w:r>
      <w:r w:rsidR="00A40A52">
        <w:tab/>
      </w:r>
      <w:r w:rsidR="00BB738A">
        <w:tab/>
      </w:r>
      <w:r w:rsidR="4EFC92D2" w:rsidRPr="00BB738A">
        <w:rPr>
          <w:sz w:val="20"/>
          <w:szCs w:val="20"/>
        </w:rPr>
        <w:t>Driftansvarig för teknik</w:t>
      </w:r>
      <w:r w:rsidR="00A40A52">
        <w:tab/>
      </w:r>
      <w:r w:rsidR="00A40A52">
        <w:tab/>
      </w:r>
      <w:r w:rsidR="00A40A52">
        <w:tab/>
      </w:r>
      <w:r w:rsidR="00A40A52">
        <w:tab/>
      </w:r>
      <w:r w:rsidR="00A40A52">
        <w:tab/>
      </w:r>
      <w:r w:rsidR="00A40A52">
        <w:tab/>
      </w:r>
    </w:p>
    <w:p w14:paraId="55BF69B1" w14:textId="3A3170F4" w:rsidR="6273076C" w:rsidRDefault="6273076C">
      <w:r>
        <w:br w:type="page"/>
      </w:r>
    </w:p>
    <w:p w14:paraId="162E4591" w14:textId="62CB6D3C" w:rsidR="00A40A52" w:rsidRPr="00A40A52" w:rsidRDefault="1602E643" w:rsidP="20B623C6">
      <w:pPr>
        <w:spacing w:after="0" w:line="240" w:lineRule="auto"/>
        <w:ind w:left="360" w:right="0"/>
        <w:rPr>
          <w:lang w:val="en-US"/>
        </w:rPr>
      </w:pPr>
      <w:r w:rsidRPr="70815F40">
        <w:rPr>
          <w:b/>
          <w:bCs/>
          <w:lang w:val="en-US"/>
        </w:rPr>
        <w:lastRenderedPageBreak/>
        <w:t xml:space="preserve"> </w:t>
      </w:r>
      <w:proofErr w:type="spellStart"/>
      <w:r w:rsidR="40E74370" w:rsidRPr="70815F40">
        <w:rPr>
          <w:b/>
          <w:bCs/>
          <w:lang w:val="en-US"/>
        </w:rPr>
        <w:t>Maskinbeteckning</w:t>
      </w:r>
      <w:proofErr w:type="spellEnd"/>
      <w:r w:rsidR="40E74370" w:rsidRPr="70815F40">
        <w:rPr>
          <w:b/>
          <w:bCs/>
          <w:lang w:val="en-US"/>
        </w:rPr>
        <w:t>:</w:t>
      </w:r>
      <w:r w:rsidR="7E484A8F" w:rsidRPr="70815F40">
        <w:rPr>
          <w:lang w:val="en-US"/>
        </w:rPr>
        <w:t>…………………</w:t>
      </w:r>
      <w:r w:rsidR="41F52D8E" w:rsidRPr="70815F40">
        <w:rPr>
          <w:lang w:val="en-US"/>
        </w:rPr>
        <w:t>......</w:t>
      </w:r>
      <w:r w:rsidR="7E484A8F" w:rsidRPr="70815F40">
        <w:rPr>
          <w:lang w:val="en-US"/>
        </w:rPr>
        <w:t xml:space="preserve">     </w:t>
      </w:r>
      <w:proofErr w:type="spellStart"/>
      <w:r w:rsidR="7E484A8F" w:rsidRPr="70815F40">
        <w:rPr>
          <w:b/>
          <w:bCs/>
          <w:lang w:val="en-US"/>
        </w:rPr>
        <w:t>Inventarienummer</w:t>
      </w:r>
      <w:proofErr w:type="spellEnd"/>
      <w:r w:rsidR="7E484A8F" w:rsidRPr="70815F40">
        <w:rPr>
          <w:b/>
          <w:bCs/>
          <w:lang w:val="en-US"/>
        </w:rPr>
        <w:t>:</w:t>
      </w:r>
      <w:r w:rsidR="7E484A8F" w:rsidRPr="70815F40">
        <w:rPr>
          <w:lang w:val="en-US"/>
        </w:rPr>
        <w:t>…………………</w:t>
      </w:r>
      <w:r w:rsidR="7E2F2CE4" w:rsidRPr="70815F40">
        <w:rPr>
          <w:lang w:val="en-US"/>
        </w:rPr>
        <w:t>…...</w:t>
      </w:r>
    </w:p>
    <w:p w14:paraId="596BBBC4" w14:textId="77777777" w:rsidR="008A2E48" w:rsidRDefault="008A2E48" w:rsidP="00A40A52">
      <w:pPr>
        <w:tabs>
          <w:tab w:val="left" w:pos="4680"/>
        </w:tabs>
        <w:spacing w:after="0" w:line="240" w:lineRule="auto"/>
        <w:ind w:left="360" w:right="0"/>
        <w:rPr>
          <w:szCs w:val="20"/>
        </w:rPr>
      </w:pPr>
    </w:p>
    <w:p w14:paraId="034ECADA" w14:textId="77777777" w:rsidR="008A2E48" w:rsidRPr="00A40A52" w:rsidRDefault="008A2E48" w:rsidP="6273076C">
      <w:pPr>
        <w:tabs>
          <w:tab w:val="left" w:pos="4680"/>
        </w:tabs>
        <w:spacing w:after="0" w:line="240" w:lineRule="auto"/>
        <w:ind w:left="360" w:right="0"/>
      </w:pPr>
    </w:p>
    <w:p w14:paraId="0A55272C" w14:textId="5ED98880" w:rsidR="10FA1544" w:rsidRDefault="3F026381" w:rsidP="3F6DD7A2">
      <w:pPr>
        <w:spacing w:after="0" w:line="240" w:lineRule="auto"/>
        <w:ind w:left="0" w:right="0"/>
      </w:pPr>
      <w:r w:rsidRPr="3F6DD7A2">
        <w:rPr>
          <w:b/>
          <w:bCs/>
          <w:sz w:val="28"/>
          <w:szCs w:val="28"/>
        </w:rPr>
        <w:t>Installationskvalificering</w:t>
      </w:r>
    </w:p>
    <w:p w14:paraId="29CA53E7" w14:textId="5B579340" w:rsidR="10FA1544" w:rsidRDefault="10FA1544" w:rsidP="6273076C">
      <w:pPr>
        <w:spacing w:after="0" w:line="240" w:lineRule="auto"/>
        <w:ind w:left="360" w:right="0"/>
      </w:pPr>
    </w:p>
    <w:p w14:paraId="76669ACF" w14:textId="70E2B1E8" w:rsidR="10FA1544" w:rsidRDefault="49957406" w:rsidP="6273076C">
      <w:pPr>
        <w:spacing w:after="0" w:line="240" w:lineRule="auto"/>
        <w:ind w:left="360" w:right="0"/>
      </w:pPr>
      <w:r w:rsidRPr="6273076C">
        <w:t>Utförs av leverantör innan anslutning till slinga enligt nedan:</w:t>
      </w:r>
    </w:p>
    <w:p w14:paraId="13F6D627" w14:textId="6F85860B" w:rsidR="10FA1544" w:rsidRDefault="0E75A4B7" w:rsidP="6273076C">
      <w:pPr>
        <w:spacing w:after="0"/>
        <w:ind w:left="360" w:right="0"/>
      </w:pPr>
      <w:r w:rsidRPr="70815F40">
        <w:t>Installation och funktionstest</w:t>
      </w:r>
      <w:r w:rsidR="49957406" w:rsidRPr="70815F40">
        <w:t xml:space="preserve"> av anläggningen. Se separat protokoll.</w:t>
      </w:r>
    </w:p>
    <w:p w14:paraId="42B8B97D" w14:textId="2998A90B" w:rsidR="10FA1544" w:rsidRDefault="49957406" w:rsidP="6273076C">
      <w:pPr>
        <w:spacing w:after="0"/>
        <w:ind w:left="360" w:right="0"/>
      </w:pPr>
      <w:r w:rsidRPr="6273076C">
        <w:t xml:space="preserve">Kontroll av konduktivitet och temperatur efter </w:t>
      </w:r>
      <w:proofErr w:type="spellStart"/>
      <w:r w:rsidRPr="6273076C">
        <w:t>RO:n</w:t>
      </w:r>
      <w:proofErr w:type="spellEnd"/>
      <w:r w:rsidRPr="6273076C">
        <w:t xml:space="preserve"> mot referensinstrument. </w:t>
      </w:r>
    </w:p>
    <w:p w14:paraId="79609E5E" w14:textId="0061AA0F" w:rsidR="10FA1544" w:rsidRDefault="49957406" w:rsidP="6273076C">
      <w:pPr>
        <w:spacing w:after="0"/>
        <w:ind w:left="360" w:right="0"/>
      </w:pPr>
      <w:r w:rsidRPr="70815F40">
        <w:t xml:space="preserve">Kontroll av vattenkvalitet </w:t>
      </w:r>
      <w:r w:rsidR="1CA28B9F" w:rsidRPr="70815F40">
        <w:t>gällande</w:t>
      </w:r>
      <w:r w:rsidRPr="70815F40">
        <w:t xml:space="preserve"> ”Vatten för tillredning”, mikrobiell, </w:t>
      </w:r>
      <w:proofErr w:type="spellStart"/>
      <w:r w:rsidRPr="70815F40">
        <w:t>endotoxiner</w:t>
      </w:r>
      <w:proofErr w:type="spellEnd"/>
      <w:r w:rsidRPr="70815F40">
        <w:t xml:space="preserve"> och kemisk</w:t>
      </w:r>
      <w:r w:rsidR="356AA73C" w:rsidRPr="70815F40">
        <w:t xml:space="preserve"> kvalitet</w:t>
      </w:r>
      <w:r w:rsidRPr="70815F40">
        <w:t>. Leverantörens resultat bifogas.</w:t>
      </w:r>
    </w:p>
    <w:p w14:paraId="26E3E2CF" w14:textId="0EE42874" w:rsidR="10FA1544" w:rsidRDefault="10FA1544" w:rsidP="6273076C">
      <w:pPr>
        <w:spacing w:after="0" w:line="240" w:lineRule="auto"/>
        <w:ind w:left="360" w:right="0"/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361"/>
        <w:gridCol w:w="1304"/>
        <w:gridCol w:w="1417"/>
        <w:gridCol w:w="1417"/>
        <w:gridCol w:w="1304"/>
        <w:gridCol w:w="1304"/>
      </w:tblGrid>
      <w:tr w:rsidR="6273076C" w14:paraId="41B86071" w14:textId="77777777" w:rsidTr="70815F40">
        <w:trPr>
          <w:trHeight w:val="397"/>
        </w:trPr>
        <w:tc>
          <w:tcPr>
            <w:tcW w:w="1071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575ABF" w14:textId="61FB7B29" w:rsidR="6273076C" w:rsidRDefault="6273076C" w:rsidP="6273076C">
            <w:pPr>
              <w:spacing w:after="0"/>
              <w:ind w:left="360" w:right="0"/>
              <w:jc w:val="center"/>
              <w:rPr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 xml:space="preserve">Konduktivitet- och temperaturvisning utfört av leverantör </w:t>
            </w:r>
            <w:r w:rsidRPr="70815F40">
              <w:rPr>
                <w:color w:val="000000" w:themeColor="text2"/>
              </w:rPr>
              <w:t xml:space="preserve">(Innan anslutning </w:t>
            </w:r>
            <w:r w:rsidR="22979171" w:rsidRPr="70815F40">
              <w:rPr>
                <w:color w:val="000000" w:themeColor="text2"/>
              </w:rPr>
              <w:t>till</w:t>
            </w:r>
            <w:r w:rsidRPr="70815F40">
              <w:rPr>
                <w:color w:val="000000" w:themeColor="text2"/>
              </w:rPr>
              <w:t xml:space="preserve"> slinga)</w:t>
            </w:r>
          </w:p>
        </w:tc>
      </w:tr>
      <w:tr w:rsidR="6273076C" w14:paraId="50256104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C1DDBDE" w14:textId="4A95EA34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83DA8CF" w14:textId="652969A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361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4FE0D3E" w14:textId="51A6987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4138" w:type="dxa"/>
            <w:gridSpan w:val="3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39A5AE1" w14:textId="34239BB8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Avläst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1442E9" w14:textId="62485E3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57FD508D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04CB52A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C3EACC9" w14:textId="77777777" w:rsidR="009B16ED" w:rsidRDefault="009B16ED"/>
        </w:tc>
        <w:tc>
          <w:tcPr>
            <w:tcW w:w="1361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85348B3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2DF9B1" w14:textId="1DB2BA73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13B897" w14:textId="1AF6513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Referens inst.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67DAE3B" w14:textId="2537382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RO display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57122E3" w14:textId="4952D9E7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3BD1085" w14:textId="453D899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0E490E14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5701D24" w14:textId="7A3D382F" w:rsidR="0BE4F9CC" w:rsidRDefault="0BE4F9C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V</w:t>
            </w:r>
            <w:r w:rsidR="6273076C" w:rsidRPr="6273076C">
              <w:rPr>
                <w:color w:val="000000" w:themeColor="text2"/>
                <w:sz w:val="20"/>
                <w:szCs w:val="20"/>
              </w:rPr>
              <w:t>atten för tillredning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7DD9EAA" w14:textId="3DE1489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RO1</w:t>
            </w:r>
          </w:p>
        </w:tc>
        <w:tc>
          <w:tcPr>
            <w:tcW w:w="1361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D226A81" w14:textId="1D441024" w:rsidR="7B6420F4" w:rsidRDefault="7B6420F4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</w:t>
            </w:r>
            <w:r w:rsidR="6273076C" w:rsidRPr="6273076C">
              <w:rPr>
                <w:color w:val="000000" w:themeColor="text2"/>
                <w:sz w:val="20"/>
                <w:szCs w:val="20"/>
              </w:rPr>
              <w:t>onduktivit</w:t>
            </w:r>
            <w:r w:rsidR="3ED9DB9D" w:rsidRPr="6273076C">
              <w:rPr>
                <w:color w:val="000000" w:themeColor="text2"/>
                <w:sz w:val="20"/>
                <w:szCs w:val="20"/>
              </w:rPr>
              <w:t>et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74D71C8" w14:textId="5ADDA154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326833A" w14:textId="5BC9DE2C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µS/cm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0E0FCC4" w14:textId="1CE71CF6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µS/cm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B59B90E" w14:textId="5D8EB241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C2D641F" w14:textId="4A0EC21D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72D3A756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EAC70AE" w14:textId="77777777" w:rsidR="009B16ED" w:rsidRDefault="009B16ED"/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FF73773" w14:textId="6D4A9E3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RO2</w:t>
            </w:r>
          </w:p>
        </w:tc>
        <w:tc>
          <w:tcPr>
            <w:tcW w:w="1361" w:type="dxa"/>
            <w:vMerge/>
            <w:tcBorders>
              <w:bottom w:val="single" w:sz="18" w:space="0" w:color="000000" w:themeColor="text2"/>
            </w:tcBorders>
            <w:vAlign w:val="center"/>
          </w:tcPr>
          <w:p w14:paraId="3926449F" w14:textId="77777777" w:rsidR="009B16ED" w:rsidRDefault="009B16ED"/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81ED5B" w14:textId="7E565292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FCF46A1" w14:textId="182E7353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µS/cm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4EA4BA6" w14:textId="3BCDC4EB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µS/cm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B361B64" w14:textId="6D3E9F7A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FEA7541" w14:textId="66C84744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4AFEB006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4C3A74D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auto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85ED849" w14:textId="67F5A3C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RO1</w:t>
            </w:r>
          </w:p>
        </w:tc>
        <w:tc>
          <w:tcPr>
            <w:tcW w:w="1361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762F64E" w14:textId="394CD5E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Temperatur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D5605C" w14:textId="656C5014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D59B9EF" w14:textId="61E1AAA5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°C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10EC1AC" w14:textId="030C7231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°C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48BB71C" w14:textId="10FF49CF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1B27705" w14:textId="2A925FEE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7E782F1F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99B624A" w14:textId="77777777" w:rsidR="009B16ED" w:rsidRDefault="009B16ED"/>
        </w:tc>
        <w:tc>
          <w:tcPr>
            <w:tcW w:w="1304" w:type="dxa"/>
            <w:tcBorders>
              <w:top w:val="single" w:sz="12" w:space="0" w:color="auto"/>
              <w:left w:val="single" w:sz="8" w:space="0" w:color="000000" w:themeColor="text2"/>
              <w:bottom w:val="single" w:sz="8" w:space="0" w:color="auto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218997D" w14:textId="320FA8D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RO2</w:t>
            </w:r>
          </w:p>
        </w:tc>
        <w:tc>
          <w:tcPr>
            <w:tcW w:w="1361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B9A49D4" w14:textId="77777777" w:rsidR="009B16ED" w:rsidRDefault="009B16ED"/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FC2F31B" w14:textId="6D0F2435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4489041" w14:textId="70E154C0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°C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BB0883E" w14:textId="70E68F5A" w:rsidR="6273076C" w:rsidRDefault="6273076C" w:rsidP="6273076C">
            <w:pPr>
              <w:spacing w:after="0"/>
              <w:ind w:left="360" w:right="0"/>
              <w:jc w:val="right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°C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E40DBC" w14:textId="37CA694C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EF9755" w14:textId="6E4998B3" w:rsidR="6273076C" w:rsidRDefault="6273076C" w:rsidP="6273076C">
            <w:pPr>
              <w:spacing w:after="0"/>
              <w:ind w:left="360" w:right="0"/>
              <w:rPr>
                <w:color w:val="000000" w:themeColor="text2"/>
                <w:sz w:val="20"/>
                <w:szCs w:val="20"/>
              </w:rPr>
            </w:pPr>
          </w:p>
        </w:tc>
      </w:tr>
    </w:tbl>
    <w:p w14:paraId="58C9D07A" w14:textId="77777777" w:rsidR="008E656F" w:rsidRDefault="008E656F" w:rsidP="6273076C">
      <w:pPr>
        <w:spacing w:after="0" w:line="240" w:lineRule="auto"/>
        <w:ind w:left="0" w:right="0"/>
      </w:pPr>
    </w:p>
    <w:p w14:paraId="416EB0AA" w14:textId="1F5346A4" w:rsidR="10FA1544" w:rsidRDefault="69D0ADBC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</w:t>
      </w:r>
      <w:r w:rsidR="319982F9" w:rsidRPr="6273076C">
        <w:t>.....</w:t>
      </w:r>
    </w:p>
    <w:p w14:paraId="5B81F050" w14:textId="7972B5E3" w:rsidR="10FA1544" w:rsidRDefault="10FA1544" w:rsidP="6273076C">
      <w:pPr>
        <w:spacing w:after="0" w:line="240" w:lineRule="auto"/>
        <w:ind w:left="360" w:right="0"/>
      </w:pPr>
    </w:p>
    <w:p w14:paraId="36EBBF69" w14:textId="683E1655" w:rsidR="10FA1544" w:rsidRDefault="10FA1544" w:rsidP="6273076C">
      <w:pPr>
        <w:spacing w:after="0" w:line="240" w:lineRule="auto"/>
        <w:ind w:left="360" w:right="0"/>
      </w:pPr>
    </w:p>
    <w:p w14:paraId="4C8C030F" w14:textId="075E47DF" w:rsidR="10FA1544" w:rsidRDefault="10FA1544" w:rsidP="6273076C">
      <w:pPr>
        <w:spacing w:after="0" w:line="240" w:lineRule="auto"/>
        <w:ind w:left="360" w:right="0"/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304"/>
        <w:gridCol w:w="1417"/>
        <w:gridCol w:w="1304"/>
        <w:gridCol w:w="1417"/>
        <w:gridCol w:w="1304"/>
        <w:gridCol w:w="1304"/>
      </w:tblGrid>
      <w:tr w:rsidR="6273076C" w14:paraId="5654AA06" w14:textId="77777777" w:rsidTr="70815F40">
        <w:trPr>
          <w:trHeight w:val="397"/>
        </w:trPr>
        <w:tc>
          <w:tcPr>
            <w:tcW w:w="10658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ECB8248" w14:textId="1BC67E49" w:rsidR="6273076C" w:rsidRDefault="6273076C" w:rsidP="70815F40">
            <w:pPr>
              <w:spacing w:after="0"/>
              <w:ind w:left="360" w:right="0"/>
              <w:jc w:val="center"/>
              <w:rPr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 xml:space="preserve">Vatten för tillredning efter RO utfört av leverantör </w:t>
            </w:r>
            <w:r w:rsidRPr="70815F40">
              <w:rPr>
                <w:color w:val="000000" w:themeColor="text2"/>
              </w:rPr>
              <w:t xml:space="preserve">(Innan anslutning </w:t>
            </w:r>
            <w:r w:rsidR="5B73B55B" w:rsidRPr="70815F40">
              <w:rPr>
                <w:color w:val="000000" w:themeColor="text2"/>
              </w:rPr>
              <w:t>till</w:t>
            </w:r>
            <w:r w:rsidRPr="70815F40">
              <w:rPr>
                <w:color w:val="000000" w:themeColor="text2"/>
              </w:rPr>
              <w:t xml:space="preserve"> slinga)</w:t>
            </w:r>
          </w:p>
        </w:tc>
      </w:tr>
      <w:tr w:rsidR="6273076C" w14:paraId="0E913EAC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95C38A9" w14:textId="6E935BC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5032621" w14:textId="091FCBE9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02FE10A" w14:textId="0F682DE9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973E8B7" w14:textId="4110CADC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2721" w:type="dxa"/>
            <w:gridSpan w:val="2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47F1021" w14:textId="53842367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01061B2" w14:textId="584ABFA2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43109138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F170056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852AC35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2FAA1FC" w14:textId="77777777" w:rsidR="009B16ED" w:rsidRDefault="009B16ED"/>
        </w:tc>
        <w:tc>
          <w:tcPr>
            <w:tcW w:w="1417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40EB0BC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CAD0E69" w14:textId="004D1063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41AAA6A" w14:textId="13029608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(Erhållet värde)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3B7FCC7" w14:textId="14AAD975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1DDEB0F" w14:textId="38403F6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6C0C9C43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525F5CC" w14:textId="407D2F7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Vatten för tillredning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457CBE8" w14:textId="559EEE9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RO1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EADC84" w14:textId="047A90D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6E799C" w14:textId="07AB8E22" w:rsidR="6273076C" w:rsidRDefault="633D1EDA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628BF41" w14:textId="12A2B6B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5F591AA" w14:textId="4DE9F4F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B4CFB3F" w14:textId="393B27A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E1108A5" w14:textId="6A3F14B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6BD659A3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1079A08" w14:textId="77777777" w:rsidR="009B16ED" w:rsidRDefault="009B16ED"/>
        </w:tc>
        <w:tc>
          <w:tcPr>
            <w:tcW w:w="1304" w:type="dxa"/>
            <w:vMerge/>
            <w:vAlign w:val="center"/>
          </w:tcPr>
          <w:p w14:paraId="58D95287" w14:textId="77777777" w:rsidR="009B16ED" w:rsidRDefault="009B16ED"/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6ED553" w14:textId="4BD9FF7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15835FF" w14:textId="7694D8A6" w:rsidR="6273076C" w:rsidRDefault="46154AA5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F4282B4" w14:textId="24B6226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1B0A9C" w14:textId="4089C54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0104D9D" w14:textId="153DEFA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3D7FE7D" w14:textId="76F738C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7B00898D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84E83C1" w14:textId="77777777" w:rsidR="009B16ED" w:rsidRDefault="009B16ED"/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C11E01E" w14:textId="46A95CD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RO2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BDECD88" w14:textId="5ABE0D3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EC8D835" w14:textId="31C60CDC" w:rsidR="6273076C" w:rsidRDefault="4DD604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06FF13" w14:textId="2A740D0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950BA0" w14:textId="7DBDCD9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55E3FA3" w14:textId="536BB4E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4A04D90" w14:textId="18E0F6C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10BC235E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D8AAA16" w14:textId="77777777" w:rsidR="009B16ED" w:rsidRDefault="009B16ED"/>
        </w:tc>
        <w:tc>
          <w:tcPr>
            <w:tcW w:w="1304" w:type="dxa"/>
            <w:vMerge/>
            <w:vAlign w:val="center"/>
          </w:tcPr>
          <w:p w14:paraId="2EF3B59E" w14:textId="77777777" w:rsidR="009B16ED" w:rsidRDefault="009B16ED"/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DC3E49D" w14:textId="1562094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36CE856" w14:textId="02AC0877" w:rsidR="6273076C" w:rsidRDefault="416DBE8D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0E47653" w14:textId="11B8DD7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B750E7" w14:textId="32BCF7E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B6C6BD" w14:textId="440E504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2BC9D1A" w14:textId="003D133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044900A4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3675AE1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6C7D1120" w14:textId="15627EF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5025BAF3" w14:textId="073F11F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012CD146" w14:textId="264AAFA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3AE10856" w14:textId="1AB0364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0559B81" w14:textId="0480C27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  <w:r w:rsidRPr="6273076C">
              <w:rPr>
                <w:color w:val="000000" w:themeColor="text2"/>
                <w:sz w:val="16"/>
                <w:szCs w:val="16"/>
              </w:rPr>
              <w:t>(OK/EJ OK)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02EDC8A6" w14:textId="3611E0C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70" w:type="dxa"/>
              <w:right w:w="70" w:type="dxa"/>
            </w:tcMar>
            <w:vAlign w:val="center"/>
          </w:tcPr>
          <w:p w14:paraId="0CFFB7A1" w14:textId="1A4229B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0C4F7432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0528887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8327C6" w14:textId="2451CAB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Efter RO2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DF40268" w14:textId="661D10A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Kemisk kvalitet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8A5451B" w14:textId="051850E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*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99A9DB" w14:textId="157B665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81F4B0" w14:textId="120700B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170075F" w14:textId="0C107BF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3A683A" w14:textId="4290A42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</w:tbl>
    <w:p w14:paraId="54485FB1" w14:textId="74E6CC37" w:rsidR="10FA1544" w:rsidRDefault="074075BC" w:rsidP="3F6DD7A2">
      <w:pPr>
        <w:spacing w:after="0" w:line="240" w:lineRule="auto"/>
        <w:ind w:left="0" w:right="0"/>
      </w:pPr>
      <w:r w:rsidRPr="3F6DD7A2">
        <w:rPr>
          <w:rFonts w:ascii="Arial" w:eastAsia="Arial" w:hAnsi="Arial" w:cs="Arial"/>
          <w:b/>
          <w:bCs/>
          <w:sz w:val="22"/>
          <w:szCs w:val="22"/>
        </w:rPr>
        <w:t xml:space="preserve">* </w:t>
      </w:r>
      <w:r w:rsidRPr="3F6DD7A2">
        <w:rPr>
          <w:rFonts w:ascii="Calibri" w:eastAsia="Calibri" w:hAnsi="Calibri" w:cs="Calibri"/>
          <w:color w:val="000000" w:themeColor="text2"/>
          <w:sz w:val="20"/>
          <w:szCs w:val="20"/>
        </w:rPr>
        <w:t>Skall uppfylla kraven för kemisk kvalitet enligt Läkemedelsverkets föreskrift HSLF-FS 2022:40</w:t>
      </w:r>
    </w:p>
    <w:p w14:paraId="54C3E2C1" w14:textId="322A4438" w:rsidR="10FA1544" w:rsidRDefault="10FA1544" w:rsidP="10FA1544">
      <w:pPr>
        <w:spacing w:after="0" w:line="240" w:lineRule="auto"/>
        <w:ind w:left="360" w:right="0"/>
      </w:pPr>
    </w:p>
    <w:p w14:paraId="62943A99" w14:textId="0AD32614" w:rsidR="00A40A52" w:rsidRPr="00A40A52" w:rsidRDefault="2D053111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Anmärkningar……………………………………………………………………………........</w:t>
      </w:r>
    </w:p>
    <w:p w14:paraId="74A4C069" w14:textId="3963541D" w:rsidR="00A40A52" w:rsidRPr="00A40A52" w:rsidRDefault="00A40A52" w:rsidP="6273076C">
      <w:pPr>
        <w:spacing w:after="0" w:line="240" w:lineRule="auto"/>
      </w:pPr>
      <w:r>
        <w:br w:type="page"/>
      </w:r>
    </w:p>
    <w:p w14:paraId="4EDE70EC" w14:textId="46BA58F6" w:rsidR="7E484A8F" w:rsidRDefault="7E484A8F" w:rsidP="20B623C6">
      <w:pPr>
        <w:spacing w:after="0" w:line="240" w:lineRule="auto"/>
        <w:ind w:left="0" w:right="0"/>
        <w:rPr>
          <w:lang w:val="en-US"/>
        </w:rPr>
      </w:pPr>
      <w:r w:rsidRPr="20B623C6">
        <w:rPr>
          <w:rFonts w:ascii="Arial" w:hAnsi="Arial" w:cs="Arial"/>
        </w:rPr>
        <w:lastRenderedPageBreak/>
        <w:t xml:space="preserve">      </w:t>
      </w:r>
      <w:proofErr w:type="spellStart"/>
      <w:r w:rsidR="2128BE8C" w:rsidRPr="20B623C6">
        <w:rPr>
          <w:b/>
          <w:bCs/>
          <w:lang w:val="en-US"/>
        </w:rPr>
        <w:t>Maskinbeteckning</w:t>
      </w:r>
      <w:proofErr w:type="spellEnd"/>
      <w:r w:rsidR="2128BE8C" w:rsidRPr="20B623C6">
        <w:rPr>
          <w:b/>
          <w:bCs/>
          <w:lang w:val="en-US"/>
        </w:rPr>
        <w:t>:</w:t>
      </w:r>
      <w:r w:rsidR="2128BE8C" w:rsidRPr="20B623C6">
        <w:rPr>
          <w:lang w:val="en-US"/>
        </w:rPr>
        <w:t xml:space="preserve">…………………......     </w:t>
      </w:r>
      <w:proofErr w:type="spellStart"/>
      <w:r w:rsidR="2128BE8C" w:rsidRPr="20B623C6">
        <w:rPr>
          <w:b/>
          <w:bCs/>
          <w:lang w:val="en-US"/>
        </w:rPr>
        <w:t>Inventarienummer</w:t>
      </w:r>
      <w:proofErr w:type="spellEnd"/>
      <w:r w:rsidR="2128BE8C" w:rsidRPr="20B623C6">
        <w:rPr>
          <w:b/>
          <w:bCs/>
          <w:lang w:val="en-US"/>
        </w:rPr>
        <w:t>:</w:t>
      </w:r>
      <w:r w:rsidR="2128BE8C" w:rsidRPr="20B623C6">
        <w:rPr>
          <w:lang w:val="en-US"/>
        </w:rPr>
        <w:t>……………………...</w:t>
      </w:r>
    </w:p>
    <w:p w14:paraId="1865442B" w14:textId="1D33D743" w:rsidR="00A40A52" w:rsidRPr="00A40A52" w:rsidRDefault="7E484A8F" w:rsidP="6273076C">
      <w:pPr>
        <w:spacing w:after="0" w:line="240" w:lineRule="auto"/>
        <w:ind w:left="360" w:right="0" w:hanging="360"/>
      </w:pPr>
      <w:r>
        <w:t xml:space="preserve">         </w:t>
      </w:r>
    </w:p>
    <w:p w14:paraId="7C80EC8E" w14:textId="0DEF370B" w:rsidR="00A40A52" w:rsidRPr="00A40A52" w:rsidRDefault="7E484A8F" w:rsidP="6273076C">
      <w:pPr>
        <w:spacing w:after="0" w:line="240" w:lineRule="auto"/>
        <w:ind w:left="360" w:right="0" w:hanging="360"/>
      </w:pPr>
      <w:r>
        <w:t xml:space="preserve">                                                                                                             </w:t>
      </w:r>
    </w:p>
    <w:p w14:paraId="0D67B076" w14:textId="264E907A" w:rsidR="0B48231A" w:rsidRDefault="27D00382" w:rsidP="3F6DD7A2">
      <w:pPr>
        <w:tabs>
          <w:tab w:val="left" w:pos="4680"/>
        </w:tabs>
        <w:spacing w:after="0"/>
        <w:ind w:left="0"/>
        <w:rPr>
          <w:b/>
          <w:bCs/>
          <w:sz w:val="28"/>
          <w:szCs w:val="28"/>
        </w:rPr>
      </w:pPr>
      <w:r w:rsidRPr="3F6DD7A2">
        <w:rPr>
          <w:b/>
          <w:bCs/>
          <w:sz w:val="28"/>
          <w:szCs w:val="28"/>
        </w:rPr>
        <w:t>Processvalidering vattenkvalitet</w:t>
      </w:r>
    </w:p>
    <w:p w14:paraId="3BC03DA5" w14:textId="748BBE67" w:rsidR="6273076C" w:rsidRDefault="6273076C" w:rsidP="6273076C">
      <w:pPr>
        <w:tabs>
          <w:tab w:val="left" w:pos="4680"/>
        </w:tabs>
        <w:spacing w:after="0"/>
        <w:ind w:left="360"/>
        <w:rPr>
          <w:b/>
          <w:bCs/>
        </w:rPr>
      </w:pPr>
    </w:p>
    <w:p w14:paraId="45BC8588" w14:textId="55CABA7B" w:rsidR="295305B0" w:rsidRDefault="295305B0" w:rsidP="6273076C">
      <w:pPr>
        <w:spacing w:after="0"/>
        <w:ind w:left="360" w:right="0"/>
      </w:pPr>
      <w:r w:rsidRPr="6273076C">
        <w:rPr>
          <w:b/>
          <w:bCs/>
        </w:rPr>
        <w:t>Valideringar</w:t>
      </w:r>
    </w:p>
    <w:p w14:paraId="6EC7DADD" w14:textId="6BACC5C8" w:rsidR="295305B0" w:rsidRDefault="295305B0" w:rsidP="6273076C">
      <w:pPr>
        <w:spacing w:after="0"/>
        <w:ind w:left="360" w:right="0"/>
      </w:pPr>
      <w:r w:rsidRPr="6273076C">
        <w:t>Följande valideringar av vattenkvalitet skall utföras.</w:t>
      </w:r>
    </w:p>
    <w:p w14:paraId="6B9B93F3" w14:textId="11B3CB9A" w:rsidR="295305B0" w:rsidRDefault="295305B0" w:rsidP="6273076C">
      <w:pPr>
        <w:spacing w:after="0"/>
        <w:ind w:left="360" w:right="0"/>
      </w:pPr>
      <w:r w:rsidRPr="7F77417F">
        <w:t>Ingångsvatten:</w:t>
      </w:r>
      <w:r>
        <w:tab/>
      </w:r>
      <w:r w:rsidRPr="7F77417F">
        <w:t>Mikrobiell och kemisk kvalitet</w:t>
      </w:r>
    </w:p>
    <w:p w14:paraId="4BF0690B" w14:textId="3844E8F3" w:rsidR="295305B0" w:rsidRDefault="295305B0" w:rsidP="6273076C">
      <w:pPr>
        <w:spacing w:after="0"/>
        <w:ind w:left="360" w:right="0"/>
      </w:pPr>
      <w:r w:rsidRPr="7F77417F">
        <w:t>Efter förbehandling:</w:t>
      </w:r>
      <w:r>
        <w:tab/>
      </w:r>
      <w:r w:rsidRPr="7F77417F">
        <w:t>Klor och hårdhet</w:t>
      </w:r>
    </w:p>
    <w:p w14:paraId="16E9FC44" w14:textId="2D88E1D1" w:rsidR="295305B0" w:rsidRDefault="295305B0" w:rsidP="6273076C">
      <w:pPr>
        <w:spacing w:after="0"/>
        <w:ind w:left="360" w:right="0"/>
      </w:pPr>
      <w:r w:rsidRPr="6273076C">
        <w:t>Efter RO:</w:t>
      </w:r>
      <w:r w:rsidR="7D0281F9" w:rsidRPr="6273076C">
        <w:t xml:space="preserve">        </w:t>
      </w:r>
      <w:r>
        <w:tab/>
      </w:r>
      <w:r w:rsidRPr="6273076C">
        <w:t xml:space="preserve">Mikrobiell, </w:t>
      </w:r>
      <w:proofErr w:type="spellStart"/>
      <w:r w:rsidRPr="6273076C">
        <w:t>endotoxiner</w:t>
      </w:r>
      <w:proofErr w:type="spellEnd"/>
      <w:r w:rsidRPr="6273076C">
        <w:t xml:space="preserve"> och kemisk kvalitet</w:t>
      </w:r>
    </w:p>
    <w:p w14:paraId="724805BF" w14:textId="3198542A" w:rsidR="295305B0" w:rsidRDefault="295305B0" w:rsidP="6273076C">
      <w:pPr>
        <w:spacing w:after="0"/>
        <w:ind w:left="360" w:right="0"/>
      </w:pPr>
      <w:r w:rsidRPr="6273076C">
        <w:rPr>
          <w:b/>
          <w:bCs/>
          <w:color w:val="FF0000"/>
        </w:rPr>
        <w:t xml:space="preserve"> </w:t>
      </w:r>
    </w:p>
    <w:p w14:paraId="31CC0270" w14:textId="4E9BFBE6" w:rsidR="295305B0" w:rsidRDefault="295305B0" w:rsidP="6273076C">
      <w:pPr>
        <w:spacing w:after="0"/>
        <w:ind w:left="360" w:right="0"/>
      </w:pPr>
      <w:r w:rsidRPr="6273076C">
        <w:t>Antal provtagningar, provtagningspunkter</w:t>
      </w:r>
      <w:r w:rsidRPr="6273076C">
        <w:rPr>
          <w:color w:val="FF0000"/>
        </w:rPr>
        <w:t xml:space="preserve"> </w:t>
      </w:r>
      <w:r w:rsidRPr="6273076C">
        <w:t>och frekvens mellan provtagningarna skall fastställas av en riskanalys.</w:t>
      </w:r>
    </w:p>
    <w:p w14:paraId="450F77DF" w14:textId="6F399BA3" w:rsidR="295305B0" w:rsidRDefault="295305B0" w:rsidP="6273076C">
      <w:pPr>
        <w:spacing w:after="0"/>
        <w:ind w:left="360" w:right="0"/>
      </w:pPr>
      <w:r w:rsidRPr="6273076C">
        <w:t xml:space="preserve"> </w:t>
      </w:r>
    </w:p>
    <w:p w14:paraId="66DB883F" w14:textId="443DF360" w:rsidR="295305B0" w:rsidRDefault="295305B0" w:rsidP="6273076C">
      <w:pPr>
        <w:spacing w:after="0"/>
        <w:ind w:left="360" w:right="0"/>
      </w:pPr>
      <w:r w:rsidRPr="6273076C">
        <w:rPr>
          <w:b/>
          <w:bCs/>
        </w:rPr>
        <w:t>Godkännande av drifttyp</w:t>
      </w:r>
    </w:p>
    <w:p w14:paraId="64E45071" w14:textId="3ECA6514" w:rsidR="295305B0" w:rsidRDefault="295305B0" w:rsidP="6273076C">
      <w:pPr>
        <w:spacing w:after="0"/>
        <w:ind w:left="360" w:right="0"/>
      </w:pPr>
      <w:r w:rsidRPr="6273076C">
        <w:t>Följande skall uppfyllas för resp. drifttyp.</w:t>
      </w:r>
    </w:p>
    <w:p w14:paraId="037C0082" w14:textId="5F1B731B" w:rsidR="295305B0" w:rsidRDefault="295305B0" w:rsidP="6273076C">
      <w:pPr>
        <w:spacing w:after="0"/>
        <w:ind w:left="360" w:right="0"/>
      </w:pPr>
      <w:r w:rsidRPr="6273076C">
        <w:t xml:space="preserve"> </w:t>
      </w:r>
    </w:p>
    <w:p w14:paraId="597C4BED" w14:textId="0A1416E6" w:rsidR="295305B0" w:rsidRDefault="295305B0" w:rsidP="6273076C">
      <w:pPr>
        <w:spacing w:after="0"/>
        <w:ind w:left="360" w:right="0"/>
      </w:pPr>
      <w:r w:rsidRPr="6273076C">
        <w:t xml:space="preserve">HD-drift: </w:t>
      </w:r>
    </w:p>
    <w:p w14:paraId="7A19CA29" w14:textId="4E45B7BA" w:rsidR="295305B0" w:rsidRDefault="295305B0" w:rsidP="6273076C">
      <w:pPr>
        <w:spacing w:after="0"/>
        <w:ind w:left="360" w:right="0"/>
      </w:pPr>
      <w:r w:rsidRPr="6273076C">
        <w:t>Ankomstkontroll utfört.</w:t>
      </w:r>
      <w:r>
        <w:br/>
      </w:r>
      <w:r w:rsidRPr="6273076C">
        <w:t>Godkänd installationskvalificering inkl. vattenkvalitetsprover.</w:t>
      </w:r>
    </w:p>
    <w:p w14:paraId="3BB344D5" w14:textId="1B7C383C" w:rsidR="295305B0" w:rsidRDefault="295305B0" w:rsidP="6273076C">
      <w:pPr>
        <w:spacing w:after="0"/>
        <w:ind w:left="360" w:right="0"/>
      </w:pPr>
      <w:r w:rsidRPr="6273076C">
        <w:t>Godkänt ingångsvatten.</w:t>
      </w:r>
    </w:p>
    <w:p w14:paraId="2910D406" w14:textId="1996483A" w:rsidR="295305B0" w:rsidRDefault="295305B0" w:rsidP="6273076C">
      <w:pPr>
        <w:spacing w:after="0"/>
        <w:ind w:left="360" w:right="0"/>
      </w:pPr>
      <w:r w:rsidRPr="6273076C">
        <w:t>Godkänt prov av klor och hårdhet.</w:t>
      </w:r>
    </w:p>
    <w:p w14:paraId="6D908C5F" w14:textId="34C008CE" w:rsidR="295305B0" w:rsidRDefault="295305B0" w:rsidP="6273076C">
      <w:pPr>
        <w:spacing w:after="0"/>
        <w:ind w:left="360" w:right="0"/>
      </w:pPr>
      <w:r w:rsidRPr="6273076C">
        <w:t xml:space="preserve">Godkänt prov av </w:t>
      </w:r>
      <w:proofErr w:type="spellStart"/>
      <w:r w:rsidRPr="6273076C">
        <w:t>endotoxiner</w:t>
      </w:r>
      <w:proofErr w:type="spellEnd"/>
      <w:r w:rsidRPr="6273076C">
        <w:t xml:space="preserve"> vid sista tappställe på slingan.</w:t>
      </w:r>
    </w:p>
    <w:p w14:paraId="71FF5ABB" w14:textId="3F30226A" w:rsidR="295305B0" w:rsidRDefault="295305B0" w:rsidP="6273076C">
      <w:pPr>
        <w:spacing w:after="0"/>
        <w:ind w:left="360" w:right="0"/>
      </w:pPr>
      <w:r w:rsidRPr="6273076C">
        <w:t xml:space="preserve"> </w:t>
      </w:r>
    </w:p>
    <w:p w14:paraId="49A8C993" w14:textId="172C3377" w:rsidR="295305B0" w:rsidRDefault="295305B0" w:rsidP="6273076C">
      <w:pPr>
        <w:spacing w:after="0"/>
        <w:ind w:left="360" w:right="0"/>
      </w:pPr>
      <w:r w:rsidRPr="6273076C">
        <w:t xml:space="preserve">HDF-drift: </w:t>
      </w:r>
    </w:p>
    <w:p w14:paraId="492C8A23" w14:textId="541DEBDF" w:rsidR="295305B0" w:rsidRDefault="295305B0" w:rsidP="6273076C">
      <w:pPr>
        <w:spacing w:after="0"/>
        <w:ind w:left="360" w:right="0"/>
      </w:pPr>
      <w:r w:rsidRPr="6273076C">
        <w:t>Godkänd för HD-drift</w:t>
      </w:r>
    </w:p>
    <w:p w14:paraId="0D373FE5" w14:textId="601D051C" w:rsidR="295305B0" w:rsidRDefault="295305B0" w:rsidP="6273076C">
      <w:pPr>
        <w:spacing w:after="0"/>
        <w:ind w:left="360" w:right="0"/>
      </w:pPr>
      <w:r w:rsidRPr="70815F40">
        <w:t xml:space="preserve">Godkända prov av mikrobiell, </w:t>
      </w:r>
      <w:proofErr w:type="spellStart"/>
      <w:r w:rsidRPr="70815F40">
        <w:t>endotoxiner</w:t>
      </w:r>
      <w:proofErr w:type="spellEnd"/>
      <w:r w:rsidRPr="70815F40">
        <w:t xml:space="preserve"> och kemisk kvalit</w:t>
      </w:r>
      <w:r w:rsidR="1DA5BBE1" w:rsidRPr="70815F40">
        <w:t>et</w:t>
      </w:r>
      <w:r w:rsidRPr="70815F40">
        <w:t xml:space="preserve"> efter </w:t>
      </w:r>
      <w:proofErr w:type="spellStart"/>
      <w:r w:rsidRPr="70815F40">
        <w:t>RO:n</w:t>
      </w:r>
      <w:proofErr w:type="spellEnd"/>
      <w:r w:rsidRPr="70815F40">
        <w:t xml:space="preserve"> och på slingan.</w:t>
      </w:r>
    </w:p>
    <w:p w14:paraId="123717D7" w14:textId="7E5F3BA8" w:rsidR="295305B0" w:rsidRDefault="295305B0" w:rsidP="6273076C">
      <w:pPr>
        <w:spacing w:after="0"/>
        <w:ind w:left="360" w:right="0"/>
      </w:pPr>
      <w:r w:rsidRPr="6273076C">
        <w:t xml:space="preserve"> </w:t>
      </w:r>
    </w:p>
    <w:p w14:paraId="1F5C5E94" w14:textId="6CA4EFAF" w:rsidR="295305B0" w:rsidRDefault="295305B0" w:rsidP="70815F40">
      <w:pPr>
        <w:spacing w:after="0"/>
        <w:ind w:left="360" w:right="0"/>
        <w:rPr>
          <w:b/>
          <w:bCs/>
        </w:rPr>
      </w:pPr>
      <w:r w:rsidRPr="70815F40">
        <w:rPr>
          <w:b/>
          <w:bCs/>
        </w:rPr>
        <w:t>Provtagningsanvisningar för ingångsvatten/</w:t>
      </w:r>
      <w:r w:rsidR="1D32E198" w:rsidRPr="70815F40">
        <w:rPr>
          <w:b/>
          <w:bCs/>
        </w:rPr>
        <w:t>vatten för tillredning</w:t>
      </w:r>
      <w:r w:rsidRPr="70815F40">
        <w:rPr>
          <w:b/>
          <w:bCs/>
        </w:rPr>
        <w:t>.</w:t>
      </w:r>
    </w:p>
    <w:p w14:paraId="6799A9D4" w14:textId="1CC19047" w:rsidR="295305B0" w:rsidRDefault="295305B0" w:rsidP="6273076C">
      <w:pPr>
        <w:spacing w:after="0"/>
        <w:ind w:left="360" w:right="0"/>
      </w:pPr>
      <w:r w:rsidRPr="70815F40">
        <w:t>Tappningsmynningen desinfekteras med 70% sprit</w:t>
      </w:r>
      <w:r w:rsidR="1063C9BA" w:rsidRPr="70815F40">
        <w:t xml:space="preserve">. Låt </w:t>
      </w:r>
      <w:r w:rsidRPr="70815F40">
        <w:t>vattnet får rinna fritt någon minut före provtagning.</w:t>
      </w:r>
    </w:p>
    <w:p w14:paraId="109BE07E" w14:textId="5394D064" w:rsidR="295305B0" w:rsidRDefault="295305B0" w:rsidP="6273076C">
      <w:pPr>
        <w:spacing w:after="0"/>
        <w:ind w:left="360" w:right="0"/>
      </w:pPr>
      <w:r w:rsidRPr="6273076C">
        <w:t xml:space="preserve"> </w:t>
      </w:r>
    </w:p>
    <w:p w14:paraId="38D1AD96" w14:textId="7AB786C3" w:rsidR="295305B0" w:rsidRDefault="295305B0" w:rsidP="6273076C">
      <w:pPr>
        <w:spacing w:after="0"/>
        <w:ind w:left="360" w:right="0"/>
      </w:pPr>
      <w:r w:rsidRPr="6273076C">
        <w:rPr>
          <w:b/>
          <w:bCs/>
        </w:rPr>
        <w:t>Övrigt</w:t>
      </w:r>
    </w:p>
    <w:p w14:paraId="746CFD56" w14:textId="38AB6750" w:rsidR="295305B0" w:rsidRDefault="295305B0" w:rsidP="6273076C">
      <w:pPr>
        <w:spacing w:after="0"/>
        <w:ind w:left="360" w:right="0"/>
      </w:pPr>
      <w:r w:rsidRPr="6273076C">
        <w:t>Godkända analysrapporter bifogas valideringsprotokollet</w:t>
      </w:r>
    </w:p>
    <w:p w14:paraId="6BE5BFA0" w14:textId="65278F91" w:rsidR="6273076C" w:rsidRDefault="6273076C">
      <w:r>
        <w:br w:type="page"/>
      </w:r>
    </w:p>
    <w:p w14:paraId="60721187" w14:textId="60C869E6" w:rsidR="18FD2840" w:rsidRDefault="18FD2840" w:rsidP="20B623C6">
      <w:pPr>
        <w:spacing w:after="0" w:line="240" w:lineRule="auto"/>
        <w:ind w:left="360" w:right="0"/>
        <w:rPr>
          <w:lang w:val="en-US"/>
        </w:rPr>
      </w:pPr>
      <w:proofErr w:type="spellStart"/>
      <w:r w:rsidRPr="20B623C6">
        <w:rPr>
          <w:b/>
          <w:bCs/>
          <w:lang w:val="en-US"/>
        </w:rPr>
        <w:lastRenderedPageBreak/>
        <w:t>Maskinbeteckning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 xml:space="preserve">…………………......     </w:t>
      </w:r>
      <w:proofErr w:type="spellStart"/>
      <w:r w:rsidRPr="20B623C6">
        <w:rPr>
          <w:b/>
          <w:bCs/>
          <w:lang w:val="en-US"/>
        </w:rPr>
        <w:t>Inventarienummer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>……………………...</w:t>
      </w:r>
    </w:p>
    <w:p w14:paraId="05F4CFF0" w14:textId="77777777" w:rsidR="00A40A52" w:rsidRPr="00A40A52" w:rsidRDefault="00A40A52" w:rsidP="00A40A52">
      <w:pPr>
        <w:spacing w:after="0" w:line="240" w:lineRule="auto"/>
        <w:ind w:left="0" w:right="0"/>
        <w:rPr>
          <w:b/>
          <w:szCs w:val="20"/>
        </w:rPr>
      </w:pPr>
    </w:p>
    <w:bookmarkEnd w:id="3"/>
    <w:p w14:paraId="77516384" w14:textId="0C508A1B" w:rsidR="6273076C" w:rsidRDefault="6273076C" w:rsidP="6273076C">
      <w:pPr>
        <w:spacing w:after="0" w:line="240" w:lineRule="auto"/>
        <w:ind w:left="0" w:right="0"/>
        <w:rPr>
          <w:b/>
          <w:bCs/>
        </w:rPr>
      </w:pPr>
    </w:p>
    <w:p w14:paraId="4E49ECC9" w14:textId="070ADDB0" w:rsidR="2CA3D8EC" w:rsidRDefault="68B6F6CE" w:rsidP="3F6DD7A2">
      <w:pPr>
        <w:spacing w:after="0"/>
        <w:ind w:left="0"/>
        <w:rPr>
          <w:b/>
          <w:bCs/>
          <w:sz w:val="28"/>
          <w:szCs w:val="28"/>
        </w:rPr>
      </w:pPr>
      <w:r w:rsidRPr="3F6DD7A2">
        <w:rPr>
          <w:b/>
          <w:bCs/>
          <w:sz w:val="28"/>
          <w:szCs w:val="28"/>
        </w:rPr>
        <w:t>Provfrekvens och provtagningspunkter</w:t>
      </w:r>
    </w:p>
    <w:p w14:paraId="03732EA9" w14:textId="670BA24E" w:rsidR="6273076C" w:rsidRDefault="6273076C" w:rsidP="6273076C">
      <w:pPr>
        <w:spacing w:after="0"/>
        <w:ind w:left="360"/>
        <w:rPr>
          <w:b/>
          <w:bCs/>
        </w:rPr>
      </w:pPr>
    </w:p>
    <w:p w14:paraId="6ADBCF3A" w14:textId="25BF789A" w:rsidR="6070639A" w:rsidRDefault="6070639A" w:rsidP="70815F40">
      <w:pPr>
        <w:spacing w:after="0"/>
        <w:ind w:left="0" w:right="0" w:firstLine="360"/>
      </w:pPr>
      <w:r w:rsidRPr="70815F40">
        <w:t xml:space="preserve">Provfrekvens och </w:t>
      </w:r>
      <w:r w:rsidR="36677B96" w:rsidRPr="70815F40">
        <w:t>provtagningspunkter</w:t>
      </w:r>
      <w:r w:rsidR="35324BDE" w:rsidRPr="70815F40">
        <w:t xml:space="preserve"> </w:t>
      </w:r>
      <w:r w:rsidRPr="70815F40">
        <w:t>enligt riskanalys………</w:t>
      </w:r>
      <w:r w:rsidR="3E4FFB05" w:rsidRPr="70815F40">
        <w:t>.......................................</w:t>
      </w:r>
    </w:p>
    <w:p w14:paraId="5CD3A120" w14:textId="1AA54E32" w:rsidR="6273076C" w:rsidRDefault="6273076C" w:rsidP="6273076C">
      <w:pPr>
        <w:spacing w:after="0"/>
        <w:ind w:left="0" w:right="0" w:firstLine="360"/>
      </w:pPr>
    </w:p>
    <w:tbl>
      <w:tblPr>
        <w:tblStyle w:val="Tabellrutnt"/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178"/>
        <w:gridCol w:w="1831"/>
        <w:gridCol w:w="1926"/>
        <w:gridCol w:w="2198"/>
      </w:tblGrid>
      <w:tr w:rsidR="6273076C" w14:paraId="790C8277" w14:textId="77777777" w:rsidTr="70815F40">
        <w:trPr>
          <w:trHeight w:val="397"/>
        </w:trPr>
        <w:tc>
          <w:tcPr>
            <w:tcW w:w="813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DE1A6D6" w14:textId="022AC908" w:rsidR="6273076C" w:rsidRDefault="6273076C" w:rsidP="6273076C">
            <w:pPr>
              <w:spacing w:after="0"/>
              <w:ind w:left="360" w:right="0"/>
              <w:jc w:val="center"/>
              <w:rPr>
                <w:b/>
                <w:bCs/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 xml:space="preserve">Provfrekvens och </w:t>
            </w:r>
            <w:r w:rsidR="586F0152" w:rsidRPr="70815F40">
              <w:rPr>
                <w:b/>
                <w:bCs/>
                <w:color w:val="000000" w:themeColor="text2"/>
              </w:rPr>
              <w:t>provtagningspunkter</w:t>
            </w:r>
            <w:r w:rsidRPr="70815F40">
              <w:rPr>
                <w:b/>
                <w:bCs/>
                <w:color w:val="000000" w:themeColor="text2"/>
              </w:rPr>
              <w:t xml:space="preserve"> enligt riskanalys</w:t>
            </w:r>
          </w:p>
        </w:tc>
      </w:tr>
      <w:tr w:rsidR="6273076C" w14:paraId="4467EA17" w14:textId="77777777" w:rsidTr="70815F40">
        <w:trPr>
          <w:trHeight w:val="397"/>
        </w:trPr>
        <w:tc>
          <w:tcPr>
            <w:tcW w:w="21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CC2BBA" w14:textId="6EEC26BB" w:rsidR="6273076C" w:rsidRDefault="6273076C" w:rsidP="6273076C">
            <w:pPr>
              <w:spacing w:after="0"/>
              <w:ind w:left="360" w:right="0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8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2E0A67" w14:textId="00457AA2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9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496E73" w14:textId="051B1DF0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Frekvens</w:t>
            </w:r>
          </w:p>
        </w:tc>
        <w:tc>
          <w:tcPr>
            <w:tcW w:w="21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86B144" w14:textId="37C475BA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Tappställe</w:t>
            </w:r>
          </w:p>
        </w:tc>
      </w:tr>
      <w:tr w:rsidR="6273076C" w14:paraId="71186399" w14:textId="77777777" w:rsidTr="70815F40">
        <w:trPr>
          <w:trHeight w:val="397"/>
        </w:trPr>
        <w:tc>
          <w:tcPr>
            <w:tcW w:w="21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C7B574" w14:textId="162D60B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Ingångsvatten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7E0433" w14:textId="654EFCE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91D496" w14:textId="19B1785A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3E5635" w14:textId="107D38B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A4</w:t>
            </w:r>
          </w:p>
        </w:tc>
      </w:tr>
      <w:tr w:rsidR="6273076C" w14:paraId="7CA16F93" w14:textId="77777777" w:rsidTr="70815F40">
        <w:trPr>
          <w:trHeight w:val="397"/>
        </w:trPr>
        <w:tc>
          <w:tcPr>
            <w:tcW w:w="2178" w:type="dxa"/>
            <w:vMerge/>
            <w:vAlign w:val="center"/>
          </w:tcPr>
          <w:p w14:paraId="6AC15A1C" w14:textId="77777777" w:rsidR="009B16ED" w:rsidRDefault="009B16ED"/>
        </w:tc>
        <w:tc>
          <w:tcPr>
            <w:tcW w:w="1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3DDF7A" w14:textId="02BC8BC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Kemisk</w:t>
            </w:r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844298" w14:textId="758A57E1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vMerge/>
            <w:vAlign w:val="center"/>
          </w:tcPr>
          <w:p w14:paraId="208E3E8B" w14:textId="77777777" w:rsidR="009B16ED" w:rsidRDefault="009B16ED"/>
        </w:tc>
      </w:tr>
      <w:tr w:rsidR="6273076C" w14:paraId="7FCE9CE4" w14:textId="77777777" w:rsidTr="70815F40">
        <w:trPr>
          <w:trHeight w:val="397"/>
        </w:trPr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1A6B64" w14:textId="3E93A393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Efter förbehandling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4AC99F" w14:textId="423D46D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Klor och hårdhet</w:t>
            </w:r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CE6E25" w14:textId="03F16ABF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1DFD76" w14:textId="65363DC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70815F40">
              <w:rPr>
                <w:color w:val="000000" w:themeColor="text2"/>
                <w:sz w:val="20"/>
                <w:szCs w:val="20"/>
              </w:rPr>
              <w:t>A2</w:t>
            </w:r>
            <w:r w:rsidR="7EB2B7A5" w:rsidRPr="70815F40">
              <w:rPr>
                <w:color w:val="000000" w:themeColor="text2"/>
                <w:sz w:val="20"/>
                <w:szCs w:val="20"/>
              </w:rPr>
              <w:t>3</w:t>
            </w:r>
          </w:p>
        </w:tc>
      </w:tr>
      <w:tr w:rsidR="6273076C" w14:paraId="00619C07" w14:textId="77777777" w:rsidTr="70815F40">
        <w:trPr>
          <w:trHeight w:val="397"/>
        </w:trPr>
        <w:tc>
          <w:tcPr>
            <w:tcW w:w="21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C261FD" w14:textId="0B9BC0B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Efter RO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7103F2" w14:textId="081290C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C33C3F" w14:textId="6BF19E70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4C0A30" w14:textId="0F3CDFB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RO1 kran 8, Första, Sista och</w:t>
            </w:r>
          </w:p>
          <w:p w14:paraId="007A6CCC" w14:textId="6CAB6E3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……………………….</w:t>
            </w:r>
          </w:p>
        </w:tc>
      </w:tr>
      <w:tr w:rsidR="6273076C" w14:paraId="715BF91E" w14:textId="77777777" w:rsidTr="70815F40">
        <w:trPr>
          <w:trHeight w:val="397"/>
        </w:trPr>
        <w:tc>
          <w:tcPr>
            <w:tcW w:w="2178" w:type="dxa"/>
            <w:vMerge/>
            <w:vAlign w:val="center"/>
          </w:tcPr>
          <w:p w14:paraId="3149715C" w14:textId="77777777" w:rsidR="009B16ED" w:rsidRDefault="009B16ED"/>
        </w:tc>
        <w:tc>
          <w:tcPr>
            <w:tcW w:w="1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EB5601" w14:textId="2C6EBCC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96CE37" w14:textId="76D81B95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vMerge/>
            <w:vAlign w:val="center"/>
          </w:tcPr>
          <w:p w14:paraId="1A6AAFAE" w14:textId="77777777" w:rsidR="009B16ED" w:rsidRDefault="009B16ED"/>
        </w:tc>
      </w:tr>
      <w:tr w:rsidR="6273076C" w14:paraId="04E28CEC" w14:textId="77777777" w:rsidTr="70815F40">
        <w:trPr>
          <w:trHeight w:val="397"/>
        </w:trPr>
        <w:tc>
          <w:tcPr>
            <w:tcW w:w="2178" w:type="dxa"/>
            <w:vMerge/>
            <w:vAlign w:val="center"/>
          </w:tcPr>
          <w:p w14:paraId="3C5C5138" w14:textId="77777777" w:rsidR="009B16ED" w:rsidRDefault="009B16ED"/>
        </w:tc>
        <w:tc>
          <w:tcPr>
            <w:tcW w:w="1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930746" w14:textId="32D4398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Kemisk</w:t>
            </w:r>
          </w:p>
        </w:tc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A2192C" w14:textId="6EECCEC5" w:rsidR="6273076C" w:rsidRDefault="6273076C" w:rsidP="6273076C">
            <w:pPr>
              <w:spacing w:after="0"/>
              <w:ind w:left="0" w:right="0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Dag</w:t>
            </w:r>
          </w:p>
        </w:tc>
        <w:tc>
          <w:tcPr>
            <w:tcW w:w="21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771301" w14:textId="635884F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Första, Sista och</w:t>
            </w:r>
          </w:p>
          <w:p w14:paraId="7616598E" w14:textId="28C1128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………………………</w:t>
            </w:r>
          </w:p>
        </w:tc>
      </w:tr>
    </w:tbl>
    <w:p w14:paraId="7E141F02" w14:textId="162506E0" w:rsidR="6273076C" w:rsidRDefault="6273076C" w:rsidP="6273076C">
      <w:pPr>
        <w:spacing w:after="0"/>
        <w:ind w:left="360" w:right="0"/>
      </w:pPr>
    </w:p>
    <w:p w14:paraId="0C977D56" w14:textId="0AD32614" w:rsidR="225EECDE" w:rsidRDefault="225EECDE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Anmärkningar……………………………………………………………………………........</w:t>
      </w:r>
    </w:p>
    <w:p w14:paraId="3AFEDDEE" w14:textId="2AFD7DDD" w:rsidR="6273076C" w:rsidRDefault="6273076C" w:rsidP="6273076C">
      <w:pPr>
        <w:spacing w:after="0" w:line="240" w:lineRule="auto"/>
        <w:ind w:left="360" w:right="0"/>
      </w:pPr>
    </w:p>
    <w:p w14:paraId="75C93FC6" w14:textId="39C1B8F8" w:rsidR="6273076C" w:rsidRDefault="6273076C" w:rsidP="6273076C">
      <w:pPr>
        <w:spacing w:after="0" w:line="240" w:lineRule="auto"/>
        <w:ind w:left="360" w:right="0"/>
      </w:pPr>
    </w:p>
    <w:p w14:paraId="04E04ED8" w14:textId="239C3620" w:rsidR="6273076C" w:rsidRDefault="6273076C" w:rsidP="6273076C">
      <w:pPr>
        <w:spacing w:after="0" w:line="240" w:lineRule="auto"/>
        <w:ind w:left="0" w:right="0"/>
        <w:rPr>
          <w:b/>
          <w:bCs/>
        </w:rPr>
      </w:pPr>
    </w:p>
    <w:p w14:paraId="770709E5" w14:textId="284DEA4A" w:rsidR="610784C6" w:rsidRDefault="3C8B3CF4" w:rsidP="3F6DD7A2">
      <w:pPr>
        <w:tabs>
          <w:tab w:val="left" w:pos="4680"/>
        </w:tabs>
        <w:spacing w:after="0"/>
        <w:ind w:left="0"/>
        <w:rPr>
          <w:b/>
          <w:bCs/>
          <w:sz w:val="28"/>
          <w:szCs w:val="28"/>
        </w:rPr>
      </w:pPr>
      <w:r w:rsidRPr="3F6DD7A2">
        <w:rPr>
          <w:b/>
          <w:bCs/>
          <w:sz w:val="28"/>
          <w:szCs w:val="28"/>
        </w:rPr>
        <w:t>Provresultat</w:t>
      </w:r>
    </w:p>
    <w:p w14:paraId="42C71890" w14:textId="11E15A3C" w:rsidR="6273076C" w:rsidRDefault="6273076C" w:rsidP="6273076C">
      <w:pPr>
        <w:tabs>
          <w:tab w:val="left" w:pos="4680"/>
        </w:tabs>
        <w:spacing w:after="0"/>
        <w:ind w:left="0"/>
        <w:rPr>
          <w:b/>
          <w:bCs/>
          <w:sz w:val="28"/>
          <w:szCs w:val="28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417"/>
        <w:gridCol w:w="1304"/>
        <w:gridCol w:w="1304"/>
        <w:gridCol w:w="1417"/>
        <w:gridCol w:w="1304"/>
        <w:gridCol w:w="1304"/>
      </w:tblGrid>
      <w:tr w:rsidR="6273076C" w14:paraId="7392FEDC" w14:textId="77777777" w:rsidTr="3F6DD7A2">
        <w:trPr>
          <w:trHeight w:val="397"/>
        </w:trPr>
        <w:tc>
          <w:tcPr>
            <w:tcW w:w="10658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27866B" w14:textId="09A3913D" w:rsidR="6273076C" w:rsidRDefault="6273076C" w:rsidP="6273076C">
            <w:pPr>
              <w:tabs>
                <w:tab w:val="left" w:pos="4680"/>
              </w:tabs>
              <w:spacing w:after="0"/>
              <w:ind w:left="36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>Ingångsvatten</w:t>
            </w:r>
          </w:p>
        </w:tc>
      </w:tr>
      <w:tr w:rsidR="6273076C" w14:paraId="31E742A7" w14:textId="77777777" w:rsidTr="3F6DD7A2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6D3DE19" w14:textId="2A351CD7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EF77DC6" w14:textId="75C7CF59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65FAEDC" w14:textId="2FC9AEFA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F108552" w14:textId="15F697C0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2721" w:type="dxa"/>
            <w:gridSpan w:val="2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480018A" w14:textId="3FF35C4D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EE0B2AE" w14:textId="76296040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4EA5021A" w14:textId="77777777" w:rsidTr="3F6DD7A2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FD75F3F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63A7FA3" w14:textId="77777777" w:rsidR="009B16ED" w:rsidRDefault="009B16ED"/>
        </w:tc>
        <w:tc>
          <w:tcPr>
            <w:tcW w:w="1417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2CF4E0E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687F7DC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F27A67B" w14:textId="7B57789C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714D049" w14:textId="443EB1DA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 </w:t>
            </w:r>
            <w:r w:rsidRPr="6273076C">
              <w:rPr>
                <w:b/>
                <w:bCs/>
                <w:color w:val="000000" w:themeColor="text2"/>
                <w:sz w:val="16"/>
                <w:szCs w:val="16"/>
              </w:rPr>
              <w:t xml:space="preserve"> </w:t>
            </w:r>
            <w:r w:rsidRPr="6273076C">
              <w:rPr>
                <w:color w:val="000000" w:themeColor="text2"/>
                <w:sz w:val="16"/>
                <w:szCs w:val="16"/>
              </w:rPr>
              <w:t>(OK/E</w:t>
            </w:r>
            <w:r w:rsidR="140E3D26" w:rsidRPr="6273076C">
              <w:rPr>
                <w:color w:val="000000" w:themeColor="text2"/>
                <w:sz w:val="16"/>
                <w:szCs w:val="16"/>
              </w:rPr>
              <w:t>J</w:t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OK)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4DD9295" w14:textId="6479FA8F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9B474D2" w14:textId="584936E1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423CBC7B" w14:textId="77777777" w:rsidTr="3F6DD7A2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B556B67" w14:textId="425338C6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Dricksvatten</w:t>
            </w:r>
          </w:p>
          <w:p w14:paraId="0CB364A1" w14:textId="3A473612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hos användare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8CD18C0" w14:textId="0263DA7E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Tappställe</w:t>
            </w:r>
          </w:p>
          <w:p w14:paraId="2E0BE1A4" w14:textId="52EB6434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A4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DCA79A3" w14:textId="4416646A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Mikrobiologiskkvalitet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6AC18E9" w14:textId="6BCD6979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*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861301B" w14:textId="54A0658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811081" w14:textId="7DBCA4D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6C4634B" w14:textId="3265342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3CD1F8" w14:textId="4AD6830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24013C51" w14:textId="77777777" w:rsidTr="3F6DD7A2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D7E05E0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1B2BC5A" w14:textId="77777777" w:rsidR="009B16ED" w:rsidRDefault="009B16ED"/>
        </w:tc>
        <w:tc>
          <w:tcPr>
            <w:tcW w:w="1417" w:type="dxa"/>
            <w:vMerge/>
            <w:tcBorders>
              <w:bottom w:val="single" w:sz="18" w:space="0" w:color="000000" w:themeColor="text2"/>
            </w:tcBorders>
            <w:vAlign w:val="center"/>
          </w:tcPr>
          <w:p w14:paraId="65A2D63C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6B14FAB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6E322B8" w14:textId="17B12CF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5AA2CD0" w14:textId="00AF22F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291DD6B" w14:textId="2D67433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FB27A4A" w14:textId="17AA4F3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3797C341" w14:textId="77777777" w:rsidTr="3F6DD7A2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49417F8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1637C88" w14:textId="77777777" w:rsidR="009B16ED" w:rsidRDefault="009B16ED"/>
        </w:tc>
        <w:tc>
          <w:tcPr>
            <w:tcW w:w="141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F4B8F61" w14:textId="1CBCCC09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Kemisk</w:t>
            </w:r>
          </w:p>
          <w:p w14:paraId="26B94387" w14:textId="2558DA78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kvalitet</w:t>
            </w:r>
          </w:p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92552C9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D1F2E85" w14:textId="3C0EB087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F12CFAE" w14:textId="56FD2DEF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5A8D49E" w14:textId="39B67E8E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6B39914" w14:textId="0557BC8B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53B088AE" w14:textId="77777777" w:rsidTr="3F6DD7A2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562B286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D4F4670" w14:textId="77777777" w:rsidR="009B16ED" w:rsidRDefault="009B16ED"/>
        </w:tc>
        <w:tc>
          <w:tcPr>
            <w:tcW w:w="1417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759FEE2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EE58D24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AA8F5ED" w14:textId="04E68594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5F6D424" w14:textId="76618DFD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C6C88E5" w14:textId="71BEDFCC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E7E373E" w14:textId="6D5ED860" w:rsidR="6273076C" w:rsidRDefault="6273076C" w:rsidP="6273076C">
            <w:pPr>
              <w:tabs>
                <w:tab w:val="left" w:pos="4680"/>
              </w:tabs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</w:tbl>
    <w:p w14:paraId="7E662912" w14:textId="1656EA1F" w:rsidR="32474DB2" w:rsidRDefault="332A3A14" w:rsidP="3F6DD7A2">
      <w:pPr>
        <w:spacing w:after="0"/>
        <w:ind w:left="0" w:right="0"/>
      </w:pPr>
      <w:r w:rsidRPr="3F6DD7A2">
        <w:rPr>
          <w:rFonts w:ascii="Arial" w:eastAsia="Arial" w:hAnsi="Arial" w:cs="Arial"/>
          <w:b/>
          <w:bCs/>
          <w:sz w:val="22"/>
          <w:szCs w:val="22"/>
        </w:rPr>
        <w:t>*</w:t>
      </w:r>
      <w:r w:rsidRPr="3F6DD7A2">
        <w:rPr>
          <w:rFonts w:ascii="Calibri" w:eastAsia="Calibri" w:hAnsi="Calibri" w:cs="Calibri"/>
          <w:color w:val="000000" w:themeColor="text2"/>
          <w:sz w:val="20"/>
          <w:szCs w:val="20"/>
        </w:rPr>
        <w:t xml:space="preserve"> Skall minst uppfylla kraven i Livsmedelsverkets föreskrifter LIVSFS 2022:12</w:t>
      </w:r>
    </w:p>
    <w:p w14:paraId="6CAC4336" w14:textId="2736D783" w:rsidR="6273076C" w:rsidRDefault="6273076C" w:rsidP="6273076C">
      <w:pPr>
        <w:spacing w:after="0" w:line="240" w:lineRule="auto"/>
        <w:ind w:left="360" w:right="0"/>
      </w:pPr>
    </w:p>
    <w:p w14:paraId="56329822" w14:textId="0AD32614" w:rsidR="3FA1FC41" w:rsidRDefault="3FA1FC41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Anmärkningar……………………………………………………………………………........</w:t>
      </w:r>
    </w:p>
    <w:p w14:paraId="649098F8" w14:textId="24378C4B" w:rsidR="6273076C" w:rsidRDefault="6273076C">
      <w:r>
        <w:br w:type="page"/>
      </w:r>
    </w:p>
    <w:p w14:paraId="032E9BE9" w14:textId="4DE0E003" w:rsidR="17A32CE9" w:rsidRDefault="17A32CE9" w:rsidP="20B623C6">
      <w:pPr>
        <w:spacing w:after="0" w:line="240" w:lineRule="auto"/>
        <w:ind w:left="360" w:right="0"/>
        <w:rPr>
          <w:lang w:val="en-US"/>
        </w:rPr>
      </w:pPr>
      <w:proofErr w:type="spellStart"/>
      <w:r w:rsidRPr="20B623C6">
        <w:rPr>
          <w:b/>
          <w:bCs/>
          <w:lang w:val="en-US"/>
        </w:rPr>
        <w:lastRenderedPageBreak/>
        <w:t>Maskinbeteckning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 xml:space="preserve">…………………......     </w:t>
      </w:r>
      <w:proofErr w:type="spellStart"/>
      <w:r w:rsidRPr="20B623C6">
        <w:rPr>
          <w:b/>
          <w:bCs/>
          <w:lang w:val="en-US"/>
        </w:rPr>
        <w:t>Inventarienummer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>……………………...</w:t>
      </w:r>
    </w:p>
    <w:p w14:paraId="14330F8A" w14:textId="0246A285" w:rsidR="6273076C" w:rsidRDefault="6273076C" w:rsidP="6273076C">
      <w:pPr>
        <w:spacing w:after="0" w:line="240" w:lineRule="auto"/>
        <w:ind w:left="360" w:right="0"/>
        <w:rPr>
          <w:b/>
          <w:bCs/>
        </w:rPr>
      </w:pPr>
    </w:p>
    <w:p w14:paraId="59F60F80" w14:textId="4E91923D" w:rsidR="6273076C" w:rsidRDefault="6273076C" w:rsidP="6273076C">
      <w:pPr>
        <w:spacing w:after="0" w:line="240" w:lineRule="auto"/>
        <w:ind w:left="0" w:right="0"/>
        <w:rPr>
          <w:b/>
          <w:bCs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134"/>
        <w:gridCol w:w="1134"/>
        <w:gridCol w:w="1191"/>
        <w:gridCol w:w="1191"/>
        <w:gridCol w:w="1191"/>
        <w:gridCol w:w="1191"/>
        <w:gridCol w:w="1191"/>
      </w:tblGrid>
      <w:tr w:rsidR="6273076C" w14:paraId="0C2BDC88" w14:textId="77777777" w:rsidTr="70815F40">
        <w:trPr>
          <w:trHeight w:val="397"/>
        </w:trPr>
        <w:tc>
          <w:tcPr>
            <w:tcW w:w="10831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3E8F34" w14:textId="0E1A69B4" w:rsidR="6273076C" w:rsidRDefault="6273076C" w:rsidP="6273076C">
            <w:pPr>
              <w:spacing w:after="0"/>
              <w:ind w:left="36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>Klor och hårdhet på ingångsvatten efter förbehandling</w:t>
            </w:r>
          </w:p>
        </w:tc>
      </w:tr>
      <w:tr w:rsidR="6273076C" w14:paraId="641B0BCE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6B5C782" w14:textId="1B931A60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F69AA42" w14:textId="5EE3B000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13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9105997" w14:textId="7A801B8A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13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B886777" w14:textId="166DCA92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3573" w:type="dxa"/>
            <w:gridSpan w:val="3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E3836A6" w14:textId="315AB09A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Avläst</w:t>
            </w:r>
          </w:p>
        </w:tc>
        <w:tc>
          <w:tcPr>
            <w:tcW w:w="238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121894" w14:textId="43A9F439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6BC1AB08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0F93322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D4676C9" w14:textId="77777777" w:rsidR="009B16ED" w:rsidRDefault="009B16ED"/>
        </w:tc>
        <w:tc>
          <w:tcPr>
            <w:tcW w:w="113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25CD08A" w14:textId="77777777" w:rsidR="009B16ED" w:rsidRDefault="009B16ED"/>
        </w:tc>
        <w:tc>
          <w:tcPr>
            <w:tcW w:w="113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F88ABBE" w14:textId="77777777" w:rsidR="009B16ED" w:rsidRDefault="009B16ED"/>
        </w:tc>
        <w:tc>
          <w:tcPr>
            <w:tcW w:w="1191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000137F" w14:textId="7B9AF4A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1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D908992" w14:textId="09FFCC70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Provsticka</w:t>
            </w:r>
          </w:p>
        </w:tc>
        <w:tc>
          <w:tcPr>
            <w:tcW w:w="11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429B7D3" w14:textId="53EF19C9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Testomat</w:t>
            </w:r>
            <w:r>
              <w:br/>
            </w: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  </w:t>
            </w:r>
          </w:p>
        </w:tc>
        <w:tc>
          <w:tcPr>
            <w:tcW w:w="11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C29CB24" w14:textId="6ADA9404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1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4CF9E10" w14:textId="07714AD3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6DF7E3C4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C00A0BE" w14:textId="4F345F9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Dricksvatten hos användare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4ED2041" w14:textId="171704F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Tappställe </w:t>
            </w:r>
          </w:p>
          <w:p w14:paraId="525CB0B2" w14:textId="5D987C3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70815F40">
              <w:rPr>
                <w:color w:val="000000" w:themeColor="text2"/>
                <w:sz w:val="20"/>
                <w:szCs w:val="20"/>
              </w:rPr>
              <w:t>A2</w:t>
            </w:r>
            <w:r w:rsidR="395C6164" w:rsidRPr="70815F40">
              <w:rPr>
                <w:color w:val="000000" w:themeColor="text2"/>
                <w:sz w:val="20"/>
                <w:szCs w:val="20"/>
              </w:rPr>
              <w:t>3</w:t>
            </w:r>
          </w:p>
        </w:tc>
        <w:tc>
          <w:tcPr>
            <w:tcW w:w="113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C01925E" w14:textId="5A5D74D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Klor</w:t>
            </w:r>
          </w:p>
        </w:tc>
        <w:tc>
          <w:tcPr>
            <w:tcW w:w="113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8A59462" w14:textId="004E099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≤ 0,1 mg/l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DAA991" w14:textId="67CA5EC0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3DCF2A" w14:textId="29FD763C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8534BF" w14:textId="0050901D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E7EF361" w14:textId="600293A1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6CC5DD" w14:textId="685638F9" w:rsidR="6273076C" w:rsidRDefault="6273076C" w:rsidP="6273076C">
            <w:pPr>
              <w:jc w:val="center"/>
            </w:pPr>
          </w:p>
        </w:tc>
      </w:tr>
      <w:tr w:rsidR="6273076C" w14:paraId="7D090BF6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A7E2EDA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6898F37" w14:textId="77777777" w:rsidR="009B16ED" w:rsidRDefault="009B16ED"/>
        </w:tc>
        <w:tc>
          <w:tcPr>
            <w:tcW w:w="113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10994C77" w14:textId="77777777" w:rsidR="009B16ED" w:rsidRDefault="009B16ED"/>
        </w:tc>
        <w:tc>
          <w:tcPr>
            <w:tcW w:w="113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14A6E3D5" w14:textId="77777777" w:rsidR="009B16ED" w:rsidRDefault="009B16ED"/>
        </w:tc>
        <w:tc>
          <w:tcPr>
            <w:tcW w:w="1191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52412DF" w14:textId="75AFE81F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BF0D62" w14:textId="621142EC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AA725C" w14:textId="62C8999B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7D062D7" w14:textId="5FF1F6AD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AFEE040" w14:textId="08E71C92" w:rsidR="6273076C" w:rsidRDefault="6273076C" w:rsidP="6273076C">
            <w:pPr>
              <w:jc w:val="center"/>
            </w:pPr>
          </w:p>
        </w:tc>
      </w:tr>
      <w:tr w:rsidR="6273076C" w14:paraId="5293A318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8A71A32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4379A98" w14:textId="77777777" w:rsidR="009B16ED" w:rsidRDefault="009B16ED"/>
        </w:tc>
        <w:tc>
          <w:tcPr>
            <w:tcW w:w="113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32D9CE2" w14:textId="56A342B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Hårdhet</w:t>
            </w:r>
          </w:p>
        </w:tc>
        <w:tc>
          <w:tcPr>
            <w:tcW w:w="113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CF9C7EC" w14:textId="3A84A94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≤ 0,3 °</w:t>
            </w: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dH</w:t>
            </w:r>
            <w:proofErr w:type="spellEnd"/>
          </w:p>
        </w:tc>
        <w:tc>
          <w:tcPr>
            <w:tcW w:w="1191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D63DF5D" w14:textId="1D6BB073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CDE044" w14:textId="07A8E8D9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ACE926" w14:textId="743BACC7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5F63D71" w14:textId="65412DE1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1B17C3" w14:textId="3810DEE4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</w:tr>
      <w:tr w:rsidR="6273076C" w14:paraId="567C874F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D75BDA5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D726516" w14:textId="77777777" w:rsidR="009B16ED" w:rsidRDefault="009B16ED"/>
        </w:tc>
        <w:tc>
          <w:tcPr>
            <w:tcW w:w="113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1D2373F" w14:textId="77777777" w:rsidR="009B16ED" w:rsidRDefault="009B16ED"/>
        </w:tc>
        <w:tc>
          <w:tcPr>
            <w:tcW w:w="113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EEE30E2" w14:textId="77777777" w:rsidR="009B16ED" w:rsidRDefault="009B16ED"/>
        </w:tc>
        <w:tc>
          <w:tcPr>
            <w:tcW w:w="1191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379ADB" w14:textId="1C9F4EB9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2C97230" w14:textId="49A74105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75B3BCC" w14:textId="659CA15A" w:rsidR="6273076C" w:rsidRDefault="6273076C" w:rsidP="6273076C">
            <w:pPr>
              <w:jc w:val="center"/>
            </w:pP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1DC3856" w14:textId="4CB3EF5B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  <w:r w:rsidRPr="6273076C">
              <w:rPr>
                <w:b/>
                <w:bCs/>
                <w:color w:val="000000" w:themeColor="text2"/>
              </w:rPr>
              <w:t xml:space="preserve"> 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16D09F7" w14:textId="346555ED" w:rsidR="6273076C" w:rsidRDefault="6273076C" w:rsidP="6273076C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 w:themeColor="text2"/>
              </w:rPr>
            </w:pPr>
          </w:p>
        </w:tc>
      </w:tr>
    </w:tbl>
    <w:p w14:paraId="0CDA4FD3" w14:textId="0E9E5622" w:rsidR="6273076C" w:rsidRDefault="6273076C" w:rsidP="6273076C">
      <w:pPr>
        <w:spacing w:after="0" w:line="240" w:lineRule="auto"/>
        <w:ind w:left="0" w:right="0"/>
        <w:rPr>
          <w:b/>
          <w:bCs/>
        </w:rPr>
      </w:pPr>
    </w:p>
    <w:p w14:paraId="2E197C5D" w14:textId="0AD32614" w:rsidR="6FE1CD71" w:rsidRDefault="6FE1CD71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Anmärkningar……………………………………………………………………………........</w:t>
      </w:r>
    </w:p>
    <w:p w14:paraId="31801633" w14:textId="626542B1" w:rsidR="6273076C" w:rsidRDefault="6273076C" w:rsidP="6273076C">
      <w:pPr>
        <w:spacing w:after="0" w:line="240" w:lineRule="auto"/>
        <w:ind w:left="360" w:right="0"/>
      </w:pPr>
    </w:p>
    <w:p w14:paraId="3033A124" w14:textId="7E55FDF7" w:rsidR="6273076C" w:rsidRDefault="6273076C" w:rsidP="6273076C">
      <w:pPr>
        <w:spacing w:after="0" w:line="240" w:lineRule="auto"/>
        <w:ind w:left="360" w:right="0"/>
      </w:pPr>
    </w:p>
    <w:p w14:paraId="214366A7" w14:textId="51D5A7E2" w:rsidR="6273076C" w:rsidRDefault="6273076C" w:rsidP="6273076C">
      <w:pPr>
        <w:spacing w:after="0" w:line="240" w:lineRule="auto"/>
        <w:ind w:left="360" w:right="0"/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417"/>
        <w:gridCol w:w="1304"/>
        <w:gridCol w:w="1304"/>
        <w:gridCol w:w="1417"/>
        <w:gridCol w:w="1304"/>
        <w:gridCol w:w="1304"/>
      </w:tblGrid>
      <w:tr w:rsidR="6273076C" w14:paraId="0D9D45C8" w14:textId="77777777" w:rsidTr="70815F40">
        <w:trPr>
          <w:trHeight w:val="397"/>
        </w:trPr>
        <w:tc>
          <w:tcPr>
            <w:tcW w:w="10658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FF29AF" w14:textId="1552D5B3" w:rsidR="6273076C" w:rsidRDefault="6273076C" w:rsidP="70815F40">
            <w:pPr>
              <w:spacing w:after="0"/>
              <w:ind w:left="360" w:right="0"/>
              <w:jc w:val="center"/>
              <w:rPr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 xml:space="preserve">Vatten för tillredning efter RO </w:t>
            </w:r>
            <w:r w:rsidRPr="70815F40">
              <w:rPr>
                <w:color w:val="000000" w:themeColor="text2"/>
              </w:rPr>
              <w:t xml:space="preserve">(Efter anslutning </w:t>
            </w:r>
            <w:r w:rsidR="1AB240DC" w:rsidRPr="70815F40">
              <w:rPr>
                <w:color w:val="000000" w:themeColor="text2"/>
              </w:rPr>
              <w:t>till</w:t>
            </w:r>
            <w:r w:rsidRPr="70815F40">
              <w:rPr>
                <w:color w:val="000000" w:themeColor="text2"/>
              </w:rPr>
              <w:t xml:space="preserve"> slinga)</w:t>
            </w:r>
          </w:p>
        </w:tc>
      </w:tr>
      <w:tr w:rsidR="6273076C" w14:paraId="0160A9D0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A575D70" w14:textId="416EB26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6648B9E" w14:textId="79CAEAE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4BEBA16" w14:textId="1500AA50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D8EA9FC" w14:textId="4ED219D2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2721" w:type="dxa"/>
            <w:gridSpan w:val="2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3D4CCB" w14:textId="6234309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AE64DF8" w14:textId="2D7AE6E6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5C8AC1E1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B56C62B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C5F3236" w14:textId="77777777" w:rsidR="009B16ED" w:rsidRDefault="009B16ED"/>
        </w:tc>
        <w:tc>
          <w:tcPr>
            <w:tcW w:w="1417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B2A4AFA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6C2B9CA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A11CCEA" w14:textId="26B9F1A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A4BA641" w14:textId="157BAB9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 (Erhållet värde)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188C505" w14:textId="4FC33D95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400A417" w14:textId="31C8A164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7F102945" w14:textId="77777777" w:rsidTr="70815F40">
        <w:trPr>
          <w:trHeight w:val="397"/>
        </w:trPr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8137342" w14:textId="7837D31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Vatten för tillredning</w:t>
            </w:r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1323D5A" w14:textId="7561AEC4" w:rsidR="6273076C" w:rsidRDefault="25B1F312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 xml:space="preserve">Sista </w:t>
            </w:r>
            <w:r w:rsidR="7BD9EF12" w:rsidRPr="3F6DD7A2">
              <w:rPr>
                <w:color w:val="000000" w:themeColor="text2"/>
                <w:sz w:val="20"/>
                <w:szCs w:val="20"/>
              </w:rPr>
              <w:t>t</w:t>
            </w:r>
            <w:r w:rsidRPr="3F6DD7A2">
              <w:rPr>
                <w:color w:val="000000" w:themeColor="text2"/>
                <w:sz w:val="20"/>
                <w:szCs w:val="20"/>
              </w:rPr>
              <w:t>appstället</w:t>
            </w:r>
          </w:p>
        </w:tc>
        <w:tc>
          <w:tcPr>
            <w:tcW w:w="1417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3EF9459" w14:textId="7656984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304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F1DBC7C" w14:textId="014CEC4A" w:rsidR="6273076C" w:rsidRDefault="007654B9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1DB3C84" w14:textId="06F313EE" w:rsidR="6273076C" w:rsidRDefault="6273076C"/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4CCFCD0" w14:textId="26422B8F" w:rsidR="6273076C" w:rsidRDefault="6273076C"/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93CDC1" w14:textId="4207410A" w:rsidR="6273076C" w:rsidRDefault="6273076C"/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5D2B7E" w14:textId="446AE472" w:rsidR="6273076C" w:rsidRDefault="6273076C"/>
        </w:tc>
      </w:tr>
    </w:tbl>
    <w:p w14:paraId="1759B47F" w14:textId="4A0B461A" w:rsidR="6273076C" w:rsidRDefault="6273076C" w:rsidP="6273076C">
      <w:pPr>
        <w:spacing w:after="0" w:line="240" w:lineRule="auto"/>
        <w:ind w:left="360" w:right="0"/>
      </w:pPr>
    </w:p>
    <w:p w14:paraId="7474B0A7" w14:textId="0AD32614" w:rsidR="0962FFBA" w:rsidRDefault="0962FFBA" w:rsidP="6273076C">
      <w:pPr>
        <w:spacing w:after="0" w:line="240" w:lineRule="auto"/>
        <w:ind w:left="0" w:right="0"/>
      </w:pPr>
      <w:r w:rsidRPr="6273076C">
        <w:t>Anmärkningar……………………………………………………………………………........</w:t>
      </w:r>
    </w:p>
    <w:p w14:paraId="66B56F3F" w14:textId="271ED74A" w:rsidR="6273076C" w:rsidRDefault="6273076C" w:rsidP="6273076C">
      <w:pPr>
        <w:spacing w:after="0" w:line="240" w:lineRule="auto"/>
        <w:ind w:left="360" w:right="0"/>
      </w:pPr>
    </w:p>
    <w:p w14:paraId="3023ED41" w14:textId="77777777" w:rsidR="00A40A52" w:rsidRPr="00A40A52" w:rsidRDefault="00A40A52" w:rsidP="00A40A52">
      <w:pPr>
        <w:spacing w:after="0" w:line="240" w:lineRule="auto"/>
        <w:ind w:left="360" w:right="0"/>
        <w:rPr>
          <w:rFonts w:ascii="Arial" w:hAnsi="Arial" w:cs="Arial"/>
          <w:b/>
          <w:sz w:val="22"/>
          <w:szCs w:val="22"/>
        </w:rPr>
      </w:pPr>
    </w:p>
    <w:p w14:paraId="6D519134" w14:textId="2A0B4983" w:rsidR="00A40A52" w:rsidRPr="00A40A52" w:rsidRDefault="6D5537B1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rFonts w:ascii="Arial" w:hAnsi="Arial" w:cs="Arial"/>
          <w:b/>
          <w:bCs/>
          <w:sz w:val="22"/>
          <w:szCs w:val="22"/>
        </w:rPr>
      </w:pPr>
      <w:r w:rsidRPr="6273076C">
        <w:rPr>
          <w:rFonts w:ascii="Arial" w:hAnsi="Arial" w:cs="Arial"/>
          <w:b/>
          <w:bCs/>
          <w:sz w:val="22"/>
          <w:szCs w:val="22"/>
        </w:rPr>
        <w:t xml:space="preserve"> </w:t>
      </w:r>
      <w:r w:rsidRPr="6273076C">
        <w:rPr>
          <w:b/>
          <w:bCs/>
          <w:color w:val="000000" w:themeColor="text2"/>
          <w:sz w:val="28"/>
          <w:szCs w:val="28"/>
        </w:rPr>
        <w:t>Godkännande för HD-drift</w:t>
      </w:r>
    </w:p>
    <w:p w14:paraId="1DBC9A0A" w14:textId="0D5B58C6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b/>
          <w:bCs/>
          <w:color w:val="000000" w:themeColor="text2"/>
          <w:sz w:val="28"/>
          <w:szCs w:val="28"/>
        </w:rPr>
      </w:pPr>
    </w:p>
    <w:p w14:paraId="7326CC6F" w14:textId="0169596A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b/>
          <w:bCs/>
          <w:color w:val="000000" w:themeColor="text2"/>
        </w:rPr>
      </w:pPr>
    </w:p>
    <w:p w14:paraId="1BE079DC" w14:textId="6DE8C4E3" w:rsidR="5DA0B390" w:rsidRDefault="5DA0B390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 xml:space="preserve">Medicinskt ansvarig </w:t>
      </w:r>
      <w:r w:rsidR="7A5C999F" w:rsidRPr="70815F40">
        <w:rPr>
          <w:sz w:val="20"/>
          <w:szCs w:val="20"/>
        </w:rPr>
        <w:t>för tillverkning</w:t>
      </w:r>
    </w:p>
    <w:p w14:paraId="74098E78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143C8955" w14:textId="2B31EFE9" w:rsidR="6A5AF5FF" w:rsidRDefault="6A5AF5FF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37A290B4" w:rsidRPr="20B623C6">
        <w:t>……</w:t>
      </w:r>
      <w:r w:rsidRPr="20B623C6">
        <w:t>.           Datum………………</w:t>
      </w:r>
    </w:p>
    <w:p w14:paraId="04E576AA" w14:textId="59F75D75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292B3DBD" w14:textId="3A2A00B3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18B8468D" w14:textId="67A22CB3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23C8E260" w14:textId="14A4C2A9" w:rsidR="6A5AF5FF" w:rsidRDefault="52FB1486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>Driftansvarig för teknik</w:t>
      </w:r>
    </w:p>
    <w:p w14:paraId="3D9AE8F6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17F2343F" w14:textId="2D8D54D2" w:rsidR="6A5AF5FF" w:rsidRDefault="6A5AF5FF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406A0725" w:rsidRPr="20B623C6">
        <w:t>……</w:t>
      </w:r>
      <w:r w:rsidRPr="20B623C6">
        <w:t>.           Datum………………</w:t>
      </w:r>
    </w:p>
    <w:p w14:paraId="6021503E" w14:textId="4271B64C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2CF4D4D7" w14:textId="76A6547B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3D102DD7" w14:textId="125E2D2E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6CF95482" w14:textId="72B47CAE" w:rsidR="069E83D8" w:rsidRDefault="6306D170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>S</w:t>
      </w:r>
      <w:r w:rsidR="069E83D8" w:rsidRPr="70815F40">
        <w:rPr>
          <w:sz w:val="20"/>
          <w:szCs w:val="20"/>
        </w:rPr>
        <w:t>akkunnig</w:t>
      </w:r>
      <w:r w:rsidR="4D9CDA65" w:rsidRPr="70815F40">
        <w:rPr>
          <w:sz w:val="20"/>
          <w:szCs w:val="20"/>
        </w:rPr>
        <w:t xml:space="preserve"> person</w:t>
      </w:r>
    </w:p>
    <w:p w14:paraId="048D651D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45A2B0C9" w14:textId="3AB0A493" w:rsidR="6A5AF5FF" w:rsidRDefault="6A5AF5FF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2C3A7461" w:rsidRPr="20B623C6">
        <w:t>……</w:t>
      </w:r>
      <w:r w:rsidRPr="20B623C6">
        <w:t>.           Datum………………</w:t>
      </w:r>
    </w:p>
    <w:p w14:paraId="23BF9A48" w14:textId="0CA3045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52473CD5" w14:textId="41385C3F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b/>
          <w:bCs/>
          <w:color w:val="000000" w:themeColor="text2"/>
        </w:rPr>
      </w:pPr>
    </w:p>
    <w:p w14:paraId="3288D1A3" w14:textId="4E48CFBF" w:rsidR="6273076C" w:rsidRDefault="6273076C"/>
    <w:p w14:paraId="31062E8D" w14:textId="6A6A7570" w:rsidR="55E617EB" w:rsidRDefault="55E617EB" w:rsidP="20B623C6">
      <w:pPr>
        <w:spacing w:after="0" w:line="240" w:lineRule="auto"/>
        <w:ind w:left="360" w:right="0"/>
        <w:rPr>
          <w:lang w:val="en-US"/>
        </w:rPr>
      </w:pPr>
      <w:proofErr w:type="spellStart"/>
      <w:r w:rsidRPr="20B623C6">
        <w:rPr>
          <w:b/>
          <w:bCs/>
          <w:lang w:val="en-US"/>
        </w:rPr>
        <w:t>Maskinbeteckning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 xml:space="preserve">…………………......     </w:t>
      </w:r>
      <w:proofErr w:type="spellStart"/>
      <w:r w:rsidRPr="20B623C6">
        <w:rPr>
          <w:b/>
          <w:bCs/>
          <w:lang w:val="en-US"/>
        </w:rPr>
        <w:t>Inventarienummer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>……………………...</w:t>
      </w:r>
    </w:p>
    <w:p w14:paraId="6BB6C4E0" w14:textId="09314E8D" w:rsidR="6273076C" w:rsidRDefault="6273076C" w:rsidP="6273076C">
      <w:pPr>
        <w:spacing w:after="0" w:line="240" w:lineRule="auto"/>
        <w:ind w:left="360" w:right="0"/>
        <w:rPr>
          <w:b/>
          <w:bCs/>
          <w:lang w:val="en-US"/>
        </w:rPr>
      </w:pPr>
    </w:p>
    <w:p w14:paraId="5D421438" w14:textId="081AC58A" w:rsidR="6273076C" w:rsidRDefault="6273076C" w:rsidP="6273076C">
      <w:pPr>
        <w:spacing w:after="0" w:line="240" w:lineRule="auto"/>
        <w:ind w:left="360" w:right="0"/>
        <w:rPr>
          <w:b/>
          <w:bCs/>
          <w:lang w:val="en-US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247"/>
        <w:gridCol w:w="1304"/>
        <w:gridCol w:w="1417"/>
        <w:gridCol w:w="1304"/>
        <w:gridCol w:w="1417"/>
        <w:gridCol w:w="1304"/>
        <w:gridCol w:w="1304"/>
      </w:tblGrid>
      <w:tr w:rsidR="6273076C" w14:paraId="1CFACD42" w14:textId="77777777" w:rsidTr="70815F40">
        <w:trPr>
          <w:trHeight w:val="397"/>
        </w:trPr>
        <w:tc>
          <w:tcPr>
            <w:tcW w:w="1060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399AE2C" w14:textId="79923714" w:rsidR="6273076C" w:rsidRDefault="6273076C" w:rsidP="70815F40">
            <w:pPr>
              <w:spacing w:after="0"/>
              <w:ind w:left="360" w:right="0"/>
              <w:jc w:val="center"/>
              <w:rPr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>Vatten för tillredning efter RO</w:t>
            </w:r>
            <w:r w:rsidRPr="70815F40">
              <w:rPr>
                <w:color w:val="000000" w:themeColor="text2"/>
              </w:rPr>
              <w:t xml:space="preserve"> (Efter anslutning </w:t>
            </w:r>
            <w:r w:rsidR="30B21567" w:rsidRPr="70815F40">
              <w:rPr>
                <w:color w:val="000000" w:themeColor="text2"/>
              </w:rPr>
              <w:t>till</w:t>
            </w:r>
            <w:r w:rsidRPr="70815F40">
              <w:rPr>
                <w:color w:val="000000" w:themeColor="text2"/>
              </w:rPr>
              <w:t xml:space="preserve"> slinga)</w:t>
            </w:r>
          </w:p>
        </w:tc>
      </w:tr>
      <w:tr w:rsidR="6273076C" w14:paraId="3568FC66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13153AE" w14:textId="1A149C9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24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6114F69" w14:textId="35F4D5F5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F626076" w14:textId="0A36DE8E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67AA1A1" w14:textId="35762AB9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2721" w:type="dxa"/>
            <w:gridSpan w:val="2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620413C" w14:textId="0A1CBE18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CBBF34" w14:textId="14E59CB1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3E67E630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4D7AA6D" w14:textId="77777777" w:rsidR="009B16ED" w:rsidRDefault="009B16ED"/>
        </w:tc>
        <w:tc>
          <w:tcPr>
            <w:tcW w:w="1247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8602EFB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6C81FBE" w14:textId="77777777" w:rsidR="009B16ED" w:rsidRDefault="009B16ED"/>
        </w:tc>
        <w:tc>
          <w:tcPr>
            <w:tcW w:w="1417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F4B1A52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4211704" w14:textId="409EF03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F526737" w14:textId="79474E24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 (Erhållet värde)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BFA5D27" w14:textId="499206A5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6F673C5" w14:textId="1B78519D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11ACC836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C102617" w14:textId="29E2D2D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Vatten för tillredning</w:t>
            </w:r>
          </w:p>
        </w:tc>
        <w:tc>
          <w:tcPr>
            <w:tcW w:w="124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FFA1C99" w14:textId="2D39223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Efter RO1 </w:t>
            </w:r>
          </w:p>
          <w:p w14:paraId="2E73294D" w14:textId="25795D2F" w:rsidR="6273076C" w:rsidRDefault="153051A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>k</w:t>
            </w:r>
            <w:r w:rsidR="25B1F312" w:rsidRPr="3F6DD7A2">
              <w:rPr>
                <w:color w:val="000000" w:themeColor="text2"/>
                <w:sz w:val="20"/>
                <w:szCs w:val="20"/>
              </w:rPr>
              <w:t>ran 8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6749600" w14:textId="396254D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F489D81" w14:textId="3A6081E9" w:rsidR="6273076C" w:rsidRDefault="17A859A6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115CD47" w14:textId="7938B87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C2065F7" w14:textId="56040CA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ADA209" w14:textId="46CD672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10E62A8" w14:textId="2654206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27C7EA10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8C7BEE6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74027CAB" w14:textId="77777777" w:rsidR="009B16ED" w:rsidRDefault="009B16ED"/>
        </w:tc>
        <w:tc>
          <w:tcPr>
            <w:tcW w:w="1304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10A3261D" w14:textId="77777777" w:rsidR="009B16ED" w:rsidRDefault="009B16ED"/>
        </w:tc>
        <w:tc>
          <w:tcPr>
            <w:tcW w:w="1417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508012D2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13BF366" w14:textId="198803D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CE19728" w14:textId="46E5729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5EB1C1D" w14:textId="70D92B7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FB325B7" w14:textId="3C73A03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1C65C910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7975D83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0C15CC41" w14:textId="77777777" w:rsidR="009B16ED" w:rsidRDefault="009B16ED"/>
        </w:tc>
        <w:tc>
          <w:tcPr>
            <w:tcW w:w="1304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CCEDEF6" w14:textId="3623862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BD98EE1" w14:textId="08202EBE" w:rsidR="6273076C" w:rsidRDefault="0C1E3283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BCFE11A" w14:textId="1A7A8F1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0723181" w14:textId="3F7D58C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EC166B4" w14:textId="0D9E64D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8FDA728" w14:textId="0B7D3D2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0A09EC4C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2FD2A9E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49CAACCF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2FA78555" w14:textId="77777777" w:rsidR="009B16ED" w:rsidRDefault="009B16ED"/>
        </w:tc>
        <w:tc>
          <w:tcPr>
            <w:tcW w:w="141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3139E7E4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8725305" w14:textId="581EA28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B7E1D87" w14:textId="441011C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8273545" w14:textId="78AAEB3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E62F767" w14:textId="6155777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4D8D3A5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7E32CFE" w14:textId="77777777" w:rsidR="009B16ED" w:rsidRDefault="009B16ED"/>
        </w:tc>
        <w:tc>
          <w:tcPr>
            <w:tcW w:w="124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0BA4565" w14:textId="62662DC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Tappställe </w:t>
            </w:r>
          </w:p>
          <w:p w14:paraId="236AD184" w14:textId="3276086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-1</w:t>
            </w:r>
          </w:p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38A3ED3" w14:textId="401A540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16378E8" w14:textId="711525B6" w:rsidR="6273076C" w:rsidRDefault="062DD8BA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8FB1A8" w14:textId="57CCBD7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066C1D3" w14:textId="3CE0100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BF45308" w14:textId="376CB12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EEBD6EA" w14:textId="18669EB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69902E4E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266E8F0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2DDFB314" w14:textId="77777777" w:rsidR="009B16ED" w:rsidRDefault="009B16ED"/>
        </w:tc>
        <w:tc>
          <w:tcPr>
            <w:tcW w:w="1304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1555969C" w14:textId="77777777" w:rsidR="009B16ED" w:rsidRDefault="009B16ED"/>
        </w:tc>
        <w:tc>
          <w:tcPr>
            <w:tcW w:w="1417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538567D3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86D033" w14:textId="73672DE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CEF4B57" w14:textId="7011515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685DB27" w14:textId="7412722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FCD375" w14:textId="205296D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7C2A5080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128ABB0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6CB067C7" w14:textId="77777777" w:rsidR="009B16ED" w:rsidRDefault="009B16ED"/>
        </w:tc>
        <w:tc>
          <w:tcPr>
            <w:tcW w:w="1304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8C2170E" w14:textId="26BC469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E434971" w14:textId="6C39092C" w:rsidR="6273076C" w:rsidRDefault="785170F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660001E" w14:textId="57382E7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EFD08B" w14:textId="5D96889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707EC1" w14:textId="4C54C6E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16B7E1F" w14:textId="5C62884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29C8B001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08C3D64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07D24920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178FF175" w14:textId="77777777" w:rsidR="009B16ED" w:rsidRDefault="009B16ED"/>
        </w:tc>
        <w:tc>
          <w:tcPr>
            <w:tcW w:w="141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021E306E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101C1C" w14:textId="21E6D34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64E9B4" w14:textId="5A327F4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5C1CAC" w14:textId="00A0761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2EE4FBF" w14:textId="7459DA5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502FF60B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DE3DBAA" w14:textId="77777777" w:rsidR="009B16ED" w:rsidRDefault="009B16ED"/>
        </w:tc>
        <w:tc>
          <w:tcPr>
            <w:tcW w:w="124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4D4C80C" w14:textId="5FBE316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Tappställe</w:t>
            </w:r>
          </w:p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CF39C5B" w14:textId="0B04350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006936E" w14:textId="6C94FD0F" w:rsidR="6273076C" w:rsidRDefault="5D5E1AC9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340C75" w14:textId="7603EEA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1A5BD09" w14:textId="2F7C40B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457A807" w14:textId="478034D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486510" w14:textId="163FB8A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179327DD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4DADE27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6B842D34" w14:textId="77777777" w:rsidR="009B16ED" w:rsidRDefault="009B16ED"/>
        </w:tc>
        <w:tc>
          <w:tcPr>
            <w:tcW w:w="1304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0CDF72BB" w14:textId="77777777" w:rsidR="009B16ED" w:rsidRDefault="009B16ED"/>
        </w:tc>
        <w:tc>
          <w:tcPr>
            <w:tcW w:w="1417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148DD9C0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8F83E3A" w14:textId="2304A0C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6DC497A" w14:textId="36D80D5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0A58D3C" w14:textId="0B8AB34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1A378D" w14:textId="4305431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2DBFBAA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BC85ED6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7751169C" w14:textId="77777777" w:rsidR="009B16ED" w:rsidRDefault="009B16ED"/>
        </w:tc>
        <w:tc>
          <w:tcPr>
            <w:tcW w:w="1304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5952D6D" w14:textId="48863E7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42AFBE4" w14:textId="690E1070" w:rsidR="6273076C" w:rsidRDefault="4266DE79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C4BA980" w14:textId="5F8ED4D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5503DD9" w14:textId="73939E8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4F81068" w14:textId="306336E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FE0D4F2" w14:textId="2B0E26C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5E95163C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672C787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2AE79214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74A1DB7C" w14:textId="77777777" w:rsidR="009B16ED" w:rsidRDefault="009B16ED"/>
        </w:tc>
        <w:tc>
          <w:tcPr>
            <w:tcW w:w="141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4C207B7C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76B2A8" w14:textId="0620A30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35632B0" w14:textId="7FBD064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A0F0999" w14:textId="4D2815F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7AD1BD3" w14:textId="3F496D3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5C473280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ECB35FF" w14:textId="77777777" w:rsidR="009B16ED" w:rsidRDefault="009B16ED"/>
        </w:tc>
        <w:tc>
          <w:tcPr>
            <w:tcW w:w="124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B3C4C09" w14:textId="4149F4D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Tappställe </w:t>
            </w:r>
          </w:p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D85154A" w14:textId="44B8B9B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74F0708F" w14:textId="442B1466" w:rsidR="6273076C" w:rsidRDefault="6431623F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6FBAF7F" w14:textId="0CA0571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CA14CD6" w14:textId="21C8429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612AF2" w14:textId="2603CFF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46A6097" w14:textId="2BCE928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39459B77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7277B8A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57C1215E" w14:textId="77777777" w:rsidR="009B16ED" w:rsidRDefault="009B16ED"/>
        </w:tc>
        <w:tc>
          <w:tcPr>
            <w:tcW w:w="1304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661505B8" w14:textId="77777777" w:rsidR="009B16ED" w:rsidRDefault="009B16ED"/>
        </w:tc>
        <w:tc>
          <w:tcPr>
            <w:tcW w:w="1417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07AFDDEA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227680" w14:textId="1541189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A1B564" w14:textId="446BCEC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2859296" w14:textId="58CA82A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FCBE1A3" w14:textId="2C93804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643C8EFE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53218E6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50BB3591" w14:textId="77777777" w:rsidR="009B16ED" w:rsidRDefault="009B16ED"/>
        </w:tc>
        <w:tc>
          <w:tcPr>
            <w:tcW w:w="1304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406705A" w14:textId="6DA051A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0E2B43B" w14:textId="59735342" w:rsidR="6273076C" w:rsidRDefault="4F3612FD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A543381" w14:textId="7899C3E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D07D066" w14:textId="2D6951C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1872C14" w14:textId="49C6F2D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229921D" w14:textId="7900FF7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99FB520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848A726" w14:textId="77777777" w:rsidR="009B16ED" w:rsidRDefault="009B16ED"/>
        </w:tc>
        <w:tc>
          <w:tcPr>
            <w:tcW w:w="124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0F6C393F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6E13CC3A" w14:textId="77777777" w:rsidR="009B16ED" w:rsidRDefault="009B16ED"/>
        </w:tc>
        <w:tc>
          <w:tcPr>
            <w:tcW w:w="1417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4D8AE43B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2980D3" w14:textId="0B7A194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C0231AB" w14:textId="77C7645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B8BBD75" w14:textId="19667BA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5121C92" w14:textId="365D22D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71793D5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E0E3D0F" w14:textId="77777777" w:rsidR="009B16ED" w:rsidRDefault="009B16ED"/>
        </w:tc>
        <w:tc>
          <w:tcPr>
            <w:tcW w:w="124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4148781" w14:textId="179C4202" w:rsidR="6273076C" w:rsidRDefault="25B1F312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 xml:space="preserve">Sista </w:t>
            </w:r>
            <w:r w:rsidR="401235F4" w:rsidRPr="3F6DD7A2">
              <w:rPr>
                <w:color w:val="000000" w:themeColor="text2"/>
                <w:sz w:val="20"/>
                <w:szCs w:val="20"/>
              </w:rPr>
              <w:t>t</w:t>
            </w:r>
            <w:r w:rsidRPr="3F6DD7A2">
              <w:rPr>
                <w:color w:val="000000" w:themeColor="text2"/>
                <w:sz w:val="20"/>
                <w:szCs w:val="20"/>
              </w:rPr>
              <w:t>appstället</w:t>
            </w:r>
          </w:p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43FBF0AD" w14:textId="0380B61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Mikrobiell</w:t>
            </w:r>
          </w:p>
        </w:tc>
        <w:tc>
          <w:tcPr>
            <w:tcW w:w="1417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2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5613727" w14:textId="76E25B2A" w:rsidR="6273076C" w:rsidRDefault="14CEB08B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&lt;200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 xml:space="preserve"> CFU/ml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A2BE30" w14:textId="0F70AA3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526959" w14:textId="417CD5C5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0785FE9" w14:textId="35D2F00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B8BE20" w14:textId="017087E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C8D0B84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1A558628" w14:textId="77777777" w:rsidR="009B16ED" w:rsidRDefault="009B16ED"/>
        </w:tc>
        <w:tc>
          <w:tcPr>
            <w:tcW w:w="1247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DAFC2EB" w14:textId="77777777" w:rsidR="009B16ED" w:rsidRDefault="009B16ED"/>
        </w:tc>
        <w:tc>
          <w:tcPr>
            <w:tcW w:w="1304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29539007" w14:textId="77777777" w:rsidR="009B16ED" w:rsidRDefault="009B16ED"/>
        </w:tc>
        <w:tc>
          <w:tcPr>
            <w:tcW w:w="1417" w:type="dxa"/>
            <w:vMerge/>
            <w:tcBorders>
              <w:bottom w:val="single" w:sz="12" w:space="0" w:color="000000" w:themeColor="text2"/>
              <w:right w:val="single" w:sz="8" w:space="0" w:color="000000" w:themeColor="text2"/>
            </w:tcBorders>
            <w:vAlign w:val="center"/>
          </w:tcPr>
          <w:p w14:paraId="5C2E27E8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51AF612" w14:textId="298BB26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6B973AF" w14:textId="57B7085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4F4EBF8" w14:textId="72C176B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2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F327203" w14:textId="5C84395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6D184E64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D97A398" w14:textId="77777777" w:rsidR="009B16ED" w:rsidRDefault="009B16ED"/>
        </w:tc>
        <w:tc>
          <w:tcPr>
            <w:tcW w:w="1247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3DF9407" w14:textId="77777777" w:rsidR="009B16ED" w:rsidRDefault="009B16ED"/>
        </w:tc>
        <w:tc>
          <w:tcPr>
            <w:tcW w:w="1304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AFFD120" w14:textId="08C2D4D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color w:val="000000" w:themeColor="text2"/>
                <w:sz w:val="20"/>
                <w:szCs w:val="20"/>
              </w:rPr>
              <w:t>Endotoxiner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F338E25" w14:textId="3D10138B" w:rsidR="6273076C" w:rsidRDefault="7561C708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20B623C6">
              <w:rPr>
                <w:color w:val="000000" w:themeColor="text2"/>
                <w:sz w:val="20"/>
                <w:szCs w:val="20"/>
              </w:rPr>
              <w:t>&lt;0</w:t>
            </w:r>
            <w:r w:rsidR="6273076C" w:rsidRPr="20B623C6">
              <w:rPr>
                <w:color w:val="000000" w:themeColor="text2"/>
                <w:sz w:val="20"/>
                <w:szCs w:val="20"/>
              </w:rPr>
              <w:t>,25 IU/ml</w:t>
            </w: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96071E" w14:textId="1E59DDA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7472370" w14:textId="1623708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AFBCF7F" w14:textId="65FB109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12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A5A5D6" w14:textId="59985CA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="6273076C" w14:paraId="4CB59C46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9F03159" w14:textId="77777777" w:rsidR="009B16ED" w:rsidRDefault="009B16ED"/>
        </w:tc>
        <w:tc>
          <w:tcPr>
            <w:tcW w:w="1247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7054A99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78752D0" w14:textId="77777777" w:rsidR="009B16ED" w:rsidRDefault="009B16ED"/>
        </w:tc>
        <w:tc>
          <w:tcPr>
            <w:tcW w:w="1417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F88F20D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6696C1" w14:textId="125F624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5DED4E2" w14:textId="0459D4C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76BD24" w14:textId="4D4D08B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9FA7E39" w14:textId="4C02E13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</w:tbl>
    <w:p w14:paraId="385ED291" w14:textId="774FF9B8" w:rsidR="6273076C" w:rsidRDefault="6273076C" w:rsidP="6273076C">
      <w:pPr>
        <w:spacing w:after="0" w:line="240" w:lineRule="auto"/>
        <w:ind w:left="360" w:right="0"/>
        <w:rPr>
          <w:b/>
          <w:bCs/>
          <w:lang w:val="en-US"/>
        </w:rPr>
      </w:pPr>
    </w:p>
    <w:p w14:paraId="714E7B79" w14:textId="0402715C" w:rsidR="6273076C" w:rsidRDefault="6273076C">
      <w:r>
        <w:br w:type="page"/>
      </w:r>
    </w:p>
    <w:p w14:paraId="5B25CF73" w14:textId="2C8C0A33" w:rsidR="3A57A65B" w:rsidRDefault="3A57A65B" w:rsidP="20B623C6">
      <w:pPr>
        <w:spacing w:after="0" w:line="240" w:lineRule="auto"/>
        <w:ind w:left="360" w:right="0"/>
        <w:rPr>
          <w:lang w:val="en-US"/>
        </w:rPr>
      </w:pPr>
      <w:proofErr w:type="spellStart"/>
      <w:r w:rsidRPr="20B623C6">
        <w:rPr>
          <w:b/>
          <w:bCs/>
          <w:lang w:val="en-US"/>
        </w:rPr>
        <w:lastRenderedPageBreak/>
        <w:t>Maskinbeteckning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 xml:space="preserve">…………………......     </w:t>
      </w:r>
      <w:proofErr w:type="spellStart"/>
      <w:r w:rsidRPr="20B623C6">
        <w:rPr>
          <w:b/>
          <w:bCs/>
          <w:lang w:val="en-US"/>
        </w:rPr>
        <w:t>Inventarienummer</w:t>
      </w:r>
      <w:proofErr w:type="spellEnd"/>
      <w:r w:rsidRPr="20B623C6">
        <w:rPr>
          <w:b/>
          <w:bCs/>
          <w:lang w:val="en-US"/>
        </w:rPr>
        <w:t>:</w:t>
      </w:r>
      <w:r w:rsidRPr="20B623C6">
        <w:rPr>
          <w:lang w:val="en-US"/>
        </w:rPr>
        <w:t>……………………...</w:t>
      </w:r>
    </w:p>
    <w:p w14:paraId="0D0809FE" w14:textId="09314E8D" w:rsidR="6273076C" w:rsidRDefault="6273076C" w:rsidP="6273076C">
      <w:pPr>
        <w:spacing w:after="0" w:line="240" w:lineRule="auto"/>
        <w:ind w:left="360" w:right="0"/>
        <w:rPr>
          <w:b/>
          <w:bCs/>
          <w:lang w:val="en-US"/>
        </w:rPr>
      </w:pPr>
    </w:p>
    <w:p w14:paraId="3E5C289C" w14:textId="5A83DC4D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03B0C449" w14:textId="29F02E21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304"/>
        <w:gridCol w:w="1304"/>
        <w:gridCol w:w="1304"/>
        <w:gridCol w:w="1417"/>
        <w:gridCol w:w="1304"/>
        <w:gridCol w:w="1304"/>
      </w:tblGrid>
      <w:tr w:rsidR="6273076C" w14:paraId="0DCC887E" w14:textId="77777777" w:rsidTr="70815F40">
        <w:trPr>
          <w:trHeight w:val="397"/>
        </w:trPr>
        <w:tc>
          <w:tcPr>
            <w:tcW w:w="1054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06861D" w14:textId="1E5001BE" w:rsidR="6273076C" w:rsidRDefault="6273076C" w:rsidP="70815F40">
            <w:pPr>
              <w:spacing w:after="0"/>
              <w:ind w:left="360" w:right="0"/>
              <w:jc w:val="center"/>
              <w:rPr>
                <w:color w:val="000000" w:themeColor="text2"/>
              </w:rPr>
            </w:pPr>
            <w:r w:rsidRPr="70815F40">
              <w:rPr>
                <w:b/>
                <w:bCs/>
                <w:color w:val="000000" w:themeColor="text2"/>
              </w:rPr>
              <w:t xml:space="preserve">Vatten för tillredning efter RO </w:t>
            </w:r>
            <w:r w:rsidRPr="70815F40">
              <w:rPr>
                <w:color w:val="000000" w:themeColor="text2"/>
              </w:rPr>
              <w:t xml:space="preserve">(Efter anslutning </w:t>
            </w:r>
            <w:r w:rsidR="0CEB6521" w:rsidRPr="70815F40">
              <w:rPr>
                <w:color w:val="000000" w:themeColor="text2"/>
              </w:rPr>
              <w:t>till</w:t>
            </w:r>
            <w:r w:rsidRPr="70815F40">
              <w:rPr>
                <w:color w:val="000000" w:themeColor="text2"/>
              </w:rPr>
              <w:t xml:space="preserve"> slinga)</w:t>
            </w:r>
          </w:p>
        </w:tc>
      </w:tr>
      <w:tr w:rsidR="6273076C" w14:paraId="2D9A4793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A33CE68" w14:textId="4C073D5E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A8E0222" w14:textId="0F69C3A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Provpunkt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267773BE" w14:textId="252A7E3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Kontroll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66DB5B0" w14:textId="0C9EF86E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proofErr w:type="spellStart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Kravspec</w:t>
            </w:r>
            <w:proofErr w:type="spellEnd"/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2721" w:type="dxa"/>
            <w:gridSpan w:val="2"/>
            <w:tcBorders>
              <w:top w:val="nil"/>
              <w:left w:val="single" w:sz="8" w:space="0" w:color="000000" w:themeColor="text2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E5CEF44" w14:textId="4D327CD7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Prov</w:t>
            </w:r>
          </w:p>
        </w:tc>
        <w:tc>
          <w:tcPr>
            <w:tcW w:w="260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3FB5CDC" w14:textId="1960E4F6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Granskad</w:t>
            </w:r>
          </w:p>
        </w:tc>
      </w:tr>
      <w:tr w:rsidR="6273076C" w14:paraId="6ACCE695" w14:textId="77777777" w:rsidTr="70815F40">
        <w:trPr>
          <w:trHeight w:val="397"/>
        </w:trPr>
        <w:tc>
          <w:tcPr>
            <w:tcW w:w="1304" w:type="dxa"/>
            <w:vMerge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2B4A244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AE14E78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E66ABEE" w14:textId="77777777" w:rsidR="009B16ED" w:rsidRDefault="009B16ED"/>
        </w:tc>
        <w:tc>
          <w:tcPr>
            <w:tcW w:w="1304" w:type="dxa"/>
            <w:vMerge/>
            <w:tcBorders>
              <w:top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DEADA66" w14:textId="77777777" w:rsidR="009B16ED" w:rsidRDefault="009B16ED"/>
        </w:tc>
        <w:tc>
          <w:tcPr>
            <w:tcW w:w="1304" w:type="dxa"/>
            <w:tcBorders>
              <w:top w:val="nil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0773920" w14:textId="02E47D46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 xml:space="preserve">Datum 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2D7FA4B" w14:textId="4B5CED1F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Resultat</w:t>
            </w:r>
            <w:r>
              <w:br/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(OK/E</w:t>
            </w:r>
            <w:r w:rsidR="6668E251" w:rsidRPr="6273076C">
              <w:rPr>
                <w:color w:val="000000" w:themeColor="text2"/>
                <w:sz w:val="16"/>
                <w:szCs w:val="16"/>
              </w:rPr>
              <w:t>J</w:t>
            </w:r>
            <w:r w:rsidRPr="6273076C">
              <w:rPr>
                <w:color w:val="000000" w:themeColor="text2"/>
                <w:sz w:val="16"/>
                <w:szCs w:val="16"/>
              </w:rPr>
              <w:t xml:space="preserve"> OK))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7B71348" w14:textId="7CC6555B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Datum</w:t>
            </w:r>
          </w:p>
        </w:tc>
        <w:tc>
          <w:tcPr>
            <w:tcW w:w="13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22FC583" w14:textId="3C7D72D6" w:rsidR="6273076C" w:rsidRDefault="6273076C" w:rsidP="6273076C">
            <w:pPr>
              <w:spacing w:after="0"/>
              <w:ind w:left="0" w:right="0"/>
              <w:jc w:val="center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6273076C">
              <w:rPr>
                <w:b/>
                <w:bCs/>
                <w:color w:val="000000" w:themeColor="text2"/>
                <w:sz w:val="20"/>
                <w:szCs w:val="20"/>
              </w:rPr>
              <w:t>Sign.</w:t>
            </w:r>
          </w:p>
        </w:tc>
      </w:tr>
      <w:tr w:rsidR="6273076C" w14:paraId="37BF93E2" w14:textId="77777777" w:rsidTr="70815F40">
        <w:trPr>
          <w:trHeight w:val="397"/>
        </w:trPr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0A8DA1BC" w14:textId="5463C48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Vatten för tillredning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DC34399" w14:textId="2AFFD19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Tappställe</w:t>
            </w:r>
          </w:p>
          <w:p w14:paraId="6DCABAB6" w14:textId="0CFFC08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-1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auto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67A60B02" w14:textId="11D6857B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Kemisk kvalitet</w:t>
            </w:r>
          </w:p>
        </w:tc>
        <w:tc>
          <w:tcPr>
            <w:tcW w:w="1304" w:type="dxa"/>
            <w:vMerge w:val="restart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D3E5171" w14:textId="4C65608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>*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C7D4E18" w14:textId="456F279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CB76B5F" w14:textId="7559F73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0B6F482" w14:textId="6EF8469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F41C152" w14:textId="667F9A8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115D9199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4456A58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3B2790C9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A6A7847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19E55F7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57306D" w14:textId="703D7A14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14321E1" w14:textId="5632530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3FA725" w14:textId="35D7381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F33BB69" w14:textId="6710417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24623B05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DFE6D64" w14:textId="77777777" w:rsidR="009B16ED" w:rsidRDefault="009B16ED"/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1DC7BB2E" w14:textId="43A42B27" w:rsidR="6273076C" w:rsidRDefault="25B1F312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 xml:space="preserve">Tappställe </w:t>
            </w:r>
          </w:p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2DA6A5E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759C97E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A3684E" w14:textId="372D5DA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1A10988" w14:textId="5C06D93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6A97A6D" w14:textId="199FEC6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EE1FDA" w14:textId="2157632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5B9C95DD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A43F0FF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442125C0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1B5DD36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DD26475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0185D2D" w14:textId="26B0B80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84C3B04" w14:textId="6FAC618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52CBC6" w14:textId="27CEC5FF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D41FBA" w14:textId="545E562D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686FE02F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52E6BF02" w14:textId="77777777" w:rsidR="009B16ED" w:rsidRDefault="009B16ED"/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1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3935E901" w14:textId="1F9EEF25" w:rsidR="6273076C" w:rsidRDefault="25B1F312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 xml:space="preserve">Tappställe </w:t>
            </w:r>
          </w:p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8AE0588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C6232D5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0184CD" w14:textId="76A090A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93D82C" w14:textId="6F2231F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E6335FE" w14:textId="51DD999E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60CBB89" w14:textId="47D1BAAA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64C6E0AE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3E5A869E" w14:textId="77777777" w:rsidR="009B16ED" w:rsidRDefault="009B16ED"/>
        </w:tc>
        <w:tc>
          <w:tcPr>
            <w:tcW w:w="1304" w:type="dxa"/>
            <w:vMerge/>
            <w:tcBorders>
              <w:bottom w:val="single" w:sz="18" w:space="0" w:color="000000" w:themeColor="text2"/>
              <w:right w:val="single" w:sz="8" w:space="0" w:color="000000" w:themeColor="text2"/>
            </w:tcBorders>
            <w:vAlign w:val="center"/>
          </w:tcPr>
          <w:p w14:paraId="1269B1B3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1329487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AEBC53F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289786" w14:textId="14AB9AC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BD45058" w14:textId="47BA23D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9427F8" w14:textId="3EBF1B51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18" w:space="0" w:color="000000" w:themeColor="text2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69400D4" w14:textId="4944FC9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2FE21447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674296BD" w14:textId="77777777" w:rsidR="009B16ED" w:rsidRDefault="009B16ED"/>
        </w:tc>
        <w:tc>
          <w:tcPr>
            <w:tcW w:w="1304" w:type="dxa"/>
            <w:vMerge w:val="restart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tcMar>
              <w:left w:w="70" w:type="dxa"/>
              <w:right w:w="70" w:type="dxa"/>
            </w:tcMar>
            <w:vAlign w:val="center"/>
          </w:tcPr>
          <w:p w14:paraId="5CF13B5A" w14:textId="22862AF5" w:rsidR="6273076C" w:rsidRDefault="25B1F312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3F6DD7A2">
              <w:rPr>
                <w:color w:val="000000" w:themeColor="text2"/>
                <w:sz w:val="20"/>
                <w:szCs w:val="20"/>
              </w:rPr>
              <w:t xml:space="preserve">Sista </w:t>
            </w:r>
            <w:r w:rsidR="2C70592F" w:rsidRPr="3F6DD7A2">
              <w:rPr>
                <w:color w:val="000000" w:themeColor="text2"/>
                <w:sz w:val="20"/>
                <w:szCs w:val="20"/>
              </w:rPr>
              <w:t>t</w:t>
            </w:r>
            <w:r w:rsidRPr="3F6DD7A2">
              <w:rPr>
                <w:color w:val="000000" w:themeColor="text2"/>
                <w:sz w:val="20"/>
                <w:szCs w:val="20"/>
              </w:rPr>
              <w:t>appstället</w:t>
            </w:r>
          </w:p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85011A7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7A17851" w14:textId="77777777" w:rsidR="009B16ED" w:rsidRDefault="009B16ED"/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CBD53CB" w14:textId="43312316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DBDF3C8" w14:textId="2F32ADCC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4DDACC" w14:textId="08547457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18" w:space="0" w:color="000000" w:themeColor="text2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28E0EF6" w14:textId="6D25D4D3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</w:tr>
      <w:tr w:rsidR="6273076C" w14:paraId="00BCB198" w14:textId="77777777" w:rsidTr="70815F40">
        <w:trPr>
          <w:trHeight w:val="397"/>
        </w:trPr>
        <w:tc>
          <w:tcPr>
            <w:tcW w:w="1304" w:type="dxa"/>
            <w:vMerge/>
            <w:tcBorders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75F8F641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0E0FB105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24B3632D" w14:textId="77777777" w:rsidR="009B16ED" w:rsidRDefault="009B16ED"/>
        </w:tc>
        <w:tc>
          <w:tcPr>
            <w:tcW w:w="1304" w:type="dxa"/>
            <w:vMerge/>
            <w:tcBorders>
              <w:bottom w:val="single" w:sz="8" w:space="0" w:color="000000" w:themeColor="text2"/>
              <w:right w:val="single" w:sz="8" w:space="0" w:color="000000" w:themeColor="text2"/>
            </w:tcBorders>
            <w:vAlign w:val="center"/>
          </w:tcPr>
          <w:p w14:paraId="41BEF364" w14:textId="77777777" w:rsidR="009B16ED" w:rsidRDefault="009B16ED"/>
        </w:tc>
        <w:tc>
          <w:tcPr>
            <w:tcW w:w="1304" w:type="dxa"/>
            <w:tcBorders>
              <w:top w:val="single" w:sz="8" w:space="0" w:color="auto"/>
              <w:left w:val="single" w:sz="8" w:space="0" w:color="000000" w:themeColor="text2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B4C7AD" w14:textId="31D85B58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2D5337" w14:textId="1AE6BF29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2498C81" w14:textId="5731F782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6273076C">
              <w:rPr>
                <w:color w:val="000000" w:themeColor="text2"/>
                <w:sz w:val="20"/>
                <w:szCs w:val="20"/>
              </w:rPr>
              <w:t xml:space="preserve"> 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D252D6" w14:textId="45C8E950" w:rsidR="6273076C" w:rsidRDefault="6273076C" w:rsidP="6273076C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</w:tbl>
    <w:p w14:paraId="59C6A999" w14:textId="2F4ED295" w:rsidR="52196A9E" w:rsidRDefault="537FC771" w:rsidP="3F6DD7A2">
      <w:pPr>
        <w:spacing w:after="0"/>
        <w:ind w:left="0"/>
      </w:pPr>
      <w:r w:rsidRPr="3F6DD7A2">
        <w:rPr>
          <w:b/>
          <w:bCs/>
          <w:sz w:val="22"/>
          <w:szCs w:val="22"/>
        </w:rPr>
        <w:t>*</w:t>
      </w:r>
      <w:r w:rsidRPr="3F6DD7A2">
        <w:rPr>
          <w:rFonts w:ascii="Calibri" w:eastAsia="Calibri" w:hAnsi="Calibri" w:cs="Calibri"/>
          <w:color w:val="000000" w:themeColor="text2"/>
          <w:sz w:val="20"/>
          <w:szCs w:val="20"/>
        </w:rPr>
        <w:t xml:space="preserve"> Skall uppfylla kraven för kemisk kvalitet enligt Läkemedelsverkets föreskrift HSLF-FS 2022:40</w:t>
      </w:r>
    </w:p>
    <w:p w14:paraId="691D9B1E" w14:textId="6A80035E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58C76D01" w14:textId="6CDD8960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446B36F0" w14:textId="6929726A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450F85FE" w14:textId="3957F71F" w:rsidR="52196A9E" w:rsidRDefault="52196A9E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rFonts w:ascii="Arial" w:hAnsi="Arial" w:cs="Arial"/>
          <w:b/>
          <w:bCs/>
          <w:sz w:val="22"/>
          <w:szCs w:val="22"/>
        </w:rPr>
      </w:pPr>
      <w:r w:rsidRPr="20B623C6">
        <w:rPr>
          <w:b/>
          <w:bCs/>
          <w:color w:val="000000" w:themeColor="text2"/>
          <w:sz w:val="28"/>
          <w:szCs w:val="28"/>
        </w:rPr>
        <w:t>Godkännande för HDF-drift</w:t>
      </w:r>
    </w:p>
    <w:p w14:paraId="73CA4D00" w14:textId="0D5B58C6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b/>
          <w:bCs/>
          <w:color w:val="000000" w:themeColor="text2"/>
          <w:sz w:val="28"/>
          <w:szCs w:val="28"/>
        </w:rPr>
      </w:pPr>
    </w:p>
    <w:p w14:paraId="73838425" w14:textId="0169596A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b/>
          <w:bCs/>
          <w:color w:val="000000" w:themeColor="text2"/>
        </w:rPr>
      </w:pPr>
    </w:p>
    <w:p w14:paraId="26B60DA1" w14:textId="6DE8C4E3" w:rsidR="3DD08A73" w:rsidRDefault="3DD08A73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>Medicinskt ansvarig för tillverkning</w:t>
      </w:r>
    </w:p>
    <w:p w14:paraId="18F8EA79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70123305" w14:textId="657DCC5F" w:rsidR="52196A9E" w:rsidRDefault="52196A9E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668A86AA" w:rsidRPr="20B623C6">
        <w:t>……</w:t>
      </w:r>
      <w:r w:rsidRPr="20B623C6">
        <w:t>.           Datum………………</w:t>
      </w:r>
    </w:p>
    <w:p w14:paraId="0E44EEA4" w14:textId="59F75D75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7119C9F6" w14:textId="3A2A00B3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64E30637" w14:textId="67A22CB3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2638C02F" w14:textId="14A4C2A9" w:rsidR="36DD0BEC" w:rsidRDefault="36DD0BEC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>Driftansvarig för teknik</w:t>
      </w:r>
    </w:p>
    <w:p w14:paraId="3E862233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6C3B2E6A" w14:textId="75881322" w:rsidR="52196A9E" w:rsidRDefault="52196A9E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34EC6C53" w:rsidRPr="20B623C6">
        <w:t>……</w:t>
      </w:r>
      <w:r w:rsidRPr="20B623C6">
        <w:t>.           Datum………………</w:t>
      </w:r>
    </w:p>
    <w:p w14:paraId="0B50C7F4" w14:textId="4271B64C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52B5CCFA" w14:textId="76A6547B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588E428A" w14:textId="125E2D2E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509BF401" w14:textId="72B47CAE" w:rsidR="497DFCFB" w:rsidRDefault="497DFCFB" w:rsidP="70815F40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  <w:r w:rsidRPr="70815F40">
        <w:rPr>
          <w:sz w:val="20"/>
          <w:szCs w:val="20"/>
        </w:rPr>
        <w:t>Sakkunnig person</w:t>
      </w:r>
    </w:p>
    <w:p w14:paraId="2C5051FC" w14:textId="38932F3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  <w:rPr>
          <w:sz w:val="20"/>
          <w:szCs w:val="20"/>
        </w:rPr>
      </w:pPr>
    </w:p>
    <w:p w14:paraId="10906E93" w14:textId="5BD7FEC0" w:rsidR="52196A9E" w:rsidRDefault="52196A9E" w:rsidP="20B623C6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  <w:r w:rsidRPr="20B623C6">
        <w:t>Underskrift……………………………</w:t>
      </w:r>
      <w:r w:rsidR="133DD8D2" w:rsidRPr="20B623C6">
        <w:t>……</w:t>
      </w:r>
      <w:r w:rsidRPr="20B623C6">
        <w:t>.           Datum………………</w:t>
      </w:r>
    </w:p>
    <w:p w14:paraId="7E0D4719" w14:textId="0CA3045D" w:rsidR="6273076C" w:rsidRDefault="6273076C" w:rsidP="6273076C">
      <w:pPr>
        <w:pBdr>
          <w:top w:val="single" w:sz="4" w:space="4" w:color="000000"/>
          <w:left w:val="single" w:sz="4" w:space="4" w:color="000000"/>
          <w:bottom w:val="single" w:sz="4" w:space="4" w:color="000000"/>
          <w:right w:val="single" w:sz="4" w:space="4" w:color="000000"/>
        </w:pBdr>
        <w:spacing w:after="0" w:line="240" w:lineRule="auto"/>
        <w:ind w:left="360" w:right="0"/>
        <w:jc w:val="center"/>
      </w:pPr>
    </w:p>
    <w:p w14:paraId="2EF20806" w14:textId="165BBD0A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289264C9" w14:textId="6976047C" w:rsidR="6273076C" w:rsidRDefault="6273076C" w:rsidP="6273076C">
      <w:pPr>
        <w:spacing w:after="0" w:line="240" w:lineRule="auto"/>
        <w:ind w:left="360" w:right="0"/>
        <w:rPr>
          <w:b/>
          <w:bCs/>
          <w:sz w:val="22"/>
          <w:szCs w:val="22"/>
        </w:rPr>
      </w:pPr>
    </w:p>
    <w:p w14:paraId="2E935BD4" w14:textId="77777777" w:rsidR="00A40A52" w:rsidRPr="00A40A52" w:rsidRDefault="00A40A52" w:rsidP="00A40A52">
      <w:pPr>
        <w:spacing w:after="0" w:line="240" w:lineRule="auto"/>
        <w:ind w:left="0" w:right="0"/>
        <w:rPr>
          <w:szCs w:val="20"/>
        </w:rPr>
      </w:pPr>
    </w:p>
    <w:p w14:paraId="66369F2B" w14:textId="77777777" w:rsidR="00A40A52" w:rsidRPr="00A40A52" w:rsidRDefault="00A40A52" w:rsidP="00A40A52">
      <w:pPr>
        <w:spacing w:after="0" w:line="240" w:lineRule="auto"/>
        <w:ind w:left="0" w:right="0"/>
        <w:rPr>
          <w:szCs w:val="20"/>
        </w:rPr>
      </w:pPr>
    </w:p>
    <w:p w14:paraId="58851594" w14:textId="77777777" w:rsidR="00A40A52" w:rsidRPr="00A40A52" w:rsidRDefault="00A40A52" w:rsidP="00A40A52">
      <w:pPr>
        <w:spacing w:after="0" w:line="240" w:lineRule="auto"/>
        <w:ind w:left="0" w:right="0"/>
        <w:rPr>
          <w:szCs w:val="20"/>
        </w:rPr>
      </w:pPr>
    </w:p>
    <w:bookmarkEnd w:id="2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40A5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22DEA" w14:textId="77777777" w:rsidR="00DA5612" w:rsidRDefault="00DA5612">
      <w:r>
        <w:separator/>
      </w:r>
    </w:p>
  </w:endnote>
  <w:endnote w:type="continuationSeparator" w:id="0">
    <w:p w14:paraId="169360C7" w14:textId="77777777" w:rsidR="00DA5612" w:rsidRDefault="00DA5612">
      <w:r>
        <w:continuationSeparator/>
      </w:r>
    </w:p>
  </w:endnote>
  <w:endnote w:type="continuationNotice" w:id="1">
    <w:p w14:paraId="70EB487F" w14:textId="77777777" w:rsidR="00DA5612" w:rsidRDefault="00DA56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6DBF8722" w:rsidR="00C50EE5" w:rsidRPr="00EC0A68" w:rsidRDefault="3F6DD7A2" w:rsidP="00EC0A68">
        <w:pPr>
          <w:pStyle w:val="Sidfot"/>
          <w:rPr>
            <w:sz w:val="16"/>
            <w:szCs w:val="16"/>
          </w:rPr>
        </w:pPr>
        <w:r w:rsidRPr="3F6DD7A2">
          <w:rPr>
            <w:sz w:val="16"/>
            <w:szCs w:val="16"/>
          </w:rPr>
          <w:t xml:space="preserve"> </w:t>
        </w:r>
        <w:r w:rsidR="00A65FD4" w:rsidRPr="3F6DD7A2">
          <w:rPr>
            <w:sz w:val="16"/>
            <w:szCs w:val="16"/>
          </w:rPr>
          <w:fldChar w:fldCharType="begin"/>
        </w:r>
        <w:r w:rsidR="00A65FD4" w:rsidRPr="3F6DD7A2">
          <w:rPr>
            <w:sz w:val="16"/>
            <w:szCs w:val="16"/>
          </w:rPr>
          <w:instrText>PAGE   \* MERGEFORMAT</w:instrText>
        </w:r>
        <w:r w:rsidR="00A65FD4" w:rsidRPr="3F6DD7A2">
          <w:rPr>
            <w:sz w:val="16"/>
            <w:szCs w:val="16"/>
          </w:rPr>
          <w:fldChar w:fldCharType="separate"/>
        </w:r>
        <w:r w:rsidRPr="3F6DD7A2">
          <w:rPr>
            <w:sz w:val="16"/>
            <w:szCs w:val="16"/>
          </w:rPr>
          <w:t>2</w:t>
        </w:r>
        <w:r w:rsidR="00A65FD4" w:rsidRPr="3F6DD7A2">
          <w:rPr>
            <w:sz w:val="16"/>
            <w:szCs w:val="16"/>
          </w:rPr>
          <w:fldChar w:fldCharType="end"/>
        </w:r>
        <w:r w:rsidRPr="3F6DD7A2">
          <w:rPr>
            <w:sz w:val="16"/>
            <w:szCs w:val="16"/>
          </w:rPr>
          <w:t>(7)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86B5A24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A2E48">
      <w:t>1(5)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A3B08" w14:textId="77777777" w:rsidR="00DA5612" w:rsidRDefault="00DA5612"/>
  </w:footnote>
  <w:footnote w:type="continuationSeparator" w:id="0">
    <w:p w14:paraId="3A9F5C3C" w14:textId="77777777" w:rsidR="00DA5612" w:rsidRDefault="00DA5612">
      <w:r>
        <w:continuationSeparator/>
      </w:r>
    </w:p>
  </w:footnote>
  <w:footnote w:type="continuationNotice" w:id="1">
    <w:p w14:paraId="035FA680" w14:textId="77777777" w:rsidR="00DA5612" w:rsidRDefault="00DA561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D09RRNYChlYQtX" int2:id="URwY8GBS">
      <int2:state int2:value="Rejected" int2:type="AugLoop_Text_Critique"/>
    </int2:textHash>
    <int2:textHash int2:hashCode="S6lFvAACkw0w1h" int2:id="EWWRBZ3r">
      <int2:state int2:value="Rejected" int2:type="AugLoop_Text_Critique"/>
    </int2:textHash>
    <int2:textHash int2:hashCode="PQR9dGb0DdQlKA" int2:id="Lota8viU">
      <int2:state int2:value="Rejected" int2:type="AugLoop_Text_Critique"/>
    </int2:textHash>
    <int2:textHash int2:hashCode="tdSPYx7EgREuU6" int2:id="2CVyWPIi">
      <int2:state int2:value="Rejected" int2:type="AugLoop_Text_Critique"/>
    </int2:textHash>
    <int2:textHash int2:hashCode="cr6S/ccm0FNsvm" int2:id="CFkdVWHN">
      <int2:state int2:value="Rejected" int2:type="AugLoop_Text_Critique"/>
    </int2:textHash>
    <int2:textHash int2:hashCode="SbM2Bp5SvrwOY/" int2:id="oVFppzOf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480BBC"/>
    <w:multiLevelType w:val="hybridMultilevel"/>
    <w:tmpl w:val="9D6833E4"/>
    <w:lvl w:ilvl="0" w:tplc="3F980B6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78E6A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DAB7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C8C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1435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4049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321E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B446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8A9F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D134A8"/>
    <w:multiLevelType w:val="hybridMultilevel"/>
    <w:tmpl w:val="C31EF248"/>
    <w:lvl w:ilvl="0" w:tplc="432EABD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E8A482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8807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E0F6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A8DA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5E63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40B4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9A76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8C7F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55E896"/>
    <w:multiLevelType w:val="hybridMultilevel"/>
    <w:tmpl w:val="E07A2494"/>
    <w:lvl w:ilvl="0" w:tplc="9EB2BFC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D6494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6CCD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80E4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A880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8E59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880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3C6D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02B7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EFA2CAF"/>
    <w:multiLevelType w:val="hybridMultilevel"/>
    <w:tmpl w:val="0FDE19F0"/>
    <w:lvl w:ilvl="0" w:tplc="67E6683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C5E67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3480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92B8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5036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5AC2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BAFA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F2D7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523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1435DB"/>
    <w:multiLevelType w:val="hybridMultilevel"/>
    <w:tmpl w:val="9C40AF46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680C5"/>
    <w:multiLevelType w:val="hybridMultilevel"/>
    <w:tmpl w:val="E57454F0"/>
    <w:lvl w:ilvl="0" w:tplc="DE1A149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28472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C45D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3AFF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DC98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B0E0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EC1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7698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BCC3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7895150">
    <w:abstractNumId w:val="18"/>
  </w:num>
  <w:num w:numId="2" w16cid:durableId="283971802">
    <w:abstractNumId w:val="21"/>
  </w:num>
  <w:num w:numId="3" w16cid:durableId="1494377240">
    <w:abstractNumId w:val="8"/>
  </w:num>
  <w:num w:numId="4" w16cid:durableId="1526869657">
    <w:abstractNumId w:val="14"/>
  </w:num>
  <w:num w:numId="5" w16cid:durableId="777136669">
    <w:abstractNumId w:val="13"/>
  </w:num>
  <w:num w:numId="6" w16cid:durableId="579751595">
    <w:abstractNumId w:val="23"/>
  </w:num>
  <w:num w:numId="7" w16cid:durableId="1940487746">
    <w:abstractNumId w:val="17"/>
  </w:num>
  <w:num w:numId="8" w16cid:durableId="1831602525">
    <w:abstractNumId w:val="0"/>
  </w:num>
  <w:num w:numId="9" w16cid:durableId="745495720">
    <w:abstractNumId w:val="6"/>
  </w:num>
  <w:num w:numId="10" w16cid:durableId="1325469257">
    <w:abstractNumId w:val="19"/>
  </w:num>
  <w:num w:numId="11" w16cid:durableId="1085762658">
    <w:abstractNumId w:val="2"/>
  </w:num>
  <w:num w:numId="12" w16cid:durableId="1018778555">
    <w:abstractNumId w:val="12"/>
  </w:num>
  <w:num w:numId="13" w16cid:durableId="898057040">
    <w:abstractNumId w:val="9"/>
  </w:num>
  <w:num w:numId="14" w16cid:durableId="1660842635">
    <w:abstractNumId w:val="1"/>
  </w:num>
  <w:num w:numId="15" w16cid:durableId="84545858">
    <w:abstractNumId w:val="1"/>
  </w:num>
  <w:num w:numId="16" w16cid:durableId="248270765">
    <w:abstractNumId w:val="3"/>
  </w:num>
  <w:num w:numId="17" w16cid:durableId="138613988">
    <w:abstractNumId w:val="4"/>
  </w:num>
  <w:num w:numId="18" w16cid:durableId="1332180128">
    <w:abstractNumId w:val="16"/>
  </w:num>
  <w:num w:numId="19" w16cid:durableId="1629362652">
    <w:abstractNumId w:val="10"/>
  </w:num>
  <w:num w:numId="20" w16cid:durableId="1832136756">
    <w:abstractNumId w:val="7"/>
  </w:num>
  <w:num w:numId="21" w16cid:durableId="844133706">
    <w:abstractNumId w:val="15"/>
  </w:num>
  <w:num w:numId="22" w16cid:durableId="299772012">
    <w:abstractNumId w:val="5"/>
  </w:num>
  <w:num w:numId="23" w16cid:durableId="725182200">
    <w:abstractNumId w:val="11"/>
  </w:num>
  <w:num w:numId="24" w16cid:durableId="365953837">
    <w:abstractNumId w:val="22"/>
  </w:num>
  <w:num w:numId="25" w16cid:durableId="96508950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E99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FE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A9A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5A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74F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4B9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E48"/>
    <w:rsid w:val="008A3DEA"/>
    <w:rsid w:val="008A4EB9"/>
    <w:rsid w:val="008A74C0"/>
    <w:rsid w:val="008B1694"/>
    <w:rsid w:val="008C4B27"/>
    <w:rsid w:val="008C7F2A"/>
    <w:rsid w:val="008E36F8"/>
    <w:rsid w:val="008E46B2"/>
    <w:rsid w:val="008E656F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6E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A52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38A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EF2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E03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612"/>
    <w:rsid w:val="00DA65C4"/>
    <w:rsid w:val="00DD2BE0"/>
    <w:rsid w:val="00DE4447"/>
    <w:rsid w:val="00DE5DA2"/>
    <w:rsid w:val="00DF0033"/>
    <w:rsid w:val="00E026BF"/>
    <w:rsid w:val="00E07B1B"/>
    <w:rsid w:val="00E11853"/>
    <w:rsid w:val="00E21775"/>
    <w:rsid w:val="00E52A86"/>
    <w:rsid w:val="00E54B47"/>
    <w:rsid w:val="00E553BF"/>
    <w:rsid w:val="00E55D93"/>
    <w:rsid w:val="00E61294"/>
    <w:rsid w:val="00E6474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B23"/>
    <w:rsid w:val="00FB2F0F"/>
    <w:rsid w:val="00FB5086"/>
    <w:rsid w:val="00FB5411"/>
    <w:rsid w:val="00FB6392"/>
    <w:rsid w:val="00FD3C70"/>
    <w:rsid w:val="00FD6820"/>
    <w:rsid w:val="00FE12D8"/>
    <w:rsid w:val="00FF7C02"/>
    <w:rsid w:val="010187C8"/>
    <w:rsid w:val="01DC2BBB"/>
    <w:rsid w:val="01ED59F1"/>
    <w:rsid w:val="024801E3"/>
    <w:rsid w:val="0266DE3E"/>
    <w:rsid w:val="0282669F"/>
    <w:rsid w:val="0404BA61"/>
    <w:rsid w:val="0441C41B"/>
    <w:rsid w:val="054B2550"/>
    <w:rsid w:val="0583C4F6"/>
    <w:rsid w:val="05C0E4B1"/>
    <w:rsid w:val="05C89F35"/>
    <w:rsid w:val="062DD8BA"/>
    <w:rsid w:val="069E83D8"/>
    <w:rsid w:val="06FDC907"/>
    <w:rsid w:val="0739E723"/>
    <w:rsid w:val="074075BC"/>
    <w:rsid w:val="076C2D26"/>
    <w:rsid w:val="07A235E0"/>
    <w:rsid w:val="07C25415"/>
    <w:rsid w:val="0859EA2F"/>
    <w:rsid w:val="08D840B9"/>
    <w:rsid w:val="0962FFBA"/>
    <w:rsid w:val="0964757A"/>
    <w:rsid w:val="09742E3E"/>
    <w:rsid w:val="09873C2D"/>
    <w:rsid w:val="09BCE848"/>
    <w:rsid w:val="09E485C3"/>
    <w:rsid w:val="09EAE268"/>
    <w:rsid w:val="0A1A548E"/>
    <w:rsid w:val="0A5E5BAD"/>
    <w:rsid w:val="0B1AA9D8"/>
    <w:rsid w:val="0B48231A"/>
    <w:rsid w:val="0B57A7C8"/>
    <w:rsid w:val="0B77763D"/>
    <w:rsid w:val="0B839061"/>
    <w:rsid w:val="0BE4F9CC"/>
    <w:rsid w:val="0C1E3283"/>
    <w:rsid w:val="0CEB6521"/>
    <w:rsid w:val="0D1FB1E7"/>
    <w:rsid w:val="0D3D7DCB"/>
    <w:rsid w:val="0DD9CAE8"/>
    <w:rsid w:val="0E75A4B7"/>
    <w:rsid w:val="0EAD92E1"/>
    <w:rsid w:val="0EE2B08C"/>
    <w:rsid w:val="0F3548AE"/>
    <w:rsid w:val="0F4BB303"/>
    <w:rsid w:val="0F65C65F"/>
    <w:rsid w:val="0F700E31"/>
    <w:rsid w:val="1063C9BA"/>
    <w:rsid w:val="1095B90B"/>
    <w:rsid w:val="10C55C4F"/>
    <w:rsid w:val="10FA1544"/>
    <w:rsid w:val="1164499F"/>
    <w:rsid w:val="117F2A86"/>
    <w:rsid w:val="129468BE"/>
    <w:rsid w:val="12D30028"/>
    <w:rsid w:val="133DD8D2"/>
    <w:rsid w:val="138EF674"/>
    <w:rsid w:val="13DEAF22"/>
    <w:rsid w:val="140E3D26"/>
    <w:rsid w:val="1426371C"/>
    <w:rsid w:val="14867ADE"/>
    <w:rsid w:val="1491DB70"/>
    <w:rsid w:val="1492D5F9"/>
    <w:rsid w:val="149A45F1"/>
    <w:rsid w:val="14CEB08B"/>
    <w:rsid w:val="14D5288B"/>
    <w:rsid w:val="14D7D360"/>
    <w:rsid w:val="153051AC"/>
    <w:rsid w:val="155097CF"/>
    <w:rsid w:val="15669902"/>
    <w:rsid w:val="156FE567"/>
    <w:rsid w:val="157CBCF6"/>
    <w:rsid w:val="15887CCF"/>
    <w:rsid w:val="15AA207A"/>
    <w:rsid w:val="15ADD2B6"/>
    <w:rsid w:val="15CDE2F1"/>
    <w:rsid w:val="15DFD809"/>
    <w:rsid w:val="1602E643"/>
    <w:rsid w:val="168284FC"/>
    <w:rsid w:val="17325D79"/>
    <w:rsid w:val="1747B2D4"/>
    <w:rsid w:val="179938C4"/>
    <w:rsid w:val="17A32CE9"/>
    <w:rsid w:val="17A859A6"/>
    <w:rsid w:val="17C304A6"/>
    <w:rsid w:val="17E28346"/>
    <w:rsid w:val="181B9A59"/>
    <w:rsid w:val="189CC81B"/>
    <w:rsid w:val="18B3594C"/>
    <w:rsid w:val="18B5CA95"/>
    <w:rsid w:val="18EA37BA"/>
    <w:rsid w:val="18FD2840"/>
    <w:rsid w:val="19706955"/>
    <w:rsid w:val="1973F443"/>
    <w:rsid w:val="19D2E7EB"/>
    <w:rsid w:val="1A3E812A"/>
    <w:rsid w:val="1A88C478"/>
    <w:rsid w:val="1AB240DC"/>
    <w:rsid w:val="1B2E648D"/>
    <w:rsid w:val="1B2FB727"/>
    <w:rsid w:val="1BF998E2"/>
    <w:rsid w:val="1C6D9920"/>
    <w:rsid w:val="1CA28B9F"/>
    <w:rsid w:val="1D16A26E"/>
    <w:rsid w:val="1D251CBF"/>
    <w:rsid w:val="1D260247"/>
    <w:rsid w:val="1D32E198"/>
    <w:rsid w:val="1D50F9D1"/>
    <w:rsid w:val="1D5DE640"/>
    <w:rsid w:val="1D871165"/>
    <w:rsid w:val="1D8C4AE6"/>
    <w:rsid w:val="1DA5BBE1"/>
    <w:rsid w:val="1DC263A6"/>
    <w:rsid w:val="1E00A84E"/>
    <w:rsid w:val="1E2BD05D"/>
    <w:rsid w:val="1EA399B7"/>
    <w:rsid w:val="1EAEB583"/>
    <w:rsid w:val="1F238938"/>
    <w:rsid w:val="1F5F8023"/>
    <w:rsid w:val="1FBBCE67"/>
    <w:rsid w:val="20B623C6"/>
    <w:rsid w:val="2128BE8C"/>
    <w:rsid w:val="221825B4"/>
    <w:rsid w:val="225EECDE"/>
    <w:rsid w:val="22716808"/>
    <w:rsid w:val="22930C25"/>
    <w:rsid w:val="22979171"/>
    <w:rsid w:val="22BD67CC"/>
    <w:rsid w:val="22D8D29D"/>
    <w:rsid w:val="22F3C699"/>
    <w:rsid w:val="233442A2"/>
    <w:rsid w:val="23390789"/>
    <w:rsid w:val="23580E43"/>
    <w:rsid w:val="2359B620"/>
    <w:rsid w:val="236B054A"/>
    <w:rsid w:val="23860656"/>
    <w:rsid w:val="23D0C121"/>
    <w:rsid w:val="242A3377"/>
    <w:rsid w:val="245FC3D7"/>
    <w:rsid w:val="252F29F5"/>
    <w:rsid w:val="25A6C6A5"/>
    <w:rsid w:val="25B1F312"/>
    <w:rsid w:val="25B5845A"/>
    <w:rsid w:val="25B5D565"/>
    <w:rsid w:val="26565D6C"/>
    <w:rsid w:val="2673BE8B"/>
    <w:rsid w:val="26743278"/>
    <w:rsid w:val="26A37E5D"/>
    <w:rsid w:val="26AE3F67"/>
    <w:rsid w:val="27628C91"/>
    <w:rsid w:val="27D00382"/>
    <w:rsid w:val="2834ED13"/>
    <w:rsid w:val="287BF3C6"/>
    <w:rsid w:val="28B389C3"/>
    <w:rsid w:val="29265ACE"/>
    <w:rsid w:val="295305B0"/>
    <w:rsid w:val="29E9A46F"/>
    <w:rsid w:val="2A27AF1C"/>
    <w:rsid w:val="2A365FBA"/>
    <w:rsid w:val="2A9F96BF"/>
    <w:rsid w:val="2AF9E457"/>
    <w:rsid w:val="2B12C938"/>
    <w:rsid w:val="2B17DB89"/>
    <w:rsid w:val="2B21F9E1"/>
    <w:rsid w:val="2B25B6BC"/>
    <w:rsid w:val="2B684652"/>
    <w:rsid w:val="2B8340DA"/>
    <w:rsid w:val="2BFFF46B"/>
    <w:rsid w:val="2C12E43E"/>
    <w:rsid w:val="2C3A7461"/>
    <w:rsid w:val="2C4A2178"/>
    <w:rsid w:val="2C70592F"/>
    <w:rsid w:val="2CA3D8EC"/>
    <w:rsid w:val="2D053111"/>
    <w:rsid w:val="2D4BC910"/>
    <w:rsid w:val="2E06547A"/>
    <w:rsid w:val="2E0DF51B"/>
    <w:rsid w:val="2E3B648E"/>
    <w:rsid w:val="2E5A132F"/>
    <w:rsid w:val="2E8D11E4"/>
    <w:rsid w:val="2E9D7BE2"/>
    <w:rsid w:val="2ED1CB7C"/>
    <w:rsid w:val="2F5E8D03"/>
    <w:rsid w:val="2F6BE8E2"/>
    <w:rsid w:val="2FE598AB"/>
    <w:rsid w:val="2FE5D3E7"/>
    <w:rsid w:val="2FEEF75C"/>
    <w:rsid w:val="3034D275"/>
    <w:rsid w:val="30AE24A7"/>
    <w:rsid w:val="30B21567"/>
    <w:rsid w:val="3128E16D"/>
    <w:rsid w:val="316AD822"/>
    <w:rsid w:val="318F7480"/>
    <w:rsid w:val="319982F9"/>
    <w:rsid w:val="319A1BCA"/>
    <w:rsid w:val="31B7CB37"/>
    <w:rsid w:val="31CFC7A6"/>
    <w:rsid w:val="31E19FE8"/>
    <w:rsid w:val="32474DB2"/>
    <w:rsid w:val="3248C891"/>
    <w:rsid w:val="326F948E"/>
    <w:rsid w:val="32F3FB44"/>
    <w:rsid w:val="332A3A14"/>
    <w:rsid w:val="33498490"/>
    <w:rsid w:val="33AB9534"/>
    <w:rsid w:val="33B0287D"/>
    <w:rsid w:val="342C2BE5"/>
    <w:rsid w:val="34BDFB11"/>
    <w:rsid w:val="34E4E589"/>
    <w:rsid w:val="34EC6C53"/>
    <w:rsid w:val="35324BDE"/>
    <w:rsid w:val="354DF73C"/>
    <w:rsid w:val="356AA73C"/>
    <w:rsid w:val="3571D378"/>
    <w:rsid w:val="35A713FF"/>
    <w:rsid w:val="360C4B24"/>
    <w:rsid w:val="36677B96"/>
    <w:rsid w:val="36DD0BEC"/>
    <w:rsid w:val="376D8D08"/>
    <w:rsid w:val="37A290B4"/>
    <w:rsid w:val="37B1DDBA"/>
    <w:rsid w:val="37B52867"/>
    <w:rsid w:val="37F0E682"/>
    <w:rsid w:val="380485DD"/>
    <w:rsid w:val="385D79E6"/>
    <w:rsid w:val="38C1509D"/>
    <w:rsid w:val="38DDE632"/>
    <w:rsid w:val="395C6164"/>
    <w:rsid w:val="39982AE0"/>
    <w:rsid w:val="39BB019B"/>
    <w:rsid w:val="39BBEB8E"/>
    <w:rsid w:val="3A57A65B"/>
    <w:rsid w:val="3AA8D881"/>
    <w:rsid w:val="3ABC60A5"/>
    <w:rsid w:val="3ADDDA7F"/>
    <w:rsid w:val="3B1CBE15"/>
    <w:rsid w:val="3B71A701"/>
    <w:rsid w:val="3BBE5081"/>
    <w:rsid w:val="3C8B3CF4"/>
    <w:rsid w:val="3CF38A72"/>
    <w:rsid w:val="3D1797D3"/>
    <w:rsid w:val="3DC77F6B"/>
    <w:rsid w:val="3DD08A73"/>
    <w:rsid w:val="3DEB0B58"/>
    <w:rsid w:val="3E4FFB05"/>
    <w:rsid w:val="3E5E59E9"/>
    <w:rsid w:val="3ED9DB9D"/>
    <w:rsid w:val="3F026381"/>
    <w:rsid w:val="3F0EAFF7"/>
    <w:rsid w:val="3F1C1474"/>
    <w:rsid w:val="3F66BD34"/>
    <w:rsid w:val="3F6DD7A2"/>
    <w:rsid w:val="3FA1FC41"/>
    <w:rsid w:val="3FA932B2"/>
    <w:rsid w:val="3FC87041"/>
    <w:rsid w:val="4008C497"/>
    <w:rsid w:val="401235F4"/>
    <w:rsid w:val="40140879"/>
    <w:rsid w:val="4049F0B9"/>
    <w:rsid w:val="406A0725"/>
    <w:rsid w:val="4087B588"/>
    <w:rsid w:val="40D1F6A6"/>
    <w:rsid w:val="40E74370"/>
    <w:rsid w:val="40F3FAA0"/>
    <w:rsid w:val="416DBE8D"/>
    <w:rsid w:val="416F2516"/>
    <w:rsid w:val="418A9DA9"/>
    <w:rsid w:val="41C525BD"/>
    <w:rsid w:val="41DC25B8"/>
    <w:rsid w:val="41F52D8E"/>
    <w:rsid w:val="4266DE79"/>
    <w:rsid w:val="4288A386"/>
    <w:rsid w:val="436569A7"/>
    <w:rsid w:val="438560C3"/>
    <w:rsid w:val="43949589"/>
    <w:rsid w:val="43FC4352"/>
    <w:rsid w:val="4429F063"/>
    <w:rsid w:val="450BCB8E"/>
    <w:rsid w:val="45237BD5"/>
    <w:rsid w:val="453E2865"/>
    <w:rsid w:val="4545C621"/>
    <w:rsid w:val="46154AA5"/>
    <w:rsid w:val="46504055"/>
    <w:rsid w:val="46F36258"/>
    <w:rsid w:val="47857A58"/>
    <w:rsid w:val="47990B55"/>
    <w:rsid w:val="47ADDC88"/>
    <w:rsid w:val="47E368AA"/>
    <w:rsid w:val="484870FE"/>
    <w:rsid w:val="4865A494"/>
    <w:rsid w:val="48AE5D13"/>
    <w:rsid w:val="48C9DD39"/>
    <w:rsid w:val="48ECEF3D"/>
    <w:rsid w:val="48F3E7E6"/>
    <w:rsid w:val="494DE2A2"/>
    <w:rsid w:val="497DFCFB"/>
    <w:rsid w:val="49920A1F"/>
    <w:rsid w:val="49957406"/>
    <w:rsid w:val="4A39192E"/>
    <w:rsid w:val="4A59C5DF"/>
    <w:rsid w:val="4AAB1CCF"/>
    <w:rsid w:val="4B63C40F"/>
    <w:rsid w:val="4BEE0AF7"/>
    <w:rsid w:val="4C0618C9"/>
    <w:rsid w:val="4CA80570"/>
    <w:rsid w:val="4D9CDA65"/>
    <w:rsid w:val="4DD6046C"/>
    <w:rsid w:val="4E087D2A"/>
    <w:rsid w:val="4E512053"/>
    <w:rsid w:val="4E84ABAA"/>
    <w:rsid w:val="4EA23559"/>
    <w:rsid w:val="4EB5E281"/>
    <w:rsid w:val="4EFC92D2"/>
    <w:rsid w:val="4F3612FD"/>
    <w:rsid w:val="4F8CEADC"/>
    <w:rsid w:val="4FA5E1E5"/>
    <w:rsid w:val="4FD1C59C"/>
    <w:rsid w:val="4FDF113D"/>
    <w:rsid w:val="504693EC"/>
    <w:rsid w:val="508CB8ED"/>
    <w:rsid w:val="50DB6753"/>
    <w:rsid w:val="5190A64E"/>
    <w:rsid w:val="52196A9E"/>
    <w:rsid w:val="52E0EB86"/>
    <w:rsid w:val="52FB1486"/>
    <w:rsid w:val="530626EF"/>
    <w:rsid w:val="537FC771"/>
    <w:rsid w:val="548C6490"/>
    <w:rsid w:val="54AA03CC"/>
    <w:rsid w:val="54F2B757"/>
    <w:rsid w:val="5545C9E0"/>
    <w:rsid w:val="55E617EB"/>
    <w:rsid w:val="55EE8F65"/>
    <w:rsid w:val="56ADA08B"/>
    <w:rsid w:val="5741EAF1"/>
    <w:rsid w:val="574E8476"/>
    <w:rsid w:val="58116A95"/>
    <w:rsid w:val="586F0152"/>
    <w:rsid w:val="5971ECCB"/>
    <w:rsid w:val="597D92DE"/>
    <w:rsid w:val="5982826F"/>
    <w:rsid w:val="599DAAD8"/>
    <w:rsid w:val="5A0F5595"/>
    <w:rsid w:val="5A26123A"/>
    <w:rsid w:val="5AFE45D1"/>
    <w:rsid w:val="5B39E23F"/>
    <w:rsid w:val="5B73B55B"/>
    <w:rsid w:val="5B7DFA8C"/>
    <w:rsid w:val="5B97F6D8"/>
    <w:rsid w:val="5BA5BF5D"/>
    <w:rsid w:val="5CEB4E1F"/>
    <w:rsid w:val="5CF371A5"/>
    <w:rsid w:val="5D5E1AC9"/>
    <w:rsid w:val="5D623F21"/>
    <w:rsid w:val="5DA0B390"/>
    <w:rsid w:val="5E49D76C"/>
    <w:rsid w:val="5E721C25"/>
    <w:rsid w:val="5EE9389D"/>
    <w:rsid w:val="5F26938C"/>
    <w:rsid w:val="5F39B63E"/>
    <w:rsid w:val="5F400B22"/>
    <w:rsid w:val="5F79B77E"/>
    <w:rsid w:val="5F9B719A"/>
    <w:rsid w:val="5FB1C757"/>
    <w:rsid w:val="5FE594D4"/>
    <w:rsid w:val="6069DD27"/>
    <w:rsid w:val="6070639A"/>
    <w:rsid w:val="60960CF4"/>
    <w:rsid w:val="60E7C55F"/>
    <w:rsid w:val="610784C6"/>
    <w:rsid w:val="6110BCB7"/>
    <w:rsid w:val="6129E864"/>
    <w:rsid w:val="61D0CA18"/>
    <w:rsid w:val="6273076C"/>
    <w:rsid w:val="62B27557"/>
    <w:rsid w:val="62BCE6F9"/>
    <w:rsid w:val="62D13FC7"/>
    <w:rsid w:val="6306D170"/>
    <w:rsid w:val="630795A7"/>
    <w:rsid w:val="633D1EDA"/>
    <w:rsid w:val="638A5B9F"/>
    <w:rsid w:val="6431623F"/>
    <w:rsid w:val="647B2B65"/>
    <w:rsid w:val="656CD661"/>
    <w:rsid w:val="659ED376"/>
    <w:rsid w:val="65A16284"/>
    <w:rsid w:val="65F12DBD"/>
    <w:rsid w:val="66504601"/>
    <w:rsid w:val="6668E251"/>
    <w:rsid w:val="6681DE7B"/>
    <w:rsid w:val="668A86AA"/>
    <w:rsid w:val="66BD456A"/>
    <w:rsid w:val="66DC6B79"/>
    <w:rsid w:val="670298DD"/>
    <w:rsid w:val="6775CD92"/>
    <w:rsid w:val="6826D54F"/>
    <w:rsid w:val="68782FF6"/>
    <w:rsid w:val="6890BADA"/>
    <w:rsid w:val="68B6F6CE"/>
    <w:rsid w:val="69D0ADBC"/>
    <w:rsid w:val="6A5AF5FF"/>
    <w:rsid w:val="6A867560"/>
    <w:rsid w:val="6B1E7431"/>
    <w:rsid w:val="6B262A27"/>
    <w:rsid w:val="6B2CF8ED"/>
    <w:rsid w:val="6B85CBE1"/>
    <w:rsid w:val="6B881B86"/>
    <w:rsid w:val="6BC34ED0"/>
    <w:rsid w:val="6BD04BEF"/>
    <w:rsid w:val="6C34347B"/>
    <w:rsid w:val="6CBE19D0"/>
    <w:rsid w:val="6D5537B1"/>
    <w:rsid w:val="6D7334AC"/>
    <w:rsid w:val="6DFF458F"/>
    <w:rsid w:val="6E3CA7BA"/>
    <w:rsid w:val="6FA7599B"/>
    <w:rsid w:val="6FA7DBB9"/>
    <w:rsid w:val="6FE1CD71"/>
    <w:rsid w:val="7004FBD1"/>
    <w:rsid w:val="700EA2B5"/>
    <w:rsid w:val="7032608B"/>
    <w:rsid w:val="70815F40"/>
    <w:rsid w:val="70DB4175"/>
    <w:rsid w:val="7147C6E2"/>
    <w:rsid w:val="714DEB40"/>
    <w:rsid w:val="7181E7BA"/>
    <w:rsid w:val="71822881"/>
    <w:rsid w:val="71C5030D"/>
    <w:rsid w:val="71EBEAB4"/>
    <w:rsid w:val="728CA98B"/>
    <w:rsid w:val="7290FFE1"/>
    <w:rsid w:val="72E4AE68"/>
    <w:rsid w:val="73122718"/>
    <w:rsid w:val="735ABA1D"/>
    <w:rsid w:val="73CB7922"/>
    <w:rsid w:val="7419B661"/>
    <w:rsid w:val="7431F4BA"/>
    <w:rsid w:val="74757AA5"/>
    <w:rsid w:val="74855F69"/>
    <w:rsid w:val="75309CD8"/>
    <w:rsid w:val="7561C708"/>
    <w:rsid w:val="75AF88C0"/>
    <w:rsid w:val="75C8A741"/>
    <w:rsid w:val="76AC667C"/>
    <w:rsid w:val="77515AA9"/>
    <w:rsid w:val="77CCAB7C"/>
    <w:rsid w:val="7815BB8E"/>
    <w:rsid w:val="7827B7EF"/>
    <w:rsid w:val="785170FC"/>
    <w:rsid w:val="78D9CA2B"/>
    <w:rsid w:val="799A322A"/>
    <w:rsid w:val="7A5C999F"/>
    <w:rsid w:val="7B5CC6B4"/>
    <w:rsid w:val="7B6420F4"/>
    <w:rsid w:val="7BD9EF12"/>
    <w:rsid w:val="7C1A0B8E"/>
    <w:rsid w:val="7C29AA87"/>
    <w:rsid w:val="7C5ACBE6"/>
    <w:rsid w:val="7D0281F9"/>
    <w:rsid w:val="7DD2C9DF"/>
    <w:rsid w:val="7DDCF30E"/>
    <w:rsid w:val="7E242463"/>
    <w:rsid w:val="7E2F2CE4"/>
    <w:rsid w:val="7E484A8F"/>
    <w:rsid w:val="7E73ECFA"/>
    <w:rsid w:val="7EB2B7A5"/>
    <w:rsid w:val="7F77417F"/>
    <w:rsid w:val="7F8CA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9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8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9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7</Pages>
  <Words>1079</Words>
  <Characters>5723</Characters>
  <Application>Microsoft Office Word</Application>
  <DocSecurity>0</DocSecurity>
  <Lines>47</Lines>
  <Paragraphs>13</Paragraphs>
  <ScaleCrop>false</ScaleCrop>
  <Manager/>
  <Company/>
  <LinksUpToDate>false</LinksUpToDate>
  <CharactersWithSpaces>6789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Validering vattenreningsanläggning GMP Q Di 254</dc:title>
  <dc:subject/>
  <dc:creator>patrik.jens.johansson@vgregion.se</dc:creator>
  <keywords/>
  <lastModifiedBy>Anna Bäck</lastModifiedBy>
  <revision>22</revision>
  <lastPrinted>2016-03-31T10:56:00.0000000Z</lastPrinted>
  <dcterms:created xsi:type="dcterms:W3CDTF">2022-05-06T06:22:00.0000000Z</dcterms:created>
  <dcterms:modified xsi:type="dcterms:W3CDTF">2025-01-22T10:15:00.0000000Z</dcterms:modified>
</coreProperties>
</file>