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48D7A" w14:textId="77777777" w:rsidR="00602BB5" w:rsidRDefault="00602BB5" w:rsidP="00F35B05">
      <w:pPr>
        <w:pStyle w:val="Rubrik2"/>
        <w:sectPr w:rsidR="00602BB5" w:rsidSect="00602BB5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22D8E044" w14:textId="77777777" w:rsidR="00602BB5" w:rsidRPr="00602BB5" w:rsidRDefault="00602BB5" w:rsidP="00602BB5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602BB5">
        <w:rPr>
          <w:szCs w:val="20"/>
        </w:rPr>
        <w:tab/>
      </w:r>
    </w:p>
    <w:p w14:paraId="75205170" w14:textId="3FCFD7FC" w:rsidR="00602BB5" w:rsidRPr="00602BB5" w:rsidRDefault="00602BB5" w:rsidP="00602BB5">
      <w:pPr>
        <w:spacing w:after="0" w:line="240" w:lineRule="auto"/>
        <w:ind w:left="0" w:right="0"/>
        <w:rPr>
          <w:szCs w:val="20"/>
        </w:rPr>
      </w:pPr>
      <w:r w:rsidRPr="00602BB5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CC62E9" wp14:editId="56240B3C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FB3FC5" w14:textId="77777777" w:rsidR="00602BB5" w:rsidRPr="003D37FD" w:rsidRDefault="00602BB5" w:rsidP="00602BB5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23543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0CC62E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0BFB3FC5" w14:textId="77777777" w:rsidR="00602BB5" w:rsidRPr="003D37FD" w:rsidRDefault="00602BB5" w:rsidP="00602BB5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23543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602BB5" w:rsidRPr="00602BB5" w14:paraId="76C2D455" w14:textId="77777777" w:rsidTr="00302394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218141B7" w14:textId="6C393DF8" w:rsidR="00602BB5" w:rsidRPr="00602BB5" w:rsidRDefault="00602BB5" w:rsidP="00EB0B5F">
            <w:pPr>
              <w:pStyle w:val="Rubrik1"/>
              <w:rPr>
                <w:noProof/>
                <w:sz w:val="20"/>
              </w:rPr>
            </w:pPr>
            <w:bookmarkStart w:id="1" w:name="_1314629194"/>
            <w:bookmarkStart w:id="2" w:name="Rubrik"/>
            <w:bookmarkEnd w:id="1"/>
            <w:bookmarkEnd w:id="2"/>
            <w:r w:rsidRPr="00602BB5">
              <w:rPr>
                <w:noProof/>
              </w:rPr>
              <w:t xml:space="preserve">CDS systemspecifikation skötsel och underhåll  </w:t>
            </w:r>
            <w:r w:rsidR="00EB0B5F">
              <w:rPr>
                <w:noProof/>
              </w:rPr>
              <w:t>GMP</w:t>
            </w:r>
            <w:r w:rsidRPr="00602BB5">
              <w:rPr>
                <w:noProof/>
              </w:rPr>
              <w:t xml:space="preserve">  </w:t>
            </w:r>
            <w:r w:rsidR="007B20B9">
              <w:rPr>
                <w:noProof/>
              </w:rPr>
              <w:t>Q Di 250</w:t>
            </w:r>
            <w:r w:rsidRPr="00602BB5">
              <w:rPr>
                <w:noProof/>
              </w:rPr>
              <w:t xml:space="preserve">                                                                                              </w:t>
            </w:r>
          </w:p>
        </w:tc>
      </w:tr>
    </w:tbl>
    <w:p w14:paraId="2B58AC54" w14:textId="2E5FA941" w:rsidR="00602BB5" w:rsidRPr="00602BB5" w:rsidRDefault="00602BB5" w:rsidP="00602BB5">
      <w:pPr>
        <w:keepNext/>
        <w:spacing w:after="0" w:line="240" w:lineRule="auto"/>
        <w:ind w:left="0" w:right="0"/>
        <w:outlineLvl w:val="0"/>
        <w:rPr>
          <w:kern w:val="32"/>
          <w:sz w:val="16"/>
          <w:szCs w:val="16"/>
        </w:rPr>
      </w:pPr>
      <w:r w:rsidRPr="00602BB5">
        <w:rPr>
          <w:kern w:val="32"/>
          <w:sz w:val="16"/>
          <w:szCs w:val="16"/>
        </w:rPr>
        <w:t xml:space="preserve">1 ex i </w:t>
      </w:r>
      <w:r w:rsidR="007B20B9">
        <w:rPr>
          <w:kern w:val="32"/>
          <w:sz w:val="16"/>
          <w:szCs w:val="16"/>
        </w:rPr>
        <w:t>avdelningsp</w:t>
      </w:r>
      <w:r w:rsidRPr="00602BB5">
        <w:rPr>
          <w:kern w:val="32"/>
          <w:sz w:val="16"/>
          <w:szCs w:val="16"/>
        </w:rPr>
        <w:t>ärm</w:t>
      </w:r>
    </w:p>
    <w:p w14:paraId="03D7D847" w14:textId="77777777" w:rsidR="00602BB5" w:rsidRPr="00602BB5" w:rsidRDefault="00602BB5" w:rsidP="00602BB5">
      <w:pPr>
        <w:spacing w:after="0" w:line="240" w:lineRule="auto"/>
        <w:ind w:left="0" w:right="0"/>
        <w:rPr>
          <w:szCs w:val="20"/>
        </w:rPr>
      </w:pPr>
    </w:p>
    <w:p w14:paraId="0A90D365" w14:textId="77777777" w:rsidR="00602BB5" w:rsidRPr="00602BB5" w:rsidRDefault="00602BB5" w:rsidP="00602BB5">
      <w:pPr>
        <w:keepNext/>
        <w:spacing w:after="0" w:line="240" w:lineRule="auto"/>
        <w:ind w:left="0" w:right="0"/>
        <w:outlineLvl w:val="0"/>
        <w:rPr>
          <w:bCs/>
          <w:szCs w:val="20"/>
        </w:rPr>
      </w:pPr>
      <w:r w:rsidRPr="00602BB5">
        <w:rPr>
          <w:b/>
          <w:szCs w:val="20"/>
        </w:rPr>
        <w:t>Typ</w:t>
      </w:r>
    </w:p>
    <w:p w14:paraId="710A749F" w14:textId="77777777" w:rsidR="00602BB5" w:rsidRPr="00602BB5" w:rsidRDefault="00602BB5" w:rsidP="00602BB5">
      <w:pPr>
        <w:spacing w:after="0" w:line="240" w:lineRule="auto"/>
        <w:ind w:left="0" w:right="0"/>
        <w:rPr>
          <w:szCs w:val="20"/>
        </w:rPr>
      </w:pPr>
      <w:r w:rsidRPr="00602BB5">
        <w:rPr>
          <w:szCs w:val="20"/>
        </w:rPr>
        <w:t>Fresenius CDS 3</w:t>
      </w:r>
    </w:p>
    <w:p w14:paraId="3928FB09" w14:textId="77777777" w:rsidR="00602BB5" w:rsidRPr="00602BB5" w:rsidRDefault="00602BB5" w:rsidP="00602BB5">
      <w:pPr>
        <w:spacing w:after="0" w:line="240" w:lineRule="auto"/>
        <w:ind w:left="0" w:right="0"/>
        <w:rPr>
          <w:szCs w:val="20"/>
        </w:rPr>
      </w:pPr>
    </w:p>
    <w:p w14:paraId="74336B19" w14:textId="77777777" w:rsidR="00602BB5" w:rsidRPr="00602BB5" w:rsidRDefault="00602BB5" w:rsidP="00602BB5">
      <w:pPr>
        <w:keepNext/>
        <w:spacing w:after="0" w:line="240" w:lineRule="auto"/>
        <w:ind w:left="0" w:right="0"/>
        <w:outlineLvl w:val="0"/>
        <w:rPr>
          <w:b/>
          <w:szCs w:val="20"/>
        </w:rPr>
      </w:pPr>
      <w:r w:rsidRPr="00602BB5">
        <w:rPr>
          <w:b/>
          <w:szCs w:val="20"/>
        </w:rPr>
        <w:t>Leverantör</w:t>
      </w:r>
    </w:p>
    <w:p w14:paraId="73A08E52" w14:textId="77777777" w:rsidR="00602BB5" w:rsidRDefault="00602BB5" w:rsidP="00602BB5">
      <w:pPr>
        <w:spacing w:after="0" w:line="240" w:lineRule="auto"/>
        <w:ind w:left="0" w:right="0"/>
        <w:rPr>
          <w:szCs w:val="20"/>
        </w:rPr>
      </w:pPr>
      <w:r w:rsidRPr="00602BB5">
        <w:rPr>
          <w:szCs w:val="20"/>
        </w:rPr>
        <w:t>Fresenius Medical Care Sverige AB</w:t>
      </w:r>
    </w:p>
    <w:p w14:paraId="0C1A1692" w14:textId="77777777" w:rsidR="006C17B4" w:rsidRDefault="006C17B4" w:rsidP="00602BB5">
      <w:pPr>
        <w:spacing w:after="0" w:line="240" w:lineRule="auto"/>
        <w:ind w:left="0" w:right="0"/>
        <w:rPr>
          <w:szCs w:val="20"/>
        </w:rPr>
      </w:pPr>
    </w:p>
    <w:p w14:paraId="47614C9B" w14:textId="5C03883C" w:rsidR="006C17B4" w:rsidRPr="00602BB5" w:rsidRDefault="006C17B4" w:rsidP="00602BB5">
      <w:pPr>
        <w:spacing w:after="0" w:line="240" w:lineRule="auto"/>
        <w:ind w:left="0" w:right="0"/>
        <w:rPr>
          <w:szCs w:val="20"/>
        </w:rPr>
      </w:pPr>
      <w:r>
        <w:rPr>
          <w:szCs w:val="20"/>
        </w:rPr>
        <w:t>El</w:t>
      </w:r>
      <w:r w:rsidR="00FA248E">
        <w:rPr>
          <w:szCs w:val="20"/>
        </w:rPr>
        <w:t xml:space="preserve"> </w:t>
      </w:r>
      <w:r>
        <w:rPr>
          <w:szCs w:val="20"/>
        </w:rPr>
        <w:t>försörjd av viktig last</w:t>
      </w:r>
    </w:p>
    <w:p w14:paraId="7180E3E3" w14:textId="77777777" w:rsidR="00602BB5" w:rsidRPr="00602BB5" w:rsidRDefault="00602BB5" w:rsidP="00602BB5">
      <w:pPr>
        <w:spacing w:after="0" w:line="240" w:lineRule="auto"/>
        <w:ind w:left="0" w:right="0"/>
        <w:rPr>
          <w:szCs w:val="20"/>
        </w:rPr>
      </w:pPr>
    </w:p>
    <w:p w14:paraId="78B35E4B" w14:textId="77777777" w:rsidR="00602BB5" w:rsidRPr="00602BB5" w:rsidRDefault="00602BB5" w:rsidP="00602BB5">
      <w:pPr>
        <w:keepNext/>
        <w:spacing w:after="0" w:line="240" w:lineRule="auto"/>
        <w:ind w:left="0" w:right="0"/>
        <w:outlineLvl w:val="0"/>
        <w:rPr>
          <w:b/>
          <w:szCs w:val="20"/>
        </w:rPr>
      </w:pPr>
      <w:r w:rsidRPr="00602BB5">
        <w:rPr>
          <w:b/>
          <w:szCs w:val="20"/>
        </w:rPr>
        <w:t>Funktion</w:t>
      </w:r>
    </w:p>
    <w:p w14:paraId="7FC703BF" w14:textId="288D2F3B" w:rsidR="00602BB5" w:rsidRPr="00602BB5" w:rsidRDefault="00602BB5" w:rsidP="3D3D7C06">
      <w:pPr>
        <w:spacing w:after="0" w:line="240" w:lineRule="auto"/>
        <w:ind w:left="0" w:right="0"/>
      </w:pPr>
      <w:r>
        <w:t xml:space="preserve">CDS 3 är avsedd att användas till att förse dialysmaskiner med A-koncentrat för tillredning av </w:t>
      </w:r>
      <w:proofErr w:type="spellStart"/>
      <w:r>
        <w:t>dialysat</w:t>
      </w:r>
      <w:proofErr w:type="spellEnd"/>
      <w:r>
        <w:t>. Koncentraten levereras i 300 liters behållare.</w:t>
      </w:r>
      <w:r w:rsidR="2E060495" w:rsidRPr="3D3D7C06">
        <w:rPr>
          <w:color w:val="000000" w:themeColor="text2"/>
        </w:rPr>
        <w:t xml:space="preserve"> CDS 3 cirkulerar koncentratet med hjälp av en pump i en slinga av </w:t>
      </w:r>
      <w:proofErr w:type="spellStart"/>
      <w:r w:rsidR="2E060495" w:rsidRPr="3D3D7C06">
        <w:rPr>
          <w:color w:val="000000" w:themeColor="text2"/>
        </w:rPr>
        <w:t>polyetylenslang</w:t>
      </w:r>
      <w:proofErr w:type="spellEnd"/>
      <w:r w:rsidR="2E060495" w:rsidRPr="3D3D7C06">
        <w:rPr>
          <w:color w:val="000000" w:themeColor="text2"/>
        </w:rPr>
        <w:t xml:space="preserve">. Vid anslutningen till slingan sitter två ultrafilter, genom vilka koncentratet passerar, och utgör en spärr mot partiklar, luft, </w:t>
      </w:r>
      <w:proofErr w:type="spellStart"/>
      <w:r w:rsidR="2E060495" w:rsidRPr="3D3D7C06">
        <w:rPr>
          <w:color w:val="000000" w:themeColor="text2"/>
        </w:rPr>
        <w:t>endotoxiner</w:t>
      </w:r>
      <w:proofErr w:type="spellEnd"/>
      <w:r w:rsidR="2E060495" w:rsidRPr="3D3D7C06">
        <w:rPr>
          <w:color w:val="000000" w:themeColor="text2"/>
        </w:rPr>
        <w:t xml:space="preserve"> och mikroorganismer. Vid varje tappställe finns anslutning för dialysmaskin. Anläggningen består av två separata slingor för två olika koncentrat</w:t>
      </w:r>
      <w:r w:rsidR="599DCE15" w:rsidRPr="3D3D7C06">
        <w:rPr>
          <w:color w:val="000000" w:themeColor="text2"/>
        </w:rPr>
        <w:t>.</w:t>
      </w:r>
      <w:r>
        <w:t xml:space="preserve"> </w:t>
      </w:r>
      <w:r w:rsidR="5A2276D2">
        <w:t>Skötsel e</w:t>
      </w:r>
      <w:r>
        <w:t xml:space="preserve">nligt instruktion </w:t>
      </w:r>
      <w:r w:rsidR="34CA3020">
        <w:t>Q Di 2</w:t>
      </w:r>
      <w:r>
        <w:t>47</w:t>
      </w:r>
      <w:r w:rsidR="5D26CBCB">
        <w:t>.</w:t>
      </w:r>
      <w:r w:rsidR="2CB9CF11">
        <w:t xml:space="preserve"> </w:t>
      </w:r>
    </w:p>
    <w:p w14:paraId="10E7BA90" w14:textId="77777777" w:rsidR="00602BB5" w:rsidRPr="00602BB5" w:rsidRDefault="00602BB5" w:rsidP="00602BB5">
      <w:pPr>
        <w:spacing w:after="0" w:line="240" w:lineRule="auto"/>
        <w:ind w:left="0" w:right="0"/>
        <w:rPr>
          <w:szCs w:val="20"/>
        </w:rPr>
      </w:pPr>
      <w:r w:rsidRPr="00602BB5">
        <w:rPr>
          <w:szCs w:val="20"/>
        </w:rPr>
        <w:t>Förebyggande underhåll utförs vartannat år.</w:t>
      </w:r>
    </w:p>
    <w:p w14:paraId="24ECE9AD" w14:textId="3FA8E80B" w:rsidR="00602BB5" w:rsidRPr="00602BB5" w:rsidRDefault="00602BB5" w:rsidP="00602BB5">
      <w:pPr>
        <w:spacing w:after="0" w:line="240" w:lineRule="auto"/>
        <w:ind w:left="0" w:right="0"/>
      </w:pPr>
      <w:r>
        <w:t>Anslutningen vid varje tappställe rengöres med vatten</w:t>
      </w:r>
      <w:r w:rsidR="1C66795F">
        <w:t xml:space="preserve"> (RO-vatten </w:t>
      </w:r>
      <w:r w:rsidR="007B20B9">
        <w:t>r</w:t>
      </w:r>
      <w:r w:rsidR="1C66795F">
        <w:t>ekommenderas)</w:t>
      </w:r>
      <w:r>
        <w:t xml:space="preserve"> för lösning av koncentratkristaller samt</w:t>
      </w:r>
      <w:r w:rsidR="007B20B9">
        <w:t xml:space="preserve"> v</w:t>
      </w:r>
      <w:r>
        <w:t>arje vecka</w:t>
      </w:r>
      <w:r w:rsidR="7A96AD79">
        <w:t xml:space="preserve"> med 70% sprit utan tensider</w:t>
      </w:r>
      <w:r>
        <w:t>.</w:t>
      </w:r>
    </w:p>
    <w:p w14:paraId="2FCD50A4" w14:textId="55919834" w:rsidR="00602BB5" w:rsidRPr="00602BB5" w:rsidRDefault="00602BB5" w:rsidP="00602BB5">
      <w:pPr>
        <w:spacing w:after="0" w:line="240" w:lineRule="auto"/>
        <w:ind w:left="0" w:right="0"/>
        <w:rPr>
          <w:szCs w:val="20"/>
        </w:rPr>
      </w:pPr>
      <w:r w:rsidRPr="00602BB5">
        <w:rPr>
          <w:szCs w:val="20"/>
        </w:rPr>
        <w:t>Vid tröghet</w:t>
      </w:r>
      <w:r w:rsidR="00A55664">
        <w:rPr>
          <w:szCs w:val="20"/>
        </w:rPr>
        <w:t xml:space="preserve"> be MT</w:t>
      </w:r>
      <w:r w:rsidRPr="00602BB5">
        <w:rPr>
          <w:szCs w:val="20"/>
        </w:rPr>
        <w:t xml:space="preserve"> smörj</w:t>
      </w:r>
      <w:r w:rsidR="00A55664">
        <w:rPr>
          <w:szCs w:val="20"/>
        </w:rPr>
        <w:t>a</w:t>
      </w:r>
      <w:r w:rsidRPr="00602BB5">
        <w:rPr>
          <w:szCs w:val="20"/>
        </w:rPr>
        <w:t xml:space="preserve"> anslutningen</w:t>
      </w:r>
      <w:r w:rsidR="00577726">
        <w:rPr>
          <w:szCs w:val="20"/>
        </w:rPr>
        <w:t xml:space="preserve">, </w:t>
      </w:r>
      <w:r w:rsidR="00451A08">
        <w:rPr>
          <w:szCs w:val="20"/>
        </w:rPr>
        <w:t>(</w:t>
      </w:r>
      <w:proofErr w:type="spellStart"/>
      <w:r w:rsidR="00451A08">
        <w:rPr>
          <w:szCs w:val="20"/>
        </w:rPr>
        <w:t>U</w:t>
      </w:r>
      <w:r w:rsidRPr="00602BB5">
        <w:rPr>
          <w:szCs w:val="20"/>
        </w:rPr>
        <w:t>nisilkon</w:t>
      </w:r>
      <w:proofErr w:type="spellEnd"/>
      <w:r w:rsidRPr="00602BB5">
        <w:rPr>
          <w:szCs w:val="20"/>
        </w:rPr>
        <w:t xml:space="preserve"> L 250L</w:t>
      </w:r>
      <w:r w:rsidR="00451A08">
        <w:rPr>
          <w:szCs w:val="20"/>
        </w:rPr>
        <w:t>)</w:t>
      </w:r>
      <w:r w:rsidR="00577726">
        <w:rPr>
          <w:szCs w:val="20"/>
        </w:rPr>
        <w:t>.</w:t>
      </w:r>
    </w:p>
    <w:p w14:paraId="729B5F4B" w14:textId="77777777" w:rsidR="00602BB5" w:rsidRPr="00602BB5" w:rsidRDefault="00602BB5" w:rsidP="00602BB5">
      <w:pPr>
        <w:spacing w:after="0" w:line="240" w:lineRule="auto"/>
        <w:ind w:left="0" w:right="0"/>
        <w:rPr>
          <w:szCs w:val="20"/>
        </w:rPr>
      </w:pPr>
    </w:p>
    <w:p w14:paraId="4DA3B788" w14:textId="77777777" w:rsidR="00602BB5" w:rsidRPr="00602BB5" w:rsidRDefault="00602BB5" w:rsidP="00602BB5">
      <w:pPr>
        <w:spacing w:after="0" w:line="240" w:lineRule="auto"/>
        <w:ind w:left="0" w:right="0"/>
        <w:rPr>
          <w:b/>
          <w:bCs/>
          <w:szCs w:val="20"/>
        </w:rPr>
      </w:pPr>
      <w:r w:rsidRPr="00602BB5">
        <w:rPr>
          <w:b/>
          <w:bCs/>
          <w:szCs w:val="20"/>
        </w:rPr>
        <w:t>Rengöring</w:t>
      </w:r>
    </w:p>
    <w:p w14:paraId="1CC4BCD7" w14:textId="192B5B17" w:rsidR="00602BB5" w:rsidRPr="00602BB5" w:rsidRDefault="00602BB5" w:rsidP="00602BB5">
      <w:pPr>
        <w:spacing w:after="0" w:line="240" w:lineRule="auto"/>
        <w:ind w:left="0" w:right="0"/>
        <w:rPr>
          <w:szCs w:val="20"/>
        </w:rPr>
      </w:pPr>
      <w:r w:rsidRPr="00602BB5">
        <w:rPr>
          <w:szCs w:val="20"/>
        </w:rPr>
        <w:t>MT tekniker ansvarar för rengöring enligt tillverkarens anvisning.</w:t>
      </w:r>
    </w:p>
    <w:p w14:paraId="428D552E" w14:textId="77777777" w:rsidR="00602BB5" w:rsidRPr="00602BB5" w:rsidRDefault="00602BB5" w:rsidP="00602BB5">
      <w:pPr>
        <w:spacing w:after="0" w:line="240" w:lineRule="auto"/>
        <w:ind w:left="0" w:right="0"/>
        <w:rPr>
          <w:szCs w:val="20"/>
        </w:rPr>
      </w:pPr>
      <w:r w:rsidRPr="00602BB5">
        <w:rPr>
          <w:szCs w:val="20"/>
        </w:rPr>
        <w:t>Vid behov kan kemisk desinfektion göras följt av en kontroll av desinfektionsmedelsrester.</w:t>
      </w:r>
    </w:p>
    <w:p w14:paraId="43098DB8" w14:textId="77777777" w:rsidR="00602BB5" w:rsidRPr="00602BB5" w:rsidRDefault="00602BB5" w:rsidP="00602BB5">
      <w:pPr>
        <w:spacing w:after="0" w:line="240" w:lineRule="auto"/>
        <w:ind w:left="0" w:right="0"/>
        <w:rPr>
          <w:szCs w:val="20"/>
        </w:rPr>
      </w:pPr>
    </w:p>
    <w:p w14:paraId="608E94AC" w14:textId="77777777" w:rsidR="00602BB5" w:rsidRPr="00602BB5" w:rsidRDefault="00602BB5" w:rsidP="00602BB5">
      <w:pPr>
        <w:spacing w:after="0" w:line="240" w:lineRule="auto"/>
        <w:ind w:left="0" w:right="0"/>
        <w:rPr>
          <w:b/>
          <w:bCs/>
          <w:szCs w:val="20"/>
        </w:rPr>
      </w:pPr>
      <w:r w:rsidRPr="00602BB5">
        <w:rPr>
          <w:b/>
          <w:bCs/>
          <w:szCs w:val="20"/>
        </w:rPr>
        <w:t>CDS bruksanvisning</w:t>
      </w:r>
    </w:p>
    <w:bookmarkEnd w:id="0"/>
    <w:p w14:paraId="255E9373" w14:textId="77777777" w:rsidR="00EA1B19" w:rsidRDefault="00602BB5" w:rsidP="3D3D7C06">
      <w:pPr>
        <w:spacing w:after="0" w:line="240" w:lineRule="auto"/>
        <w:ind w:left="0" w:right="0"/>
      </w:pPr>
      <w:r>
        <w:t xml:space="preserve">Se manual Fresenius Medical Care </w:t>
      </w:r>
    </w:p>
    <w:p w14:paraId="76B9F95B" w14:textId="7DC5B931" w:rsidR="00536A5A" w:rsidRPr="00536A5A" w:rsidRDefault="007F47B4" w:rsidP="3D3D7C06">
      <w:pPr>
        <w:spacing w:after="0" w:line="240" w:lineRule="auto"/>
        <w:ind w:left="0" w:right="0"/>
        <w:rPr>
          <w:color w:val="000000" w:themeColor="text2"/>
        </w:rPr>
      </w:pPr>
      <w:r>
        <w:t>bilaga 1</w:t>
      </w:r>
      <w:r w:rsidR="00602BB5">
        <w:t xml:space="preserve"> </w:t>
      </w:r>
      <w:r w:rsidR="00436CDF">
        <w:t>Koncentrat</w:t>
      </w:r>
      <w:r w:rsidR="00EA1B19">
        <w:t>försörjningssystem CDS 3</w:t>
      </w:r>
    </w:p>
    <w:sectPr w:rsidR="00536A5A" w:rsidRPr="00536A5A" w:rsidSect="00602BB5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44A1B3" w14:textId="77777777" w:rsidR="00144611" w:rsidRDefault="00144611">
      <w:r>
        <w:separator/>
      </w:r>
    </w:p>
  </w:endnote>
  <w:endnote w:type="continuationSeparator" w:id="0">
    <w:p w14:paraId="089BD963" w14:textId="77777777" w:rsidR="00144611" w:rsidRDefault="00144611">
      <w:r>
        <w:continuationSeparator/>
      </w:r>
    </w:p>
  </w:endnote>
  <w:endnote w:type="continuationNotice" w:id="1">
    <w:p w14:paraId="45AA6855" w14:textId="77777777" w:rsidR="00144611" w:rsidRDefault="0014461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2F7B15F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51A08">
      <w:t>1(1)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5C4EE7" w14:textId="77777777" w:rsidR="00144611" w:rsidRDefault="00144611"/>
  </w:footnote>
  <w:footnote w:type="continuationSeparator" w:id="0">
    <w:p w14:paraId="1CA3655F" w14:textId="77777777" w:rsidR="00144611" w:rsidRDefault="00144611">
      <w:r>
        <w:continuationSeparator/>
      </w:r>
    </w:p>
  </w:footnote>
  <w:footnote w:type="continuationNotice" w:id="1">
    <w:p w14:paraId="6E986154" w14:textId="77777777" w:rsidR="00144611" w:rsidRDefault="0014461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37579013">
    <w:abstractNumId w:val="17"/>
  </w:num>
  <w:num w:numId="2" w16cid:durableId="1063217227">
    <w:abstractNumId w:val="14"/>
  </w:num>
  <w:num w:numId="3" w16cid:durableId="453328522">
    <w:abstractNumId w:val="0"/>
  </w:num>
  <w:num w:numId="4" w16cid:durableId="1134181054">
    <w:abstractNumId w:val="6"/>
  </w:num>
  <w:num w:numId="5" w16cid:durableId="517820124">
    <w:abstractNumId w:val="15"/>
  </w:num>
  <w:num w:numId="6" w16cid:durableId="1019432293">
    <w:abstractNumId w:val="2"/>
  </w:num>
  <w:num w:numId="7" w16cid:durableId="918638680">
    <w:abstractNumId w:val="11"/>
  </w:num>
  <w:num w:numId="8" w16cid:durableId="262106770">
    <w:abstractNumId w:val="8"/>
  </w:num>
  <w:num w:numId="9" w16cid:durableId="1775705375">
    <w:abstractNumId w:val="1"/>
  </w:num>
  <w:num w:numId="10" w16cid:durableId="1981299498">
    <w:abstractNumId w:val="1"/>
  </w:num>
  <w:num w:numId="11" w16cid:durableId="1687900471">
    <w:abstractNumId w:val="3"/>
  </w:num>
  <w:num w:numId="12" w16cid:durableId="1497723877">
    <w:abstractNumId w:val="4"/>
  </w:num>
  <w:num w:numId="13" w16cid:durableId="1058817324">
    <w:abstractNumId w:val="13"/>
  </w:num>
  <w:num w:numId="14" w16cid:durableId="491485812">
    <w:abstractNumId w:val="9"/>
  </w:num>
  <w:num w:numId="15" w16cid:durableId="2020424831">
    <w:abstractNumId w:val="7"/>
  </w:num>
  <w:num w:numId="16" w16cid:durableId="1396473349">
    <w:abstractNumId w:val="12"/>
  </w:num>
  <w:num w:numId="17" w16cid:durableId="1405757376">
    <w:abstractNumId w:val="5"/>
  </w:num>
  <w:num w:numId="18" w16cid:durableId="1152067721">
    <w:abstractNumId w:val="10"/>
  </w:num>
  <w:num w:numId="19" w16cid:durableId="158518549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4461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22E8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E7511"/>
    <w:rsid w:val="003F1013"/>
    <w:rsid w:val="003F1ACF"/>
    <w:rsid w:val="00404948"/>
    <w:rsid w:val="00406BEA"/>
    <w:rsid w:val="00413A60"/>
    <w:rsid w:val="004230F7"/>
    <w:rsid w:val="0043167E"/>
    <w:rsid w:val="0043409A"/>
    <w:rsid w:val="00436CDF"/>
    <w:rsid w:val="00443C1E"/>
    <w:rsid w:val="00446255"/>
    <w:rsid w:val="00451935"/>
    <w:rsid w:val="00451A08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77726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2BB5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45060"/>
    <w:rsid w:val="0065595B"/>
    <w:rsid w:val="00660269"/>
    <w:rsid w:val="00665F89"/>
    <w:rsid w:val="00673C92"/>
    <w:rsid w:val="006753EC"/>
    <w:rsid w:val="006A2789"/>
    <w:rsid w:val="006A4978"/>
    <w:rsid w:val="006A5ACE"/>
    <w:rsid w:val="006A7261"/>
    <w:rsid w:val="006B0D29"/>
    <w:rsid w:val="006B1819"/>
    <w:rsid w:val="006B3965"/>
    <w:rsid w:val="006B5DE7"/>
    <w:rsid w:val="006C17B4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008C9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3AAC"/>
    <w:rsid w:val="007759DD"/>
    <w:rsid w:val="0078609F"/>
    <w:rsid w:val="007917BA"/>
    <w:rsid w:val="007A5C6F"/>
    <w:rsid w:val="007B20B9"/>
    <w:rsid w:val="007D4241"/>
    <w:rsid w:val="007D4317"/>
    <w:rsid w:val="007D4EA3"/>
    <w:rsid w:val="007F1CFF"/>
    <w:rsid w:val="007F47B4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B32F3"/>
    <w:rsid w:val="009C0D12"/>
    <w:rsid w:val="009C192E"/>
    <w:rsid w:val="009D6819"/>
    <w:rsid w:val="009D6D1C"/>
    <w:rsid w:val="009E0CF9"/>
    <w:rsid w:val="009E4FCB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664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2786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26BC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748DB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2FA7"/>
    <w:rsid w:val="00CC52D9"/>
    <w:rsid w:val="00CD6647"/>
    <w:rsid w:val="00CE4B73"/>
    <w:rsid w:val="00CF70BB"/>
    <w:rsid w:val="00D074DB"/>
    <w:rsid w:val="00D139CF"/>
    <w:rsid w:val="00D21DB2"/>
    <w:rsid w:val="00D37E7F"/>
    <w:rsid w:val="00D47AD7"/>
    <w:rsid w:val="00D51529"/>
    <w:rsid w:val="00D85218"/>
    <w:rsid w:val="00D915B1"/>
    <w:rsid w:val="00DA299D"/>
    <w:rsid w:val="00DA65C4"/>
    <w:rsid w:val="00DD2BE0"/>
    <w:rsid w:val="00DE2B97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19"/>
    <w:rsid w:val="00EA1BAA"/>
    <w:rsid w:val="00EA3FCD"/>
    <w:rsid w:val="00EA42A0"/>
    <w:rsid w:val="00EB0B5F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27CD3"/>
    <w:rsid w:val="00F35B05"/>
    <w:rsid w:val="00F413D9"/>
    <w:rsid w:val="00F5135F"/>
    <w:rsid w:val="00F51F78"/>
    <w:rsid w:val="00F86F47"/>
    <w:rsid w:val="00F90B64"/>
    <w:rsid w:val="00F96ED7"/>
    <w:rsid w:val="00FA248E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CC2D430"/>
    <w:rsid w:val="0E80DDC9"/>
    <w:rsid w:val="0F055F9E"/>
    <w:rsid w:val="154D36BE"/>
    <w:rsid w:val="1C66795F"/>
    <w:rsid w:val="242E1ADD"/>
    <w:rsid w:val="29FD3FD7"/>
    <w:rsid w:val="2CB9CF11"/>
    <w:rsid w:val="2E060495"/>
    <w:rsid w:val="34CA3020"/>
    <w:rsid w:val="36D0D575"/>
    <w:rsid w:val="3BC49D47"/>
    <w:rsid w:val="3D3D7C06"/>
    <w:rsid w:val="3DD7F224"/>
    <w:rsid w:val="3E648704"/>
    <w:rsid w:val="576D23CB"/>
    <w:rsid w:val="599DCE15"/>
    <w:rsid w:val="5A2276D2"/>
    <w:rsid w:val="5D26CBCB"/>
    <w:rsid w:val="616A5FFE"/>
    <w:rsid w:val="647B2B65"/>
    <w:rsid w:val="6500BE54"/>
    <w:rsid w:val="697B1354"/>
    <w:rsid w:val="6B2CF8ED"/>
    <w:rsid w:val="6DBE2449"/>
    <w:rsid w:val="707C9E0B"/>
    <w:rsid w:val="790709F5"/>
    <w:rsid w:val="7A96AD79"/>
    <w:rsid w:val="7AD67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9</TotalTime>
  <Pages>1</Pages>
  <Words>219</Words>
  <Characters>1162</Characters>
  <Application>Microsoft Office Word</Application>
  <DocSecurity>0</DocSecurity>
  <Lines>9</Lines>
  <Paragraphs>2</Paragraphs>
  <ScaleCrop>false</ScaleCrop>
  <Manager/>
  <Company/>
  <LinksUpToDate>false</LinksUpToDate>
  <CharactersWithSpaces>1379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CDS systemspecifikation Q Di 250</dc:title>
  <dc:subject/>
  <dc:creator>patrik.jens.johansson@vgregion.se</dc:creator>
  <keywords/>
  <lastModifiedBy>Anna Bäck</lastModifiedBy>
  <revision>18</revision>
  <lastPrinted>2016-03-31T10:56:00.0000000Z</lastPrinted>
  <dcterms:created xsi:type="dcterms:W3CDTF">2022-05-06T06:22:00.0000000Z</dcterms:created>
  <dcterms:modified xsi:type="dcterms:W3CDTF">2026-05-12T06:15:00.0000000Z</dcterms:modified>
</coreProperties>
</file>