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EE639" w14:textId="77777777" w:rsidR="00CC5328" w:rsidRDefault="00CC5328" w:rsidP="00F35B05">
      <w:pPr>
        <w:pStyle w:val="Rubrik2"/>
        <w:sectPr w:rsidR="00CC5328" w:rsidSect="00CC532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CC5328" w:rsidRPr="00CC5328" w14:paraId="5537A45C" w14:textId="77777777" w:rsidTr="00AA420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9CEAFF9" w14:textId="0E6E3A1A" w:rsidR="00CC5328" w:rsidRDefault="00CC5328" w:rsidP="008524E5">
            <w:pPr>
              <w:pStyle w:val="Rubrik1"/>
              <w:rPr>
                <w:noProof/>
              </w:rPr>
            </w:pPr>
            <w:r w:rsidRPr="00CC5328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FD5931" wp14:editId="232F65E5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5E0409" w14:textId="77777777" w:rsidR="00CC5328" w:rsidRPr="003D37FD" w:rsidRDefault="00CC5328" w:rsidP="00CC532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23547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AFD59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3F5E0409" w14:textId="77777777" w:rsidR="00CC5328" w:rsidRPr="003D37FD" w:rsidRDefault="00CC5328" w:rsidP="00CC532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23547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CC5328">
              <w:rPr>
                <w:noProof/>
              </w:rPr>
              <w:t xml:space="preserve">CDS byte av </w:t>
            </w:r>
            <w:r w:rsidR="00643782">
              <w:rPr>
                <w:noProof/>
              </w:rPr>
              <w:t>k</w:t>
            </w:r>
            <w:r w:rsidRPr="00CC5328">
              <w:rPr>
                <w:noProof/>
              </w:rPr>
              <w:t>oncentratbehållare GMP</w:t>
            </w:r>
            <w:r w:rsidR="008524E5">
              <w:rPr>
                <w:noProof/>
              </w:rPr>
              <w:t xml:space="preserve">    Q Di 248</w:t>
            </w:r>
          </w:p>
          <w:p w14:paraId="1358EAE2" w14:textId="55C8FBE1" w:rsidR="008524E5" w:rsidRPr="008524E5" w:rsidRDefault="008524E5" w:rsidP="008524E5"/>
        </w:tc>
      </w:tr>
    </w:tbl>
    <w:p w14:paraId="52A94978" w14:textId="617E1AC3" w:rsidR="00CC5328" w:rsidRPr="00CC5328" w:rsidRDefault="00CC5328" w:rsidP="00CC5328">
      <w:pPr>
        <w:keepNext/>
        <w:spacing w:after="0" w:line="240" w:lineRule="auto"/>
        <w:ind w:left="0" w:right="0"/>
        <w:outlineLvl w:val="0"/>
        <w:rPr>
          <w:rFonts w:ascii="Arial" w:hAnsi="Arial" w:cs="Arial"/>
          <w:bCs/>
          <w:kern w:val="32"/>
          <w:sz w:val="20"/>
          <w:szCs w:val="20"/>
        </w:rPr>
      </w:pPr>
      <w:r w:rsidRPr="00CC5328">
        <w:rPr>
          <w:rFonts w:ascii="Arial" w:hAnsi="Arial" w:cs="Arial"/>
          <w:bCs/>
          <w:kern w:val="32"/>
          <w:sz w:val="20"/>
          <w:szCs w:val="20"/>
        </w:rPr>
        <w:t xml:space="preserve">1 ex i </w:t>
      </w:r>
      <w:r w:rsidR="008524E5">
        <w:rPr>
          <w:rFonts w:ascii="Arial" w:hAnsi="Arial" w:cs="Arial"/>
          <w:bCs/>
          <w:kern w:val="32"/>
          <w:sz w:val="20"/>
          <w:szCs w:val="20"/>
        </w:rPr>
        <w:t>avdelnings</w:t>
      </w:r>
      <w:r w:rsidRPr="00CC5328">
        <w:rPr>
          <w:rFonts w:ascii="Arial" w:hAnsi="Arial" w:cs="Arial"/>
          <w:bCs/>
          <w:kern w:val="32"/>
          <w:sz w:val="20"/>
          <w:szCs w:val="20"/>
        </w:rPr>
        <w:t>pärm, 1 ex i pärm CDS rum</w:t>
      </w:r>
    </w:p>
    <w:p w14:paraId="43745796" w14:textId="77777777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</w:p>
    <w:p w14:paraId="6150EAE9" w14:textId="4D60FA85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  <w:r w:rsidRPr="00CC5328">
        <w:rPr>
          <w:szCs w:val="20"/>
        </w:rPr>
        <w:t xml:space="preserve">En koncentratbehållare </w:t>
      </w:r>
      <w:r w:rsidR="009A48D7">
        <w:rPr>
          <w:szCs w:val="20"/>
        </w:rPr>
        <w:t>innehåller 300</w:t>
      </w:r>
      <w:r w:rsidR="00D65E7D">
        <w:rPr>
          <w:szCs w:val="20"/>
        </w:rPr>
        <w:t xml:space="preserve"> </w:t>
      </w:r>
      <w:r w:rsidR="009A48D7">
        <w:rPr>
          <w:szCs w:val="20"/>
        </w:rPr>
        <w:t>l koncentrat</w:t>
      </w:r>
      <w:r w:rsidRPr="00CC5328">
        <w:rPr>
          <w:szCs w:val="20"/>
        </w:rPr>
        <w:t xml:space="preserve">, så det föreligger inget akut behov att byta behållare omedelbart vid </w:t>
      </w:r>
      <w:r w:rsidR="001A1BB4">
        <w:rPr>
          <w:szCs w:val="20"/>
        </w:rPr>
        <w:t xml:space="preserve">rött </w:t>
      </w:r>
      <w:proofErr w:type="spellStart"/>
      <w:r w:rsidRPr="00CC5328">
        <w:rPr>
          <w:szCs w:val="20"/>
        </w:rPr>
        <w:t>ljuslarm</w:t>
      </w:r>
      <w:proofErr w:type="spellEnd"/>
      <w:r w:rsidRPr="00CC5328">
        <w:rPr>
          <w:szCs w:val="20"/>
        </w:rPr>
        <w:t xml:space="preserve">, det måste dock åtgärdas samma dag. </w:t>
      </w:r>
    </w:p>
    <w:p w14:paraId="7850C92E" w14:textId="60ADC7E7" w:rsidR="00CC5328" w:rsidRPr="00CC5328" w:rsidRDefault="00CC5328" w:rsidP="00CC5328">
      <w:pPr>
        <w:spacing w:after="0" w:line="240" w:lineRule="auto"/>
        <w:ind w:left="0" w:right="0"/>
      </w:pPr>
      <w:r>
        <w:t>Skulle båda behållarna var tomma utgår ljus och ljudlarm, följ manual. Baserad på instruktionerna från Fresenius Medical Care se bilaga 1 Q Di 248</w:t>
      </w:r>
      <w:r w:rsidR="0025593D">
        <w:t xml:space="preserve"> </w:t>
      </w:r>
      <w:r w:rsidR="6BF3B923">
        <w:t xml:space="preserve">Handhavande CDS3 </w:t>
      </w:r>
      <w:r w:rsidR="0025593D">
        <w:t>i koncentratrum</w:t>
      </w:r>
      <w:r>
        <w:t>.</w:t>
      </w:r>
    </w:p>
    <w:p w14:paraId="4E42D010" w14:textId="77777777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</w:p>
    <w:p w14:paraId="7434D472" w14:textId="38F29CDE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  <w:r w:rsidRPr="00CC5328">
        <w:rPr>
          <w:bCs/>
          <w:szCs w:val="20"/>
        </w:rPr>
        <w:t>Standardkoncentrat för dialysmottagningen är AC-F 311,25 (K 3,0) och</w:t>
      </w:r>
    </w:p>
    <w:p w14:paraId="29C70311" w14:textId="7777777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  <w:r w:rsidRPr="00CC5328">
        <w:rPr>
          <w:bCs/>
          <w:szCs w:val="20"/>
        </w:rPr>
        <w:t xml:space="preserve"> AC-F 211,25 (K 2,0)</w:t>
      </w:r>
    </w:p>
    <w:p w14:paraId="52CD5B25" w14:textId="0F49538E" w:rsidR="00CC5328" w:rsidRPr="00CC5328" w:rsidRDefault="00CC5328" w:rsidP="00CC5328">
      <w:pPr>
        <w:keepNext/>
        <w:spacing w:after="0" w:line="240" w:lineRule="auto"/>
        <w:ind w:left="0" w:right="0"/>
        <w:outlineLvl w:val="1"/>
        <w:rPr>
          <w:b/>
          <w:i/>
          <w:iCs/>
          <w:szCs w:val="20"/>
        </w:rPr>
      </w:pPr>
      <w:r w:rsidRPr="00CC5328">
        <w:rPr>
          <w:b/>
          <w:i/>
          <w:iCs/>
          <w:szCs w:val="20"/>
        </w:rPr>
        <w:t>Risk för förväxling</w:t>
      </w:r>
      <w:r w:rsidR="00860F71">
        <w:rPr>
          <w:b/>
          <w:i/>
          <w:iCs/>
          <w:szCs w:val="20"/>
        </w:rPr>
        <w:t>,</w:t>
      </w:r>
      <w:r w:rsidRPr="00CC5328">
        <w:rPr>
          <w:b/>
          <w:i/>
          <w:iCs/>
          <w:szCs w:val="20"/>
        </w:rPr>
        <w:t xml:space="preserve"> byte dubbelsigneras</w:t>
      </w:r>
    </w:p>
    <w:p w14:paraId="2B2E8E95" w14:textId="7777777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</w:p>
    <w:p w14:paraId="3420B270" w14:textId="12CA42BF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  <w:r w:rsidRPr="00CC5328">
        <w:rPr>
          <w:bCs/>
          <w:szCs w:val="20"/>
        </w:rPr>
        <w:t>Kontrollera koncentrat</w:t>
      </w:r>
      <w:r w:rsidR="00860F71">
        <w:rPr>
          <w:bCs/>
          <w:szCs w:val="20"/>
        </w:rPr>
        <w:t>-</w:t>
      </w:r>
      <w:r w:rsidRPr="00CC5328">
        <w:rPr>
          <w:bCs/>
          <w:szCs w:val="20"/>
        </w:rPr>
        <w:t>beteckning noga!</w:t>
      </w:r>
    </w:p>
    <w:p w14:paraId="656A3107" w14:textId="7777777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</w:p>
    <w:p w14:paraId="35E7B82E" w14:textId="7E4E9835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  <w:r w:rsidRPr="00CC5328">
        <w:rPr>
          <w:bCs/>
          <w:szCs w:val="20"/>
        </w:rPr>
        <w:t xml:space="preserve">Följ instruktionen från Fresenius Medical Care, se bilaga 1 </w:t>
      </w:r>
      <w:r w:rsidR="00860F71" w:rsidRPr="00CC5328">
        <w:rPr>
          <w:szCs w:val="20"/>
        </w:rPr>
        <w:t>Q Di 248</w:t>
      </w:r>
      <w:r w:rsidR="00860F71">
        <w:rPr>
          <w:szCs w:val="20"/>
        </w:rPr>
        <w:t xml:space="preserve"> i koncentratrum</w:t>
      </w:r>
      <w:r w:rsidR="00505542">
        <w:rPr>
          <w:szCs w:val="20"/>
        </w:rPr>
        <w:t>.</w:t>
      </w:r>
    </w:p>
    <w:p w14:paraId="09E837D3" w14:textId="7777777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</w:p>
    <w:p w14:paraId="2CB2597E" w14:textId="6EEA40A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  <w:r w:rsidRPr="00CC5328">
        <w:rPr>
          <w:bCs/>
          <w:szCs w:val="20"/>
        </w:rPr>
        <w:t>Fyll i och signera byte av behållare i Loggboken-byte av koncentratbehållare</w:t>
      </w:r>
      <w:r w:rsidR="0029353F">
        <w:rPr>
          <w:bCs/>
          <w:szCs w:val="20"/>
        </w:rPr>
        <w:t>.</w:t>
      </w:r>
    </w:p>
    <w:p w14:paraId="51200752" w14:textId="7777777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  <w:r w:rsidRPr="00CC5328">
        <w:rPr>
          <w:bCs/>
          <w:szCs w:val="20"/>
        </w:rPr>
        <w:t>När bytet av koncentratbehållare är klart skall för-avluftning utföras enligt Fresenius</w:t>
      </w:r>
    </w:p>
    <w:p w14:paraId="54C5B8BE" w14:textId="77777777" w:rsidR="00CC5328" w:rsidRDefault="00CC5328" w:rsidP="00CC5328">
      <w:pPr>
        <w:spacing w:after="0" w:line="240" w:lineRule="auto"/>
        <w:ind w:left="0" w:right="0"/>
        <w:rPr>
          <w:bCs/>
          <w:szCs w:val="20"/>
        </w:rPr>
      </w:pPr>
      <w:r w:rsidRPr="00CC5328">
        <w:rPr>
          <w:bCs/>
          <w:szCs w:val="20"/>
        </w:rPr>
        <w:t>Medical Care instruktion. Signering av för-avluftning görs i Loggbok – byte av koncentratbehållare.</w:t>
      </w:r>
    </w:p>
    <w:p w14:paraId="1E1E284B" w14:textId="6B3B00F4" w:rsidR="001F7DEF" w:rsidRPr="00CC5328" w:rsidRDefault="001F7DEF" w:rsidP="00CC5328">
      <w:pPr>
        <w:spacing w:after="0" w:line="240" w:lineRule="auto"/>
        <w:ind w:left="0" w:right="0"/>
        <w:rPr>
          <w:bCs/>
          <w:szCs w:val="20"/>
        </w:rPr>
      </w:pPr>
      <w:r>
        <w:rPr>
          <w:bCs/>
          <w:szCs w:val="20"/>
        </w:rPr>
        <w:t>Obs</w:t>
      </w:r>
      <w:r w:rsidR="00560005">
        <w:rPr>
          <w:bCs/>
          <w:szCs w:val="20"/>
        </w:rPr>
        <w:t>!</w:t>
      </w:r>
      <w:r w:rsidR="00704674">
        <w:rPr>
          <w:bCs/>
          <w:szCs w:val="20"/>
        </w:rPr>
        <w:t xml:space="preserve"> hållbarhet på </w:t>
      </w:r>
      <w:r>
        <w:rPr>
          <w:bCs/>
          <w:szCs w:val="20"/>
        </w:rPr>
        <w:t>en öppnad koncentrat</w:t>
      </w:r>
      <w:r w:rsidR="004B5A68">
        <w:rPr>
          <w:bCs/>
          <w:szCs w:val="20"/>
        </w:rPr>
        <w:t>behållare</w:t>
      </w:r>
      <w:r>
        <w:rPr>
          <w:bCs/>
          <w:szCs w:val="20"/>
        </w:rPr>
        <w:t xml:space="preserve"> </w:t>
      </w:r>
      <w:r w:rsidR="00704674">
        <w:rPr>
          <w:bCs/>
          <w:szCs w:val="20"/>
        </w:rPr>
        <w:t>är 30</w:t>
      </w:r>
      <w:r w:rsidR="00560005">
        <w:rPr>
          <w:bCs/>
          <w:szCs w:val="20"/>
        </w:rPr>
        <w:t xml:space="preserve"> </w:t>
      </w:r>
      <w:r w:rsidR="00704674">
        <w:rPr>
          <w:bCs/>
          <w:szCs w:val="20"/>
        </w:rPr>
        <w:t>dagar.</w:t>
      </w:r>
      <w:r w:rsidR="00E90B9D">
        <w:rPr>
          <w:bCs/>
          <w:szCs w:val="20"/>
        </w:rPr>
        <w:t xml:space="preserve"> Efter det måste den bytas även om den inte är tom.</w:t>
      </w:r>
    </w:p>
    <w:p w14:paraId="404D36B4" w14:textId="7777777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</w:p>
    <w:p w14:paraId="6D385D85" w14:textId="77777777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  <w:r w:rsidRPr="00CC5328">
        <w:rPr>
          <w:szCs w:val="20"/>
        </w:rPr>
        <w:t xml:space="preserve">Den som bytt koncentrat antecknar på anslagstavlan utanför expeditionen/ meddelar </w:t>
      </w:r>
      <w:proofErr w:type="spellStart"/>
      <w:r w:rsidRPr="00CC5328">
        <w:rPr>
          <w:szCs w:val="20"/>
        </w:rPr>
        <w:t>exp</w:t>
      </w:r>
      <w:proofErr w:type="spellEnd"/>
      <w:r w:rsidRPr="00CC5328">
        <w:rPr>
          <w:szCs w:val="20"/>
        </w:rPr>
        <w:t>/</w:t>
      </w:r>
      <w:proofErr w:type="spellStart"/>
      <w:r w:rsidRPr="00CC5328">
        <w:rPr>
          <w:szCs w:val="20"/>
        </w:rPr>
        <w:t>usk</w:t>
      </w:r>
      <w:proofErr w:type="spellEnd"/>
      <w:r w:rsidRPr="00CC5328">
        <w:rPr>
          <w:szCs w:val="20"/>
        </w:rPr>
        <w:t xml:space="preserve">   vilket koncentrat som önskas så vidareförmedlas det till transport som kör upp koncentratbehållare.</w:t>
      </w:r>
    </w:p>
    <w:p w14:paraId="2668B81F" w14:textId="6DBBC00A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  <w:proofErr w:type="spellStart"/>
      <w:r w:rsidRPr="00CC5328">
        <w:rPr>
          <w:szCs w:val="20"/>
        </w:rPr>
        <w:t>tel</w:t>
      </w:r>
      <w:proofErr w:type="spellEnd"/>
      <w:r w:rsidRPr="00CC5328">
        <w:rPr>
          <w:szCs w:val="20"/>
        </w:rPr>
        <w:t xml:space="preserve"> 010 </w:t>
      </w:r>
      <w:proofErr w:type="gramStart"/>
      <w:r w:rsidRPr="00CC5328">
        <w:rPr>
          <w:szCs w:val="20"/>
        </w:rPr>
        <w:t>4410966</w:t>
      </w:r>
      <w:proofErr w:type="gramEnd"/>
      <w:r w:rsidRPr="00CC5328">
        <w:rPr>
          <w:szCs w:val="20"/>
        </w:rPr>
        <w:t xml:space="preserve"> / helg ringer </w:t>
      </w:r>
      <w:proofErr w:type="spellStart"/>
      <w:r w:rsidRPr="00CC5328">
        <w:rPr>
          <w:szCs w:val="20"/>
        </w:rPr>
        <w:t>ssk</w:t>
      </w:r>
      <w:proofErr w:type="spellEnd"/>
      <w:r w:rsidRPr="00CC5328">
        <w:rPr>
          <w:szCs w:val="20"/>
        </w:rPr>
        <w:t xml:space="preserve"> själv 010 4410962</w:t>
      </w:r>
    </w:p>
    <w:p w14:paraId="1A6C3A08" w14:textId="77777777" w:rsidR="00CC5328" w:rsidRPr="00CC5328" w:rsidRDefault="00CC5328" w:rsidP="00CC5328">
      <w:pPr>
        <w:spacing w:after="0" w:line="240" w:lineRule="auto"/>
        <w:ind w:left="0" w:right="0"/>
        <w:rPr>
          <w:bCs/>
          <w:szCs w:val="20"/>
        </w:rPr>
      </w:pPr>
    </w:p>
    <w:p w14:paraId="6CE0A4B5" w14:textId="331C2C6A" w:rsidR="00CC5328" w:rsidRPr="00CC5328" w:rsidRDefault="00CC5328" w:rsidP="00CC5328">
      <w:pPr>
        <w:keepNext/>
        <w:spacing w:after="0" w:line="240" w:lineRule="auto"/>
        <w:ind w:left="0" w:right="0"/>
        <w:outlineLvl w:val="5"/>
        <w:rPr>
          <w:bCs/>
          <w:szCs w:val="20"/>
        </w:rPr>
      </w:pPr>
      <w:r w:rsidRPr="00CC5328">
        <w:rPr>
          <w:bCs/>
          <w:szCs w:val="20"/>
        </w:rPr>
        <w:t xml:space="preserve">Golvet städas </w:t>
      </w:r>
      <w:r w:rsidR="00237BA2">
        <w:rPr>
          <w:bCs/>
          <w:szCs w:val="20"/>
        </w:rPr>
        <w:t>1</w:t>
      </w:r>
      <w:r w:rsidRPr="00CC5328">
        <w:rPr>
          <w:bCs/>
          <w:szCs w:val="20"/>
        </w:rPr>
        <w:t xml:space="preserve"> ggr/ v. Signeras på checklista Q Di 319</w:t>
      </w:r>
      <w:r w:rsidR="00F03CCE">
        <w:rPr>
          <w:bCs/>
          <w:szCs w:val="20"/>
        </w:rPr>
        <w:t>.</w:t>
      </w:r>
      <w:r w:rsidR="009331B2">
        <w:rPr>
          <w:bCs/>
          <w:szCs w:val="20"/>
        </w:rPr>
        <w:t xml:space="preserve"> </w:t>
      </w:r>
      <w:r w:rsidR="00F03CCE">
        <w:rPr>
          <w:bCs/>
          <w:szCs w:val="20"/>
        </w:rPr>
        <w:t>Y</w:t>
      </w:r>
      <w:r w:rsidR="009331B2">
        <w:rPr>
          <w:bCs/>
          <w:szCs w:val="20"/>
        </w:rPr>
        <w:t xml:space="preserve">tan under </w:t>
      </w:r>
      <w:r w:rsidR="00F03CCE">
        <w:rPr>
          <w:bCs/>
          <w:szCs w:val="20"/>
        </w:rPr>
        <w:t>koncentratbehållare städas i samband med byte av behållare.</w:t>
      </w:r>
    </w:p>
    <w:p w14:paraId="011BB070" w14:textId="77777777" w:rsidR="00CC5328" w:rsidRPr="00CC5328" w:rsidRDefault="00CC5328" w:rsidP="00CC5328">
      <w:pPr>
        <w:spacing w:after="0" w:line="240" w:lineRule="auto"/>
        <w:ind w:left="0" w:right="0"/>
        <w:rPr>
          <w:b/>
          <w:szCs w:val="20"/>
        </w:rPr>
      </w:pPr>
    </w:p>
    <w:p w14:paraId="1E4C75C2" w14:textId="77777777" w:rsidR="00CC5328" w:rsidRPr="00CC5328" w:rsidRDefault="00CC5328" w:rsidP="00CC5328">
      <w:pPr>
        <w:spacing w:after="0" w:line="240" w:lineRule="auto"/>
        <w:ind w:left="0" w:right="0"/>
        <w:rPr>
          <w:b/>
          <w:szCs w:val="20"/>
        </w:rPr>
      </w:pPr>
    </w:p>
    <w:p w14:paraId="764E4860" w14:textId="77777777" w:rsidR="00CC5328" w:rsidRPr="00CC5328" w:rsidRDefault="00CC5328" w:rsidP="00CC5328">
      <w:pPr>
        <w:spacing w:after="0" w:line="240" w:lineRule="auto"/>
        <w:ind w:left="0" w:right="0"/>
        <w:rPr>
          <w:b/>
          <w:szCs w:val="20"/>
        </w:rPr>
      </w:pPr>
    </w:p>
    <w:p w14:paraId="343B795C" w14:textId="77777777" w:rsidR="00CC5328" w:rsidRPr="00CC5328" w:rsidRDefault="00CC5328" w:rsidP="00CC5328">
      <w:pPr>
        <w:spacing w:after="0" w:line="240" w:lineRule="auto"/>
        <w:ind w:left="0" w:right="0"/>
        <w:rPr>
          <w:b/>
          <w:szCs w:val="20"/>
        </w:rPr>
      </w:pPr>
    </w:p>
    <w:p w14:paraId="68AB7EA2" w14:textId="77777777" w:rsidR="00CC5328" w:rsidRPr="00CC5328" w:rsidRDefault="00CC5328" w:rsidP="00CC5328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1626003E" w14:textId="77777777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</w:p>
    <w:p w14:paraId="6161A1F6" w14:textId="77777777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</w:p>
    <w:p w14:paraId="798F5433" w14:textId="77777777" w:rsidR="00CC5328" w:rsidRPr="00CC5328" w:rsidRDefault="00CC5328" w:rsidP="00CC5328">
      <w:pPr>
        <w:spacing w:after="0" w:line="240" w:lineRule="auto"/>
        <w:ind w:left="0" w:right="0"/>
        <w:rPr>
          <w:szCs w:val="20"/>
        </w:rPr>
      </w:pPr>
    </w:p>
    <w:p w14:paraId="6CCD4ADF" w14:textId="05824EE0" w:rsidR="00CC5328" w:rsidRPr="00CC5328" w:rsidRDefault="00CC5328" w:rsidP="00CC5328">
      <w:pPr>
        <w:spacing w:after="0" w:line="240" w:lineRule="auto"/>
        <w:ind w:left="0" w:right="0"/>
        <w:rPr>
          <w:sz w:val="16"/>
          <w:szCs w:val="20"/>
        </w:rPr>
      </w:pPr>
    </w:p>
    <w:p w14:paraId="1ABE4F17" w14:textId="56C3321F" w:rsidR="00CC5328" w:rsidRPr="00CC5328" w:rsidRDefault="00CC5328" w:rsidP="00CC5328">
      <w:pPr>
        <w:keepNext/>
        <w:spacing w:after="0" w:line="240" w:lineRule="auto"/>
        <w:ind w:left="0" w:right="0"/>
        <w:outlineLvl w:val="4"/>
        <w:rPr>
          <w:b/>
          <w:sz w:val="20"/>
          <w:szCs w:val="20"/>
          <w:lang w:val="en-US"/>
        </w:rPr>
      </w:pPr>
      <w:r w:rsidRPr="00CC5328">
        <w:rPr>
          <w:b/>
          <w:sz w:val="28"/>
          <w:szCs w:val="20"/>
          <w:lang w:val="en-US"/>
        </w:rPr>
        <w:t>AC-F 311,25 (K 3,0) CDS 1</w:t>
      </w:r>
      <w:r w:rsidRPr="00CC5328">
        <w:rPr>
          <w:b/>
          <w:sz w:val="20"/>
          <w:szCs w:val="20"/>
          <w:lang w:val="en-US"/>
        </w:rPr>
        <w:t xml:space="preserve">     </w:t>
      </w:r>
      <w:r w:rsidRPr="00CC5328">
        <w:rPr>
          <w:b/>
          <w:sz w:val="28"/>
          <w:szCs w:val="20"/>
          <w:lang w:val="en-US"/>
        </w:rPr>
        <w:t>Bag in box 300L</w:t>
      </w:r>
      <w:r w:rsidRPr="00CC5328">
        <w:rPr>
          <w:b/>
          <w:sz w:val="28"/>
          <w:szCs w:val="20"/>
          <w:lang w:val="en-US"/>
        </w:rPr>
        <w:tab/>
      </w:r>
      <w:r w:rsidRPr="00CC5328">
        <w:rPr>
          <w:b/>
          <w:sz w:val="20"/>
          <w:szCs w:val="20"/>
          <w:lang w:val="en-US"/>
        </w:rPr>
        <w:tab/>
      </w:r>
      <w:r w:rsidRPr="00CC5328">
        <w:rPr>
          <w:b/>
          <w:sz w:val="20"/>
          <w:szCs w:val="20"/>
          <w:lang w:val="en-US"/>
        </w:rPr>
        <w:tab/>
      </w:r>
    </w:p>
    <w:p w14:paraId="11ECE56C" w14:textId="77777777" w:rsidR="00CC5328" w:rsidRPr="00CC5328" w:rsidRDefault="00CC5328" w:rsidP="00CC5328">
      <w:pPr>
        <w:spacing w:after="0" w:line="240" w:lineRule="auto"/>
        <w:ind w:left="0" w:right="0"/>
        <w:rPr>
          <w:sz w:val="16"/>
          <w:szCs w:val="20"/>
          <w:lang w:val="en-US"/>
        </w:rPr>
      </w:pPr>
    </w:p>
    <w:p w14:paraId="482A1F53" w14:textId="77777777" w:rsidR="00CC5328" w:rsidRPr="00CC5328" w:rsidRDefault="00CC5328" w:rsidP="00CC5328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jc w:val="center"/>
        <w:outlineLvl w:val="2"/>
        <w:rPr>
          <w:b/>
          <w:sz w:val="32"/>
          <w:szCs w:val="20"/>
        </w:rPr>
      </w:pPr>
      <w:r w:rsidRPr="00CC5328">
        <w:rPr>
          <w:b/>
          <w:sz w:val="32"/>
          <w:szCs w:val="20"/>
        </w:rPr>
        <w:t xml:space="preserve">Loggbok - Byte av koncentratbehållare till CDS 3 </w:t>
      </w:r>
    </w:p>
    <w:p w14:paraId="13008ABF" w14:textId="77777777" w:rsidR="00CC5328" w:rsidRPr="00CC5328" w:rsidRDefault="00CC5328" w:rsidP="00CC5328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jc w:val="center"/>
        <w:outlineLvl w:val="2"/>
        <w:rPr>
          <w:b/>
          <w:sz w:val="32"/>
          <w:szCs w:val="20"/>
        </w:rPr>
      </w:pPr>
      <w:r w:rsidRPr="00CC5328">
        <w:rPr>
          <w:b/>
          <w:szCs w:val="20"/>
        </w:rPr>
        <w:t>Fresenius Medical Care</w:t>
      </w:r>
    </w:p>
    <w:p w14:paraId="16D781D4" w14:textId="77777777" w:rsidR="00CC5328" w:rsidRPr="00CC5328" w:rsidRDefault="00CC5328" w:rsidP="00CC5328">
      <w:pPr>
        <w:spacing w:after="0" w:line="240" w:lineRule="auto"/>
        <w:ind w:left="0" w:right="0"/>
        <w:rPr>
          <w:sz w:val="16"/>
          <w:szCs w:val="20"/>
        </w:rPr>
      </w:pPr>
    </w:p>
    <w:p w14:paraId="649C5D95" w14:textId="77777777" w:rsidR="00CC5328" w:rsidRPr="00CC5328" w:rsidRDefault="00CC5328" w:rsidP="00CC5328">
      <w:pPr>
        <w:keepNext/>
        <w:spacing w:after="0" w:line="240" w:lineRule="auto"/>
        <w:ind w:left="0" w:right="0"/>
        <w:outlineLvl w:val="5"/>
        <w:rPr>
          <w:b/>
          <w:szCs w:val="20"/>
        </w:rPr>
      </w:pPr>
      <w:r w:rsidRPr="00CC5328">
        <w:rPr>
          <w:b/>
          <w:szCs w:val="20"/>
        </w:rPr>
        <w:t>Spädes 1+</w:t>
      </w:r>
      <w:proofErr w:type="gramStart"/>
      <w:r w:rsidRPr="00CC5328">
        <w:rPr>
          <w:b/>
          <w:szCs w:val="20"/>
        </w:rPr>
        <w:t xml:space="preserve">44  </w:t>
      </w:r>
      <w:r w:rsidRPr="00CC5328">
        <w:rPr>
          <w:b/>
          <w:szCs w:val="20"/>
        </w:rPr>
        <w:tab/>
      </w:r>
      <w:proofErr w:type="gramEnd"/>
      <w:r w:rsidRPr="00CC5328">
        <w:rPr>
          <w:b/>
          <w:szCs w:val="20"/>
        </w:rPr>
        <w:t>Förvaras i temperatur +5</w:t>
      </w:r>
      <w:r w:rsidRPr="00CC5328">
        <w:rPr>
          <w:b/>
          <w:szCs w:val="20"/>
          <w:vertAlign w:val="superscript"/>
        </w:rPr>
        <w:t>o</w:t>
      </w:r>
      <w:r w:rsidRPr="00CC5328">
        <w:rPr>
          <w:b/>
          <w:szCs w:val="20"/>
        </w:rPr>
        <w:t xml:space="preserve"> C  -  +30</w:t>
      </w:r>
      <w:r w:rsidRPr="00CC5328">
        <w:rPr>
          <w:b/>
          <w:szCs w:val="20"/>
          <w:vertAlign w:val="superscript"/>
        </w:rPr>
        <w:t>o</w:t>
      </w:r>
      <w:r w:rsidRPr="00CC5328">
        <w:rPr>
          <w:b/>
          <w:szCs w:val="20"/>
        </w:rPr>
        <w:t xml:space="preserve"> C</w:t>
      </w:r>
    </w:p>
    <w:p w14:paraId="5DBF067A" w14:textId="77777777" w:rsidR="00CC5328" w:rsidRPr="00CC5328" w:rsidRDefault="00CC5328" w:rsidP="00CC5328">
      <w:pPr>
        <w:keepNext/>
        <w:spacing w:after="0" w:line="240" w:lineRule="auto"/>
        <w:ind w:left="0" w:right="0"/>
        <w:outlineLvl w:val="5"/>
        <w:rPr>
          <w:b/>
          <w:sz w:val="32"/>
          <w:szCs w:val="20"/>
        </w:rPr>
      </w:pPr>
    </w:p>
    <w:p w14:paraId="04685F00" w14:textId="77777777" w:rsidR="00CC5328" w:rsidRPr="00CC5328" w:rsidRDefault="00CC5328" w:rsidP="00CC5328">
      <w:pPr>
        <w:spacing w:after="0" w:line="240" w:lineRule="auto"/>
        <w:ind w:left="0" w:right="0"/>
        <w:rPr>
          <w:b/>
          <w:sz w:val="16"/>
          <w:szCs w:val="20"/>
        </w:rPr>
      </w:pPr>
    </w:p>
    <w:tbl>
      <w:tblPr>
        <w:tblW w:w="828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7"/>
        <w:gridCol w:w="1134"/>
        <w:gridCol w:w="1276"/>
        <w:gridCol w:w="1701"/>
        <w:gridCol w:w="1417"/>
        <w:gridCol w:w="1134"/>
      </w:tblGrid>
      <w:tr w:rsidR="003A7E49" w:rsidRPr="00CC5328" w14:paraId="556E91F1" w14:textId="77777777" w:rsidTr="00CA271F">
        <w:trPr>
          <w:cantSplit/>
        </w:trPr>
        <w:tc>
          <w:tcPr>
            <w:tcW w:w="1627" w:type="dxa"/>
          </w:tcPr>
          <w:p w14:paraId="33112CF6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bookmarkStart w:id="3" w:name="_Hlk101961269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Ange </w:t>
            </w: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konc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14:paraId="34F6A86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beteckn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och </w:t>
            </w:r>
          </w:p>
          <w:p w14:paraId="75A7DC8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Lot nr</w:t>
            </w:r>
          </w:p>
          <w:p w14:paraId="43C4D23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Behållare</w:t>
            </w:r>
          </w:p>
          <w:p w14:paraId="70C20682" w14:textId="77777777" w:rsidR="003A7E49" w:rsidRPr="00CC5328" w:rsidRDefault="003A7E49" w:rsidP="00CC5328">
            <w:pPr>
              <w:keepNext/>
              <w:spacing w:after="0" w:line="240" w:lineRule="auto"/>
              <w:ind w:left="0" w:right="0"/>
              <w:outlineLvl w:val="6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OK</w:t>
            </w:r>
          </w:p>
        </w:tc>
        <w:tc>
          <w:tcPr>
            <w:tcW w:w="1134" w:type="dxa"/>
          </w:tcPr>
          <w:p w14:paraId="5E80AAB3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Plom-bering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på topp-lock</w:t>
            </w:r>
          </w:p>
          <w:p w14:paraId="0921907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          OK</w:t>
            </w:r>
          </w:p>
        </w:tc>
        <w:tc>
          <w:tcPr>
            <w:tcW w:w="1276" w:type="dxa"/>
          </w:tcPr>
          <w:p w14:paraId="67AED261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Ny behållare in-kopplad </w:t>
            </w:r>
          </w:p>
          <w:p w14:paraId="38C9CE32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datum/</w:t>
            </w: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kl</w:t>
            </w:r>
            <w:proofErr w:type="spellEnd"/>
          </w:p>
        </w:tc>
        <w:tc>
          <w:tcPr>
            <w:tcW w:w="1701" w:type="dxa"/>
          </w:tcPr>
          <w:p w14:paraId="30F830C7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Avluftning kvitterad på CDS3 sker</w:t>
            </w:r>
          </w:p>
          <w:p w14:paraId="3C740940" w14:textId="77777777" w:rsidR="003A7E49" w:rsidRPr="00CC5328" w:rsidRDefault="003A7E49" w:rsidP="00CC5328">
            <w:pPr>
              <w:spacing w:after="0" w:line="240" w:lineRule="auto"/>
              <w:ind w:left="-62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kl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22 vid </w:t>
            </w:r>
            <w:proofErr w:type="gramStart"/>
            <w:r w:rsidRPr="00CC5328">
              <w:rPr>
                <w:rFonts w:ascii="Bookman Old Style" w:hAnsi="Bookman Old Style"/>
                <w:sz w:val="20"/>
                <w:szCs w:val="20"/>
              </w:rPr>
              <w:t>auto avstängning</w:t>
            </w:r>
            <w:proofErr w:type="gram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4A93B69D" w14:textId="77777777" w:rsidR="003A7E49" w:rsidRPr="00CC5328" w:rsidRDefault="003A7E49" w:rsidP="00CC5328">
            <w:pPr>
              <w:spacing w:after="0" w:line="240" w:lineRule="auto"/>
              <w:ind w:left="-62" w:right="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6B60762" w14:textId="7B078854" w:rsidR="00B32A75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Anm</w:t>
            </w:r>
            <w:proofErr w:type="spellEnd"/>
            <w:r w:rsidR="00CA271F">
              <w:rPr>
                <w:rFonts w:ascii="Bookman Old Style" w:hAnsi="Bookman Old Style"/>
                <w:sz w:val="20"/>
                <w:szCs w:val="20"/>
              </w:rPr>
              <w:t>,</w:t>
            </w:r>
          </w:p>
          <w:p w14:paraId="60CA4200" w14:textId="77777777" w:rsidR="003A7E49" w:rsidRDefault="00B32A75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Vilken TANK</w:t>
            </w:r>
          </w:p>
          <w:p w14:paraId="3EBB599F" w14:textId="32B2DF90" w:rsidR="00CA271F" w:rsidRPr="00CC5328" w:rsidRDefault="00CA271F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 el B</w:t>
            </w: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469FFC1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Dubbel</w:t>
            </w:r>
          </w:p>
          <w:p w14:paraId="6185648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Sign</w:t>
            </w:r>
          </w:p>
        </w:tc>
      </w:tr>
      <w:tr w:rsidR="003A7E49" w:rsidRPr="00CC5328" w14:paraId="4C6753C4" w14:textId="77777777" w:rsidTr="00CA271F">
        <w:trPr>
          <w:cantSplit/>
        </w:trPr>
        <w:tc>
          <w:tcPr>
            <w:tcW w:w="1627" w:type="dxa"/>
          </w:tcPr>
          <w:p w14:paraId="0DE1B0E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264C6C6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5CE78721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3937E36A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46A83AF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EEAAFC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 </w:t>
            </w:r>
          </w:p>
        </w:tc>
      </w:tr>
      <w:tr w:rsidR="003A7E49" w:rsidRPr="00CC5328" w14:paraId="2C314664" w14:textId="77777777" w:rsidTr="00CA271F">
        <w:trPr>
          <w:cantSplit/>
        </w:trPr>
        <w:tc>
          <w:tcPr>
            <w:tcW w:w="1627" w:type="dxa"/>
          </w:tcPr>
          <w:p w14:paraId="33056F8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72955CE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719B3E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60168DC9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29080CD3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34E0B94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7BB63887" w14:textId="77777777" w:rsidTr="00CA271F">
        <w:trPr>
          <w:cantSplit/>
        </w:trPr>
        <w:tc>
          <w:tcPr>
            <w:tcW w:w="1627" w:type="dxa"/>
          </w:tcPr>
          <w:p w14:paraId="7966437D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6338187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A0F18B1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3033367D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13069AD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F6FB66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76D1264A" w14:textId="77777777" w:rsidTr="00CA271F">
        <w:trPr>
          <w:cantSplit/>
        </w:trPr>
        <w:tc>
          <w:tcPr>
            <w:tcW w:w="1627" w:type="dxa"/>
          </w:tcPr>
          <w:p w14:paraId="18A39772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56F5A26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2863B617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144D491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3DBF0476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41AE507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00F49AEE" w14:textId="77777777" w:rsidTr="00CA271F">
        <w:trPr>
          <w:cantSplit/>
        </w:trPr>
        <w:tc>
          <w:tcPr>
            <w:tcW w:w="1627" w:type="dxa"/>
          </w:tcPr>
          <w:p w14:paraId="50B6E289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131D932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0A278B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23FEA807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1AED06C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22A6F1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2D05E515" w14:textId="77777777" w:rsidTr="00CA271F">
        <w:trPr>
          <w:cantSplit/>
        </w:trPr>
        <w:tc>
          <w:tcPr>
            <w:tcW w:w="1627" w:type="dxa"/>
          </w:tcPr>
          <w:p w14:paraId="42E83A3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620DE15D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98B977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0B3F3CB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23065A5A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5C4E159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43496B22" w14:textId="77777777" w:rsidTr="00CA271F">
        <w:trPr>
          <w:cantSplit/>
        </w:trPr>
        <w:tc>
          <w:tcPr>
            <w:tcW w:w="1627" w:type="dxa"/>
          </w:tcPr>
          <w:p w14:paraId="5632109F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59B4943A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FA7678F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543CC7C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3D38C0B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4546AC36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106DDC75" w14:textId="77777777" w:rsidTr="00CA271F">
        <w:trPr>
          <w:cantSplit/>
        </w:trPr>
        <w:tc>
          <w:tcPr>
            <w:tcW w:w="1627" w:type="dxa"/>
          </w:tcPr>
          <w:p w14:paraId="729FD72F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790F0C2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515110C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2DFC6999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0E128E2F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8E55153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164569C0" w14:textId="77777777" w:rsidTr="00CA271F">
        <w:trPr>
          <w:cantSplit/>
        </w:trPr>
        <w:tc>
          <w:tcPr>
            <w:tcW w:w="1627" w:type="dxa"/>
          </w:tcPr>
          <w:p w14:paraId="61AF3F5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1B1E7182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9F54DD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52B7DAC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121BD73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11B1019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1A42C0A0" w14:textId="77777777" w:rsidTr="00CA271F">
        <w:trPr>
          <w:cantSplit/>
        </w:trPr>
        <w:tc>
          <w:tcPr>
            <w:tcW w:w="1627" w:type="dxa"/>
          </w:tcPr>
          <w:p w14:paraId="7FF695F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31E4B6F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2E4C1A71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389F2C6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1A5A48F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14AF0AE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3924C57B" w14:textId="77777777" w:rsidTr="00CA271F">
        <w:trPr>
          <w:cantSplit/>
        </w:trPr>
        <w:tc>
          <w:tcPr>
            <w:tcW w:w="1627" w:type="dxa"/>
          </w:tcPr>
          <w:p w14:paraId="0DE4792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11082AB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015AFFF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1B19EED6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2082CFA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5565B02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3273313D" w14:textId="77777777" w:rsidTr="00CA271F">
        <w:trPr>
          <w:cantSplit/>
        </w:trPr>
        <w:tc>
          <w:tcPr>
            <w:tcW w:w="1627" w:type="dxa"/>
          </w:tcPr>
          <w:p w14:paraId="52B8C152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14DD452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07B1AA6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45E2F9B9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3849534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00CB47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5DBA1D03" w14:textId="77777777" w:rsidTr="00CA271F">
        <w:trPr>
          <w:cantSplit/>
        </w:trPr>
        <w:tc>
          <w:tcPr>
            <w:tcW w:w="1627" w:type="dxa"/>
          </w:tcPr>
          <w:p w14:paraId="0834B114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6879FD6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2AFBD1B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19A8CC72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5B19766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ADF25CD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52800221" w14:textId="77777777" w:rsidTr="00CA271F">
        <w:trPr>
          <w:cantSplit/>
        </w:trPr>
        <w:tc>
          <w:tcPr>
            <w:tcW w:w="1627" w:type="dxa"/>
          </w:tcPr>
          <w:p w14:paraId="47F7D986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0A60D6E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022157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769F62FA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67D855E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716533C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6E5E39F3" w14:textId="77777777" w:rsidTr="00CA271F">
        <w:trPr>
          <w:cantSplit/>
        </w:trPr>
        <w:tc>
          <w:tcPr>
            <w:tcW w:w="1627" w:type="dxa"/>
          </w:tcPr>
          <w:p w14:paraId="13DE85AE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5ABB27F2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58F8508B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4936D856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65F1047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A44D9A3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A7E49" w:rsidRPr="00CC5328" w14:paraId="28EF72EC" w14:textId="77777777" w:rsidTr="00CA271F">
        <w:trPr>
          <w:cantSplit/>
        </w:trPr>
        <w:tc>
          <w:tcPr>
            <w:tcW w:w="1627" w:type="dxa"/>
          </w:tcPr>
          <w:p w14:paraId="2FE20328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</w:tcPr>
          <w:p w14:paraId="0C9FF452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F6C98A5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701" w:type="dxa"/>
          </w:tcPr>
          <w:p w14:paraId="3428EE40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417" w:type="dxa"/>
          </w:tcPr>
          <w:p w14:paraId="01105A7C" w14:textId="77777777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B6BFDAB" w14:textId="0AE13C38" w:rsidR="003A7E49" w:rsidRPr="00CC5328" w:rsidRDefault="003A7E4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bookmarkEnd w:id="3"/>
    </w:tbl>
    <w:p w14:paraId="05189909" w14:textId="77777777" w:rsidR="00CC5328" w:rsidRPr="00CC5328" w:rsidRDefault="00CC5328" w:rsidP="00CC5328">
      <w:pPr>
        <w:spacing w:after="0" w:line="240" w:lineRule="auto"/>
        <w:ind w:left="0" w:right="0"/>
        <w:rPr>
          <w:b/>
          <w:szCs w:val="20"/>
        </w:rPr>
      </w:pPr>
    </w:p>
    <w:p w14:paraId="1BB3A4D2" w14:textId="77777777" w:rsidR="00CC5328" w:rsidRPr="00CC5328" w:rsidRDefault="00CC5328" w:rsidP="00CC5328">
      <w:pPr>
        <w:spacing w:after="0" w:line="240" w:lineRule="auto"/>
        <w:ind w:left="0" w:right="0"/>
        <w:rPr>
          <w:b/>
          <w:szCs w:val="20"/>
        </w:rPr>
      </w:pPr>
    </w:p>
    <w:p w14:paraId="55C6C8C1" w14:textId="77777777" w:rsidR="00CC5328" w:rsidRPr="00CC5328" w:rsidRDefault="00CC5328" w:rsidP="00CC5328">
      <w:pPr>
        <w:spacing w:after="0" w:line="240" w:lineRule="auto"/>
        <w:ind w:left="0" w:right="0"/>
        <w:rPr>
          <w:b/>
          <w:szCs w:val="20"/>
        </w:rPr>
      </w:pPr>
    </w:p>
    <w:p w14:paraId="4610845B" w14:textId="77777777" w:rsidR="00CC5328" w:rsidRPr="00CC5328" w:rsidRDefault="00CC5328" w:rsidP="00CC5328">
      <w:pPr>
        <w:spacing w:after="0" w:line="240" w:lineRule="auto"/>
        <w:ind w:left="0" w:right="0"/>
        <w:rPr>
          <w:b/>
          <w:sz w:val="16"/>
          <w:szCs w:val="16"/>
          <w:lang w:val="en-US"/>
        </w:rPr>
      </w:pPr>
    </w:p>
    <w:p w14:paraId="02B274A6" w14:textId="7AED7E14" w:rsidR="00CC5328" w:rsidRPr="00CC5328" w:rsidRDefault="00CC5328" w:rsidP="00CC5328">
      <w:pPr>
        <w:spacing w:after="0" w:line="240" w:lineRule="auto"/>
        <w:ind w:left="0" w:right="0"/>
        <w:rPr>
          <w:sz w:val="16"/>
          <w:szCs w:val="20"/>
          <w:lang w:val="en-US"/>
        </w:rPr>
      </w:pPr>
    </w:p>
    <w:p w14:paraId="1331B2C3" w14:textId="18F588D5" w:rsidR="00CC5328" w:rsidRPr="00CC5328" w:rsidRDefault="00CC5328" w:rsidP="00CC5328">
      <w:pPr>
        <w:keepNext/>
        <w:spacing w:after="0" w:line="240" w:lineRule="auto"/>
        <w:ind w:left="0" w:right="0"/>
        <w:outlineLvl w:val="4"/>
        <w:rPr>
          <w:b/>
          <w:sz w:val="20"/>
          <w:szCs w:val="20"/>
          <w:lang w:val="en-US"/>
        </w:rPr>
      </w:pPr>
      <w:r w:rsidRPr="00CC5328">
        <w:rPr>
          <w:b/>
          <w:sz w:val="28"/>
          <w:szCs w:val="20"/>
          <w:lang w:val="en-US"/>
        </w:rPr>
        <w:t xml:space="preserve">AC-F211,25 (K 2,0)   </w:t>
      </w:r>
      <w:r w:rsidRPr="00CC5328">
        <w:rPr>
          <w:b/>
          <w:sz w:val="28"/>
          <w:szCs w:val="20"/>
          <w:lang w:val="en-US"/>
        </w:rPr>
        <w:tab/>
        <w:t>CDS</w:t>
      </w:r>
      <w:r w:rsidR="00F66E20">
        <w:rPr>
          <w:b/>
          <w:sz w:val="28"/>
          <w:szCs w:val="20"/>
          <w:lang w:val="en-US"/>
        </w:rPr>
        <w:t xml:space="preserve"> </w:t>
      </w:r>
      <w:r w:rsidRPr="00CC5328">
        <w:rPr>
          <w:b/>
          <w:sz w:val="28"/>
          <w:szCs w:val="20"/>
          <w:lang w:val="en-US"/>
        </w:rPr>
        <w:t>2</w:t>
      </w:r>
      <w:r w:rsidRPr="00CC5328">
        <w:rPr>
          <w:b/>
          <w:sz w:val="20"/>
          <w:szCs w:val="20"/>
          <w:lang w:val="en-US"/>
        </w:rPr>
        <w:t xml:space="preserve">   </w:t>
      </w:r>
      <w:r w:rsidRPr="00CC5328">
        <w:rPr>
          <w:b/>
          <w:sz w:val="28"/>
          <w:szCs w:val="20"/>
          <w:lang w:val="en-US"/>
        </w:rPr>
        <w:t>Bag in box 300L</w:t>
      </w:r>
      <w:r w:rsidRPr="00CC5328">
        <w:rPr>
          <w:b/>
          <w:sz w:val="20"/>
          <w:szCs w:val="20"/>
          <w:lang w:val="en-US"/>
        </w:rPr>
        <w:tab/>
      </w:r>
      <w:r w:rsidRPr="00CC5328">
        <w:rPr>
          <w:b/>
          <w:sz w:val="20"/>
          <w:szCs w:val="20"/>
          <w:lang w:val="en-US"/>
        </w:rPr>
        <w:tab/>
        <w:t>300 l</w:t>
      </w:r>
    </w:p>
    <w:p w14:paraId="74A3ADFE" w14:textId="77777777" w:rsidR="00CC5328" w:rsidRPr="00CC5328" w:rsidRDefault="00CC5328" w:rsidP="00CC5328">
      <w:pPr>
        <w:spacing w:after="0" w:line="240" w:lineRule="auto"/>
        <w:ind w:left="0" w:right="0"/>
        <w:rPr>
          <w:sz w:val="16"/>
          <w:szCs w:val="20"/>
          <w:lang w:val="en-US"/>
        </w:rPr>
      </w:pPr>
    </w:p>
    <w:p w14:paraId="4656E13C" w14:textId="77777777" w:rsidR="00CC5328" w:rsidRPr="00CC5328" w:rsidRDefault="00CC5328" w:rsidP="00CC5328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jc w:val="center"/>
        <w:outlineLvl w:val="2"/>
        <w:rPr>
          <w:b/>
          <w:sz w:val="32"/>
          <w:szCs w:val="20"/>
        </w:rPr>
      </w:pPr>
      <w:r w:rsidRPr="00CC5328">
        <w:rPr>
          <w:b/>
          <w:sz w:val="32"/>
          <w:szCs w:val="20"/>
        </w:rPr>
        <w:t xml:space="preserve">Loggbok - Byte av koncentratbehållare till CDS 3 </w:t>
      </w:r>
    </w:p>
    <w:p w14:paraId="0E0B8D4C" w14:textId="77777777" w:rsidR="00CC5328" w:rsidRPr="00CC5328" w:rsidRDefault="00CC5328" w:rsidP="00CC5328">
      <w:pPr>
        <w:keepNext/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spacing w:after="0" w:line="240" w:lineRule="auto"/>
        <w:ind w:left="0" w:right="0"/>
        <w:jc w:val="center"/>
        <w:outlineLvl w:val="2"/>
        <w:rPr>
          <w:b/>
          <w:sz w:val="32"/>
          <w:szCs w:val="20"/>
        </w:rPr>
      </w:pPr>
      <w:r w:rsidRPr="00CC5328">
        <w:rPr>
          <w:b/>
          <w:szCs w:val="20"/>
        </w:rPr>
        <w:t>Fresenius Medical Care</w:t>
      </w:r>
    </w:p>
    <w:p w14:paraId="6C384F8F" w14:textId="77777777" w:rsidR="00CC5328" w:rsidRPr="00CC5328" w:rsidRDefault="00CC5328" w:rsidP="00CC5328">
      <w:pPr>
        <w:spacing w:after="0" w:line="240" w:lineRule="auto"/>
        <w:ind w:left="0" w:right="0"/>
        <w:rPr>
          <w:sz w:val="16"/>
          <w:szCs w:val="20"/>
        </w:rPr>
      </w:pPr>
    </w:p>
    <w:p w14:paraId="47510E92" w14:textId="77777777" w:rsidR="00CC5328" w:rsidRPr="00CC5328" w:rsidRDefault="00CC5328" w:rsidP="00CC5328">
      <w:pPr>
        <w:keepNext/>
        <w:spacing w:after="0" w:line="240" w:lineRule="auto"/>
        <w:ind w:left="0" w:right="0"/>
        <w:outlineLvl w:val="5"/>
        <w:rPr>
          <w:b/>
          <w:szCs w:val="20"/>
        </w:rPr>
      </w:pPr>
      <w:r w:rsidRPr="00CC5328">
        <w:rPr>
          <w:b/>
          <w:szCs w:val="20"/>
        </w:rPr>
        <w:t>Spädes 1+</w:t>
      </w:r>
      <w:proofErr w:type="gramStart"/>
      <w:r w:rsidRPr="00CC5328">
        <w:rPr>
          <w:b/>
          <w:szCs w:val="20"/>
        </w:rPr>
        <w:t xml:space="preserve">44  </w:t>
      </w:r>
      <w:r w:rsidRPr="00CC5328">
        <w:rPr>
          <w:b/>
          <w:szCs w:val="20"/>
        </w:rPr>
        <w:tab/>
      </w:r>
      <w:proofErr w:type="gramEnd"/>
      <w:r w:rsidRPr="00CC5328">
        <w:rPr>
          <w:b/>
          <w:szCs w:val="20"/>
        </w:rPr>
        <w:t>Förvaras i temperatur +5</w:t>
      </w:r>
      <w:r w:rsidRPr="00CC5328">
        <w:rPr>
          <w:b/>
          <w:szCs w:val="20"/>
          <w:vertAlign w:val="superscript"/>
        </w:rPr>
        <w:t>o</w:t>
      </w:r>
      <w:r w:rsidRPr="00CC5328">
        <w:rPr>
          <w:b/>
          <w:szCs w:val="20"/>
        </w:rPr>
        <w:t xml:space="preserve"> C  -  +30</w:t>
      </w:r>
      <w:r w:rsidRPr="00CC5328">
        <w:rPr>
          <w:b/>
          <w:szCs w:val="20"/>
          <w:vertAlign w:val="superscript"/>
        </w:rPr>
        <w:t>o</w:t>
      </w:r>
      <w:r w:rsidRPr="00CC5328">
        <w:rPr>
          <w:b/>
          <w:szCs w:val="20"/>
        </w:rPr>
        <w:t xml:space="preserve"> C</w:t>
      </w:r>
    </w:p>
    <w:p w14:paraId="0BA8C6FE" w14:textId="77777777" w:rsidR="00CC5328" w:rsidRPr="00CC5328" w:rsidRDefault="00CC5328" w:rsidP="00CC5328">
      <w:pPr>
        <w:keepNext/>
        <w:spacing w:after="0" w:line="240" w:lineRule="auto"/>
        <w:ind w:left="0" w:right="0"/>
        <w:outlineLvl w:val="5"/>
        <w:rPr>
          <w:b/>
          <w:sz w:val="32"/>
          <w:szCs w:val="20"/>
        </w:rPr>
      </w:pPr>
    </w:p>
    <w:p w14:paraId="64E6AA7B" w14:textId="77777777" w:rsidR="00CC5328" w:rsidRPr="00CC5328" w:rsidRDefault="00CC5328" w:rsidP="00CC5328">
      <w:pPr>
        <w:spacing w:after="0" w:line="240" w:lineRule="auto"/>
        <w:ind w:left="0" w:right="0"/>
        <w:rPr>
          <w:b/>
          <w:sz w:val="16"/>
          <w:szCs w:val="20"/>
        </w:rPr>
      </w:pPr>
    </w:p>
    <w:tbl>
      <w:tblPr>
        <w:tblW w:w="871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1276"/>
        <w:gridCol w:w="1276"/>
        <w:gridCol w:w="1842"/>
        <w:gridCol w:w="1560"/>
        <w:gridCol w:w="1275"/>
      </w:tblGrid>
      <w:tr w:rsidR="003444C9" w:rsidRPr="00CC5328" w14:paraId="5F7FA7EE" w14:textId="77777777" w:rsidTr="0097085F">
        <w:trPr>
          <w:cantSplit/>
        </w:trPr>
        <w:tc>
          <w:tcPr>
            <w:tcW w:w="1485" w:type="dxa"/>
          </w:tcPr>
          <w:p w14:paraId="002710F8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Ange </w:t>
            </w: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konc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>.</w:t>
            </w:r>
          </w:p>
          <w:p w14:paraId="75C2BD3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beteckn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och </w:t>
            </w:r>
          </w:p>
          <w:p w14:paraId="4AE250A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Lot nr</w:t>
            </w:r>
          </w:p>
          <w:p w14:paraId="673E201D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Behållare</w:t>
            </w:r>
          </w:p>
          <w:p w14:paraId="5562F0DE" w14:textId="77777777" w:rsidR="003444C9" w:rsidRPr="00CC5328" w:rsidRDefault="003444C9" w:rsidP="00CC5328">
            <w:pPr>
              <w:keepNext/>
              <w:spacing w:after="0" w:line="240" w:lineRule="auto"/>
              <w:ind w:left="0" w:right="0"/>
              <w:outlineLvl w:val="6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OK</w:t>
            </w:r>
          </w:p>
        </w:tc>
        <w:tc>
          <w:tcPr>
            <w:tcW w:w="1276" w:type="dxa"/>
          </w:tcPr>
          <w:p w14:paraId="4FBF69E9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Plom-bering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på topp-lock</w:t>
            </w:r>
          </w:p>
          <w:p w14:paraId="7D4EF3BF" w14:textId="4EFAE7AA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OK</w:t>
            </w:r>
          </w:p>
        </w:tc>
        <w:tc>
          <w:tcPr>
            <w:tcW w:w="1276" w:type="dxa"/>
          </w:tcPr>
          <w:p w14:paraId="58E9DA0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Ny behållare in-kopplad </w:t>
            </w:r>
          </w:p>
          <w:p w14:paraId="1E5D1655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datum/</w:t>
            </w: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kl</w:t>
            </w:r>
            <w:proofErr w:type="spellEnd"/>
          </w:p>
        </w:tc>
        <w:tc>
          <w:tcPr>
            <w:tcW w:w="1842" w:type="dxa"/>
          </w:tcPr>
          <w:p w14:paraId="10A372E7" w14:textId="77777777" w:rsidR="003444C9" w:rsidRPr="00CC5328" w:rsidRDefault="003444C9" w:rsidP="003444C9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Avluftning kvitterad på CDS3 sker</w:t>
            </w:r>
          </w:p>
          <w:p w14:paraId="697BC79B" w14:textId="77777777" w:rsidR="003444C9" w:rsidRPr="00CC5328" w:rsidRDefault="003444C9" w:rsidP="003444C9">
            <w:pPr>
              <w:spacing w:after="0" w:line="240" w:lineRule="auto"/>
              <w:ind w:left="-62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kl</w:t>
            </w:r>
            <w:proofErr w:type="spell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22 vid </w:t>
            </w:r>
            <w:proofErr w:type="gramStart"/>
            <w:r w:rsidRPr="00CC5328">
              <w:rPr>
                <w:rFonts w:ascii="Bookman Old Style" w:hAnsi="Bookman Old Style"/>
                <w:sz w:val="20"/>
                <w:szCs w:val="20"/>
              </w:rPr>
              <w:t>auto avstängning</w:t>
            </w:r>
            <w:proofErr w:type="gramEnd"/>
            <w:r w:rsidRPr="00CC5328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14:paraId="76E72B4C" w14:textId="3DDB744C" w:rsidR="003444C9" w:rsidRPr="00CC5328" w:rsidRDefault="003444C9" w:rsidP="00CC5328">
            <w:pPr>
              <w:spacing w:after="0" w:line="240" w:lineRule="auto"/>
              <w:ind w:left="-69" w:right="0" w:firstLine="69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BAF447" w14:textId="77777777" w:rsidR="003444C9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CC5328">
              <w:rPr>
                <w:rFonts w:ascii="Bookman Old Style" w:hAnsi="Bookman Old Style"/>
                <w:sz w:val="20"/>
                <w:szCs w:val="20"/>
              </w:rPr>
              <w:t>Anm</w:t>
            </w:r>
            <w:proofErr w:type="spellEnd"/>
          </w:p>
          <w:p w14:paraId="5180F0E4" w14:textId="77777777" w:rsidR="003444C9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Vilken TANK</w:t>
            </w:r>
          </w:p>
          <w:p w14:paraId="1D74F4F4" w14:textId="58B89111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A el B</w:t>
            </w: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2AE5EF5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Dubbel</w:t>
            </w:r>
          </w:p>
          <w:p w14:paraId="521A8C27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20"/>
                <w:szCs w:val="20"/>
              </w:rPr>
            </w:pPr>
            <w:r w:rsidRPr="00CC5328">
              <w:rPr>
                <w:rFonts w:ascii="Bookman Old Style" w:hAnsi="Bookman Old Style"/>
                <w:sz w:val="20"/>
                <w:szCs w:val="20"/>
              </w:rPr>
              <w:t>Sign</w:t>
            </w:r>
          </w:p>
        </w:tc>
      </w:tr>
      <w:tr w:rsidR="003444C9" w:rsidRPr="00CC5328" w14:paraId="2AA1A9EF" w14:textId="77777777" w:rsidTr="0097085F">
        <w:trPr>
          <w:cantSplit/>
        </w:trPr>
        <w:tc>
          <w:tcPr>
            <w:tcW w:w="1485" w:type="dxa"/>
          </w:tcPr>
          <w:p w14:paraId="3F5A47A7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057BA49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366F7CB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544E528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5BC21BC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40AF92DB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 </w:t>
            </w:r>
          </w:p>
        </w:tc>
      </w:tr>
      <w:tr w:rsidR="003444C9" w:rsidRPr="00CC5328" w14:paraId="78031365" w14:textId="77777777" w:rsidTr="0097085F">
        <w:trPr>
          <w:cantSplit/>
        </w:trPr>
        <w:tc>
          <w:tcPr>
            <w:tcW w:w="1485" w:type="dxa"/>
          </w:tcPr>
          <w:p w14:paraId="17010F8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1EBCFEB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5383879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027DCFC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2F97C7A7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6CD30F69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6A153B02" w14:textId="77777777" w:rsidTr="0097085F">
        <w:trPr>
          <w:cantSplit/>
        </w:trPr>
        <w:tc>
          <w:tcPr>
            <w:tcW w:w="1485" w:type="dxa"/>
          </w:tcPr>
          <w:p w14:paraId="290C0B65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E1DE55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BF4885B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2A20A95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420C3B6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6A4EBF7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3044B29E" w14:textId="77777777" w:rsidTr="0097085F">
        <w:trPr>
          <w:cantSplit/>
        </w:trPr>
        <w:tc>
          <w:tcPr>
            <w:tcW w:w="1485" w:type="dxa"/>
          </w:tcPr>
          <w:p w14:paraId="4B85ADB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26543B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1E33983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707FA5E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6C0C101D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25D32525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486EFFF0" w14:textId="77777777" w:rsidTr="0097085F">
        <w:trPr>
          <w:cantSplit/>
        </w:trPr>
        <w:tc>
          <w:tcPr>
            <w:tcW w:w="1485" w:type="dxa"/>
          </w:tcPr>
          <w:p w14:paraId="56851763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ADF0F73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A608A7D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693ECE3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29792BC2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289071EB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322281D8" w14:textId="77777777" w:rsidTr="0097085F">
        <w:trPr>
          <w:cantSplit/>
        </w:trPr>
        <w:tc>
          <w:tcPr>
            <w:tcW w:w="1485" w:type="dxa"/>
          </w:tcPr>
          <w:p w14:paraId="655D8389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F8C0772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A0670BD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03BCFECC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04879D46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61A92CA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68873DB7" w14:textId="77777777" w:rsidTr="0097085F">
        <w:trPr>
          <w:cantSplit/>
        </w:trPr>
        <w:tc>
          <w:tcPr>
            <w:tcW w:w="1485" w:type="dxa"/>
          </w:tcPr>
          <w:p w14:paraId="70DC156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62D293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D9404D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7EDBBE73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4F26464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0A61E47D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7F050D8A" w14:textId="77777777" w:rsidTr="0097085F">
        <w:trPr>
          <w:cantSplit/>
        </w:trPr>
        <w:tc>
          <w:tcPr>
            <w:tcW w:w="1485" w:type="dxa"/>
          </w:tcPr>
          <w:p w14:paraId="2757791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1CC1DA6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E9A440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0D6D8CC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3EBDF57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187FEF1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1C6E4A96" w14:textId="77777777" w:rsidTr="0097085F">
        <w:trPr>
          <w:cantSplit/>
        </w:trPr>
        <w:tc>
          <w:tcPr>
            <w:tcW w:w="1485" w:type="dxa"/>
          </w:tcPr>
          <w:p w14:paraId="7FE55772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1C58BB69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131A5C86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7151A5C6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6451871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26B8D91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219E027F" w14:textId="77777777" w:rsidTr="0097085F">
        <w:trPr>
          <w:cantSplit/>
        </w:trPr>
        <w:tc>
          <w:tcPr>
            <w:tcW w:w="1485" w:type="dxa"/>
          </w:tcPr>
          <w:p w14:paraId="4E302B8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29033F2D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C9B665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0E33B7F6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71250B3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352D302D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59BE822E" w14:textId="77777777" w:rsidTr="0097085F">
        <w:trPr>
          <w:cantSplit/>
        </w:trPr>
        <w:tc>
          <w:tcPr>
            <w:tcW w:w="1485" w:type="dxa"/>
          </w:tcPr>
          <w:p w14:paraId="45D274F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35DCFAD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991152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4CF0ECA1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51B2A91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4E0CBD1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501AF296" w14:textId="77777777" w:rsidTr="0097085F">
        <w:trPr>
          <w:cantSplit/>
        </w:trPr>
        <w:tc>
          <w:tcPr>
            <w:tcW w:w="1485" w:type="dxa"/>
          </w:tcPr>
          <w:p w14:paraId="7C94F759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9E20CF6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0182E7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489632A2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4521573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2B1B446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43CDC034" w14:textId="77777777" w:rsidTr="0097085F">
        <w:trPr>
          <w:cantSplit/>
        </w:trPr>
        <w:tc>
          <w:tcPr>
            <w:tcW w:w="1485" w:type="dxa"/>
          </w:tcPr>
          <w:p w14:paraId="34D94AEC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0F1BFED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00BBC3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7471BB15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4A22FDF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3B7648A5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46CF9347" w14:textId="77777777" w:rsidTr="0097085F">
        <w:trPr>
          <w:cantSplit/>
        </w:trPr>
        <w:tc>
          <w:tcPr>
            <w:tcW w:w="1485" w:type="dxa"/>
          </w:tcPr>
          <w:p w14:paraId="475351B3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62720C7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C54A278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523B18A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402D27E4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1F602747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5273854B" w14:textId="77777777" w:rsidTr="0097085F">
        <w:trPr>
          <w:cantSplit/>
        </w:trPr>
        <w:tc>
          <w:tcPr>
            <w:tcW w:w="1485" w:type="dxa"/>
          </w:tcPr>
          <w:p w14:paraId="2451E562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74D9AB3A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5D8ACCF9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11B86E85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6B749DE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73DBCDC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  <w:tr w:rsidR="003444C9" w:rsidRPr="00CC5328" w14:paraId="20DBD76B" w14:textId="77777777" w:rsidTr="0097085F">
        <w:trPr>
          <w:cantSplit/>
        </w:trPr>
        <w:tc>
          <w:tcPr>
            <w:tcW w:w="1485" w:type="dxa"/>
          </w:tcPr>
          <w:p w14:paraId="34CD7B45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9FEC48E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6" w:type="dxa"/>
          </w:tcPr>
          <w:p w14:paraId="4DC76828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842" w:type="dxa"/>
          </w:tcPr>
          <w:p w14:paraId="1F7E8120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560" w:type="dxa"/>
          </w:tcPr>
          <w:p w14:paraId="532C617F" w14:textId="77777777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</w:tcPr>
          <w:p w14:paraId="68A519CE" w14:textId="7DCFF02E" w:rsidR="003444C9" w:rsidRPr="00CC5328" w:rsidRDefault="003444C9" w:rsidP="00CC5328">
            <w:pPr>
              <w:spacing w:after="0" w:line="240" w:lineRule="auto"/>
              <w:ind w:left="0" w:right="0"/>
              <w:rPr>
                <w:rFonts w:ascii="Bookman Old Style" w:hAnsi="Bookman Old Style"/>
                <w:sz w:val="40"/>
                <w:szCs w:val="20"/>
              </w:rPr>
            </w:pPr>
            <w:r w:rsidRPr="00CC5328">
              <w:rPr>
                <w:rFonts w:ascii="Bookman Old Style" w:hAnsi="Bookman Old Style"/>
                <w:sz w:val="40"/>
                <w:szCs w:val="20"/>
              </w:rPr>
              <w:t xml:space="preserve">   /</w:t>
            </w:r>
          </w:p>
        </w:tc>
      </w:tr>
    </w:tbl>
    <w:p w14:paraId="2CE3E6B5" w14:textId="77777777" w:rsidR="00CC5328" w:rsidRPr="00CC5328" w:rsidRDefault="00CC5328" w:rsidP="00CC5328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C532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284C3" w14:textId="77777777" w:rsidR="00982093" w:rsidRDefault="00982093">
      <w:r>
        <w:separator/>
      </w:r>
    </w:p>
  </w:endnote>
  <w:endnote w:type="continuationSeparator" w:id="0">
    <w:p w14:paraId="215A3D4E" w14:textId="77777777" w:rsidR="00982093" w:rsidRDefault="00982093">
      <w:r>
        <w:continuationSeparator/>
      </w:r>
    </w:p>
  </w:endnote>
  <w:endnote w:type="continuationNotice" w:id="1">
    <w:p w14:paraId="64E48A7D" w14:textId="77777777" w:rsidR="00982093" w:rsidRDefault="009820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0455671E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  <w:r w:rsidR="003A7E49">
          <w:rPr>
            <w:sz w:val="16"/>
            <w:szCs w:val="16"/>
          </w:rPr>
          <w:t>(3)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6FCC55C0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7E49">
      <w:t>1(3)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9B53" w14:textId="77777777" w:rsidR="00982093" w:rsidRDefault="00982093"/>
  </w:footnote>
  <w:footnote w:type="continuationSeparator" w:id="0">
    <w:p w14:paraId="255AFBE3" w14:textId="77777777" w:rsidR="00982093" w:rsidRDefault="00982093">
      <w:r>
        <w:continuationSeparator/>
      </w:r>
    </w:p>
  </w:footnote>
  <w:footnote w:type="continuationNotice" w:id="1">
    <w:p w14:paraId="3286D564" w14:textId="77777777" w:rsidR="00982093" w:rsidRDefault="009820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077034">
    <w:abstractNumId w:val="17"/>
  </w:num>
  <w:num w:numId="2" w16cid:durableId="2079090268">
    <w:abstractNumId w:val="14"/>
  </w:num>
  <w:num w:numId="3" w16cid:durableId="802038169">
    <w:abstractNumId w:val="0"/>
  </w:num>
  <w:num w:numId="4" w16cid:durableId="1977376041">
    <w:abstractNumId w:val="6"/>
  </w:num>
  <w:num w:numId="5" w16cid:durableId="250818598">
    <w:abstractNumId w:val="15"/>
  </w:num>
  <w:num w:numId="6" w16cid:durableId="1486580542">
    <w:abstractNumId w:val="2"/>
  </w:num>
  <w:num w:numId="7" w16cid:durableId="2098742964">
    <w:abstractNumId w:val="11"/>
  </w:num>
  <w:num w:numId="8" w16cid:durableId="1285234735">
    <w:abstractNumId w:val="8"/>
  </w:num>
  <w:num w:numId="9" w16cid:durableId="85422904">
    <w:abstractNumId w:val="1"/>
  </w:num>
  <w:num w:numId="10" w16cid:durableId="1689867488">
    <w:abstractNumId w:val="1"/>
  </w:num>
  <w:num w:numId="11" w16cid:durableId="399599534">
    <w:abstractNumId w:val="3"/>
  </w:num>
  <w:num w:numId="12" w16cid:durableId="1499270716">
    <w:abstractNumId w:val="4"/>
  </w:num>
  <w:num w:numId="13" w16cid:durableId="1528714729">
    <w:abstractNumId w:val="13"/>
  </w:num>
  <w:num w:numId="14" w16cid:durableId="1789006574">
    <w:abstractNumId w:val="9"/>
  </w:num>
  <w:num w:numId="15" w16cid:durableId="892697309">
    <w:abstractNumId w:val="7"/>
  </w:num>
  <w:num w:numId="16" w16cid:durableId="79186205">
    <w:abstractNumId w:val="12"/>
  </w:num>
  <w:num w:numId="17" w16cid:durableId="1627731632">
    <w:abstractNumId w:val="5"/>
  </w:num>
  <w:num w:numId="18" w16cid:durableId="1977686128">
    <w:abstractNumId w:val="10"/>
  </w:num>
  <w:num w:numId="19" w16cid:durableId="15287182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562A"/>
    <w:rsid w:val="000450A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D35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0592"/>
    <w:rsid w:val="00103031"/>
    <w:rsid w:val="001044FE"/>
    <w:rsid w:val="00106D57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1BB4"/>
    <w:rsid w:val="001A4E7C"/>
    <w:rsid w:val="001B762C"/>
    <w:rsid w:val="001C4D0A"/>
    <w:rsid w:val="001C5FEF"/>
    <w:rsid w:val="001F7DEF"/>
    <w:rsid w:val="00211487"/>
    <w:rsid w:val="00211D91"/>
    <w:rsid w:val="00217DEC"/>
    <w:rsid w:val="00235B57"/>
    <w:rsid w:val="00237BA2"/>
    <w:rsid w:val="00245873"/>
    <w:rsid w:val="00250F24"/>
    <w:rsid w:val="002523C5"/>
    <w:rsid w:val="0025380B"/>
    <w:rsid w:val="0025593D"/>
    <w:rsid w:val="0025703A"/>
    <w:rsid w:val="00262F3D"/>
    <w:rsid w:val="00263281"/>
    <w:rsid w:val="002651D6"/>
    <w:rsid w:val="0026551F"/>
    <w:rsid w:val="00280A85"/>
    <w:rsid w:val="00284119"/>
    <w:rsid w:val="00290B5C"/>
    <w:rsid w:val="0029353F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44C9"/>
    <w:rsid w:val="00345EB1"/>
    <w:rsid w:val="00350CC4"/>
    <w:rsid w:val="00360E0D"/>
    <w:rsid w:val="0036357D"/>
    <w:rsid w:val="00363B23"/>
    <w:rsid w:val="0036594C"/>
    <w:rsid w:val="00367D19"/>
    <w:rsid w:val="00371BED"/>
    <w:rsid w:val="00381BF3"/>
    <w:rsid w:val="00384019"/>
    <w:rsid w:val="003854F1"/>
    <w:rsid w:val="0039118E"/>
    <w:rsid w:val="00397F54"/>
    <w:rsid w:val="003A0D43"/>
    <w:rsid w:val="003A7E49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5A68"/>
    <w:rsid w:val="004C2559"/>
    <w:rsid w:val="004D7BA3"/>
    <w:rsid w:val="004F4518"/>
    <w:rsid w:val="004F4C62"/>
    <w:rsid w:val="00501433"/>
    <w:rsid w:val="00505542"/>
    <w:rsid w:val="00511CC4"/>
    <w:rsid w:val="0052761B"/>
    <w:rsid w:val="00531E60"/>
    <w:rsid w:val="00536A5A"/>
    <w:rsid w:val="00541D07"/>
    <w:rsid w:val="00544BAB"/>
    <w:rsid w:val="00545F31"/>
    <w:rsid w:val="005578FA"/>
    <w:rsid w:val="00560005"/>
    <w:rsid w:val="00565129"/>
    <w:rsid w:val="00565CD0"/>
    <w:rsid w:val="0056663C"/>
    <w:rsid w:val="00567820"/>
    <w:rsid w:val="005770AD"/>
    <w:rsid w:val="00581414"/>
    <w:rsid w:val="005815E8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29AF"/>
    <w:rsid w:val="005C4606"/>
    <w:rsid w:val="005D0B0C"/>
    <w:rsid w:val="005E02B3"/>
    <w:rsid w:val="005E1A9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782"/>
    <w:rsid w:val="0065595B"/>
    <w:rsid w:val="00660269"/>
    <w:rsid w:val="0066350D"/>
    <w:rsid w:val="00665F89"/>
    <w:rsid w:val="00673C92"/>
    <w:rsid w:val="006753EC"/>
    <w:rsid w:val="0069112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4674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0DB9"/>
    <w:rsid w:val="00835C4D"/>
    <w:rsid w:val="00843F48"/>
    <w:rsid w:val="00851423"/>
    <w:rsid w:val="008524E5"/>
    <w:rsid w:val="00857848"/>
    <w:rsid w:val="00860F71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1B2"/>
    <w:rsid w:val="009347A5"/>
    <w:rsid w:val="00942257"/>
    <w:rsid w:val="009471BF"/>
    <w:rsid w:val="00950E4E"/>
    <w:rsid w:val="009529BD"/>
    <w:rsid w:val="009533B4"/>
    <w:rsid w:val="0097085F"/>
    <w:rsid w:val="00971D93"/>
    <w:rsid w:val="00982093"/>
    <w:rsid w:val="009A48D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2A75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E63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71F"/>
    <w:rsid w:val="00CA39EF"/>
    <w:rsid w:val="00CA521F"/>
    <w:rsid w:val="00CB0493"/>
    <w:rsid w:val="00CB17FF"/>
    <w:rsid w:val="00CB1ED7"/>
    <w:rsid w:val="00CC167C"/>
    <w:rsid w:val="00CC52D9"/>
    <w:rsid w:val="00CC5328"/>
    <w:rsid w:val="00CD626E"/>
    <w:rsid w:val="00CD6647"/>
    <w:rsid w:val="00CE4B73"/>
    <w:rsid w:val="00CF70BB"/>
    <w:rsid w:val="00D074DB"/>
    <w:rsid w:val="00D139CF"/>
    <w:rsid w:val="00D37E7F"/>
    <w:rsid w:val="00D47AD7"/>
    <w:rsid w:val="00D51529"/>
    <w:rsid w:val="00D65E7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B9D"/>
    <w:rsid w:val="00E90E82"/>
    <w:rsid w:val="00E91872"/>
    <w:rsid w:val="00EA00CB"/>
    <w:rsid w:val="00EA1BAA"/>
    <w:rsid w:val="00EA3FCD"/>
    <w:rsid w:val="00EA42A0"/>
    <w:rsid w:val="00EB6714"/>
    <w:rsid w:val="00EC0A68"/>
    <w:rsid w:val="00EC23B1"/>
    <w:rsid w:val="00EC5006"/>
    <w:rsid w:val="00ED49C3"/>
    <w:rsid w:val="00ED6CE8"/>
    <w:rsid w:val="00ED7AA6"/>
    <w:rsid w:val="00EE2A56"/>
    <w:rsid w:val="00EE3818"/>
    <w:rsid w:val="00F03CCE"/>
    <w:rsid w:val="00F13202"/>
    <w:rsid w:val="00F22264"/>
    <w:rsid w:val="00F2564D"/>
    <w:rsid w:val="00F35B05"/>
    <w:rsid w:val="00F413D9"/>
    <w:rsid w:val="00F5135F"/>
    <w:rsid w:val="00F51F78"/>
    <w:rsid w:val="00F66E20"/>
    <w:rsid w:val="00F86F47"/>
    <w:rsid w:val="00F90B64"/>
    <w:rsid w:val="00FB2F0F"/>
    <w:rsid w:val="00FB5086"/>
    <w:rsid w:val="00FB5411"/>
    <w:rsid w:val="00FB6392"/>
    <w:rsid w:val="00FD120A"/>
    <w:rsid w:val="00FD3C70"/>
    <w:rsid w:val="00FD6820"/>
    <w:rsid w:val="00FE12D8"/>
    <w:rsid w:val="00FF7C02"/>
    <w:rsid w:val="024801E3"/>
    <w:rsid w:val="1FB1ED19"/>
    <w:rsid w:val="3764C924"/>
    <w:rsid w:val="647B2B65"/>
    <w:rsid w:val="6B2CF8ED"/>
    <w:rsid w:val="6BF3B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3</Pages>
  <Words>415</Words>
  <Characters>2204</Characters>
  <Application>Microsoft Office Word</Application>
  <DocSecurity>0</DocSecurity>
  <Lines>18</Lines>
  <Paragraphs>5</Paragraphs>
  <ScaleCrop>false</ScaleCrop>
  <Manager/>
  <Company/>
  <LinksUpToDate>false</LinksUpToDate>
  <CharactersWithSpaces>2614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CDS byte av koncentratbehållare GMP Q Di 248</dc:title>
  <dc:subject/>
  <dc:creator>patrik.jens.johansson@vgregion.se</dc:creator>
  <keywords/>
  <lastModifiedBy>Anita Fredriksson</lastModifiedBy>
  <revision>33</revision>
  <lastPrinted>2016-03-31T10:56:00.0000000Z</lastPrinted>
  <dcterms:created xsi:type="dcterms:W3CDTF">2022-05-06T06:22:00.0000000Z</dcterms:created>
  <dcterms:modified xsi:type="dcterms:W3CDTF">2025-11-11T11:02:00.0000000Z</dcterms:modified>
</coreProperties>
</file>