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FBEB9" w14:textId="77777777" w:rsidR="00787E79" w:rsidRDefault="00787E79" w:rsidP="00F35B05">
      <w:pPr>
        <w:pStyle w:val="Rubrik2"/>
        <w:sectPr w:rsidR="00787E79" w:rsidSect="00787E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6A489C" w14:textId="77777777" w:rsidR="00787E79" w:rsidRPr="00787E79" w:rsidRDefault="00787E79" w:rsidP="00787E7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ab/>
        <w:t xml:space="preserve"> </w: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87E79" w:rsidRPr="00787E79" w14:paraId="4D348E27" w14:textId="77777777" w:rsidTr="00A7045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E7081E8" w14:textId="7645B980" w:rsidR="00787E79" w:rsidRPr="00787E79" w:rsidRDefault="00787E79" w:rsidP="00F36F06">
            <w:pPr>
              <w:pStyle w:val="Rubrik1"/>
              <w:rPr>
                <w:noProof/>
              </w:rPr>
            </w:pPr>
            <w:r w:rsidRPr="00787E79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FAEB6C" wp14:editId="0F6B738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263AF8" w14:textId="77777777" w:rsidR="00787E79" w:rsidRPr="003D37FD" w:rsidRDefault="00787E79" w:rsidP="00787E79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23546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 w14:anchorId="248A679F">
                    <v:shapetype id="_x0000_t202" coordsize="21600,21600" o:spt="202" path="m,l,21600r21600,l21600,xe" w14:anchorId="13FAEB6C">
                      <v:stroke joinstyle="miter"/>
                      <v:path gradientshapeok="t" o:connecttype="rect"/>
                    </v:shapetype>
      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787E79" w:rsidP="00787E79" w:rsidRDefault="00787E79" w14:paraId="5E1DA10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23546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787E79">
              <w:rPr>
                <w:noProof/>
              </w:rPr>
              <w:t>CDS Daglig drift GMP</w:t>
            </w:r>
            <w:r w:rsidR="007C1EE9">
              <w:rPr>
                <w:noProof/>
              </w:rPr>
              <w:t xml:space="preserve"> Q Di 247</w:t>
            </w:r>
          </w:p>
        </w:tc>
      </w:tr>
    </w:tbl>
    <w:p w14:paraId="743E4515" w14:textId="7C66FF38" w:rsidR="00787E79" w:rsidRPr="00787E79" w:rsidRDefault="00787E79" w:rsidP="00787E79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787E79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634263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787E79">
        <w:rPr>
          <w:rFonts w:ascii="Arial" w:hAnsi="Arial" w:cs="Arial"/>
          <w:bCs/>
          <w:kern w:val="32"/>
          <w:sz w:val="20"/>
          <w:szCs w:val="20"/>
        </w:rPr>
        <w:t>pärm, samt pärm CDS rum</w:t>
      </w:r>
      <w:r w:rsidR="00BA61F4">
        <w:rPr>
          <w:rFonts w:ascii="Arial" w:hAnsi="Arial" w:cs="Arial"/>
          <w:bCs/>
          <w:kern w:val="32"/>
          <w:sz w:val="20"/>
          <w:szCs w:val="20"/>
        </w:rPr>
        <w:br/>
      </w:r>
    </w:p>
    <w:p w14:paraId="0CA86EC9" w14:textId="49F3363E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Kontroll av koncentrat</w:t>
      </w:r>
      <w:r w:rsidR="006C2C26">
        <w:rPr>
          <w:szCs w:val="20"/>
        </w:rPr>
        <w:t>-</w:t>
      </w:r>
      <w:r w:rsidRPr="00787E79">
        <w:rPr>
          <w:szCs w:val="20"/>
        </w:rPr>
        <w:t>anläggningen utförs varje morgon.</w:t>
      </w:r>
    </w:p>
    <w:p w14:paraId="34AEDB9A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Kontroller skrivs in i statusprotokoll i CDS-rummet. </w:t>
      </w:r>
    </w:p>
    <w:p w14:paraId="332B80D5" w14:textId="3C8FD566" w:rsidR="00787E79" w:rsidRPr="00787E79" w:rsidRDefault="00787E79" w:rsidP="00787E79">
      <w:pPr>
        <w:spacing w:after="0" w:line="240" w:lineRule="auto"/>
        <w:ind w:left="0" w:right="0"/>
        <w:rPr>
          <w:b/>
          <w:bCs/>
          <w:szCs w:val="20"/>
        </w:rPr>
      </w:pPr>
      <w:r w:rsidRPr="00787E79">
        <w:rPr>
          <w:b/>
          <w:bCs/>
          <w:szCs w:val="20"/>
        </w:rPr>
        <w:t xml:space="preserve">En </w:t>
      </w:r>
      <w:proofErr w:type="spellStart"/>
      <w:r w:rsidRPr="00787E79">
        <w:rPr>
          <w:b/>
          <w:bCs/>
          <w:szCs w:val="20"/>
        </w:rPr>
        <w:t>sign</w:t>
      </w:r>
      <w:proofErr w:type="spellEnd"/>
      <w:r w:rsidRPr="00787E79">
        <w:rPr>
          <w:b/>
          <w:bCs/>
          <w:szCs w:val="20"/>
        </w:rPr>
        <w:t xml:space="preserve"> för båda koncentraten samt temperatur och läckage</w:t>
      </w:r>
      <w:r w:rsidR="006C2C26">
        <w:rPr>
          <w:b/>
          <w:bCs/>
          <w:szCs w:val="20"/>
        </w:rPr>
        <w:t>-</w:t>
      </w:r>
      <w:r w:rsidRPr="00787E79">
        <w:rPr>
          <w:b/>
          <w:bCs/>
          <w:szCs w:val="20"/>
        </w:rPr>
        <w:t>detektor.</w:t>
      </w:r>
    </w:p>
    <w:p w14:paraId="26FA35B6" w14:textId="77777777" w:rsidR="00787E79" w:rsidRPr="00787E79" w:rsidRDefault="00787E79" w:rsidP="00787E79">
      <w:pPr>
        <w:spacing w:after="0" w:line="240" w:lineRule="auto"/>
        <w:ind w:left="0" w:right="0"/>
        <w:rPr>
          <w:b/>
          <w:bCs/>
          <w:szCs w:val="20"/>
        </w:rPr>
      </w:pPr>
    </w:p>
    <w:p w14:paraId="67EB41C9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Här ska anges:</w:t>
      </w:r>
    </w:p>
    <w:p w14:paraId="47479E7A" w14:textId="77777777" w:rsid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>Färg på respektive lampor ovanför behållarna</w:t>
      </w:r>
    </w:p>
    <w:p w14:paraId="16C0122D" w14:textId="5752A96B" w:rsidR="00FD7478" w:rsidRPr="00787E79" w:rsidRDefault="00586B48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Vilken behål</w:t>
      </w:r>
      <w:r w:rsidR="0072498A">
        <w:rPr>
          <w:szCs w:val="20"/>
        </w:rPr>
        <w:t>la</w:t>
      </w:r>
      <w:r>
        <w:rPr>
          <w:szCs w:val="20"/>
        </w:rPr>
        <w:t>r</w:t>
      </w:r>
      <w:r w:rsidR="0072498A">
        <w:rPr>
          <w:szCs w:val="20"/>
        </w:rPr>
        <w:t>e</w:t>
      </w:r>
      <w:r>
        <w:rPr>
          <w:szCs w:val="20"/>
        </w:rPr>
        <w:t xml:space="preserve"> som är i drift</w:t>
      </w:r>
      <w:r w:rsidR="007A0B0F">
        <w:rPr>
          <w:szCs w:val="20"/>
        </w:rPr>
        <w:t xml:space="preserve">, A eller B </w:t>
      </w:r>
      <w:r w:rsidR="001F4B7D">
        <w:rPr>
          <w:szCs w:val="20"/>
        </w:rPr>
        <w:t xml:space="preserve">(ligger under system, manuell tankomkoppling) </w:t>
      </w:r>
    </w:p>
    <w:p w14:paraId="21977BB9" w14:textId="7E80F29F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>Att inga läcka</w:t>
      </w:r>
      <w:r w:rsidR="0072498A">
        <w:rPr>
          <w:szCs w:val="20"/>
        </w:rPr>
        <w:t>g</w:t>
      </w:r>
      <w:r w:rsidRPr="00787E79">
        <w:rPr>
          <w:szCs w:val="20"/>
        </w:rPr>
        <w:t>e föreligger. Sign att läckagedetektor ligger på golvet.</w:t>
      </w:r>
    </w:p>
    <w:p w14:paraId="4B723409" w14:textId="77777777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 xml:space="preserve">Rumstemperaturen min o max. </w:t>
      </w:r>
    </w:p>
    <w:p w14:paraId="77431036" w14:textId="77777777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>Att slangarna är upphängda och inte ligger i kläm</w:t>
      </w:r>
    </w:p>
    <w:p w14:paraId="62D1EABD" w14:textId="77777777" w:rsidR="00787E79" w:rsidRPr="00787E79" w:rsidRDefault="00787E79" w:rsidP="00787E79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787E79">
        <w:rPr>
          <w:szCs w:val="20"/>
        </w:rPr>
        <w:t xml:space="preserve">Signatur. </w:t>
      </w:r>
    </w:p>
    <w:p w14:paraId="2A275012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6157768B" w14:textId="52F70740" w:rsidR="001E0095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Anläggningen är automatisk och programmerad för start </w:t>
      </w:r>
      <w:proofErr w:type="spellStart"/>
      <w:r w:rsidRPr="00787E79">
        <w:rPr>
          <w:szCs w:val="20"/>
        </w:rPr>
        <w:t>kl</w:t>
      </w:r>
      <w:proofErr w:type="spellEnd"/>
      <w:r w:rsidRPr="00787E79">
        <w:rPr>
          <w:szCs w:val="20"/>
        </w:rPr>
        <w:t xml:space="preserve"> 06 och stopp </w:t>
      </w:r>
      <w:proofErr w:type="spellStart"/>
      <w:r w:rsidRPr="00787E79">
        <w:rPr>
          <w:szCs w:val="20"/>
        </w:rPr>
        <w:t>kl</w:t>
      </w:r>
      <w:proofErr w:type="spellEnd"/>
      <w:r w:rsidRPr="00787E79">
        <w:rPr>
          <w:szCs w:val="20"/>
        </w:rPr>
        <w:t xml:space="preserve"> 22 alla dagar i veckan. </w:t>
      </w:r>
    </w:p>
    <w:p w14:paraId="5E517EF0" w14:textId="77777777" w:rsidR="00787E79" w:rsidRPr="00787E79" w:rsidRDefault="00787E79" w:rsidP="00787E79">
      <w:pPr>
        <w:keepNext/>
        <w:spacing w:after="0" w:line="240" w:lineRule="auto"/>
        <w:ind w:left="0" w:right="0"/>
        <w:outlineLvl w:val="4"/>
        <w:rPr>
          <w:b/>
          <w:bCs/>
          <w:sz w:val="28"/>
          <w:szCs w:val="20"/>
        </w:rPr>
      </w:pPr>
      <w:r w:rsidRPr="00787E79">
        <w:rPr>
          <w:b/>
          <w:bCs/>
          <w:sz w:val="28"/>
          <w:szCs w:val="20"/>
        </w:rPr>
        <w:t>Vid avvikelser</w:t>
      </w:r>
    </w:p>
    <w:p w14:paraId="777FAA81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b/>
          <w:bCs/>
          <w:szCs w:val="20"/>
        </w:rPr>
        <w:t>Röd lampa</w:t>
      </w:r>
      <w:r w:rsidRPr="00787E79">
        <w:rPr>
          <w:szCs w:val="20"/>
        </w:rPr>
        <w:t>:</w:t>
      </w:r>
    </w:p>
    <w:p w14:paraId="77BD1796" w14:textId="056ACE2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Är tanken tom? </w:t>
      </w:r>
      <w:r w:rsidR="00E459A9" w:rsidRPr="00E459A9">
        <w:rPr>
          <w:rFonts w:ascii="Wingdings" w:eastAsia="Wingdings" w:hAnsi="Wingdings" w:cs="Wingdings"/>
          <w:szCs w:val="20"/>
        </w:rPr>
        <w:t>à</w:t>
      </w:r>
      <w:r w:rsidRPr="00787E79">
        <w:rPr>
          <w:szCs w:val="20"/>
        </w:rPr>
        <w:t xml:space="preserve"> Byt behållare</w:t>
      </w:r>
    </w:p>
    <w:p w14:paraId="2C3ED818" w14:textId="33DBD64C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 xml:space="preserve">Är tanken inte tom? </w:t>
      </w:r>
      <w:r w:rsidR="00E459A9" w:rsidRPr="00E459A9">
        <w:rPr>
          <w:rFonts w:ascii="Wingdings" w:eastAsia="Wingdings" w:hAnsi="Wingdings" w:cs="Wingdings"/>
          <w:szCs w:val="20"/>
        </w:rPr>
        <w:t>à</w:t>
      </w:r>
      <w:r w:rsidR="00E459A9">
        <w:rPr>
          <w:szCs w:val="20"/>
        </w:rPr>
        <w:t xml:space="preserve"> </w:t>
      </w:r>
      <w:r w:rsidRPr="00787E79">
        <w:rPr>
          <w:szCs w:val="20"/>
        </w:rPr>
        <w:t>Bekräfta tank bytt</w:t>
      </w:r>
      <w:r w:rsidR="00E459A9">
        <w:rPr>
          <w:szCs w:val="20"/>
        </w:rPr>
        <w:t>,</w:t>
      </w:r>
      <w:r w:rsidRPr="00787E79">
        <w:rPr>
          <w:szCs w:val="20"/>
        </w:rPr>
        <w:t xml:space="preserve"> då sker ny avluftning innan anläggningen stoppar på kvällen.</w:t>
      </w:r>
    </w:p>
    <w:p w14:paraId="01F4DB47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298CDC01" w14:textId="77777777" w:rsidR="00787E79" w:rsidRPr="00787E79" w:rsidRDefault="00787E79" w:rsidP="00787E79">
      <w:pPr>
        <w:spacing w:after="0" w:line="240" w:lineRule="auto"/>
        <w:ind w:left="0" w:right="0"/>
        <w:rPr>
          <w:b/>
          <w:bCs/>
          <w:szCs w:val="20"/>
        </w:rPr>
      </w:pPr>
      <w:r w:rsidRPr="00787E79">
        <w:rPr>
          <w:b/>
          <w:bCs/>
          <w:szCs w:val="20"/>
        </w:rPr>
        <w:t>Läckage:</w:t>
      </w:r>
    </w:p>
    <w:p w14:paraId="1BE0E876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Kontrollera anslutningar, ev. byt tank och läckande tank reklameras. Meddela tekniker, sektionsledare eller vårdenhetschef.</w:t>
      </w:r>
    </w:p>
    <w:p w14:paraId="1E42B609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004E2F78" w14:textId="21065EA1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b/>
          <w:bCs/>
          <w:szCs w:val="20"/>
        </w:rPr>
        <w:t>Rumstemperatur skall vara mellan +</w:t>
      </w:r>
      <w:r w:rsidR="00E459A9">
        <w:rPr>
          <w:b/>
          <w:bCs/>
          <w:szCs w:val="20"/>
        </w:rPr>
        <w:t>1</w:t>
      </w:r>
      <w:r w:rsidRPr="00787E79">
        <w:rPr>
          <w:b/>
          <w:bCs/>
          <w:szCs w:val="20"/>
        </w:rPr>
        <w:t>5 och +</w:t>
      </w:r>
      <w:r w:rsidR="00E459A9">
        <w:rPr>
          <w:b/>
          <w:bCs/>
          <w:szCs w:val="20"/>
        </w:rPr>
        <w:t>25</w:t>
      </w:r>
      <w:r w:rsidRPr="00787E79">
        <w:rPr>
          <w:b/>
          <w:bCs/>
          <w:szCs w:val="20"/>
        </w:rPr>
        <w:t>. Om för hög temperatur</w:t>
      </w:r>
      <w:r w:rsidRPr="00787E79">
        <w:rPr>
          <w:szCs w:val="20"/>
        </w:rPr>
        <w:t>:</w:t>
      </w:r>
    </w:p>
    <w:p w14:paraId="527FCAE9" w14:textId="77777777" w:rsidR="00787E79" w:rsidRPr="00787E79" w:rsidRDefault="00787E79" w:rsidP="00787E79">
      <w:pPr>
        <w:keepNext/>
        <w:spacing w:after="0" w:line="240" w:lineRule="auto"/>
        <w:ind w:left="0" w:right="0"/>
        <w:outlineLvl w:val="2"/>
        <w:rPr>
          <w:szCs w:val="20"/>
        </w:rPr>
      </w:pPr>
      <w:r w:rsidRPr="00787E79">
        <w:rPr>
          <w:szCs w:val="20"/>
        </w:rPr>
        <w:t>Uteslut termometer fel</w:t>
      </w:r>
    </w:p>
    <w:p w14:paraId="0B982EF5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t>Kontakta Västfastigheter</w:t>
      </w:r>
    </w:p>
    <w:p w14:paraId="684E147D" w14:textId="2128D3DE" w:rsidR="00787E79" w:rsidRPr="00787E79" w:rsidRDefault="00BA61F4" w:rsidP="00787E79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O</w:t>
      </w:r>
      <w:r w:rsidRPr="00787E79">
        <w:rPr>
          <w:szCs w:val="20"/>
        </w:rPr>
        <w:t>m temperaturen har överstigit +30</w:t>
      </w:r>
      <w:r>
        <w:rPr>
          <w:szCs w:val="20"/>
        </w:rPr>
        <w:t xml:space="preserve"> byt till nya tankar </w:t>
      </w:r>
      <w:r w:rsidRPr="00787E79">
        <w:rPr>
          <w:szCs w:val="20"/>
        </w:rPr>
        <w:t>från Godsmottagningen</w:t>
      </w:r>
      <w:r>
        <w:rPr>
          <w:szCs w:val="20"/>
        </w:rPr>
        <w:t xml:space="preserve"> n</w:t>
      </w:r>
      <w:r w:rsidR="00787E79" w:rsidRPr="00787E79">
        <w:rPr>
          <w:szCs w:val="20"/>
        </w:rPr>
        <w:t>är temperaturen åter är normal</w:t>
      </w:r>
      <w:r>
        <w:rPr>
          <w:szCs w:val="20"/>
        </w:rPr>
        <w:t>.</w:t>
      </w:r>
    </w:p>
    <w:p w14:paraId="1674F50D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1FE9ADF2" w14:textId="720E3342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b/>
          <w:bCs/>
          <w:szCs w:val="20"/>
        </w:rPr>
        <w:t>Om du inte lyckas få i</w:t>
      </w:r>
      <w:r w:rsidR="00B739EA">
        <w:rPr>
          <w:b/>
          <w:bCs/>
          <w:szCs w:val="20"/>
        </w:rPr>
        <w:t xml:space="preserve"> </w:t>
      </w:r>
      <w:r w:rsidRPr="00787E79">
        <w:rPr>
          <w:b/>
          <w:bCs/>
          <w:szCs w:val="20"/>
        </w:rPr>
        <w:t xml:space="preserve">gång cirkulationen på CDS använd </w:t>
      </w:r>
      <w:r w:rsidR="00B739EA">
        <w:rPr>
          <w:b/>
          <w:bCs/>
          <w:szCs w:val="20"/>
        </w:rPr>
        <w:t>d</w:t>
      </w:r>
      <w:r w:rsidRPr="00787E79">
        <w:rPr>
          <w:b/>
          <w:bCs/>
          <w:szCs w:val="20"/>
        </w:rPr>
        <w:t>ialyskoncentrat</w:t>
      </w:r>
      <w:r w:rsidRPr="00787E79">
        <w:rPr>
          <w:b/>
          <w:bCs/>
          <w:i/>
          <w:iCs/>
          <w:szCs w:val="20"/>
        </w:rPr>
        <w:t xml:space="preserve"> </w:t>
      </w:r>
      <w:r w:rsidRPr="00787E79">
        <w:rPr>
          <w:b/>
          <w:bCs/>
          <w:szCs w:val="20"/>
        </w:rPr>
        <w:t>i påse, Smartbag</w:t>
      </w:r>
      <w:r w:rsidRPr="00787E79">
        <w:rPr>
          <w:szCs w:val="20"/>
        </w:rPr>
        <w:t>.</w:t>
      </w:r>
    </w:p>
    <w:p w14:paraId="62C2D58F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6787B513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  <w:r w:rsidRPr="00787E79">
        <w:rPr>
          <w:szCs w:val="20"/>
        </w:rPr>
        <w:lastRenderedPageBreak/>
        <w:t>Meddela Dialystekniker, VEC, sektionsledare vid fel.</w:t>
      </w:r>
    </w:p>
    <w:p w14:paraId="0B12B8CD" w14:textId="77777777" w:rsidR="00787E79" w:rsidRPr="00787E79" w:rsidRDefault="00787E79" w:rsidP="00787E79">
      <w:pPr>
        <w:spacing w:after="0" w:line="240" w:lineRule="auto"/>
        <w:ind w:left="0" w:right="0"/>
        <w:rPr>
          <w:szCs w:val="20"/>
        </w:rPr>
      </w:pPr>
    </w:p>
    <w:p w14:paraId="1290AD47" w14:textId="743B0BCE" w:rsidR="00787E79" w:rsidRPr="00787E79" w:rsidRDefault="00787E79" w:rsidP="00787E79">
      <w:pPr>
        <w:spacing w:after="0" w:line="240" w:lineRule="auto"/>
        <w:ind w:left="0" w:right="0"/>
        <w:rPr>
          <w:rFonts w:ascii="Bookman Old Style" w:hAnsi="Bookman Old Style"/>
          <w:b/>
          <w:szCs w:val="20"/>
        </w:rPr>
      </w:pPr>
      <w:r w:rsidRPr="00787E79">
        <w:rPr>
          <w:rFonts w:ascii="Bookman Old Style" w:hAnsi="Bookman Old Style"/>
          <w:b/>
          <w:szCs w:val="20"/>
        </w:rPr>
        <w:tab/>
      </w:r>
      <w:r w:rsidRPr="00787E79">
        <w:rPr>
          <w:rFonts w:ascii="Bookman Old Style" w:hAnsi="Bookman Old Style"/>
          <w:b/>
          <w:sz w:val="20"/>
          <w:szCs w:val="20"/>
        </w:rPr>
        <w:t>Förvaras i temperatur +5</w:t>
      </w:r>
      <w:r w:rsidRPr="00787E79">
        <w:rPr>
          <w:rFonts w:ascii="Bookman Old Style" w:hAnsi="Bookman Old Style"/>
          <w:b/>
          <w:sz w:val="20"/>
          <w:szCs w:val="20"/>
          <w:vertAlign w:val="superscript"/>
        </w:rPr>
        <w:t>o</w:t>
      </w:r>
      <w:r w:rsidRPr="00787E79">
        <w:rPr>
          <w:rFonts w:ascii="Bookman Old Style" w:hAnsi="Bookman Old Style"/>
          <w:b/>
          <w:sz w:val="20"/>
          <w:szCs w:val="20"/>
        </w:rPr>
        <w:t xml:space="preserve"> C - +30</w:t>
      </w:r>
      <w:r w:rsidRPr="00787E79">
        <w:rPr>
          <w:rFonts w:ascii="Bookman Old Style" w:hAnsi="Bookman Old Style"/>
          <w:b/>
          <w:sz w:val="20"/>
          <w:szCs w:val="20"/>
          <w:vertAlign w:val="superscript"/>
        </w:rPr>
        <w:t>o</w:t>
      </w:r>
      <w:r w:rsidRPr="00787E79">
        <w:rPr>
          <w:rFonts w:ascii="Bookman Old Style" w:hAnsi="Bookman Old Style"/>
          <w:b/>
          <w:sz w:val="20"/>
          <w:szCs w:val="20"/>
        </w:rPr>
        <w:t xml:space="preserve"> C</w:t>
      </w:r>
    </w:p>
    <w:p w14:paraId="535448B2" w14:textId="77777777" w:rsidR="00787E79" w:rsidRPr="00787E79" w:rsidRDefault="00787E79" w:rsidP="00787E79">
      <w:pPr>
        <w:spacing w:after="0" w:line="240" w:lineRule="auto"/>
        <w:ind w:left="0" w:right="0"/>
        <w:rPr>
          <w:rFonts w:ascii="Bookman Old Style" w:hAnsi="Bookman Old Style"/>
          <w:szCs w:val="20"/>
        </w:rPr>
      </w:pPr>
    </w:p>
    <w:p w14:paraId="6375AE94" w14:textId="77777777" w:rsidR="00787E79" w:rsidRPr="00787E79" w:rsidRDefault="00787E79" w:rsidP="00787E79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outlineLvl w:val="2"/>
        <w:rPr>
          <w:rFonts w:ascii="Bookman Old Style" w:hAnsi="Bookman Old Style"/>
          <w:szCs w:val="20"/>
        </w:rPr>
      </w:pPr>
      <w:r w:rsidRPr="00787E79">
        <w:rPr>
          <w:rFonts w:ascii="Bookman Old Style" w:hAnsi="Bookman Old Style"/>
          <w:szCs w:val="20"/>
        </w:rPr>
        <w:t>Statusprotokoll koncentratanläggning</w:t>
      </w:r>
      <w:r w:rsidRPr="00787E79">
        <w:rPr>
          <w:rFonts w:ascii="Bookman Old Style" w:hAnsi="Bookman Old Style"/>
          <w:sz w:val="28"/>
          <w:szCs w:val="20"/>
        </w:rPr>
        <w:t xml:space="preserve"> och Loggbok: Start/stand-by koncentratanläggning CDS3</w:t>
      </w:r>
      <w:r w:rsidRPr="00787E79">
        <w:rPr>
          <w:rFonts w:ascii="Bookman Old Style" w:hAnsi="Bookman Old Style"/>
          <w:szCs w:val="20"/>
        </w:rPr>
        <w:t xml:space="preserve"> </w:t>
      </w:r>
    </w:p>
    <w:p w14:paraId="34B73C68" w14:textId="77777777" w:rsidR="00787E79" w:rsidRPr="00787E79" w:rsidRDefault="00787E79" w:rsidP="00787E79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outlineLvl w:val="2"/>
        <w:rPr>
          <w:rFonts w:ascii="Bookman Old Style" w:hAnsi="Bookman Old Style"/>
          <w:szCs w:val="20"/>
          <w:lang w:val="en-GB"/>
        </w:rPr>
      </w:pPr>
      <w:r w:rsidRPr="00787E79">
        <w:rPr>
          <w:rFonts w:ascii="Bookman Old Style" w:hAnsi="Bookman Old Style"/>
          <w:szCs w:val="20"/>
          <w:lang w:val="en-GB"/>
        </w:rPr>
        <w:t>Fresenius Medical Care</w:t>
      </w:r>
    </w:p>
    <w:p w14:paraId="7495370C" w14:textId="77777777" w:rsidR="00787E79" w:rsidRPr="00787E79" w:rsidRDefault="00787E79" w:rsidP="00787E79">
      <w:pPr>
        <w:spacing w:after="0" w:line="240" w:lineRule="auto"/>
        <w:ind w:left="0" w:right="0"/>
        <w:rPr>
          <w:rFonts w:ascii="Bookman Old Style" w:hAnsi="Bookman Old Style"/>
          <w:b/>
          <w:sz w:val="28"/>
          <w:szCs w:val="20"/>
          <w:lang w:val="en-US"/>
        </w:rPr>
      </w:pPr>
      <w:r w:rsidRPr="00787E79">
        <w:rPr>
          <w:rFonts w:ascii="Bookman Old Style" w:hAnsi="Bookman Old Style"/>
          <w:b/>
          <w:szCs w:val="20"/>
          <w:lang w:val="en-US"/>
        </w:rPr>
        <w:t xml:space="preserve">                                         </w:t>
      </w:r>
      <w:r w:rsidRPr="00787E79">
        <w:rPr>
          <w:rFonts w:ascii="Bookman Old Style" w:hAnsi="Bookman Old Style"/>
          <w:b/>
          <w:sz w:val="16"/>
          <w:szCs w:val="20"/>
          <w:lang w:val="en-US"/>
        </w:rPr>
        <w:t>Bag in box 300L</w:t>
      </w:r>
      <w:r w:rsidRPr="00787E79">
        <w:rPr>
          <w:rFonts w:ascii="Bookman Old Style" w:hAnsi="Bookman Old Style"/>
          <w:b/>
          <w:szCs w:val="20"/>
          <w:lang w:val="en-US"/>
        </w:rPr>
        <w:t xml:space="preserve"> </w:t>
      </w:r>
    </w:p>
    <w:p w14:paraId="1B6DBC53" w14:textId="77777777" w:rsidR="00787E79" w:rsidRPr="00787E79" w:rsidRDefault="00787E79" w:rsidP="00787E79">
      <w:pPr>
        <w:keepNext/>
        <w:spacing w:after="0" w:line="240" w:lineRule="auto"/>
        <w:ind w:left="720" w:right="0"/>
        <w:outlineLvl w:val="3"/>
        <w:rPr>
          <w:rFonts w:ascii="Bookman Old Style" w:hAnsi="Bookman Old Style"/>
          <w:szCs w:val="20"/>
        </w:rPr>
      </w:pPr>
      <w:r w:rsidRPr="00787E79">
        <w:rPr>
          <w:rFonts w:ascii="Bookman Old Style" w:hAnsi="Bookman Old Style"/>
          <w:szCs w:val="20"/>
        </w:rPr>
        <w:t>Månad: ……………………..</w:t>
      </w:r>
      <w:r w:rsidRPr="00787E79">
        <w:rPr>
          <w:rFonts w:ascii="Bookman Old Style" w:hAnsi="Bookman Old Style"/>
          <w:szCs w:val="20"/>
        </w:rPr>
        <w:tab/>
        <w:t xml:space="preserve"> År: …………………  </w:t>
      </w:r>
      <w:r w:rsidRPr="00787E79">
        <w:rPr>
          <w:rFonts w:ascii="Bookman Old Style" w:hAnsi="Bookman Old Style"/>
          <w:szCs w:val="20"/>
        </w:rPr>
        <w:tab/>
        <w:t>Blad nr: ……</w:t>
      </w:r>
    </w:p>
    <w:p w14:paraId="5BDE8475" w14:textId="4C56FF1B" w:rsidR="00787E79" w:rsidRPr="00787E79" w:rsidRDefault="007F66A6" w:rsidP="00787E79">
      <w:pPr>
        <w:keepNext/>
        <w:spacing w:after="0" w:line="240" w:lineRule="auto"/>
        <w:ind w:left="720" w:right="0"/>
        <w:outlineLvl w:val="3"/>
        <w:rPr>
          <w:rFonts w:ascii="Bookman Old Style" w:hAnsi="Bookman Old Style"/>
          <w:szCs w:val="20"/>
        </w:rPr>
      </w:pPr>
      <w:r>
        <w:rPr>
          <w:rFonts w:ascii="Bookman Old Style" w:hAnsi="Bookman Old Style"/>
          <w:szCs w:val="20"/>
        </w:rPr>
        <w:t>(D)= drift</w:t>
      </w:r>
      <w:r w:rsidR="00F15A5E">
        <w:rPr>
          <w:rFonts w:ascii="Bookman Old Style" w:hAnsi="Bookman Old Style"/>
          <w:szCs w:val="20"/>
        </w:rPr>
        <w:t xml:space="preserve"> dvs </w:t>
      </w:r>
      <w:r w:rsidR="00EC4D85">
        <w:rPr>
          <w:rFonts w:ascii="Bookman Old Style" w:hAnsi="Bookman Old Style"/>
          <w:szCs w:val="20"/>
        </w:rPr>
        <w:t xml:space="preserve">vilken behållare som används </w:t>
      </w:r>
    </w:p>
    <w:p w14:paraId="028C6136" w14:textId="77777777" w:rsidR="00787E79" w:rsidRPr="00787E79" w:rsidRDefault="00787E79" w:rsidP="00787E79">
      <w:pPr>
        <w:spacing w:after="0" w:line="240" w:lineRule="auto"/>
        <w:ind w:left="0" w:right="0"/>
        <w:rPr>
          <w:sz w:val="20"/>
          <w:szCs w:val="20"/>
        </w:rPr>
      </w:pPr>
      <w:r w:rsidRPr="00787E79">
        <w:rPr>
          <w:rFonts w:ascii="Bookman Old Style" w:hAnsi="Bookman Old Style"/>
          <w:b/>
          <w:sz w:val="20"/>
          <w:szCs w:val="20"/>
        </w:rPr>
        <w:t xml:space="preserve">Koncentrat: 311,25 (CDM1)                Koncentrat: 211,25 (CDM2)       </w:t>
      </w:r>
    </w:p>
    <w:tbl>
      <w:tblPr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1278"/>
        <w:gridCol w:w="1201"/>
        <w:gridCol w:w="992"/>
        <w:gridCol w:w="1068"/>
        <w:gridCol w:w="1134"/>
        <w:gridCol w:w="708"/>
        <w:gridCol w:w="1131"/>
        <w:gridCol w:w="19"/>
        <w:gridCol w:w="1114"/>
        <w:gridCol w:w="23"/>
      </w:tblGrid>
      <w:tr w:rsidR="00787E79" w:rsidRPr="00787E79" w14:paraId="3910B06F" w14:textId="77777777" w:rsidTr="002D61E8">
        <w:trPr>
          <w:cantSplit/>
        </w:trPr>
        <w:tc>
          <w:tcPr>
            <w:tcW w:w="493" w:type="dxa"/>
          </w:tcPr>
          <w:p w14:paraId="5E7A0CE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Dag</w:t>
            </w:r>
          </w:p>
        </w:tc>
        <w:tc>
          <w:tcPr>
            <w:tcW w:w="1278" w:type="dxa"/>
          </w:tcPr>
          <w:p w14:paraId="0B4D4A1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Behållare </w:t>
            </w:r>
          </w:p>
          <w:p w14:paraId="3E22524C" w14:textId="77777777" w:rsid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1A</w:t>
            </w:r>
          </w:p>
          <w:p w14:paraId="2F212FB9" w14:textId="282236BD" w:rsidR="003044B1" w:rsidRPr="00787E79" w:rsidRDefault="003044B1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</w:tcPr>
          <w:p w14:paraId="2730A9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Behållare</w:t>
            </w:r>
          </w:p>
          <w:p w14:paraId="10DD66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 1B</w:t>
            </w:r>
          </w:p>
        </w:tc>
        <w:tc>
          <w:tcPr>
            <w:tcW w:w="992" w:type="dxa"/>
          </w:tcPr>
          <w:p w14:paraId="18ABFB7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Rums</w:t>
            </w:r>
          </w:p>
          <w:p w14:paraId="18DBA2C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Temp</w:t>
            </w:r>
          </w:p>
          <w:p w14:paraId="3CFFB6B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Min/max</w:t>
            </w:r>
          </w:p>
        </w:tc>
        <w:tc>
          <w:tcPr>
            <w:tcW w:w="1068" w:type="dxa"/>
          </w:tcPr>
          <w:p w14:paraId="3911FE0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Behållare </w:t>
            </w:r>
          </w:p>
          <w:p w14:paraId="024A063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2A</w:t>
            </w:r>
          </w:p>
        </w:tc>
        <w:tc>
          <w:tcPr>
            <w:tcW w:w="1134" w:type="dxa"/>
          </w:tcPr>
          <w:p w14:paraId="6CDD390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>Behållare</w:t>
            </w:r>
          </w:p>
          <w:p w14:paraId="7DE0D11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787E79">
              <w:rPr>
                <w:b/>
                <w:sz w:val="20"/>
                <w:szCs w:val="20"/>
              </w:rPr>
              <w:t xml:space="preserve"> 2B</w:t>
            </w:r>
          </w:p>
        </w:tc>
        <w:tc>
          <w:tcPr>
            <w:tcW w:w="708" w:type="dxa"/>
          </w:tcPr>
          <w:p w14:paraId="34C1C47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089A8E6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Läckage</w:t>
            </w:r>
          </w:p>
          <w:p w14:paraId="2C55CD5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Detektor</w:t>
            </w:r>
          </w:p>
          <w:p w14:paraId="72B3B78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 xml:space="preserve">På golvet </w:t>
            </w:r>
          </w:p>
          <w:p w14:paraId="7395B5D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14:paraId="516D479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Skrivit i</w:t>
            </w:r>
          </w:p>
          <w:p w14:paraId="685FD034" w14:textId="1F73CDBC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 xml:space="preserve"> Fel logg</w:t>
            </w:r>
            <w:r w:rsidR="001F4B7D">
              <w:rPr>
                <w:rFonts w:ascii="Bookman Old Style" w:hAnsi="Bookman Old Style"/>
                <w:b/>
                <w:sz w:val="16"/>
                <w:szCs w:val="20"/>
              </w:rPr>
              <w:t>?</w:t>
            </w:r>
          </w:p>
          <w:p w14:paraId="3EC35A1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Q Di 105</w:t>
            </w:r>
          </w:p>
          <w:p w14:paraId="67651B12" w14:textId="6C2C597D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rFonts w:ascii="Bookman Old Style" w:hAnsi="Bookman Old Style"/>
                <w:b/>
                <w:sz w:val="16"/>
                <w:szCs w:val="20"/>
              </w:rPr>
            </w:pPr>
            <w:r w:rsidRPr="00787E79">
              <w:rPr>
                <w:rFonts w:ascii="Bookman Old Style" w:hAnsi="Bookman Old Style"/>
                <w:b/>
                <w:sz w:val="16"/>
                <w:szCs w:val="20"/>
              </w:rPr>
              <w:t>J</w:t>
            </w:r>
            <w:r w:rsidR="003044B1">
              <w:rPr>
                <w:rFonts w:ascii="Bookman Old Style" w:hAnsi="Bookman Old Style"/>
                <w:b/>
                <w:sz w:val="16"/>
                <w:szCs w:val="20"/>
              </w:rPr>
              <w:t xml:space="preserve"> och </w:t>
            </w:r>
            <w:proofErr w:type="spellStart"/>
            <w:r w:rsidR="003044B1">
              <w:rPr>
                <w:rFonts w:ascii="Bookman Old Style" w:hAnsi="Bookman Old Style"/>
                <w:b/>
                <w:sz w:val="16"/>
                <w:szCs w:val="20"/>
              </w:rPr>
              <w:t>sign</w:t>
            </w:r>
            <w:proofErr w:type="spellEnd"/>
          </w:p>
          <w:p w14:paraId="2CCC6A2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</w:tr>
      <w:tr w:rsidR="00787E79" w:rsidRPr="00787E79" w14:paraId="1522526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04D657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443B847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Lampa</w:t>
            </w:r>
          </w:p>
          <w:p w14:paraId="3A54AB95" w14:textId="77777777" w:rsidR="00787E79" w:rsidRPr="00787E79" w:rsidRDefault="00787E79" w:rsidP="00787E79">
            <w:pPr>
              <w:spacing w:after="0" w:line="240" w:lineRule="auto"/>
              <w:ind w:left="0" w:right="0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 xml:space="preserve">    Röd/Grön</w:t>
            </w:r>
          </w:p>
          <w:p w14:paraId="5D47465F" w14:textId="4D3F960C" w:rsidR="00787E79" w:rsidRPr="00C96ACA" w:rsidRDefault="00C96ACA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8"/>
                <w:szCs w:val="18"/>
              </w:rPr>
            </w:pPr>
            <w:r w:rsidRPr="00C96ACA">
              <w:rPr>
                <w:b/>
                <w:bCs/>
                <w:sz w:val="18"/>
                <w:szCs w:val="18"/>
              </w:rPr>
              <w:t xml:space="preserve">Samt </w:t>
            </w:r>
            <w:proofErr w:type="spellStart"/>
            <w:r w:rsidRPr="00C96ACA">
              <w:rPr>
                <w:b/>
                <w:bCs/>
                <w:sz w:val="18"/>
                <w:szCs w:val="18"/>
              </w:rPr>
              <w:t>ev</w:t>
            </w:r>
            <w:proofErr w:type="spellEnd"/>
            <w:r w:rsidRPr="00C96ACA">
              <w:rPr>
                <w:b/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1201" w:type="dxa"/>
          </w:tcPr>
          <w:p w14:paraId="1263A326" w14:textId="77777777" w:rsidR="00787E79" w:rsidRPr="00787E79" w:rsidRDefault="00787E79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 xml:space="preserve">Lampa </w:t>
            </w:r>
          </w:p>
          <w:p w14:paraId="4892DB64" w14:textId="77777777" w:rsidR="00787E79" w:rsidRDefault="00787E79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Röd/Grön</w:t>
            </w:r>
          </w:p>
          <w:p w14:paraId="1376AD38" w14:textId="4D162B65" w:rsidR="005261D7" w:rsidRPr="00787E79" w:rsidRDefault="005261D7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 xml:space="preserve">Samt </w:t>
            </w:r>
            <w:proofErr w:type="spellStart"/>
            <w:r>
              <w:rPr>
                <w:b/>
                <w:bCs/>
                <w:sz w:val="16"/>
                <w:szCs w:val="20"/>
              </w:rPr>
              <w:t>ev</w:t>
            </w:r>
            <w:proofErr w:type="spellEnd"/>
            <w:r>
              <w:rPr>
                <w:b/>
                <w:bCs/>
                <w:sz w:val="16"/>
                <w:szCs w:val="20"/>
              </w:rPr>
              <w:t xml:space="preserve"> D</w:t>
            </w:r>
          </w:p>
        </w:tc>
        <w:tc>
          <w:tcPr>
            <w:tcW w:w="992" w:type="dxa"/>
          </w:tcPr>
          <w:p w14:paraId="4ADFEA9A" w14:textId="77777777" w:rsidR="00787E79" w:rsidRPr="00787E79" w:rsidRDefault="00787E79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18"/>
                <w:szCs w:val="20"/>
              </w:rPr>
            </w:pPr>
            <w:r w:rsidRPr="00787E79">
              <w:rPr>
                <w:b/>
                <w:bCs/>
                <w:sz w:val="18"/>
                <w:szCs w:val="20"/>
              </w:rPr>
              <w:t>Min/max</w:t>
            </w:r>
          </w:p>
        </w:tc>
        <w:tc>
          <w:tcPr>
            <w:tcW w:w="1068" w:type="dxa"/>
          </w:tcPr>
          <w:p w14:paraId="0B37E4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Lampa</w:t>
            </w:r>
          </w:p>
          <w:p w14:paraId="7A4D56D4" w14:textId="77777777" w:rsidR="00787E79" w:rsidRPr="00787E79" w:rsidRDefault="00787E79" w:rsidP="00787E79">
            <w:pPr>
              <w:spacing w:after="0" w:line="240" w:lineRule="auto"/>
              <w:ind w:left="0" w:right="0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 xml:space="preserve"> Röd/Grön</w:t>
            </w:r>
          </w:p>
          <w:p w14:paraId="0408FEE0" w14:textId="2788B11D" w:rsidR="00787E79" w:rsidRPr="00787E79" w:rsidRDefault="00AC13BD" w:rsidP="00787E79">
            <w:pPr>
              <w:keepNext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Samt </w:t>
            </w:r>
            <w:proofErr w:type="spellStart"/>
            <w:r>
              <w:rPr>
                <w:b/>
                <w:bCs/>
                <w:sz w:val="20"/>
                <w:szCs w:val="20"/>
              </w:rPr>
              <w:t>ev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</w:t>
            </w:r>
          </w:p>
        </w:tc>
        <w:tc>
          <w:tcPr>
            <w:tcW w:w="1134" w:type="dxa"/>
          </w:tcPr>
          <w:p w14:paraId="6826949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Lampa</w:t>
            </w:r>
          </w:p>
          <w:p w14:paraId="7D8208B0" w14:textId="77777777" w:rsidR="00787E79" w:rsidRDefault="00787E79" w:rsidP="00787E79">
            <w:pPr>
              <w:spacing w:after="0" w:line="240" w:lineRule="auto"/>
              <w:ind w:left="0" w:right="0"/>
              <w:rPr>
                <w:b/>
                <w:bCs/>
                <w:sz w:val="16"/>
                <w:szCs w:val="20"/>
              </w:rPr>
            </w:pPr>
            <w:r w:rsidRPr="00787E79">
              <w:rPr>
                <w:b/>
                <w:bCs/>
                <w:sz w:val="16"/>
                <w:szCs w:val="20"/>
              </w:rPr>
              <w:t>Röd/Grön</w:t>
            </w:r>
          </w:p>
          <w:p w14:paraId="2B1F4E0E" w14:textId="53BD30EC" w:rsidR="00AC13BD" w:rsidRPr="00787E79" w:rsidRDefault="00AC13BD" w:rsidP="00787E79">
            <w:pPr>
              <w:spacing w:after="0" w:line="240" w:lineRule="auto"/>
              <w:ind w:left="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 xml:space="preserve">Samt </w:t>
            </w:r>
            <w:proofErr w:type="spellStart"/>
            <w:r>
              <w:rPr>
                <w:b/>
                <w:bCs/>
                <w:sz w:val="16"/>
                <w:szCs w:val="20"/>
              </w:rPr>
              <w:t>ev</w:t>
            </w:r>
            <w:proofErr w:type="spellEnd"/>
            <w:r>
              <w:rPr>
                <w:b/>
                <w:bCs/>
                <w:sz w:val="16"/>
                <w:szCs w:val="20"/>
              </w:rPr>
              <w:t xml:space="preserve"> D</w:t>
            </w:r>
          </w:p>
        </w:tc>
        <w:tc>
          <w:tcPr>
            <w:tcW w:w="708" w:type="dxa"/>
          </w:tcPr>
          <w:p w14:paraId="6B0249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E79">
              <w:rPr>
                <w:b/>
                <w:bCs/>
                <w:sz w:val="20"/>
                <w:szCs w:val="20"/>
                <w:lang w:val="en-GB"/>
              </w:rPr>
              <w:t>Sign</w:t>
            </w:r>
          </w:p>
        </w:tc>
        <w:tc>
          <w:tcPr>
            <w:tcW w:w="1131" w:type="dxa"/>
          </w:tcPr>
          <w:p w14:paraId="51D6FC3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E79">
              <w:rPr>
                <w:b/>
                <w:bCs/>
                <w:sz w:val="20"/>
                <w:szCs w:val="20"/>
                <w:lang w:val="en-GB"/>
              </w:rPr>
              <w:t>Sign</w:t>
            </w:r>
          </w:p>
        </w:tc>
        <w:tc>
          <w:tcPr>
            <w:tcW w:w="1133" w:type="dxa"/>
            <w:gridSpan w:val="2"/>
          </w:tcPr>
          <w:p w14:paraId="3F96BEC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87E79">
              <w:rPr>
                <w:b/>
                <w:bCs/>
                <w:sz w:val="20"/>
                <w:szCs w:val="20"/>
                <w:lang w:val="en-GB"/>
              </w:rPr>
              <w:t>Sign</w:t>
            </w:r>
          </w:p>
        </w:tc>
      </w:tr>
      <w:tr w:rsidR="00787E79" w:rsidRPr="00787E79" w14:paraId="1FC450EC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0C01F6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  <w:r w:rsidRPr="00787E79">
              <w:rPr>
                <w:b/>
                <w:szCs w:val="20"/>
                <w:lang w:val="en-GB"/>
              </w:rPr>
              <w:t>1</w:t>
            </w:r>
          </w:p>
        </w:tc>
        <w:tc>
          <w:tcPr>
            <w:tcW w:w="1278" w:type="dxa"/>
          </w:tcPr>
          <w:p w14:paraId="458147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201" w:type="dxa"/>
          </w:tcPr>
          <w:p w14:paraId="0BA867F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6A9ECB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068" w:type="dxa"/>
          </w:tcPr>
          <w:p w14:paraId="4FEBDF5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6E497F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2AA622B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428E8D5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  <w:tc>
          <w:tcPr>
            <w:tcW w:w="1133" w:type="dxa"/>
            <w:gridSpan w:val="2"/>
          </w:tcPr>
          <w:p w14:paraId="71D1FC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  <w:lang w:val="en-GB"/>
              </w:rPr>
            </w:pPr>
          </w:p>
        </w:tc>
      </w:tr>
      <w:tr w:rsidR="00787E79" w:rsidRPr="00787E79" w14:paraId="5046E39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96129E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</w:t>
            </w:r>
          </w:p>
        </w:tc>
        <w:tc>
          <w:tcPr>
            <w:tcW w:w="1278" w:type="dxa"/>
          </w:tcPr>
          <w:p w14:paraId="2F91574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5CE79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D1B692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F9EBC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7B5AD2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FC038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1C47AB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4912BB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31EAA9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A962F6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3</w:t>
            </w:r>
          </w:p>
        </w:tc>
        <w:tc>
          <w:tcPr>
            <w:tcW w:w="1278" w:type="dxa"/>
          </w:tcPr>
          <w:p w14:paraId="7EA6A0C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5972918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1B462B3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DF556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815339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06912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9EB3EF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10DB2B7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26020EE4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A82B46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4</w:t>
            </w:r>
          </w:p>
        </w:tc>
        <w:tc>
          <w:tcPr>
            <w:tcW w:w="1278" w:type="dxa"/>
          </w:tcPr>
          <w:p w14:paraId="534F959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F2A378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1A09A4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094A2D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DCC76F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27FD48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AC69F1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0D13C4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F71271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80202F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5</w:t>
            </w:r>
          </w:p>
        </w:tc>
        <w:tc>
          <w:tcPr>
            <w:tcW w:w="1278" w:type="dxa"/>
          </w:tcPr>
          <w:p w14:paraId="40398C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AD606A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7FCB58D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71D08B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FE3A2F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AEF420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17C418C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8F739C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0713CEA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2F591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6</w:t>
            </w:r>
          </w:p>
        </w:tc>
        <w:tc>
          <w:tcPr>
            <w:tcW w:w="1278" w:type="dxa"/>
          </w:tcPr>
          <w:p w14:paraId="31D5BDB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6FDB68F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F56F65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635585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578C1C8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52EABE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5A8670D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2A509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7E6BABC2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33ABBA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7</w:t>
            </w:r>
          </w:p>
        </w:tc>
        <w:tc>
          <w:tcPr>
            <w:tcW w:w="1278" w:type="dxa"/>
          </w:tcPr>
          <w:p w14:paraId="0F3D6C3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26DCB4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91B62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AAABC7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30D51E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10C3D7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D9F1F0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1C7638B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5F561E26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3A9306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8</w:t>
            </w:r>
          </w:p>
        </w:tc>
        <w:tc>
          <w:tcPr>
            <w:tcW w:w="1278" w:type="dxa"/>
          </w:tcPr>
          <w:p w14:paraId="0CB2D43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384BC1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630A45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31D32E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235F86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B88056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C44F7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CCFEA2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5219A95F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5CF850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9</w:t>
            </w:r>
          </w:p>
        </w:tc>
        <w:tc>
          <w:tcPr>
            <w:tcW w:w="1278" w:type="dxa"/>
          </w:tcPr>
          <w:p w14:paraId="0530171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0F3BA1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137805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09435DF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879078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622995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8625E0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0BDF2D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38F02D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D83931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10</w:t>
            </w:r>
          </w:p>
        </w:tc>
        <w:tc>
          <w:tcPr>
            <w:tcW w:w="1278" w:type="dxa"/>
          </w:tcPr>
          <w:p w14:paraId="7BAF345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0B78F7E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ACA44C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CBDA8E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304EC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EEFC57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F77C10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034C5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37B25D0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206CB8E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11</w:t>
            </w:r>
          </w:p>
        </w:tc>
        <w:tc>
          <w:tcPr>
            <w:tcW w:w="1278" w:type="dxa"/>
          </w:tcPr>
          <w:p w14:paraId="05FEC3D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9AAA4D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282BCF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C98EE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20EB33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8FE6FB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2411A44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3D89AA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202678B5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50A717C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12</w:t>
            </w:r>
          </w:p>
        </w:tc>
        <w:tc>
          <w:tcPr>
            <w:tcW w:w="1278" w:type="dxa"/>
          </w:tcPr>
          <w:p w14:paraId="3548F9E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BA7D20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0306E5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D05003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23E6930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FA25EB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319362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29403B0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69AF6B50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EF16B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13</w:t>
            </w:r>
          </w:p>
        </w:tc>
        <w:tc>
          <w:tcPr>
            <w:tcW w:w="1278" w:type="dxa"/>
          </w:tcPr>
          <w:p w14:paraId="0EB427B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30648AF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1C333C3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49A86D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734A78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A0C88F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DF037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39441D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F7253D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9B4C67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14</w:t>
            </w:r>
          </w:p>
        </w:tc>
        <w:tc>
          <w:tcPr>
            <w:tcW w:w="1278" w:type="dxa"/>
          </w:tcPr>
          <w:p w14:paraId="772E740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C25541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F177E1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34C6D9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61495F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EC9FE5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62F591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179F9D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294CA012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0075BC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15</w:t>
            </w:r>
          </w:p>
        </w:tc>
        <w:tc>
          <w:tcPr>
            <w:tcW w:w="1278" w:type="dxa"/>
          </w:tcPr>
          <w:p w14:paraId="655911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4FF441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FE4F67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DD0C6B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D653C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7FDAF6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E404D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3E23D0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E3668C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BA59A8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16</w:t>
            </w:r>
          </w:p>
        </w:tc>
        <w:tc>
          <w:tcPr>
            <w:tcW w:w="1278" w:type="dxa"/>
          </w:tcPr>
          <w:p w14:paraId="1B26B5B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3715100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E15D13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608D71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C2F931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82A08F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FA67CB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10C416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38A5E8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185EA25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17</w:t>
            </w:r>
          </w:p>
        </w:tc>
        <w:tc>
          <w:tcPr>
            <w:tcW w:w="1278" w:type="dxa"/>
          </w:tcPr>
          <w:p w14:paraId="0187A9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4C85D85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5C8A6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DADD99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5182356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B4864D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350BE6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BA567C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7782B20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E5883C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18</w:t>
            </w:r>
          </w:p>
        </w:tc>
        <w:tc>
          <w:tcPr>
            <w:tcW w:w="1278" w:type="dxa"/>
          </w:tcPr>
          <w:p w14:paraId="64C37DD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3ABFB58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7A4427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396356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548AB0E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7B0EED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9C6DFE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2D87A2A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56312D57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81B3C8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19</w:t>
            </w:r>
          </w:p>
        </w:tc>
        <w:tc>
          <w:tcPr>
            <w:tcW w:w="1278" w:type="dxa"/>
          </w:tcPr>
          <w:p w14:paraId="77EDA89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36A50E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0AE548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4AECC7A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78B550D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EEB919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E3D11F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7E70ED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BDB4B69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37A5374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20</w:t>
            </w:r>
          </w:p>
        </w:tc>
        <w:tc>
          <w:tcPr>
            <w:tcW w:w="1278" w:type="dxa"/>
          </w:tcPr>
          <w:p w14:paraId="58465C0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E44A1E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4A04DBD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772794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DA49A0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EB4C4B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27EBB51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188E082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34AA87C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6E8B81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21</w:t>
            </w:r>
          </w:p>
        </w:tc>
        <w:tc>
          <w:tcPr>
            <w:tcW w:w="1278" w:type="dxa"/>
          </w:tcPr>
          <w:p w14:paraId="68EA0B2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5BA28E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1C1564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116D82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46F102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3CBC41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B2EA65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7AFEE0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2A3CCAF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22E43C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22</w:t>
            </w:r>
          </w:p>
        </w:tc>
        <w:tc>
          <w:tcPr>
            <w:tcW w:w="1278" w:type="dxa"/>
          </w:tcPr>
          <w:p w14:paraId="23EB4C57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4DC79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934B40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5EBEDC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70EA93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87E715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5CF89B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65E44E7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7D37CD46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0EFFCA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23</w:t>
            </w:r>
          </w:p>
        </w:tc>
        <w:tc>
          <w:tcPr>
            <w:tcW w:w="1278" w:type="dxa"/>
          </w:tcPr>
          <w:p w14:paraId="71BDBEB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174B182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6E957C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0D8F9B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EF15A9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C2E378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74148DC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391034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7D11AB84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60CAFAC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24</w:t>
            </w:r>
          </w:p>
        </w:tc>
        <w:tc>
          <w:tcPr>
            <w:tcW w:w="1278" w:type="dxa"/>
          </w:tcPr>
          <w:p w14:paraId="66028F8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0B4A4BC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C4AABB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17A9BC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5B74F9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4748C6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463A0DC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3C2F490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9A3D4D4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29EDF19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25</w:t>
            </w:r>
          </w:p>
        </w:tc>
        <w:tc>
          <w:tcPr>
            <w:tcW w:w="1278" w:type="dxa"/>
          </w:tcPr>
          <w:p w14:paraId="2859496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0460D1D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115E5F5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6C7CAF0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065457C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6CB7F68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878C02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B716E5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42CC13A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2D28AA5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26</w:t>
            </w:r>
          </w:p>
        </w:tc>
        <w:tc>
          <w:tcPr>
            <w:tcW w:w="1278" w:type="dxa"/>
          </w:tcPr>
          <w:p w14:paraId="0C1BF0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6DE76E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3F83D62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3FBB816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75FB06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4CFEEF1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B26AA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56EBB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0E089CB8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03FD9C2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27</w:t>
            </w:r>
          </w:p>
        </w:tc>
        <w:tc>
          <w:tcPr>
            <w:tcW w:w="1278" w:type="dxa"/>
          </w:tcPr>
          <w:p w14:paraId="335C1B9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6F9C76F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608D5B5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9F50E1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9295B4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29F4F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34BF1DC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22E6DF1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39ABCA3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7B70F6E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28</w:t>
            </w:r>
          </w:p>
        </w:tc>
        <w:tc>
          <w:tcPr>
            <w:tcW w:w="1278" w:type="dxa"/>
          </w:tcPr>
          <w:p w14:paraId="37BC5D93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505E94A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77A037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7EE2DD0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6046C46A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15E9F30C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4B1DD35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5241DBD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4AC5A261" w14:textId="77777777" w:rsidTr="002D61E8">
        <w:trPr>
          <w:gridAfter w:val="1"/>
          <w:wAfter w:w="23" w:type="dxa"/>
          <w:trHeight w:val="70"/>
        </w:trPr>
        <w:tc>
          <w:tcPr>
            <w:tcW w:w="493" w:type="dxa"/>
          </w:tcPr>
          <w:p w14:paraId="22439FA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29</w:t>
            </w:r>
          </w:p>
        </w:tc>
        <w:tc>
          <w:tcPr>
            <w:tcW w:w="1278" w:type="dxa"/>
          </w:tcPr>
          <w:p w14:paraId="17503C0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7C1BD67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5300ACF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5BF7551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A89494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3FCBDE9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0B260AA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D72DE44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3F8E2AF7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1AF34E9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30</w:t>
            </w:r>
          </w:p>
        </w:tc>
        <w:tc>
          <w:tcPr>
            <w:tcW w:w="1278" w:type="dxa"/>
          </w:tcPr>
          <w:p w14:paraId="031B9BA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55300FFE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2FE25C7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1A012B6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39E9D0E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5A00DFC6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6E959A4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C4D60F9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tr w:rsidR="00787E79" w:rsidRPr="00787E79" w14:paraId="1A1B0B2A" w14:textId="77777777" w:rsidTr="002D61E8">
        <w:trPr>
          <w:gridAfter w:val="1"/>
          <w:wAfter w:w="23" w:type="dxa"/>
        </w:trPr>
        <w:tc>
          <w:tcPr>
            <w:tcW w:w="493" w:type="dxa"/>
          </w:tcPr>
          <w:p w14:paraId="4C131EF8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787E79">
              <w:rPr>
                <w:b/>
                <w:szCs w:val="20"/>
              </w:rPr>
              <w:t>31</w:t>
            </w:r>
          </w:p>
        </w:tc>
        <w:tc>
          <w:tcPr>
            <w:tcW w:w="1278" w:type="dxa"/>
          </w:tcPr>
          <w:p w14:paraId="1497F6C0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201" w:type="dxa"/>
          </w:tcPr>
          <w:p w14:paraId="24E1D162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14:paraId="062A67D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068" w:type="dxa"/>
          </w:tcPr>
          <w:p w14:paraId="23DE17F1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</w:tcPr>
          <w:p w14:paraId="1A494FEB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708" w:type="dxa"/>
          </w:tcPr>
          <w:p w14:paraId="098BBC45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1" w:type="dxa"/>
          </w:tcPr>
          <w:p w14:paraId="50C26AFF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  <w:tc>
          <w:tcPr>
            <w:tcW w:w="1133" w:type="dxa"/>
            <w:gridSpan w:val="2"/>
          </w:tcPr>
          <w:p w14:paraId="4D8FA0DD" w14:textId="77777777" w:rsidR="00787E79" w:rsidRPr="00787E79" w:rsidRDefault="00787E79" w:rsidP="00787E79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87E7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6F9D" w14:textId="77777777" w:rsidR="00DB00DA" w:rsidRDefault="00DB00DA">
      <w:r>
        <w:separator/>
      </w:r>
    </w:p>
  </w:endnote>
  <w:endnote w:type="continuationSeparator" w:id="0">
    <w:p w14:paraId="4F3C5011" w14:textId="77777777" w:rsidR="00DB00DA" w:rsidRDefault="00DB00DA">
      <w:r>
        <w:continuationSeparator/>
      </w:r>
    </w:p>
  </w:endnote>
  <w:endnote w:type="continuationNotice" w:id="1">
    <w:p w14:paraId="297BA35D" w14:textId="77777777" w:rsidR="00DB00DA" w:rsidRDefault="00DB00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1F9E8" w14:textId="77777777" w:rsidR="00DB00DA" w:rsidRDefault="00DB00DA"/>
  </w:footnote>
  <w:footnote w:type="continuationSeparator" w:id="0">
    <w:p w14:paraId="3D8CA058" w14:textId="77777777" w:rsidR="00DB00DA" w:rsidRDefault="00DB00DA">
      <w:r>
        <w:continuationSeparator/>
      </w:r>
    </w:p>
  </w:footnote>
  <w:footnote w:type="continuationNotice" w:id="1">
    <w:p w14:paraId="57FF0AAB" w14:textId="77777777" w:rsidR="00DB00DA" w:rsidRDefault="00DB00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FCE853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75C2A8B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C8416E7"/>
    <w:multiLevelType w:val="hybridMultilevel"/>
    <w:tmpl w:val="32AC75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4157109">
    <w:abstractNumId w:val="18"/>
  </w:num>
  <w:num w:numId="2" w16cid:durableId="849107018">
    <w:abstractNumId w:val="14"/>
  </w:num>
  <w:num w:numId="3" w16cid:durableId="1061052103">
    <w:abstractNumId w:val="0"/>
  </w:num>
  <w:num w:numId="4" w16cid:durableId="1894656164">
    <w:abstractNumId w:val="6"/>
  </w:num>
  <w:num w:numId="5" w16cid:durableId="119691175">
    <w:abstractNumId w:val="15"/>
  </w:num>
  <w:num w:numId="6" w16cid:durableId="1799178869">
    <w:abstractNumId w:val="2"/>
  </w:num>
  <w:num w:numId="7" w16cid:durableId="685837489">
    <w:abstractNumId w:val="11"/>
  </w:num>
  <w:num w:numId="8" w16cid:durableId="1311061806">
    <w:abstractNumId w:val="8"/>
  </w:num>
  <w:num w:numId="9" w16cid:durableId="691954868">
    <w:abstractNumId w:val="1"/>
  </w:num>
  <w:num w:numId="10" w16cid:durableId="1178229615">
    <w:abstractNumId w:val="1"/>
  </w:num>
  <w:num w:numId="11" w16cid:durableId="1708333070">
    <w:abstractNumId w:val="3"/>
  </w:num>
  <w:num w:numId="12" w16cid:durableId="2011710628">
    <w:abstractNumId w:val="4"/>
  </w:num>
  <w:num w:numId="13" w16cid:durableId="804733034">
    <w:abstractNumId w:val="13"/>
  </w:num>
  <w:num w:numId="14" w16cid:durableId="661127659">
    <w:abstractNumId w:val="9"/>
  </w:num>
  <w:num w:numId="15" w16cid:durableId="414713300">
    <w:abstractNumId w:val="7"/>
  </w:num>
  <w:num w:numId="16" w16cid:durableId="1709792906">
    <w:abstractNumId w:val="12"/>
  </w:num>
  <w:num w:numId="17" w16cid:durableId="1432823656">
    <w:abstractNumId w:val="5"/>
  </w:num>
  <w:num w:numId="18" w16cid:durableId="2011980707">
    <w:abstractNumId w:val="10"/>
  </w:num>
  <w:num w:numId="19" w16cid:durableId="639186026">
    <w:abstractNumId w:val="16"/>
  </w:num>
  <w:num w:numId="20" w16cid:durableId="2088019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64A"/>
    <w:rsid w:val="001860B9"/>
    <w:rsid w:val="00186F2B"/>
    <w:rsid w:val="001874D6"/>
    <w:rsid w:val="0019632A"/>
    <w:rsid w:val="001A4E7C"/>
    <w:rsid w:val="001A5DB3"/>
    <w:rsid w:val="001B762C"/>
    <w:rsid w:val="001C4D0A"/>
    <w:rsid w:val="001C5FEF"/>
    <w:rsid w:val="001E0095"/>
    <w:rsid w:val="001F4B7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1E8"/>
    <w:rsid w:val="002E263F"/>
    <w:rsid w:val="002E6F81"/>
    <w:rsid w:val="002F08BA"/>
    <w:rsid w:val="002F2CFF"/>
    <w:rsid w:val="002F568B"/>
    <w:rsid w:val="002F7818"/>
    <w:rsid w:val="003044B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940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4842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B84"/>
    <w:rsid w:val="004B2183"/>
    <w:rsid w:val="004B2A01"/>
    <w:rsid w:val="004C2559"/>
    <w:rsid w:val="004D7BA3"/>
    <w:rsid w:val="004F4518"/>
    <w:rsid w:val="004F4C62"/>
    <w:rsid w:val="00501433"/>
    <w:rsid w:val="00511CC4"/>
    <w:rsid w:val="005261D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B4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263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C2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98A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E79"/>
    <w:rsid w:val="007917BA"/>
    <w:rsid w:val="007A0B0F"/>
    <w:rsid w:val="007A5C6F"/>
    <w:rsid w:val="007C1EE9"/>
    <w:rsid w:val="007D4241"/>
    <w:rsid w:val="007D4317"/>
    <w:rsid w:val="007D4EA3"/>
    <w:rsid w:val="007F1CFF"/>
    <w:rsid w:val="007F5DD5"/>
    <w:rsid w:val="007F66A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5FA"/>
    <w:rsid w:val="00921F47"/>
    <w:rsid w:val="009228AB"/>
    <w:rsid w:val="0093085B"/>
    <w:rsid w:val="00931C57"/>
    <w:rsid w:val="009347A5"/>
    <w:rsid w:val="00935464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3BD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9EA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1F4"/>
    <w:rsid w:val="00BB69DB"/>
    <w:rsid w:val="00BC322E"/>
    <w:rsid w:val="00BC44CD"/>
    <w:rsid w:val="00BC48A6"/>
    <w:rsid w:val="00BE7978"/>
    <w:rsid w:val="00C07DDB"/>
    <w:rsid w:val="00C3730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ACA"/>
    <w:rsid w:val="00C97BD3"/>
    <w:rsid w:val="00CA39EF"/>
    <w:rsid w:val="00CA521F"/>
    <w:rsid w:val="00CB0493"/>
    <w:rsid w:val="00CB17FF"/>
    <w:rsid w:val="00CB1ED7"/>
    <w:rsid w:val="00CB3B3E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00DA"/>
    <w:rsid w:val="00DD2BE0"/>
    <w:rsid w:val="00DE4447"/>
    <w:rsid w:val="00DE5DA2"/>
    <w:rsid w:val="00DF0033"/>
    <w:rsid w:val="00E026BF"/>
    <w:rsid w:val="00E07B1B"/>
    <w:rsid w:val="00E11853"/>
    <w:rsid w:val="00E459A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4D85"/>
    <w:rsid w:val="00EC5006"/>
    <w:rsid w:val="00ED49C3"/>
    <w:rsid w:val="00ED6CE8"/>
    <w:rsid w:val="00ED7AA6"/>
    <w:rsid w:val="00EE2A56"/>
    <w:rsid w:val="00EE3818"/>
    <w:rsid w:val="00F15A5E"/>
    <w:rsid w:val="00F210BD"/>
    <w:rsid w:val="00F22264"/>
    <w:rsid w:val="00F2564D"/>
    <w:rsid w:val="00F35B05"/>
    <w:rsid w:val="00F36F06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478"/>
    <w:rsid w:val="00FE12D8"/>
    <w:rsid w:val="00FF7C02"/>
    <w:rsid w:val="024801E3"/>
    <w:rsid w:val="647B2B65"/>
    <w:rsid w:val="68CAD65C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2</Pages>
  <Words>374</Words>
  <Characters>1987</Characters>
  <Application>Microsoft Office Word</Application>
  <DocSecurity>0</DocSecurity>
  <Lines>16</Lines>
  <Paragraphs>4</Paragraphs>
  <ScaleCrop>false</ScaleCrop>
  <Manager/>
  <Company/>
  <LinksUpToDate>false</LinksUpToDate>
  <CharactersWithSpaces>2357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CDS Daglig drift GMP  Q Di 247</dc:title>
  <dc:subject/>
  <dc:creator>patrik.jens.johansson@vgregion.se</dc:creator>
  <keywords/>
  <lastModifiedBy>Anna Bäck</lastModifiedBy>
  <revision>29</revision>
  <lastPrinted>2016-03-31T10:56:00.0000000Z</lastPrinted>
  <dcterms:created xsi:type="dcterms:W3CDTF">2026-09-08T10:00:00.0000000Z</dcterms:created>
  <dcterms:modified xsi:type="dcterms:W3CDTF">2026-09-09T12:50:00.0000000Z</dcterms:modified>
</coreProperties>
</file>