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EBB3D" w14:textId="77777777" w:rsidR="00A51B27" w:rsidRDefault="00A51B27" w:rsidP="00707631">
      <w:pPr>
        <w:pStyle w:val="Rubrik2"/>
        <w:ind w:left="0"/>
        <w:sectPr w:rsidR="00A51B27" w:rsidSect="00A51B2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BC7B7F5" w14:textId="52953A0E" w:rsidR="00A51B27" w:rsidRPr="00A51B27" w:rsidRDefault="00A51B27" w:rsidP="00A51B2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51B27">
        <w:rPr>
          <w:szCs w:val="20"/>
        </w:rPr>
        <w:tab/>
      </w:r>
      <w:r w:rsidRPr="00A51B2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BFCBA2" wp14:editId="02069BD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F3E7C8" w14:textId="77777777" w:rsidR="00A51B27" w:rsidRPr="003D37FD" w:rsidRDefault="00A51B27" w:rsidP="00A51B2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20258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BFCBA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FF3E7C8" w14:textId="77777777" w:rsidR="00A51B27" w:rsidRPr="003D37FD" w:rsidRDefault="00A51B27" w:rsidP="00A51B2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20258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6019C136" w14:textId="698C616A" w:rsidR="00A51B27" w:rsidRDefault="002D7AD1" w:rsidP="002D7AD1">
      <w:pPr>
        <w:pStyle w:val="Rubrik1"/>
      </w:pPr>
      <w:bookmarkStart w:id="1" w:name="_1314629194"/>
      <w:bookmarkStart w:id="2" w:name="Rubrik"/>
      <w:bookmarkEnd w:id="1"/>
      <w:bookmarkEnd w:id="2"/>
      <w:r>
        <w:t>Omhändertagande av patient som ska få en peritonealkateter (PD-kateter) inlagd</w:t>
      </w:r>
    </w:p>
    <w:bookmarkEnd w:id="0"/>
    <w:p w14:paraId="70DF397A" w14:textId="77777777" w:rsidR="00F7347C" w:rsidRDefault="00F7347C" w:rsidP="00442A2A">
      <w:pPr>
        <w:pStyle w:val="Rubrik2"/>
      </w:pPr>
    </w:p>
    <w:p w14:paraId="02D0D558" w14:textId="702FB27C" w:rsidR="008F47F3" w:rsidRDefault="008F47F3" w:rsidP="00442A2A">
      <w:pPr>
        <w:pStyle w:val="Rubrik2"/>
      </w:pPr>
      <w:r>
        <w:t>Förändringar sedan föregående version</w:t>
      </w:r>
    </w:p>
    <w:p w14:paraId="209536E2" w14:textId="77777777" w:rsidR="008F47F3" w:rsidRDefault="008F47F3" w:rsidP="008F47F3">
      <w:r>
        <w:t>Vissa redaktionella förändringar med anledning av ny mall. Att skicka med jodhatt eller propp till operation är borttaget.</w:t>
      </w:r>
    </w:p>
    <w:p w14:paraId="151C2C96" w14:textId="77777777" w:rsidR="00906BFC" w:rsidRPr="00773D03" w:rsidRDefault="00906BFC" w:rsidP="008F47F3">
      <w:pPr>
        <w:rPr>
          <w:sz w:val="16"/>
          <w:szCs w:val="16"/>
        </w:rPr>
      </w:pPr>
    </w:p>
    <w:p w14:paraId="17675280" w14:textId="77777777" w:rsidR="008F47F3" w:rsidRDefault="008F47F3" w:rsidP="00442A2A">
      <w:pPr>
        <w:pStyle w:val="Rubrik2"/>
      </w:pPr>
      <w:r>
        <w:t>Bakgrund och syfte</w:t>
      </w:r>
    </w:p>
    <w:p w14:paraId="71D4AD2C" w14:textId="77777777" w:rsidR="008F47F3" w:rsidRDefault="008F47F3" w:rsidP="008F47F3">
      <w:r>
        <w:t>Dokumentet syftar till att informera omvårdnadspersonal på avdelningen om åtgärder inför att patient ska få peritonealkateter inlagd.</w:t>
      </w:r>
    </w:p>
    <w:p w14:paraId="3B338DFF" w14:textId="77777777" w:rsidR="009704BB" w:rsidRPr="00773D03" w:rsidRDefault="009704BB" w:rsidP="008F47F3">
      <w:pPr>
        <w:rPr>
          <w:sz w:val="16"/>
          <w:szCs w:val="16"/>
        </w:rPr>
      </w:pPr>
    </w:p>
    <w:p w14:paraId="0704656D" w14:textId="77777777" w:rsidR="008F47F3" w:rsidRPr="00A51B27" w:rsidRDefault="008F47F3" w:rsidP="00442A2A">
      <w:pPr>
        <w:pStyle w:val="Rubrik2"/>
      </w:pPr>
      <w:r>
        <w:t>Utförande</w:t>
      </w:r>
    </w:p>
    <w:p w14:paraId="4EB3C490" w14:textId="45EF74A7" w:rsidR="008F47F3" w:rsidRPr="00A51B27" w:rsidRDefault="008F47F3" w:rsidP="008F47F3">
      <w:r w:rsidRPr="00A51B27">
        <w:t xml:space="preserve">Ankomstsamtal av sjuksköterska dokumenteras i patientens journal under ”inskrivning </w:t>
      </w:r>
      <w:proofErr w:type="spellStart"/>
      <w:r w:rsidRPr="00A51B27">
        <w:t>ssk</w:t>
      </w:r>
      <w:proofErr w:type="spellEnd"/>
      <w:r w:rsidRPr="00A51B27">
        <w:t>”. Läkarinskrivning finns förberedd innan inläggning. Provtagning, EKG samt narkosbedömning utförs via njursviktsmottagningen c</w:t>
      </w:r>
      <w:r w:rsidR="006872FC">
        <w:t>irka</w:t>
      </w:r>
      <w:r w:rsidRPr="00A51B27">
        <w:t xml:space="preserve"> 1 vecka före operation.</w:t>
      </w:r>
    </w:p>
    <w:p w14:paraId="6188AA78" w14:textId="77777777" w:rsidR="008F47F3" w:rsidRPr="00773D03" w:rsidRDefault="008F47F3" w:rsidP="008F47F3">
      <w:pPr>
        <w:spacing w:after="0" w:line="240" w:lineRule="auto"/>
        <w:ind w:left="0" w:right="0"/>
        <w:rPr>
          <w:sz w:val="16"/>
          <w:szCs w:val="16"/>
        </w:rPr>
      </w:pPr>
    </w:p>
    <w:p w14:paraId="64C2A4DE" w14:textId="05206AC9" w:rsidR="008F47F3" w:rsidRPr="00A51B27" w:rsidRDefault="00F7347C" w:rsidP="00F7347C">
      <w:pPr>
        <w:pStyle w:val="MellanrubrikVGR"/>
      </w:pPr>
      <w:r w:rsidRPr="00F7347C">
        <w:rPr>
          <w:rStyle w:val="Rubrik2Char"/>
          <w:b w:val="0"/>
          <w:bCs w:val="0"/>
        </w:rPr>
        <w:t>Omvårdnadsåtgärder</w:t>
      </w:r>
      <w:r>
        <w:br/>
      </w:r>
      <w:r w:rsidR="00906BFC">
        <w:t xml:space="preserve">Information till </w:t>
      </w:r>
      <w:proofErr w:type="spellStart"/>
      <w:r w:rsidR="00906BFC">
        <w:t>patient</w:t>
      </w:r>
      <w:proofErr w:type="spellEnd"/>
    </w:p>
    <w:p w14:paraId="1A3BC380" w14:textId="29BA17F1" w:rsidR="008F47F3" w:rsidRPr="00A51B27" w:rsidRDefault="00955BB4" w:rsidP="008F47F3">
      <w:pPr>
        <w:pStyle w:val="Punktlista"/>
      </w:pPr>
      <w:r>
        <w:t>I</w:t>
      </w:r>
      <w:r w:rsidR="008F47F3">
        <w:t>ngreppet utförs oftast i lokalanestesi.</w:t>
      </w:r>
    </w:p>
    <w:p w14:paraId="01C7B9BB" w14:textId="7BE880F1" w:rsidR="008F47F3" w:rsidRPr="00A51B27" w:rsidRDefault="008F47F3" w:rsidP="008F47F3">
      <w:pPr>
        <w:pStyle w:val="Punktlista"/>
      </w:pPr>
      <w:r>
        <w:t>Ev</w:t>
      </w:r>
      <w:r w:rsidR="006872FC">
        <w:t>entuell</w:t>
      </w:r>
      <w:r>
        <w:t xml:space="preserve"> smärta efter operation.</w:t>
      </w:r>
    </w:p>
    <w:p w14:paraId="662CDF32" w14:textId="77777777" w:rsidR="008F47F3" w:rsidRPr="00A51B27" w:rsidRDefault="008F47F3" w:rsidP="008F47F3">
      <w:pPr>
        <w:pStyle w:val="Punktlista"/>
      </w:pPr>
      <w:r>
        <w:t>Att man ej ska belasta magen utan vila resten av operationsdagen.</w:t>
      </w:r>
    </w:p>
    <w:p w14:paraId="627B7E12" w14:textId="77777777" w:rsidR="008F47F3" w:rsidRPr="00A51B27" w:rsidRDefault="008F47F3" w:rsidP="008F47F3">
      <w:pPr>
        <w:pStyle w:val="Punktlista"/>
        <w:numPr>
          <w:ilvl w:val="0"/>
          <w:numId w:val="0"/>
        </w:numPr>
        <w:ind w:left="1712"/>
      </w:pPr>
    </w:p>
    <w:p w14:paraId="36A06184" w14:textId="101DA125" w:rsidR="008F47F3" w:rsidRPr="00A51B27" w:rsidRDefault="008F47F3" w:rsidP="00906BFC">
      <w:pPr>
        <w:pStyle w:val="MellanrubrikVGR"/>
      </w:pPr>
      <w:r>
        <w:lastRenderedPageBreak/>
        <w:t>S</w:t>
      </w:r>
      <w:r w:rsidR="00906BFC">
        <w:t>peciell omvårdnad</w:t>
      </w:r>
      <w:r>
        <w:t xml:space="preserve"> (före operationen)</w:t>
      </w:r>
    </w:p>
    <w:p w14:paraId="41C9CAC9" w14:textId="77777777" w:rsidR="008F47F3" w:rsidRPr="009704BB" w:rsidRDefault="008F47F3" w:rsidP="009704BB">
      <w:pPr>
        <w:pStyle w:val="Punktlista"/>
      </w:pPr>
      <w:r w:rsidRPr="009704BB">
        <w:t>PVK.</w:t>
      </w:r>
    </w:p>
    <w:p w14:paraId="757565F2" w14:textId="6373C411" w:rsidR="008F47F3" w:rsidRPr="009704BB" w:rsidRDefault="008F47F3" w:rsidP="009704BB">
      <w:pPr>
        <w:pStyle w:val="Punktlista"/>
      </w:pPr>
      <w:r w:rsidRPr="009704BB">
        <w:t>Antibiotikaprofylax ordineras i L</w:t>
      </w:r>
      <w:r w:rsidR="00B03C64">
        <w:t>äkemedelsmodul i journalen</w:t>
      </w:r>
      <w:r w:rsidRPr="009704BB">
        <w:t xml:space="preserve"> ges på operation.</w:t>
      </w:r>
    </w:p>
    <w:p w14:paraId="33D4E874" w14:textId="77777777" w:rsidR="008F47F3" w:rsidRPr="009704BB" w:rsidRDefault="008F47F3" w:rsidP="009704BB">
      <w:pPr>
        <w:pStyle w:val="Punktlista"/>
      </w:pPr>
      <w:r w:rsidRPr="009704BB">
        <w:t>Vid diabetes: Insulindropp med droppräknare enligt ordination i Orbit.</w:t>
      </w:r>
    </w:p>
    <w:p w14:paraId="09E68794" w14:textId="77777777" w:rsidR="008F47F3" w:rsidRPr="009704BB" w:rsidRDefault="008F47F3" w:rsidP="009704BB">
      <w:pPr>
        <w:pStyle w:val="Punktlista"/>
      </w:pPr>
      <w:proofErr w:type="spellStart"/>
      <w:r w:rsidRPr="009704BB">
        <w:t>Resulax</w:t>
      </w:r>
      <w:proofErr w:type="spellEnd"/>
      <w:r w:rsidRPr="009704BB">
        <w:t xml:space="preserve"> operationsdagens morgon.</w:t>
      </w:r>
    </w:p>
    <w:p w14:paraId="6BEBFFA5" w14:textId="7D079613" w:rsidR="008F47F3" w:rsidRPr="009704BB" w:rsidRDefault="008F47F3" w:rsidP="009704BB">
      <w:pPr>
        <w:pStyle w:val="Punktlista"/>
      </w:pPr>
      <w:r w:rsidRPr="009704BB">
        <w:t>Se operationsplanering Orbit för ev</w:t>
      </w:r>
      <w:r w:rsidR="00D86180">
        <w:t>entuell</w:t>
      </w:r>
      <w:r w:rsidRPr="009704BB">
        <w:t xml:space="preserve"> ytterligare provtagning, ordinationer m</w:t>
      </w:r>
      <w:r w:rsidR="00D86180">
        <w:t xml:space="preserve">ed mera. </w:t>
      </w:r>
    </w:p>
    <w:p w14:paraId="57BB56B3" w14:textId="77777777" w:rsidR="008F47F3" w:rsidRPr="00773D03" w:rsidRDefault="008F47F3" w:rsidP="008F47F3">
      <w:pPr>
        <w:pStyle w:val="Punktlista"/>
        <w:numPr>
          <w:ilvl w:val="0"/>
          <w:numId w:val="0"/>
        </w:numPr>
        <w:ind w:left="2517"/>
        <w:rPr>
          <w:sz w:val="16"/>
          <w:szCs w:val="16"/>
        </w:rPr>
      </w:pPr>
    </w:p>
    <w:p w14:paraId="48F9F14F" w14:textId="1EA29D4C" w:rsidR="008F47F3" w:rsidRDefault="008E3854" w:rsidP="008E3854">
      <w:pPr>
        <w:pStyle w:val="MellanrubrikVGR"/>
      </w:pPr>
      <w:r>
        <w:t xml:space="preserve">Skötsel </w:t>
      </w:r>
      <w:r w:rsidR="008F47F3">
        <w:t>(före operation)</w:t>
      </w:r>
    </w:p>
    <w:p w14:paraId="37AB4D33" w14:textId="20C692FB" w:rsidR="008F47F3" w:rsidRPr="00906BFC" w:rsidRDefault="008F47F3" w:rsidP="008F47F3">
      <w:pPr>
        <w:pStyle w:val="Punktlista"/>
        <w:rPr>
          <w:b/>
          <w:bCs/>
        </w:rPr>
      </w:pPr>
      <w:r w:rsidRPr="00906BFC">
        <w:rPr>
          <w:b/>
          <w:bCs/>
        </w:rPr>
        <w:t>Fasta från</w:t>
      </w:r>
      <w:r w:rsidR="00906BFC" w:rsidRPr="00906BFC">
        <w:rPr>
          <w:b/>
          <w:bCs/>
        </w:rPr>
        <w:t xml:space="preserve"> klockan </w:t>
      </w:r>
      <w:r w:rsidRPr="00906BFC">
        <w:rPr>
          <w:b/>
          <w:bCs/>
        </w:rPr>
        <w:t xml:space="preserve"> 24.00</w:t>
      </w:r>
    </w:p>
    <w:p w14:paraId="41BD6DC7" w14:textId="5DB45D24" w:rsidR="008F47F3" w:rsidRDefault="008F47F3" w:rsidP="008F47F3">
      <w:pPr>
        <w:pStyle w:val="Punktlista"/>
      </w:pPr>
      <w:r>
        <w:t xml:space="preserve">Dubbeldusch med </w:t>
      </w:r>
      <w:proofErr w:type="spellStart"/>
      <w:r>
        <w:t>Descutansvamp</w:t>
      </w:r>
      <w:proofErr w:type="spellEnd"/>
      <w:r>
        <w:t xml:space="preserve"> enl</w:t>
      </w:r>
      <w:r w:rsidR="00906BFC">
        <w:t>igt</w:t>
      </w:r>
      <w:r>
        <w:t xml:space="preserve"> NU-sjukvårdens lokala anvisningar ang</w:t>
      </w:r>
      <w:r w:rsidR="00906BFC">
        <w:t>ående</w:t>
      </w:r>
      <w:r>
        <w:t xml:space="preserve"> preoperativ helkroppstvätt. </w:t>
      </w:r>
    </w:p>
    <w:p w14:paraId="1B293360" w14:textId="6B662151" w:rsidR="008F47F3" w:rsidRDefault="008F47F3" w:rsidP="008F47F3">
      <w:pPr>
        <w:pStyle w:val="Punktlista"/>
      </w:pPr>
      <w:r>
        <w:t>Kontrollera att patient har ett ID-band</w:t>
      </w:r>
    </w:p>
    <w:p w14:paraId="16A4B9AD" w14:textId="77777777" w:rsidR="008F47F3" w:rsidRDefault="008F47F3" w:rsidP="008F47F3">
      <w:pPr>
        <w:pStyle w:val="Punktlista"/>
      </w:pPr>
      <w:r>
        <w:t>Sängmärkning och sänggrindar på båda sidor.</w:t>
      </w:r>
    </w:p>
    <w:p w14:paraId="4873E67B" w14:textId="0E1D0FCD" w:rsidR="008F47F3" w:rsidRDefault="00906BFC" w:rsidP="008F47F3">
      <w:pPr>
        <w:pStyle w:val="Punktlista"/>
      </w:pPr>
      <w:r>
        <w:t>Ren bäddad</w:t>
      </w:r>
      <w:r w:rsidR="008F47F3">
        <w:t xml:space="preserve"> säng.</w:t>
      </w:r>
    </w:p>
    <w:p w14:paraId="215DE536" w14:textId="2812C70D" w:rsidR="008F47F3" w:rsidRDefault="008F47F3" w:rsidP="008F47F3">
      <w:pPr>
        <w:pStyle w:val="Punktlista"/>
      </w:pPr>
      <w:r>
        <w:t xml:space="preserve">Ren patientskjorta samt </w:t>
      </w:r>
      <w:r w:rsidR="00906BFC">
        <w:t>strumpor.</w:t>
      </w:r>
    </w:p>
    <w:p w14:paraId="2A2F0B01" w14:textId="77777777" w:rsidR="008F47F3" w:rsidRDefault="008F47F3" w:rsidP="008F47F3">
      <w:pPr>
        <w:pStyle w:val="Punktlista"/>
      </w:pPr>
      <w:r>
        <w:t>Tömma urinblåsan innan transport till operation. Vid misstanke om resurin kontrollera med bladderscan.</w:t>
      </w:r>
    </w:p>
    <w:p w14:paraId="69C5FCA7" w14:textId="77777777" w:rsidR="008F47F3" w:rsidRDefault="008F47F3" w:rsidP="008F47F3">
      <w:pPr>
        <w:pStyle w:val="Punktlista"/>
      </w:pPr>
      <w:r>
        <w:t xml:space="preserve">Kontroll av märkning för </w:t>
      </w:r>
      <w:proofErr w:type="spellStart"/>
      <w:r>
        <w:t>exite</w:t>
      </w:r>
      <w:proofErr w:type="spellEnd"/>
      <w:r>
        <w:t xml:space="preserve"> </w:t>
      </w:r>
      <w:proofErr w:type="spellStart"/>
      <w:r>
        <w:t>sit</w:t>
      </w:r>
      <w:proofErr w:type="spellEnd"/>
    </w:p>
    <w:p w14:paraId="6B7A83F5" w14:textId="77777777" w:rsidR="008F47F3" w:rsidRPr="00773D03" w:rsidRDefault="008F47F3" w:rsidP="008F47F3">
      <w:pPr>
        <w:spacing w:after="0" w:line="240" w:lineRule="auto"/>
        <w:ind w:left="0" w:right="0"/>
        <w:rPr>
          <w:sz w:val="16"/>
          <w:szCs w:val="16"/>
        </w:rPr>
      </w:pPr>
    </w:p>
    <w:p w14:paraId="07877E41" w14:textId="77777777" w:rsidR="008E3854" w:rsidRDefault="008E3854" w:rsidP="008E3854">
      <w:pPr>
        <w:pStyle w:val="MellanrubrikVGR"/>
      </w:pPr>
      <w:r>
        <w:t xml:space="preserve">Ta med till operation </w:t>
      </w:r>
    </w:p>
    <w:p w14:paraId="6E2530CB" w14:textId="77777777" w:rsidR="008F47F3" w:rsidRPr="008E3854" w:rsidRDefault="008F47F3" w:rsidP="008E3854">
      <w:pPr>
        <w:pStyle w:val="Punktlista"/>
      </w:pPr>
      <w:r w:rsidRPr="008E3854">
        <w:t>5 etiketter för provtagning och 5 namnetiketter.</w:t>
      </w:r>
    </w:p>
    <w:p w14:paraId="23CDD97A" w14:textId="24A43C29" w:rsidR="008F47F3" w:rsidRPr="008E3854" w:rsidRDefault="008F47F3" w:rsidP="008E3854">
      <w:pPr>
        <w:pStyle w:val="Punktlista"/>
      </w:pPr>
      <w:r w:rsidRPr="008E3854">
        <w:t>PD-</w:t>
      </w:r>
      <w:proofErr w:type="spellStart"/>
      <w:r w:rsidRPr="008E3854">
        <w:t>kateterset</w:t>
      </w:r>
      <w:proofErr w:type="spellEnd"/>
      <w:r w:rsidRPr="008E3854">
        <w:t>, finns på PD-mottagningen. 1000 ml NaCl och infusionsaggregat. Infusionsaggregat kopplas ej på avdelningen.</w:t>
      </w:r>
    </w:p>
    <w:p w14:paraId="2B1CEF5E" w14:textId="77777777" w:rsidR="008F47F3" w:rsidRPr="008E3854" w:rsidRDefault="008F47F3" w:rsidP="008E3854">
      <w:pPr>
        <w:pStyle w:val="Punktlista"/>
      </w:pPr>
      <w:r w:rsidRPr="008E3854">
        <w:t>Antibiotika.</w:t>
      </w:r>
    </w:p>
    <w:p w14:paraId="1017BF05" w14:textId="77777777" w:rsidR="008F47F3" w:rsidRPr="00773D03" w:rsidRDefault="008F47F3" w:rsidP="008F47F3">
      <w:pPr>
        <w:spacing w:after="0" w:line="240" w:lineRule="auto"/>
        <w:ind w:left="1712"/>
        <w:rPr>
          <w:sz w:val="16"/>
          <w:szCs w:val="16"/>
        </w:rPr>
      </w:pPr>
    </w:p>
    <w:p w14:paraId="7A07DC6F" w14:textId="477DB97D" w:rsidR="008F47F3" w:rsidRPr="00A51B27" w:rsidRDefault="008F47F3" w:rsidP="00442A2A">
      <w:pPr>
        <w:pStyle w:val="Rubrik2"/>
        <w:rPr>
          <w:b/>
        </w:rPr>
      </w:pPr>
      <w:r>
        <w:t>S</w:t>
      </w:r>
      <w:r w:rsidR="008E3854">
        <w:t>peciell omvårdnad</w:t>
      </w:r>
      <w:r>
        <w:t xml:space="preserve"> (</w:t>
      </w:r>
      <w:r w:rsidRPr="00C97047">
        <w:rPr>
          <w:b/>
          <w:bCs w:val="0"/>
        </w:rPr>
        <w:t>efter operationen</w:t>
      </w:r>
      <w:r>
        <w:t>)</w:t>
      </w:r>
    </w:p>
    <w:p w14:paraId="1AA08251" w14:textId="77777777" w:rsidR="008F47F3" w:rsidRPr="00A51B27" w:rsidRDefault="008F47F3" w:rsidP="008E3854">
      <w:r w:rsidRPr="00A51B27">
        <w:t>Se omvårdnadsprogram: Omhändertagande av patient som fått peritonealdialys (PD-kateter).</w:t>
      </w:r>
    </w:p>
    <w:p w14:paraId="1AB417CC" w14:textId="77777777" w:rsidR="008F47F3" w:rsidRPr="00773D03" w:rsidRDefault="008F47F3" w:rsidP="008F47F3">
      <w:pPr>
        <w:spacing w:after="0" w:line="240" w:lineRule="auto"/>
        <w:ind w:left="0" w:right="0"/>
        <w:rPr>
          <w:sz w:val="16"/>
          <w:szCs w:val="16"/>
        </w:rPr>
      </w:pPr>
    </w:p>
    <w:p w14:paraId="0A01B3B2" w14:textId="2B02EEFF" w:rsidR="008F47F3" w:rsidRPr="00A51B27" w:rsidRDefault="00773D03" w:rsidP="00442A2A">
      <w:pPr>
        <w:pStyle w:val="Rubrik2"/>
      </w:pPr>
      <w:r>
        <w:t>Observation</w:t>
      </w:r>
    </w:p>
    <w:p w14:paraId="7E576B2F" w14:textId="77777777" w:rsidR="008F47F3" w:rsidRPr="00A51B27" w:rsidRDefault="008F47F3" w:rsidP="008F47F3">
      <w:pPr>
        <w:pStyle w:val="Punktlista"/>
      </w:pPr>
      <w:r w:rsidRPr="00A51B27">
        <w:t>Smärta</w:t>
      </w:r>
    </w:p>
    <w:p w14:paraId="7AB7DAC3" w14:textId="68D97DC0" w:rsidR="008F47F3" w:rsidRPr="00A51B27" w:rsidRDefault="008F47F3" w:rsidP="008F47F3">
      <w:pPr>
        <w:pStyle w:val="Punktlista"/>
      </w:pPr>
      <w:r w:rsidRPr="00A51B27">
        <w:t xml:space="preserve">Förband, </w:t>
      </w:r>
      <w:r w:rsidR="00442A2A" w:rsidRPr="00A51B27">
        <w:t>ev</w:t>
      </w:r>
      <w:r w:rsidR="00442A2A">
        <w:t>entuell</w:t>
      </w:r>
      <w:r w:rsidRPr="00A51B27">
        <w:t xml:space="preserve"> blödning</w:t>
      </w:r>
    </w:p>
    <w:p w14:paraId="76B9F95B" w14:textId="2C045505" w:rsidR="00536A5A" w:rsidRPr="00536A5A" w:rsidRDefault="00442A2A" w:rsidP="00773D03">
      <w:pPr>
        <w:pStyle w:val="Punktlista"/>
      </w:pPr>
      <w:r w:rsidRPr="00A51B27">
        <w:t>Väl fixerad</w:t>
      </w:r>
      <w:r w:rsidR="008F47F3" w:rsidRPr="00A51B27">
        <w:t xml:space="preserve"> PD-kateter</w:t>
      </w:r>
    </w:p>
    <w:sectPr w:rsidR="00536A5A" w:rsidRPr="00536A5A" w:rsidSect="00A51B2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9E5E0" w14:textId="77777777" w:rsidR="00587EEE" w:rsidRDefault="00587EEE">
      <w:r>
        <w:separator/>
      </w:r>
    </w:p>
  </w:endnote>
  <w:endnote w:type="continuationSeparator" w:id="0">
    <w:p w14:paraId="5C67E0D7" w14:textId="77777777" w:rsidR="00587EEE" w:rsidRDefault="00587EEE">
      <w:r>
        <w:continuationSeparator/>
      </w:r>
    </w:p>
  </w:endnote>
  <w:endnote w:type="continuationNotice" w:id="1">
    <w:p w14:paraId="0BA8A433" w14:textId="77777777" w:rsidR="00587EEE" w:rsidRDefault="00587E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92FF5" w14:textId="77777777" w:rsidR="00587EEE" w:rsidRDefault="00587EEE"/>
  </w:footnote>
  <w:footnote w:type="continuationSeparator" w:id="0">
    <w:p w14:paraId="7F02F72C" w14:textId="77777777" w:rsidR="00587EEE" w:rsidRDefault="00587EEE">
      <w:r>
        <w:continuationSeparator/>
      </w:r>
    </w:p>
  </w:footnote>
  <w:footnote w:type="continuationNotice" w:id="1">
    <w:p w14:paraId="0E3D157F" w14:textId="77777777" w:rsidR="00587EEE" w:rsidRDefault="00587E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F4C3C"/>
    <w:multiLevelType w:val="hybridMultilevel"/>
    <w:tmpl w:val="287C8642"/>
    <w:lvl w:ilvl="0" w:tplc="FFFFFFFF">
      <w:start w:val="20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58905333">
    <w:abstractNumId w:val="18"/>
  </w:num>
  <w:num w:numId="2" w16cid:durableId="972714765">
    <w:abstractNumId w:val="15"/>
  </w:num>
  <w:num w:numId="3" w16cid:durableId="639073443">
    <w:abstractNumId w:val="0"/>
  </w:num>
  <w:num w:numId="4" w16cid:durableId="101192839">
    <w:abstractNumId w:val="6"/>
  </w:num>
  <w:num w:numId="5" w16cid:durableId="1722710154">
    <w:abstractNumId w:val="16"/>
  </w:num>
  <w:num w:numId="6" w16cid:durableId="619455026">
    <w:abstractNumId w:val="2"/>
  </w:num>
  <w:num w:numId="7" w16cid:durableId="58672794">
    <w:abstractNumId w:val="11"/>
  </w:num>
  <w:num w:numId="8" w16cid:durableId="885487587">
    <w:abstractNumId w:val="8"/>
  </w:num>
  <w:num w:numId="9" w16cid:durableId="413748064">
    <w:abstractNumId w:val="1"/>
  </w:num>
  <w:num w:numId="10" w16cid:durableId="1044721540">
    <w:abstractNumId w:val="1"/>
  </w:num>
  <w:num w:numId="11" w16cid:durableId="1458834114">
    <w:abstractNumId w:val="3"/>
  </w:num>
  <w:num w:numId="12" w16cid:durableId="1108433010">
    <w:abstractNumId w:val="4"/>
  </w:num>
  <w:num w:numId="13" w16cid:durableId="1549217426">
    <w:abstractNumId w:val="14"/>
  </w:num>
  <w:num w:numId="14" w16cid:durableId="282809210">
    <w:abstractNumId w:val="9"/>
  </w:num>
  <w:num w:numId="15" w16cid:durableId="1993946379">
    <w:abstractNumId w:val="7"/>
  </w:num>
  <w:num w:numId="16" w16cid:durableId="791485720">
    <w:abstractNumId w:val="13"/>
  </w:num>
  <w:num w:numId="17" w16cid:durableId="1545601579">
    <w:abstractNumId w:val="5"/>
  </w:num>
  <w:num w:numId="18" w16cid:durableId="1935697974">
    <w:abstractNumId w:val="10"/>
  </w:num>
  <w:num w:numId="19" w16cid:durableId="1429349637">
    <w:abstractNumId w:val="17"/>
  </w:num>
  <w:num w:numId="20" w16cid:durableId="551264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AFD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6A56"/>
    <w:rsid w:val="00137B6D"/>
    <w:rsid w:val="0014070B"/>
    <w:rsid w:val="001411F6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4673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2C8B"/>
    <w:rsid w:val="00294791"/>
    <w:rsid w:val="002B0B30"/>
    <w:rsid w:val="002B0C78"/>
    <w:rsid w:val="002C0C02"/>
    <w:rsid w:val="002C1277"/>
    <w:rsid w:val="002C60AD"/>
    <w:rsid w:val="002D0E0E"/>
    <w:rsid w:val="002D6023"/>
    <w:rsid w:val="002D7AD1"/>
    <w:rsid w:val="002E263F"/>
    <w:rsid w:val="002E6F81"/>
    <w:rsid w:val="002F08BA"/>
    <w:rsid w:val="002F2CFF"/>
    <w:rsid w:val="002F465C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3C11"/>
    <w:rsid w:val="00404948"/>
    <w:rsid w:val="00406BEA"/>
    <w:rsid w:val="00413A60"/>
    <w:rsid w:val="004230F7"/>
    <w:rsid w:val="0043167E"/>
    <w:rsid w:val="00432B7A"/>
    <w:rsid w:val="0043409A"/>
    <w:rsid w:val="00442A2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87814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7EEE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2356"/>
    <w:rsid w:val="006513E4"/>
    <w:rsid w:val="00651CB3"/>
    <w:rsid w:val="0065595B"/>
    <w:rsid w:val="00660269"/>
    <w:rsid w:val="00665F89"/>
    <w:rsid w:val="00673C92"/>
    <w:rsid w:val="006753EC"/>
    <w:rsid w:val="006872F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46C"/>
    <w:rsid w:val="00707631"/>
    <w:rsid w:val="00710B77"/>
    <w:rsid w:val="0072075B"/>
    <w:rsid w:val="007221C2"/>
    <w:rsid w:val="00725816"/>
    <w:rsid w:val="00730955"/>
    <w:rsid w:val="007337DA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3D03"/>
    <w:rsid w:val="007759DD"/>
    <w:rsid w:val="0078609F"/>
    <w:rsid w:val="007917BA"/>
    <w:rsid w:val="007A5C6F"/>
    <w:rsid w:val="007B1435"/>
    <w:rsid w:val="007D4241"/>
    <w:rsid w:val="007D4317"/>
    <w:rsid w:val="007D4EA3"/>
    <w:rsid w:val="007F1CFF"/>
    <w:rsid w:val="007F475F"/>
    <w:rsid w:val="007F5DD5"/>
    <w:rsid w:val="00821A1B"/>
    <w:rsid w:val="008262E9"/>
    <w:rsid w:val="00827E69"/>
    <w:rsid w:val="008330A5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513E"/>
    <w:rsid w:val="008C7F2A"/>
    <w:rsid w:val="008E36F8"/>
    <w:rsid w:val="008E3854"/>
    <w:rsid w:val="008E46B2"/>
    <w:rsid w:val="008E682C"/>
    <w:rsid w:val="008E78A1"/>
    <w:rsid w:val="008F47F3"/>
    <w:rsid w:val="008F589F"/>
    <w:rsid w:val="00906238"/>
    <w:rsid w:val="00906BFC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BB4"/>
    <w:rsid w:val="009704BB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1E83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1B27"/>
    <w:rsid w:val="00A54A0B"/>
    <w:rsid w:val="00A65FD4"/>
    <w:rsid w:val="00A81198"/>
    <w:rsid w:val="00A81E48"/>
    <w:rsid w:val="00A82035"/>
    <w:rsid w:val="00A90D77"/>
    <w:rsid w:val="00A92B77"/>
    <w:rsid w:val="00A92E07"/>
    <w:rsid w:val="00AA0B3A"/>
    <w:rsid w:val="00AA6EB4"/>
    <w:rsid w:val="00AA767D"/>
    <w:rsid w:val="00AB0CC9"/>
    <w:rsid w:val="00AB1F6E"/>
    <w:rsid w:val="00AC3FF6"/>
    <w:rsid w:val="00AD73EC"/>
    <w:rsid w:val="00AE5BC7"/>
    <w:rsid w:val="00AF5AAF"/>
    <w:rsid w:val="00B03C64"/>
    <w:rsid w:val="00B046D8"/>
    <w:rsid w:val="00B13F4C"/>
    <w:rsid w:val="00B16219"/>
    <w:rsid w:val="00B16C59"/>
    <w:rsid w:val="00B33FDD"/>
    <w:rsid w:val="00B359CC"/>
    <w:rsid w:val="00B36107"/>
    <w:rsid w:val="00B368E0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41FB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047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4A4"/>
    <w:rsid w:val="00D139CF"/>
    <w:rsid w:val="00D37E7F"/>
    <w:rsid w:val="00D47AD7"/>
    <w:rsid w:val="00D51529"/>
    <w:rsid w:val="00D85218"/>
    <w:rsid w:val="00D86180"/>
    <w:rsid w:val="00D915B1"/>
    <w:rsid w:val="00D9466D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3103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5DE4"/>
    <w:rsid w:val="00F22264"/>
    <w:rsid w:val="00F2564D"/>
    <w:rsid w:val="00F35B05"/>
    <w:rsid w:val="00F413D9"/>
    <w:rsid w:val="00F5135F"/>
    <w:rsid w:val="00F51F78"/>
    <w:rsid w:val="00F7347C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548235B5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2</Pages>
  <Words>317</Words>
  <Characters>1682</Characters>
  <Application>Microsoft Office Word</Application>
  <DocSecurity>0</DocSecurity>
  <Lines>14</Lines>
  <Paragraphs>3</Paragraphs>
  <ScaleCrop>false</ScaleCrop>
  <Manager/>
  <Company/>
  <LinksUpToDate>false</LinksUpToDate>
  <CharactersWithSpaces>1996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Omhändertagande av patient som ska få en peritonealkateter (PD-kateter) inlagd</dc:title>
  <dc:subject/>
  <dc:creator>patrik.jens.johansson@vgregion.se</dc:creator>
  <keywords/>
  <lastModifiedBy>Annika Johansson</lastModifiedBy>
  <revision>27</revision>
  <lastPrinted>2016-03-31T10:56:00.0000000Z</lastPrinted>
  <dcterms:created xsi:type="dcterms:W3CDTF">2022-05-06T03:40:00.0000000Z</dcterms:created>
  <dcterms:modified xsi:type="dcterms:W3CDTF">2025-06-04T14:58:00.0000000Z</dcterms:modified>
</coreProperties>
</file>