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16729" w14:textId="797AF0B2" w:rsidR="6E96F0B2" w:rsidRDefault="6E96F0B2"/>
    <w:tbl>
      <w:tblPr>
        <w:tblW w:w="5422" w:type="pct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90"/>
        <w:gridCol w:w="1274"/>
        <w:gridCol w:w="1280"/>
        <w:gridCol w:w="1274"/>
        <w:gridCol w:w="995"/>
        <w:gridCol w:w="1136"/>
        <w:gridCol w:w="848"/>
        <w:gridCol w:w="851"/>
        <w:gridCol w:w="992"/>
        <w:gridCol w:w="992"/>
        <w:gridCol w:w="851"/>
        <w:gridCol w:w="989"/>
        <w:gridCol w:w="854"/>
        <w:gridCol w:w="1414"/>
      </w:tblGrid>
      <w:tr w:rsidR="00B92EB5" w:rsidRPr="0098657F" w14:paraId="14A30188" w14:textId="77777777" w:rsidTr="7656E9CE">
        <w:trPr>
          <w:cantSplit/>
          <w:trHeight w:val="391"/>
        </w:trPr>
        <w:tc>
          <w:tcPr>
            <w:tcW w:w="18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3F0357EE" w14:textId="6A42CE3B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</w:rPr>
            </w:pPr>
            <w:bookmarkStart w:id="0" w:name="_Hlk113968120"/>
            <w:bookmarkStart w:id="1" w:name="_Toc321146591"/>
            <w:r>
              <w:rPr>
                <w:rFonts w:asciiTheme="majorHAnsi" w:eastAsiaTheme="majorEastAsia" w:hAnsiTheme="majorHAnsi" w:cstheme="majorBidi"/>
                <w:bCs/>
                <w:color w:val="000000" w:themeColor="text1"/>
                <w:sz w:val="40"/>
                <w:szCs w:val="26"/>
              </w:rPr>
              <w:lastRenderedPageBreak/>
              <w:tab/>
            </w:r>
            <w:bookmarkStart w:id="2" w:name="_Hlk113966675"/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3B3B3"/>
            <w:vAlign w:val="center"/>
          </w:tcPr>
          <w:p w14:paraId="7E511B07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98657F">
              <w:rPr>
                <w:rFonts w:ascii="Arial Black" w:hAnsi="Arial Black"/>
                <w:sz w:val="20"/>
                <w:szCs w:val="20"/>
              </w:rPr>
              <w:t>Datum</w:t>
            </w:r>
          </w:p>
        </w:tc>
        <w:tc>
          <w:tcPr>
            <w:tcW w:w="83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3B3B3"/>
            <w:vAlign w:val="center"/>
          </w:tcPr>
          <w:p w14:paraId="0886C605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</w:rPr>
            </w:pPr>
            <w:r w:rsidRPr="0098657F">
              <w:rPr>
                <w:rFonts w:ascii="Arial Black" w:hAnsi="Arial Black"/>
              </w:rPr>
              <w:t>Kolfiltrering</w:t>
            </w:r>
          </w:p>
        </w:tc>
        <w:tc>
          <w:tcPr>
            <w:tcW w:w="741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3B3B3"/>
            <w:vAlign w:val="center"/>
          </w:tcPr>
          <w:p w14:paraId="356765A4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</w:rPr>
            </w:pPr>
            <w:r w:rsidRPr="0098657F">
              <w:rPr>
                <w:rFonts w:ascii="Arial Black" w:hAnsi="Arial Black"/>
              </w:rPr>
              <w:t>Avhärdning</w:t>
            </w:r>
          </w:p>
        </w:tc>
        <w:tc>
          <w:tcPr>
            <w:tcW w:w="926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3B3B3"/>
            <w:vAlign w:val="center"/>
          </w:tcPr>
          <w:p w14:paraId="5AB3046A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</w:rPr>
            </w:pPr>
            <w:r w:rsidRPr="0098657F">
              <w:rPr>
                <w:rFonts w:ascii="Arial Black" w:hAnsi="Arial Black"/>
              </w:rPr>
              <w:t>Partikelfilter</w:t>
            </w:r>
          </w:p>
        </w:tc>
        <w:tc>
          <w:tcPr>
            <w:tcW w:w="64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3B3B3"/>
            <w:vAlign w:val="center"/>
          </w:tcPr>
          <w:p w14:paraId="1A8E3ED1" w14:textId="2ACB71E9" w:rsidR="00C8360B" w:rsidRPr="00277E4E" w:rsidRDefault="00B92EB5" w:rsidP="0098657F">
            <w:pPr>
              <w:spacing w:after="0" w:line="240" w:lineRule="auto"/>
              <w:ind w:left="0" w:right="0"/>
              <w:rPr>
                <w:rFonts w:ascii="Arial Black" w:hAnsi="Arial Black" w:cs="Arial"/>
                <w:b/>
                <w:bCs/>
              </w:rPr>
            </w:pPr>
            <w:r w:rsidRPr="00277E4E">
              <w:rPr>
                <w:rFonts w:ascii="Arial Black" w:hAnsi="Arial Black" w:cs="Arial"/>
                <w:b/>
                <w:bCs/>
              </w:rPr>
              <w:t xml:space="preserve">CWP </w:t>
            </w:r>
            <w:r w:rsidR="00C8360B" w:rsidRPr="00277E4E">
              <w:rPr>
                <w:rFonts w:ascii="Arial Black" w:hAnsi="Arial Black" w:cs="Arial"/>
                <w:b/>
                <w:bCs/>
              </w:rPr>
              <w:t xml:space="preserve">  </w:t>
            </w:r>
            <w:r w:rsidR="00A512F4" w:rsidRPr="00277E4E">
              <w:rPr>
                <w:rFonts w:ascii="Arial Black" w:hAnsi="Arial Black" w:cs="Arial"/>
                <w:b/>
                <w:bCs/>
              </w:rPr>
              <w:t xml:space="preserve">  </w:t>
            </w:r>
            <w:r w:rsidR="00241B7C" w:rsidRPr="00277E4E">
              <w:rPr>
                <w:rFonts w:ascii="Arial Black" w:hAnsi="Arial Black" w:cs="Arial"/>
                <w:b/>
                <w:bCs/>
              </w:rPr>
              <w:t xml:space="preserve"> </w:t>
            </w:r>
            <w:proofErr w:type="spellStart"/>
            <w:r w:rsidR="00C8360B" w:rsidRPr="00277E4E">
              <w:rPr>
                <w:rFonts w:ascii="Arial Black" w:hAnsi="Arial Black" w:cs="Arial"/>
                <w:b/>
                <w:bCs/>
              </w:rPr>
              <w:t>CWP</w:t>
            </w:r>
            <w:proofErr w:type="spellEnd"/>
          </w:p>
          <w:p w14:paraId="20BD4D6C" w14:textId="59DDBC81" w:rsidR="00B92EB5" w:rsidRPr="00277E4E" w:rsidRDefault="00A512F4" w:rsidP="0098657F">
            <w:pPr>
              <w:spacing w:after="0" w:line="240" w:lineRule="auto"/>
              <w:ind w:left="0" w:right="0"/>
              <w:rPr>
                <w:rFonts w:ascii="Arial Black" w:hAnsi="Arial Black" w:cs="Arial"/>
                <w:b/>
                <w:bCs/>
              </w:rPr>
            </w:pPr>
            <w:r w:rsidRPr="00277E4E">
              <w:rPr>
                <w:rFonts w:ascii="Arial Black" w:hAnsi="Arial Black" w:cs="Arial"/>
                <w:b/>
                <w:bCs/>
              </w:rPr>
              <w:t xml:space="preserve">  </w:t>
            </w:r>
            <w:r w:rsidR="00C8360B" w:rsidRPr="00277E4E">
              <w:rPr>
                <w:rFonts w:ascii="Arial Black" w:hAnsi="Arial Black" w:cs="Arial"/>
                <w:b/>
                <w:bCs/>
              </w:rPr>
              <w:t>1</w:t>
            </w:r>
            <w:r w:rsidR="00B92EB5" w:rsidRPr="00277E4E">
              <w:rPr>
                <w:rFonts w:ascii="Arial Black" w:hAnsi="Arial Black" w:cs="Arial"/>
                <w:b/>
                <w:bCs/>
              </w:rPr>
              <w:t xml:space="preserve"> </w:t>
            </w:r>
            <w:r w:rsidR="00C8360B" w:rsidRPr="00277E4E">
              <w:rPr>
                <w:rFonts w:ascii="Arial Black" w:hAnsi="Arial Black" w:cs="Arial"/>
                <w:b/>
                <w:bCs/>
              </w:rPr>
              <w:t xml:space="preserve">        </w:t>
            </w:r>
            <w:r w:rsidRPr="00277E4E">
              <w:rPr>
                <w:rFonts w:ascii="Arial Black" w:hAnsi="Arial Black" w:cs="Arial"/>
                <w:b/>
                <w:bCs/>
              </w:rPr>
              <w:t xml:space="preserve">  </w:t>
            </w:r>
            <w:r w:rsidR="00241B7C" w:rsidRPr="00277E4E">
              <w:rPr>
                <w:rFonts w:ascii="Arial Black" w:hAnsi="Arial Black" w:cs="Arial"/>
                <w:b/>
                <w:bCs/>
              </w:rPr>
              <w:t xml:space="preserve"> </w:t>
            </w:r>
            <w:r w:rsidR="00C8360B" w:rsidRPr="00277E4E">
              <w:rPr>
                <w:rFonts w:ascii="Arial Black" w:hAnsi="Arial Black" w:cs="Arial"/>
                <w:b/>
                <w:bCs/>
              </w:rPr>
              <w:t>2</w:t>
            </w:r>
          </w:p>
        </w:tc>
        <w:tc>
          <w:tcPr>
            <w:tcW w:w="601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3B3B3"/>
            <w:vAlign w:val="center"/>
          </w:tcPr>
          <w:p w14:paraId="194FE5D4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</w:rPr>
            </w:pPr>
            <w:r w:rsidRPr="0098657F">
              <w:rPr>
                <w:rFonts w:ascii="Arial Black" w:hAnsi="Arial Black"/>
              </w:rPr>
              <w:t>TESTOMAT</w:t>
            </w:r>
          </w:p>
        </w:tc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3B3B3"/>
          </w:tcPr>
          <w:p w14:paraId="2930B555" w14:textId="77777777" w:rsidR="00B92EB5" w:rsidRPr="0098657F" w:rsidRDefault="00B92EB5" w:rsidP="0098657F">
            <w:pPr>
              <w:spacing w:after="0" w:line="240" w:lineRule="auto"/>
              <w:ind w:left="0" w:right="1001"/>
              <w:jc w:val="center"/>
              <w:rPr>
                <w:rFonts w:ascii="Arial Black" w:hAnsi="Arial Black"/>
              </w:rPr>
            </w:pPr>
          </w:p>
        </w:tc>
        <w:tc>
          <w:tcPr>
            <w:tcW w:w="46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3B3B3"/>
          </w:tcPr>
          <w:p w14:paraId="4CA94403" w14:textId="77777777" w:rsidR="00B92EB5" w:rsidRPr="0098657F" w:rsidRDefault="00B92EB5" w:rsidP="0098657F">
            <w:pPr>
              <w:spacing w:after="0" w:line="240" w:lineRule="auto"/>
              <w:ind w:left="0" w:right="1001"/>
              <w:jc w:val="center"/>
              <w:rPr>
                <w:rFonts w:ascii="Arial Black" w:hAnsi="Arial Black"/>
              </w:rPr>
            </w:pPr>
          </w:p>
        </w:tc>
      </w:tr>
      <w:bookmarkEnd w:id="0"/>
      <w:bookmarkEnd w:id="2"/>
      <w:tr w:rsidR="001F5306" w:rsidRPr="0098657F" w14:paraId="79DA54D9" w14:textId="77777777" w:rsidTr="7656E9CE">
        <w:trPr>
          <w:cantSplit/>
          <w:trHeight w:val="64"/>
        </w:trPr>
        <w:tc>
          <w:tcPr>
            <w:tcW w:w="185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C7E7B19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</w:rPr>
            </w:pPr>
          </w:p>
        </w:tc>
        <w:tc>
          <w:tcPr>
            <w:tcW w:w="323" w:type="pct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454CDE" w14:textId="1996B526" w:rsidR="00B92EB5" w:rsidRPr="0098657F" w:rsidRDefault="4020F6B2" w:rsidP="7656E9CE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18"/>
                <w:szCs w:val="18"/>
              </w:rPr>
            </w:pPr>
            <w:r w:rsidRPr="7656E9CE">
              <w:rPr>
                <w:rFonts w:ascii="Arial Black" w:hAnsi="Arial Black"/>
                <w:sz w:val="18"/>
                <w:szCs w:val="18"/>
              </w:rPr>
              <w:t>År månad dag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A2B1E0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 Black" w:hAnsi="Arial Black"/>
                <w:b/>
                <w:bCs/>
                <w:sz w:val="20"/>
              </w:rPr>
              <w:t>Klort</w:t>
            </w:r>
            <w:r w:rsidRPr="0098657F">
              <w:rPr>
                <w:rFonts w:ascii="Arial Black" w:hAnsi="Arial Black"/>
                <w:sz w:val="20"/>
              </w:rPr>
              <w:t>est</w:t>
            </w:r>
          </w:p>
          <w:p w14:paraId="288E8DF5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 Black" w:hAnsi="Arial Black"/>
                <w:sz w:val="20"/>
              </w:rPr>
              <w:t>X1/v</w:t>
            </w:r>
          </w:p>
          <w:p w14:paraId="7FE8B097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418" w:type="pct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CB80BA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 Black" w:hAnsi="Arial Black"/>
                <w:sz w:val="20"/>
              </w:rPr>
              <w:t>Klockor</w:t>
            </w:r>
          </w:p>
          <w:p w14:paraId="46161A64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</w:rPr>
            </w:pPr>
            <w:r w:rsidRPr="0098657F">
              <w:rPr>
                <w:rFonts w:ascii="Arial" w:hAnsi="Arial" w:cs="Arial"/>
                <w:sz w:val="20"/>
              </w:rPr>
              <w:t>Kolfilter</w:t>
            </w:r>
          </w:p>
          <w:p w14:paraId="58FF385B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</w:rPr>
            </w:pPr>
            <w:r w:rsidRPr="0098657F">
              <w:rPr>
                <w:rFonts w:ascii="Arial" w:hAnsi="Arial" w:cs="Arial"/>
                <w:sz w:val="20"/>
              </w:rPr>
              <w:t>1 och 2</w:t>
            </w:r>
          </w:p>
          <w:p w14:paraId="5221E694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330CEF" w14:textId="77777777" w:rsidR="00B92EB5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 Black" w:hAnsi="Arial Black"/>
                <w:sz w:val="20"/>
              </w:rPr>
              <w:t>Hårdhets</w:t>
            </w:r>
          </w:p>
          <w:p w14:paraId="7997AEB4" w14:textId="30D533DA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 Black" w:hAnsi="Arial Black"/>
                <w:sz w:val="20"/>
              </w:rPr>
              <w:t>test</w:t>
            </w:r>
          </w:p>
          <w:p w14:paraId="4B1621A8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 Black" w:hAnsi="Arial Black"/>
                <w:sz w:val="20"/>
              </w:rPr>
              <w:t>X1/vecka</w:t>
            </w:r>
          </w:p>
        </w:tc>
        <w:tc>
          <w:tcPr>
            <w:tcW w:w="325" w:type="pct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B160406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 Black" w:hAnsi="Arial Black"/>
                <w:sz w:val="20"/>
              </w:rPr>
              <w:t>Salt-</w:t>
            </w:r>
          </w:p>
          <w:p w14:paraId="06A5136E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 Black" w:hAnsi="Arial Black"/>
                <w:sz w:val="20"/>
              </w:rPr>
              <w:t>Nivå</w:t>
            </w:r>
          </w:p>
        </w:tc>
        <w:tc>
          <w:tcPr>
            <w:tcW w:w="371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E70DC0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 Black" w:hAnsi="Arial Black"/>
                <w:sz w:val="20"/>
              </w:rPr>
              <w:t>Tryck</w:t>
            </w:r>
          </w:p>
          <w:p w14:paraId="0C07275D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 Black" w:hAnsi="Arial Black"/>
                <w:sz w:val="20"/>
              </w:rPr>
              <w:t>efter</w:t>
            </w:r>
          </w:p>
        </w:tc>
        <w:tc>
          <w:tcPr>
            <w:tcW w:w="27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7DDF80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 Black" w:hAnsi="Arial Black"/>
                <w:sz w:val="20"/>
              </w:rPr>
              <w:t>Tryck</w:t>
            </w:r>
          </w:p>
          <w:p w14:paraId="3CF3D444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proofErr w:type="spellStart"/>
            <w:r w:rsidRPr="0098657F">
              <w:rPr>
                <w:rFonts w:ascii="Arial Black" w:hAnsi="Arial Black"/>
                <w:sz w:val="20"/>
              </w:rPr>
              <w:t>skilln</w:t>
            </w:r>
            <w:proofErr w:type="spellEnd"/>
            <w:r w:rsidRPr="0098657F">
              <w:rPr>
                <w:rFonts w:ascii="Arial Black" w:hAnsi="Arial Black"/>
                <w:sz w:val="20"/>
              </w:rPr>
              <w:t>.</w:t>
            </w:r>
          </w:p>
        </w:tc>
        <w:tc>
          <w:tcPr>
            <w:tcW w:w="27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231954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 Black" w:hAnsi="Arial Black"/>
                <w:sz w:val="20"/>
              </w:rPr>
              <w:t>Filter</w:t>
            </w:r>
          </w:p>
          <w:p w14:paraId="6A8FA98B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 Black" w:hAnsi="Arial Black"/>
                <w:sz w:val="20"/>
              </w:rPr>
              <w:t>byte</w:t>
            </w:r>
          </w:p>
        </w:tc>
        <w:tc>
          <w:tcPr>
            <w:tcW w:w="324" w:type="pct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D9D9D9" w:themeFill="background1" w:themeFillShade="D9"/>
          </w:tcPr>
          <w:p w14:paraId="31247705" w14:textId="77777777" w:rsidR="00413252" w:rsidRPr="00277E4E" w:rsidRDefault="00B92EB5" w:rsidP="6E96F0B2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18"/>
                <w:szCs w:val="18"/>
              </w:rPr>
            </w:pPr>
            <w:r w:rsidRPr="00277E4E">
              <w:rPr>
                <w:rFonts w:ascii="Arial Black" w:hAnsi="Arial Black"/>
                <w:sz w:val="18"/>
                <w:szCs w:val="18"/>
              </w:rPr>
              <w:t>KOND</w:t>
            </w:r>
          </w:p>
          <w:p w14:paraId="0A535505" w14:textId="67C45C56" w:rsidR="00E9565C" w:rsidRDefault="00D831C7" w:rsidP="00E9565C">
            <w:pPr>
              <w:spacing w:after="0" w:line="240" w:lineRule="auto"/>
              <w:ind w:left="0" w:right="0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0F55212" wp14:editId="6C228CD5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45720</wp:posOffset>
                      </wp:positionV>
                      <wp:extent cx="609600" cy="419100"/>
                      <wp:effectExtent l="0" t="0" r="19050" b="19050"/>
                      <wp:wrapNone/>
                      <wp:docPr id="1562588864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9600" cy="4191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Rak koppling 1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from="-4.2pt,3.6pt" to="43.8pt,36.6pt" w14:anchorId="1CCC3E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"/>
                  </w:pict>
                </mc:Fallback>
              </mc:AlternateContent>
            </w:r>
            <w:r w:rsidR="00B92EB5" w:rsidRPr="00277E4E">
              <w:rPr>
                <w:rFonts w:ascii="Arial Black" w:hAnsi="Arial Black"/>
                <w:sz w:val="16"/>
                <w:szCs w:val="16"/>
              </w:rPr>
              <w:t>RO1</w:t>
            </w:r>
          </w:p>
          <w:p w14:paraId="79024103" w14:textId="05E61BC7" w:rsidR="00E9565C" w:rsidRDefault="00E9565C" w:rsidP="6E96F0B2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16"/>
                <w:szCs w:val="16"/>
              </w:rPr>
            </w:pPr>
          </w:p>
          <w:p w14:paraId="4ABCF941" w14:textId="39F14C20" w:rsidR="00B92EB5" w:rsidRPr="00277E4E" w:rsidRDefault="00C8360B" w:rsidP="00E9565C">
            <w:pPr>
              <w:spacing w:after="0" w:line="240" w:lineRule="auto"/>
              <w:ind w:left="0" w:right="0"/>
              <w:jc w:val="right"/>
              <w:rPr>
                <w:rFonts w:ascii="Arial Black" w:hAnsi="Arial Black"/>
                <w:sz w:val="16"/>
                <w:szCs w:val="16"/>
              </w:rPr>
            </w:pPr>
            <w:r w:rsidRPr="00277E4E">
              <w:rPr>
                <w:rFonts w:ascii="Arial Black" w:hAnsi="Arial Black"/>
                <w:sz w:val="16"/>
                <w:szCs w:val="16"/>
              </w:rPr>
              <w:t>RO2</w:t>
            </w:r>
          </w:p>
        </w:tc>
        <w:tc>
          <w:tcPr>
            <w:tcW w:w="324" w:type="pct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EB31418" w14:textId="6E992D39" w:rsidR="00B92EB5" w:rsidRPr="00277E4E" w:rsidRDefault="00B92EB5" w:rsidP="6E96F0B2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18"/>
                <w:szCs w:val="18"/>
              </w:rPr>
            </w:pPr>
            <w:r w:rsidRPr="00277E4E">
              <w:rPr>
                <w:rFonts w:ascii="Arial Black" w:hAnsi="Arial Black"/>
                <w:sz w:val="18"/>
                <w:szCs w:val="18"/>
              </w:rPr>
              <w:t>KOND</w:t>
            </w:r>
          </w:p>
          <w:p w14:paraId="46957BCF" w14:textId="0568DA66" w:rsidR="00E9565C" w:rsidRDefault="00D831C7" w:rsidP="00E9565C">
            <w:pPr>
              <w:spacing w:after="0" w:line="240" w:lineRule="auto"/>
              <w:ind w:left="0" w:right="0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D313A00" wp14:editId="11568727">
                      <wp:simplePos x="0" y="0"/>
                      <wp:positionH relativeFrom="column">
                        <wp:posOffset>-31116</wp:posOffset>
                      </wp:positionH>
                      <wp:positionV relativeFrom="paragraph">
                        <wp:posOffset>36196</wp:posOffset>
                      </wp:positionV>
                      <wp:extent cx="600075" cy="419100"/>
                      <wp:effectExtent l="0" t="0" r="28575" b="19050"/>
                      <wp:wrapNone/>
                      <wp:docPr id="541372899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0075" cy="4191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Rak koppling 1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from="-2.45pt,2.85pt" to="44.8pt,35.85pt" w14:anchorId="0BC7A7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"/>
                  </w:pict>
                </mc:Fallback>
              </mc:AlternateContent>
            </w:r>
            <w:r w:rsidR="00E9565C" w:rsidRPr="00277E4E">
              <w:rPr>
                <w:rFonts w:ascii="Arial Black" w:hAnsi="Arial Black"/>
                <w:sz w:val="16"/>
                <w:szCs w:val="16"/>
              </w:rPr>
              <w:t>RO1</w:t>
            </w:r>
          </w:p>
          <w:p w14:paraId="6FBBA184" w14:textId="41939080" w:rsidR="00E9565C" w:rsidRDefault="00E9565C" w:rsidP="00E9565C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16"/>
                <w:szCs w:val="16"/>
              </w:rPr>
            </w:pPr>
          </w:p>
          <w:p w14:paraId="4716C29F" w14:textId="0C3045AF" w:rsidR="00B92EB5" w:rsidRPr="00277E4E" w:rsidRDefault="00E9565C" w:rsidP="00E9565C">
            <w:pPr>
              <w:spacing w:after="0" w:line="240" w:lineRule="auto"/>
              <w:ind w:left="0" w:right="0"/>
              <w:jc w:val="right"/>
              <w:rPr>
                <w:rFonts w:ascii="Arial Black" w:hAnsi="Arial Black"/>
                <w:sz w:val="16"/>
                <w:szCs w:val="16"/>
              </w:rPr>
            </w:pPr>
            <w:r w:rsidRPr="00277E4E">
              <w:rPr>
                <w:rFonts w:ascii="Arial Black" w:hAnsi="Arial Black"/>
                <w:sz w:val="16"/>
                <w:szCs w:val="16"/>
              </w:rPr>
              <w:t>RO2</w:t>
            </w:r>
          </w:p>
        </w:tc>
        <w:tc>
          <w:tcPr>
            <w:tcW w:w="60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3528CD" w14:textId="03814557" w:rsidR="00B92EB5" w:rsidRPr="00690BE5" w:rsidRDefault="00B92EB5" w:rsidP="008E2E4F">
            <w:pPr>
              <w:spacing w:after="0" w:line="240" w:lineRule="auto"/>
              <w:ind w:left="0" w:right="0"/>
              <w:rPr>
                <w:rFonts w:ascii="Arial Black" w:hAnsi="Arial Black"/>
                <w:sz w:val="18"/>
                <w:szCs w:val="18"/>
              </w:rPr>
            </w:pPr>
            <w:r w:rsidRPr="00690BE5">
              <w:rPr>
                <w:rFonts w:ascii="Arial Black" w:hAnsi="Arial Black"/>
                <w:sz w:val="18"/>
                <w:szCs w:val="18"/>
              </w:rPr>
              <w:t>K</w:t>
            </w:r>
            <w:r w:rsidR="008E2E4F" w:rsidRPr="00690BE5">
              <w:rPr>
                <w:rFonts w:ascii="Arial Black" w:hAnsi="Arial Black"/>
                <w:sz w:val="18"/>
                <w:szCs w:val="18"/>
              </w:rPr>
              <w:t>lor</w:t>
            </w:r>
            <w:r w:rsidRPr="00690BE5">
              <w:rPr>
                <w:rFonts w:ascii="Arial Black" w:hAnsi="Arial Black"/>
                <w:sz w:val="18"/>
                <w:szCs w:val="18"/>
              </w:rPr>
              <w:t xml:space="preserve">  </w:t>
            </w:r>
            <w:r w:rsidR="00690BE5">
              <w:rPr>
                <w:rFonts w:ascii="Arial Black" w:hAnsi="Arial Black"/>
                <w:sz w:val="18"/>
                <w:szCs w:val="18"/>
              </w:rPr>
              <w:t xml:space="preserve">   </w:t>
            </w:r>
            <w:r w:rsidR="008E2E4F" w:rsidRPr="00690BE5">
              <w:rPr>
                <w:rFonts w:ascii="Arial Black" w:hAnsi="Arial Black"/>
                <w:sz w:val="18"/>
                <w:szCs w:val="18"/>
              </w:rPr>
              <w:t xml:space="preserve">  </w:t>
            </w:r>
            <w:r w:rsidRPr="00690BE5">
              <w:rPr>
                <w:rFonts w:ascii="Arial Black" w:hAnsi="Arial Black"/>
                <w:sz w:val="18"/>
                <w:szCs w:val="18"/>
              </w:rPr>
              <w:t xml:space="preserve"> </w:t>
            </w:r>
            <w:r w:rsidR="008E2E4F" w:rsidRPr="00690BE5">
              <w:rPr>
                <w:rFonts w:ascii="Arial Black" w:hAnsi="Arial Black"/>
                <w:sz w:val="18"/>
                <w:szCs w:val="18"/>
              </w:rPr>
              <w:t>Hårdhet</w:t>
            </w:r>
            <w:r w:rsidRPr="00690BE5">
              <w:rPr>
                <w:rFonts w:ascii="Arial Black" w:hAnsi="Arial Black"/>
                <w:sz w:val="18"/>
                <w:szCs w:val="18"/>
              </w:rPr>
              <w:t xml:space="preserve"> </w:t>
            </w:r>
            <w:r w:rsidR="008E2E4F" w:rsidRPr="00690BE5">
              <w:rPr>
                <w:rFonts w:ascii="Arial Black" w:hAnsi="Arial Black"/>
                <w:sz w:val="18"/>
                <w:szCs w:val="18"/>
              </w:rPr>
              <w:t xml:space="preserve"> 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6B0E8C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 Black" w:hAnsi="Arial Black"/>
                <w:sz w:val="20"/>
              </w:rPr>
              <w:t>Drift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19F50A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 Black" w:hAnsi="Arial Black"/>
                <w:sz w:val="20"/>
              </w:rPr>
              <w:t>Manuella</w:t>
            </w:r>
          </w:p>
        </w:tc>
      </w:tr>
      <w:tr w:rsidR="001F5306" w:rsidRPr="0098657F" w14:paraId="2C285577" w14:textId="77777777" w:rsidTr="7656E9CE">
        <w:trPr>
          <w:cantSplit/>
          <w:trHeight w:val="348"/>
        </w:trPr>
        <w:tc>
          <w:tcPr>
            <w:tcW w:w="185" w:type="pct"/>
            <w:vMerge/>
          </w:tcPr>
          <w:p w14:paraId="47F60F54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</w:rPr>
            </w:pPr>
          </w:p>
        </w:tc>
        <w:tc>
          <w:tcPr>
            <w:tcW w:w="323" w:type="pct"/>
            <w:vMerge/>
          </w:tcPr>
          <w:p w14:paraId="45B6E527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416" w:type="pct"/>
            <w:vMerge/>
          </w:tcPr>
          <w:p w14:paraId="1481E8A1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418" w:type="pct"/>
            <w:vMerge/>
          </w:tcPr>
          <w:p w14:paraId="56C62BB3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416" w:type="pct"/>
            <w:vMerge/>
          </w:tcPr>
          <w:p w14:paraId="0B87493F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325" w:type="pct"/>
            <w:vMerge/>
          </w:tcPr>
          <w:p w14:paraId="6011B9D8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371" w:type="pct"/>
            <w:vMerge/>
          </w:tcPr>
          <w:p w14:paraId="23138A02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277" w:type="pct"/>
            <w:vMerge/>
          </w:tcPr>
          <w:p w14:paraId="3FA22FD7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278" w:type="pct"/>
            <w:vMerge/>
          </w:tcPr>
          <w:p w14:paraId="4C121F06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324" w:type="pct"/>
            <w:vMerge/>
          </w:tcPr>
          <w:p w14:paraId="6E3D13CD" w14:textId="3A6234D9" w:rsidR="00B92EB5" w:rsidRPr="00277E4E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324" w:type="pct"/>
            <w:vMerge/>
          </w:tcPr>
          <w:p w14:paraId="382D8B85" w14:textId="77777777" w:rsidR="00B92EB5" w:rsidRPr="00277E4E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C45BBD" w14:textId="77777777" w:rsidR="00B92EB5" w:rsidRDefault="005A7764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 w:cs="Arial"/>
                <w:sz w:val="18"/>
                <w:szCs w:val="18"/>
              </w:rPr>
            </w:pPr>
            <w:r>
              <w:rPr>
                <w:rFonts w:ascii="Arial Black" w:hAnsi="Arial Black" w:cs="Arial"/>
                <w:sz w:val="18"/>
                <w:szCs w:val="18"/>
              </w:rPr>
              <w:t>Varje</w:t>
            </w:r>
          </w:p>
          <w:p w14:paraId="464E4475" w14:textId="3DCE1A6A" w:rsidR="00413252" w:rsidRPr="0098657F" w:rsidRDefault="00413252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 w:cs="Arial"/>
                <w:sz w:val="18"/>
                <w:szCs w:val="18"/>
              </w:rPr>
            </w:pPr>
            <w:r>
              <w:rPr>
                <w:rFonts w:ascii="Arial Black" w:hAnsi="Arial Black" w:cs="Arial"/>
                <w:sz w:val="18"/>
                <w:szCs w:val="18"/>
              </w:rPr>
              <w:t>Dag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5033F2" w14:textId="77777777" w:rsidR="00B92EB5" w:rsidRDefault="00413252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Varje</w:t>
            </w:r>
          </w:p>
          <w:p w14:paraId="43A51FDC" w14:textId="1B70564D" w:rsidR="00413252" w:rsidRPr="0098657F" w:rsidRDefault="00413252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Dag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C40F38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57F">
              <w:rPr>
                <w:rFonts w:ascii="Arial" w:hAnsi="Arial" w:cs="Arial"/>
                <w:sz w:val="20"/>
                <w:szCs w:val="20"/>
              </w:rPr>
              <w:t>Efter ström</w:t>
            </w:r>
          </w:p>
          <w:p w14:paraId="6C889814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57F">
              <w:rPr>
                <w:rFonts w:ascii="Arial" w:hAnsi="Arial" w:cs="Arial"/>
                <w:sz w:val="20"/>
                <w:szCs w:val="20"/>
              </w:rPr>
              <w:t>avbrott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3F3512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98657F">
              <w:rPr>
                <w:rFonts w:ascii="Arial Black" w:hAnsi="Arial Black"/>
                <w:sz w:val="20"/>
                <w:szCs w:val="20"/>
              </w:rPr>
              <w:t>Test</w:t>
            </w:r>
          </w:p>
          <w:p w14:paraId="46E3CC7B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98657F">
              <w:rPr>
                <w:rFonts w:ascii="Arial Black" w:hAnsi="Arial Black"/>
                <w:sz w:val="20"/>
                <w:szCs w:val="20"/>
              </w:rPr>
              <w:t>stickor</w:t>
            </w:r>
          </w:p>
        </w:tc>
      </w:tr>
      <w:tr w:rsidR="001F5306" w:rsidRPr="0098657F" w14:paraId="02174FC9" w14:textId="77777777" w:rsidTr="7656E9CE">
        <w:trPr>
          <w:cantSplit/>
          <w:trHeight w:val="924"/>
        </w:trPr>
        <w:tc>
          <w:tcPr>
            <w:tcW w:w="185" w:type="pct"/>
            <w:vMerge/>
          </w:tcPr>
          <w:p w14:paraId="22637459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</w:rPr>
            </w:pPr>
          </w:p>
        </w:tc>
        <w:tc>
          <w:tcPr>
            <w:tcW w:w="323" w:type="pct"/>
            <w:vMerge/>
          </w:tcPr>
          <w:p w14:paraId="5C73440F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06E976" w14:textId="7ED52688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</w:rPr>
            </w:pPr>
            <w:r w:rsidRPr="0098657F">
              <w:rPr>
                <w:rFonts w:ascii="Arial" w:hAnsi="Arial" w:cs="Arial"/>
                <w:sz w:val="20"/>
              </w:rPr>
              <w:t>Test</w:t>
            </w:r>
            <w:r w:rsidR="006B6CB1">
              <w:rPr>
                <w:rFonts w:ascii="Arial" w:hAnsi="Arial" w:cs="Arial"/>
                <w:sz w:val="20"/>
              </w:rPr>
              <w:t xml:space="preserve"> RPC</w:t>
            </w:r>
          </w:p>
          <w:p w14:paraId="1D3730EE" w14:textId="3C63B28C" w:rsidR="00B92EB5" w:rsidRPr="0098657F" w:rsidRDefault="00562B80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&lt; 0,1m</w:t>
            </w:r>
            <w:r w:rsidR="00FB3DAD">
              <w:rPr>
                <w:rFonts w:ascii="Arial" w:hAnsi="Arial" w:cs="Arial"/>
                <w:sz w:val="20"/>
              </w:rPr>
              <w:t>g/L</w:t>
            </w:r>
          </w:p>
          <w:p w14:paraId="695CE4DD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</w:rPr>
            </w:pPr>
            <w:r w:rsidRPr="0098657F">
              <w:rPr>
                <w:rFonts w:ascii="Arial" w:hAnsi="Arial" w:cs="Arial"/>
                <w:sz w:val="20"/>
              </w:rPr>
              <w:t>Provkran</w:t>
            </w:r>
          </w:p>
          <w:p w14:paraId="2BC4DA4A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" w:hAnsi="Arial" w:cs="Arial"/>
                <w:sz w:val="20"/>
              </w:rPr>
              <w:t xml:space="preserve"> </w:t>
            </w:r>
            <w:r w:rsidRPr="0098657F">
              <w:rPr>
                <w:rFonts w:ascii="Arial" w:hAnsi="Arial" w:cs="Arial"/>
                <w:sz w:val="18"/>
                <w:szCs w:val="18"/>
              </w:rPr>
              <w:t>A26</w:t>
            </w:r>
            <w:r w:rsidRPr="0098657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F700DB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</w:rPr>
            </w:pPr>
            <w:r w:rsidRPr="0098657F">
              <w:rPr>
                <w:rFonts w:ascii="Arial" w:hAnsi="Arial" w:cs="Arial"/>
                <w:sz w:val="20"/>
              </w:rPr>
              <w:t>Max 10 min</w:t>
            </w:r>
          </w:p>
          <w:p w14:paraId="53E89F55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</w:rPr>
            </w:pPr>
            <w:r w:rsidRPr="0098657F">
              <w:rPr>
                <w:rFonts w:ascii="Arial" w:hAnsi="Arial" w:cs="Arial"/>
                <w:sz w:val="20"/>
              </w:rPr>
              <w:t>skillnad</w:t>
            </w:r>
          </w:p>
          <w:p w14:paraId="1E356E8D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20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DED591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</w:rPr>
            </w:pPr>
            <w:r w:rsidRPr="0098657F">
              <w:rPr>
                <w:rFonts w:ascii="Arial" w:hAnsi="Arial" w:cs="Arial"/>
                <w:sz w:val="20"/>
              </w:rPr>
              <w:t>Teststicka</w:t>
            </w:r>
          </w:p>
          <w:p w14:paraId="39B3D3F3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98657F">
              <w:rPr>
                <w:rFonts w:ascii="Arial" w:hAnsi="Arial" w:cs="Arial"/>
                <w:sz w:val="20"/>
              </w:rPr>
              <w:t>&lt; 0</w:t>
            </w:r>
            <w:proofErr w:type="gramEnd"/>
            <w:r w:rsidRPr="0098657F">
              <w:rPr>
                <w:rFonts w:ascii="Arial" w:hAnsi="Arial" w:cs="Arial"/>
                <w:sz w:val="20"/>
              </w:rPr>
              <w:t>,3</w:t>
            </w:r>
            <w:r w:rsidRPr="0098657F">
              <w:rPr>
                <w:rFonts w:ascii="Symbol" w:eastAsia="Symbol" w:hAnsi="Symbol" w:cs="Symbol"/>
                <w:sz w:val="20"/>
              </w:rPr>
              <w:t>°</w:t>
            </w:r>
            <w:r w:rsidRPr="0098657F">
              <w:rPr>
                <w:rFonts w:ascii="Arial" w:hAnsi="Arial" w:cs="Arial"/>
                <w:sz w:val="20"/>
              </w:rPr>
              <w:t>dH</w:t>
            </w:r>
          </w:p>
          <w:p w14:paraId="42D6D491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" w:hAnsi="Arial" w:cs="Arial"/>
                <w:sz w:val="20"/>
              </w:rPr>
              <w:t>Provkran A26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A58D80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</w:rPr>
            </w:pPr>
            <w:r w:rsidRPr="0098657F">
              <w:rPr>
                <w:rFonts w:ascii="Arial" w:hAnsi="Arial" w:cs="Arial"/>
                <w:sz w:val="20"/>
              </w:rPr>
              <w:t>Mellan min och max</w:t>
            </w:r>
          </w:p>
        </w:tc>
        <w:tc>
          <w:tcPr>
            <w:tcW w:w="3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3244A2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98657F">
              <w:rPr>
                <w:rFonts w:ascii="Arial" w:hAnsi="Arial" w:cs="Arial"/>
                <w:sz w:val="20"/>
                <w:lang w:val="en-GB"/>
              </w:rPr>
              <w:t>&gt;2,5 bar</w:t>
            </w:r>
          </w:p>
          <w:p w14:paraId="1B7FF297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  <w:p w14:paraId="168A4860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  <w:lang w:val="en-GB"/>
              </w:rPr>
            </w:pPr>
            <w:proofErr w:type="spellStart"/>
            <w:r w:rsidRPr="0098657F">
              <w:rPr>
                <w:rFonts w:ascii="Arial" w:hAnsi="Arial" w:cs="Arial"/>
                <w:sz w:val="20"/>
                <w:lang w:val="en-GB"/>
              </w:rPr>
              <w:t>Värde</w:t>
            </w:r>
            <w:proofErr w:type="spellEnd"/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74338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98657F">
              <w:rPr>
                <w:rFonts w:ascii="Arial" w:hAnsi="Arial" w:cs="Arial"/>
                <w:sz w:val="20"/>
                <w:lang w:val="en-GB"/>
              </w:rPr>
              <w:t>&lt;0,5 bar</w:t>
            </w:r>
          </w:p>
          <w:p w14:paraId="7BAAABF5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98657F">
              <w:rPr>
                <w:rFonts w:ascii="Arial" w:hAnsi="Arial" w:cs="Arial"/>
                <w:sz w:val="20"/>
                <w:lang w:val="en-GB"/>
              </w:rPr>
              <w:t>Värde</w:t>
            </w:r>
            <w:proofErr w:type="spellEnd"/>
          </w:p>
          <w:p w14:paraId="5D93D66E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  <w:lang w:val="en-GB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B9620B1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98657F">
              <w:rPr>
                <w:rFonts w:ascii="Arial" w:hAnsi="Arial" w:cs="Arial"/>
                <w:sz w:val="20"/>
                <w:lang w:val="en-GB"/>
              </w:rPr>
              <w:t>Med Teknik</w:t>
            </w:r>
          </w:p>
          <w:p w14:paraId="1970DAE7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  <w:lang w:val="en-GB"/>
              </w:rPr>
            </w:pPr>
            <w:proofErr w:type="spellStart"/>
            <w:r w:rsidRPr="0098657F">
              <w:rPr>
                <w:rFonts w:ascii="Arial" w:hAnsi="Arial" w:cs="Arial"/>
                <w:sz w:val="20"/>
                <w:lang w:val="en-GB"/>
              </w:rPr>
              <w:t>el</w:t>
            </w:r>
            <w:proofErr w:type="spellEnd"/>
            <w:r w:rsidRPr="0098657F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 w:rsidRPr="0098657F">
              <w:rPr>
                <w:rFonts w:ascii="Arial" w:hAnsi="Arial" w:cs="Arial"/>
                <w:sz w:val="20"/>
                <w:lang w:val="en-GB"/>
              </w:rPr>
              <w:t>vb</w:t>
            </w:r>
            <w:proofErr w:type="spellEnd"/>
            <w:r w:rsidRPr="0098657F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8A9707" w14:textId="2837CAEF" w:rsidR="00B92EB5" w:rsidRPr="00277E4E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277E4E">
              <w:rPr>
                <w:rFonts w:ascii="Symbol" w:eastAsia="Symbol" w:hAnsi="Symbol" w:cs="Symbol"/>
                <w:sz w:val="20"/>
              </w:rPr>
              <w:t>m</w:t>
            </w:r>
            <w:r w:rsidRPr="00277E4E">
              <w:rPr>
                <w:rFonts w:ascii="Arial" w:hAnsi="Arial" w:cs="Arial"/>
                <w:sz w:val="20"/>
                <w:lang w:val="en-GB"/>
              </w:rPr>
              <w:t>S/cm</w:t>
            </w:r>
          </w:p>
          <w:p w14:paraId="74D0A97A" w14:textId="77777777" w:rsidR="00B92EB5" w:rsidRPr="00277E4E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277E4E">
              <w:rPr>
                <w:rFonts w:ascii="Arial" w:hAnsi="Arial" w:cs="Arial"/>
                <w:sz w:val="20"/>
                <w:lang w:val="en-GB"/>
              </w:rPr>
              <w:t xml:space="preserve">Max </w:t>
            </w:r>
          </w:p>
          <w:p w14:paraId="0402A788" w14:textId="77777777" w:rsidR="00B92EB5" w:rsidRPr="00277E4E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  <w:lang w:val="en-GB"/>
              </w:rPr>
            </w:pPr>
            <w:r w:rsidRPr="00277E4E">
              <w:rPr>
                <w:rFonts w:ascii="Arial" w:hAnsi="Arial" w:cs="Arial"/>
                <w:sz w:val="20"/>
                <w:lang w:val="en-GB"/>
              </w:rPr>
              <w:t>15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4E1C9C5" w14:textId="77777777" w:rsidR="00B92EB5" w:rsidRPr="00277E4E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277E4E">
              <w:rPr>
                <w:rFonts w:ascii="Symbol" w:eastAsia="Symbol" w:hAnsi="Symbol" w:cs="Symbol"/>
                <w:sz w:val="20"/>
              </w:rPr>
              <w:t>m</w:t>
            </w:r>
            <w:r w:rsidRPr="00277E4E">
              <w:rPr>
                <w:rFonts w:ascii="Arial" w:hAnsi="Arial" w:cs="Arial"/>
                <w:sz w:val="20"/>
                <w:lang w:val="en-GB"/>
              </w:rPr>
              <w:t>S/cm</w:t>
            </w:r>
          </w:p>
          <w:p w14:paraId="150681B5" w14:textId="77777777" w:rsidR="00B92EB5" w:rsidRPr="00277E4E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277E4E">
              <w:rPr>
                <w:rFonts w:ascii="Arial" w:hAnsi="Arial" w:cs="Arial"/>
                <w:sz w:val="20"/>
                <w:lang w:val="en-GB"/>
              </w:rPr>
              <w:t>Max</w:t>
            </w:r>
          </w:p>
          <w:p w14:paraId="35AAA90A" w14:textId="77777777" w:rsidR="00B92EB5" w:rsidRPr="00277E4E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 Black" w:hAnsi="Arial Black"/>
                <w:sz w:val="20"/>
                <w:lang w:val="en-GB"/>
              </w:rPr>
            </w:pPr>
            <w:r w:rsidRPr="00277E4E">
              <w:rPr>
                <w:rFonts w:ascii="Arial" w:hAnsi="Arial" w:cs="Arial"/>
                <w:sz w:val="20"/>
                <w:lang w:val="en-GB"/>
              </w:rPr>
              <w:t>15</w:t>
            </w:r>
          </w:p>
        </w:tc>
        <w:tc>
          <w:tcPr>
            <w:tcW w:w="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23A585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98657F">
              <w:rPr>
                <w:rFonts w:ascii="Arial" w:hAnsi="Arial" w:cs="Arial"/>
                <w:sz w:val="20"/>
                <w:lang w:val="en-GB"/>
              </w:rPr>
              <w:t>&lt; 0,1 mg/L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91C4B2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98657F">
              <w:rPr>
                <w:rFonts w:ascii="Arial" w:hAnsi="Arial" w:cs="Arial"/>
                <w:sz w:val="20"/>
              </w:rPr>
              <w:t>dH</w:t>
            </w:r>
            <w:proofErr w:type="spellEnd"/>
          </w:p>
          <w:p w14:paraId="0433B15E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98657F">
              <w:rPr>
                <w:rFonts w:ascii="Arial" w:hAnsi="Arial" w:cs="Arial"/>
                <w:sz w:val="20"/>
              </w:rPr>
              <w:t>&lt; 0</w:t>
            </w:r>
            <w:proofErr w:type="gramEnd"/>
            <w:r w:rsidRPr="0098657F">
              <w:rPr>
                <w:rFonts w:ascii="Arial" w:hAnsi="Arial" w:cs="Arial"/>
                <w:sz w:val="20"/>
              </w:rPr>
              <w:t>,25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E280850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</w:rPr>
            </w:pPr>
            <w:r w:rsidRPr="0098657F">
              <w:rPr>
                <w:rFonts w:ascii="Arial" w:hAnsi="Arial" w:cs="Arial"/>
                <w:sz w:val="20"/>
              </w:rPr>
              <w:t>X1/ månad</w:t>
            </w:r>
          </w:p>
          <w:p w14:paraId="70D3C27F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</w:rPr>
            </w:pPr>
            <w:r w:rsidRPr="0098657F">
              <w:rPr>
                <w:rFonts w:ascii="Arial" w:hAnsi="Arial" w:cs="Arial"/>
                <w:sz w:val="20"/>
              </w:rPr>
              <w:t xml:space="preserve">Samt </w:t>
            </w:r>
            <w:proofErr w:type="spellStart"/>
            <w:r w:rsidRPr="0098657F">
              <w:rPr>
                <w:rFonts w:ascii="Arial" w:hAnsi="Arial" w:cs="Arial"/>
                <w:sz w:val="20"/>
              </w:rPr>
              <w:t>vb</w:t>
            </w:r>
            <w:proofErr w:type="spellEnd"/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D96F63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98657F">
              <w:rPr>
                <w:rFonts w:ascii="Arial" w:hAnsi="Arial" w:cs="Arial"/>
                <w:sz w:val="20"/>
                <w:lang w:val="en-GB"/>
              </w:rPr>
              <w:t>Utgångs</w:t>
            </w:r>
            <w:proofErr w:type="spellEnd"/>
          </w:p>
          <w:p w14:paraId="5E92D625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98657F">
              <w:rPr>
                <w:rFonts w:ascii="Arial" w:hAnsi="Arial" w:cs="Arial"/>
                <w:sz w:val="20"/>
                <w:lang w:val="en-GB"/>
              </w:rPr>
              <w:t>Datum</w:t>
            </w:r>
          </w:p>
          <w:p w14:paraId="422E3796" w14:textId="77777777" w:rsidR="00B92EB5" w:rsidRPr="0098657F" w:rsidRDefault="00B92EB5" w:rsidP="0098657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</w:rPr>
            </w:pPr>
            <w:r w:rsidRPr="0098657F">
              <w:rPr>
                <w:rFonts w:ascii="Arial" w:hAnsi="Arial" w:cs="Arial"/>
                <w:sz w:val="20"/>
                <w:lang w:val="en-GB"/>
              </w:rPr>
              <w:t>X1/</w:t>
            </w:r>
            <w:proofErr w:type="spellStart"/>
            <w:r w:rsidRPr="0098657F">
              <w:rPr>
                <w:rFonts w:ascii="Arial" w:hAnsi="Arial" w:cs="Arial"/>
                <w:sz w:val="20"/>
                <w:lang w:val="en-GB"/>
              </w:rPr>
              <w:t>vecka</w:t>
            </w:r>
            <w:proofErr w:type="spellEnd"/>
          </w:p>
        </w:tc>
      </w:tr>
      <w:tr w:rsidR="001F5306" w:rsidRPr="0098657F" w14:paraId="5035367A" w14:textId="77777777" w:rsidTr="7656E9CE">
        <w:trPr>
          <w:trHeight w:val="660"/>
        </w:trPr>
        <w:tc>
          <w:tcPr>
            <w:tcW w:w="1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99EA01" w14:textId="77777777" w:rsidR="00B92EB5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</w:rPr>
            </w:pPr>
            <w:r w:rsidRPr="0098657F">
              <w:rPr>
                <w:rFonts w:ascii="Arial Black" w:hAnsi="Arial Black"/>
              </w:rPr>
              <w:t>Må</w:t>
            </w:r>
          </w:p>
          <w:p w14:paraId="535C80C6" w14:textId="77777777" w:rsidR="00277E4E" w:rsidRPr="0098657F" w:rsidRDefault="00277E4E" w:rsidP="0098657F">
            <w:pPr>
              <w:spacing w:after="0" w:line="240" w:lineRule="auto"/>
              <w:ind w:left="0" w:right="0"/>
              <w:rPr>
                <w:rFonts w:ascii="Arial Black" w:hAnsi="Arial Black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EC512F6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975287C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E9ECA9A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F6091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AB886CD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3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181E12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4669D7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45713A7" w14:textId="6DA10DC2" w:rsidR="00B92EB5" w:rsidRPr="0098657F" w:rsidRDefault="00D1603B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  <w:r>
              <w:rPr>
                <w:rFonts w:ascii="Arial Black" w:hAnsi="Arial Black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5EEDB8" wp14:editId="093BB4C6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425450</wp:posOffset>
                      </wp:positionV>
                      <wp:extent cx="628650" cy="443230"/>
                      <wp:effectExtent l="0" t="0" r="19050" b="33020"/>
                      <wp:wrapNone/>
                      <wp:docPr id="775433451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8650" cy="44323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Rak koppling 1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from="38.55pt,33.5pt" to="88.05pt,68.4pt" w14:anchorId="576C0B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"/>
                  </w:pict>
                </mc:Fallback>
              </mc:AlternateContent>
            </w:r>
          </w:p>
        </w:tc>
        <w:tc>
          <w:tcPr>
            <w:tcW w:w="3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99D080" w14:textId="3F885E93" w:rsidR="00B92EB5" w:rsidRPr="00277E4E" w:rsidRDefault="00EB7A6E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  <w:r>
              <w:rPr>
                <w:rFonts w:ascii="Arial Black" w:hAnsi="Arial Black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A34257" wp14:editId="7A592003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-6985</wp:posOffset>
                      </wp:positionV>
                      <wp:extent cx="619125" cy="438150"/>
                      <wp:effectExtent l="0" t="0" r="28575" b="19050"/>
                      <wp:wrapNone/>
                      <wp:docPr id="1232829751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43815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line id="Rak koppling 1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from="45.5pt,-.55pt" to="94.25pt,33.95pt" w14:anchorId="3AFEA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"/>
                  </w:pict>
                </mc:Fallback>
              </mc:AlternateContent>
            </w:r>
            <w:r w:rsidR="000B0B8B">
              <w:rPr>
                <w:rFonts w:ascii="Arial Black" w:hAnsi="Arial Black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456B2D" wp14:editId="0B5C3F22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-3175</wp:posOffset>
                      </wp:positionV>
                      <wp:extent cx="619125" cy="438150"/>
                      <wp:effectExtent l="0" t="0" r="28575" b="19050"/>
                      <wp:wrapNone/>
                      <wp:docPr id="2077779843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43815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line id="Rak koppling 1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from="-3.2pt,-.25pt" to="45.55pt,34.25pt" w14:anchorId="753F4B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"/>
                  </w:pict>
                </mc:Fallback>
              </mc:AlternateConten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6E08861" w14:textId="76FBF653" w:rsidR="00B92EB5" w:rsidRPr="00277E4E" w:rsidRDefault="00CF3831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  <w:r>
              <w:rPr>
                <w:rFonts w:ascii="Arial Black" w:hAnsi="Arial Black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E5DEA3" wp14:editId="66EDF806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421640</wp:posOffset>
                      </wp:positionV>
                      <wp:extent cx="619125" cy="438150"/>
                      <wp:effectExtent l="0" t="0" r="28575" b="19050"/>
                      <wp:wrapNone/>
                      <wp:docPr id="815821180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4381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line id="Rak koppling 1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-3.6pt,33.2pt" to="45.15pt,67.7pt" w14:anchorId="33AACB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"/>
                  </w:pict>
                </mc:Fallback>
              </mc:AlternateContent>
            </w:r>
          </w:p>
        </w:tc>
        <w:tc>
          <w:tcPr>
            <w:tcW w:w="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DCCED3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7F74978" w14:textId="77777777" w:rsidR="00B92EB5" w:rsidRPr="0098657F" w:rsidRDefault="00B92EB5" w:rsidP="0098657F">
            <w:pPr>
              <w:spacing w:after="0" w:line="240" w:lineRule="auto"/>
              <w:ind w:left="0" w:right="289"/>
              <w:rPr>
                <w:rFonts w:ascii="Arial Black" w:hAnsi="Arial Black"/>
                <w:sz w:val="32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4CA721D" w14:textId="77777777" w:rsidR="00B92EB5" w:rsidRPr="0098657F" w:rsidRDefault="00B92EB5" w:rsidP="0098657F">
            <w:pPr>
              <w:spacing w:after="0" w:line="240" w:lineRule="auto"/>
              <w:ind w:left="0" w:right="289"/>
              <w:rPr>
                <w:rFonts w:ascii="Arial Black" w:hAnsi="Arial Black"/>
                <w:sz w:val="3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5887D21" w14:textId="77777777" w:rsidR="00B92EB5" w:rsidRPr="0098657F" w:rsidRDefault="00B92EB5" w:rsidP="0098657F">
            <w:pPr>
              <w:spacing w:after="0" w:line="240" w:lineRule="auto"/>
              <w:ind w:left="0" w:right="289"/>
              <w:rPr>
                <w:rFonts w:ascii="Arial Black" w:hAnsi="Arial Black"/>
                <w:sz w:val="32"/>
              </w:rPr>
            </w:pPr>
          </w:p>
        </w:tc>
      </w:tr>
      <w:tr w:rsidR="001F5306" w:rsidRPr="0098657F" w14:paraId="052768A4" w14:textId="77777777" w:rsidTr="7656E9CE">
        <w:trPr>
          <w:trHeight w:val="616"/>
        </w:trPr>
        <w:tc>
          <w:tcPr>
            <w:tcW w:w="1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D2DCBE" w14:textId="77777777" w:rsidR="00B92EB5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</w:rPr>
            </w:pPr>
            <w:r w:rsidRPr="0098657F">
              <w:rPr>
                <w:rFonts w:ascii="Arial Black" w:hAnsi="Arial Black"/>
              </w:rPr>
              <w:t>Ti</w:t>
            </w:r>
          </w:p>
          <w:p w14:paraId="2477B7D8" w14:textId="77777777" w:rsidR="00277E4E" w:rsidRPr="0098657F" w:rsidRDefault="00277E4E" w:rsidP="0098657F">
            <w:pPr>
              <w:spacing w:after="0" w:line="240" w:lineRule="auto"/>
              <w:ind w:left="0" w:right="0"/>
              <w:rPr>
                <w:rFonts w:ascii="Arial Black" w:hAnsi="Arial Black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FD4A4ED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9C9C9"/>
          </w:tcPr>
          <w:p w14:paraId="3BC7C834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A583DE4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9C9C9"/>
          </w:tcPr>
          <w:p w14:paraId="264B4D37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1DDF459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3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3CB1B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39D4D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C7692A7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4D7EE" w14:textId="492CE114" w:rsidR="00B92EB5" w:rsidRPr="00277E4E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53C6EF8" w14:textId="7798563D" w:rsidR="00B92EB5" w:rsidRPr="00277E4E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7A120F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813ADDB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6016D52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FCBB68F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</w:tr>
      <w:tr w:rsidR="001F5306" w:rsidRPr="0098657F" w14:paraId="5057500D" w14:textId="77777777" w:rsidTr="7656E9CE">
        <w:trPr>
          <w:trHeight w:val="412"/>
        </w:trPr>
        <w:tc>
          <w:tcPr>
            <w:tcW w:w="1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E60324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</w:rPr>
            </w:pPr>
            <w:r w:rsidRPr="0098657F">
              <w:rPr>
                <w:rFonts w:ascii="Arial Black" w:hAnsi="Arial Black"/>
              </w:rPr>
              <w:t>On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229CB05" w14:textId="77777777" w:rsidR="00B92EB5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  <w:p w14:paraId="3A135252" w14:textId="271A2C7F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249F041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992A6A2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9C9C9"/>
          </w:tcPr>
          <w:p w14:paraId="4A0F7775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E669ED7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3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8880E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854C7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A995260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9FEED" w14:textId="4583775C" w:rsidR="00B92EB5" w:rsidRPr="00277E4E" w:rsidRDefault="00DA70EE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  <w:r>
              <w:rPr>
                <w:rFonts w:ascii="Arial Black" w:hAnsi="Arial Black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8465091" wp14:editId="54FDD705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-9525</wp:posOffset>
                      </wp:positionV>
                      <wp:extent cx="609600" cy="552450"/>
                      <wp:effectExtent l="0" t="0" r="19050" b="19050"/>
                      <wp:wrapNone/>
                      <wp:docPr id="1790618023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9600" cy="55245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Rak koppling 1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from="45.45pt,-.75pt" to="93.45pt,42.75pt" w14:anchorId="12B80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"/>
                  </w:pict>
                </mc:Fallback>
              </mc:AlternateContent>
            </w:r>
            <w:r w:rsidR="00D1603B">
              <w:rPr>
                <w:rFonts w:ascii="Arial Black" w:hAnsi="Arial Black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027B34F" wp14:editId="7257CE5C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-9525</wp:posOffset>
                      </wp:positionV>
                      <wp:extent cx="609600" cy="552450"/>
                      <wp:effectExtent l="0" t="0" r="19050" b="19050"/>
                      <wp:wrapNone/>
                      <wp:docPr id="1553067702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9600" cy="55245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Rak koppling 1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from="-2.65pt,-.75pt" to="45.35pt,42.75pt" w14:anchorId="3EFE73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"/>
                  </w:pict>
                </mc:Fallback>
              </mc:AlternateConten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FB5799A" w14:textId="402E2663" w:rsidR="00B92EB5" w:rsidRPr="00277E4E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06E8EE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422C017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42FECBA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9C9C9"/>
          </w:tcPr>
          <w:p w14:paraId="0D996228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</w:rPr>
            </w:pPr>
          </w:p>
        </w:tc>
      </w:tr>
      <w:tr w:rsidR="001F5306" w:rsidRPr="0098657F" w14:paraId="1CF7F323" w14:textId="77777777" w:rsidTr="7656E9CE">
        <w:trPr>
          <w:trHeight w:val="610"/>
        </w:trPr>
        <w:tc>
          <w:tcPr>
            <w:tcW w:w="1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A6F36A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lang w:val="en-GB"/>
              </w:rPr>
            </w:pPr>
            <w:r w:rsidRPr="0098657F">
              <w:rPr>
                <w:rFonts w:ascii="Arial Black" w:hAnsi="Arial Black"/>
                <w:lang w:val="en-GB"/>
              </w:rPr>
              <w:t>To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584C1D4" w14:textId="77777777" w:rsidR="00B92EB5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  <w:p w14:paraId="5FD50A8A" w14:textId="085E523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B023298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E5B9841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9C9C9"/>
          </w:tcPr>
          <w:p w14:paraId="4AECE7CE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D859CC7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3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C816C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DBAEA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5D88312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8F7EB" w14:textId="0AFE332B" w:rsidR="00B92EB5" w:rsidRPr="00277E4E" w:rsidRDefault="00D1603B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  <w:r>
              <w:rPr>
                <w:rFonts w:ascii="Arial Black" w:hAnsi="Arial Black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4FDAC78" wp14:editId="78520CC9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8255</wp:posOffset>
                      </wp:positionV>
                      <wp:extent cx="609600" cy="552450"/>
                      <wp:effectExtent l="0" t="0" r="19050" b="19050"/>
                      <wp:wrapNone/>
                      <wp:docPr id="91829496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9600" cy="55245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Rak koppling 1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from="-3.4pt,.65pt" to="44.6pt,44.15pt" w14:anchorId="2436E6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"/>
                  </w:pict>
                </mc:Fallback>
              </mc:AlternateConten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4BBDCEB" w14:textId="32D7CF05" w:rsidR="00B92EB5" w:rsidRPr="00277E4E" w:rsidRDefault="00D1603B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  <w:r>
              <w:rPr>
                <w:rFonts w:ascii="Arial Black" w:hAnsi="Arial Black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C2DB1E9" wp14:editId="200EE8E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8255</wp:posOffset>
                      </wp:positionV>
                      <wp:extent cx="609600" cy="552450"/>
                      <wp:effectExtent l="0" t="0" r="19050" b="19050"/>
                      <wp:wrapNone/>
                      <wp:docPr id="1930630874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9600" cy="55245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Rak koppling 1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from="-.15pt,.65pt" to="47.85pt,44.15pt" w14:anchorId="754B7C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"/>
                  </w:pict>
                </mc:Fallback>
              </mc:AlternateContent>
            </w:r>
          </w:p>
        </w:tc>
        <w:tc>
          <w:tcPr>
            <w:tcW w:w="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170874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CABFEE5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D5E45DF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9C9C9"/>
          </w:tcPr>
          <w:p w14:paraId="64AB5C11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</w:tr>
      <w:tr w:rsidR="001F5306" w:rsidRPr="0098657F" w14:paraId="27B70B0E" w14:textId="77777777" w:rsidTr="7656E9CE">
        <w:trPr>
          <w:trHeight w:val="694"/>
        </w:trPr>
        <w:tc>
          <w:tcPr>
            <w:tcW w:w="1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373BF6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lang w:val="en-GB"/>
              </w:rPr>
            </w:pPr>
            <w:r w:rsidRPr="0098657F">
              <w:rPr>
                <w:rFonts w:ascii="Arial Black" w:hAnsi="Arial Black"/>
                <w:lang w:val="en-GB"/>
              </w:rPr>
              <w:t>Fre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C1D4572" w14:textId="77777777" w:rsidR="00B92EB5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  <w:p w14:paraId="350439B0" w14:textId="710C9E2E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E25EF5F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05D18EF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9C9C9"/>
          </w:tcPr>
          <w:p w14:paraId="5E924165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BE39EDA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3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51DEE5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E0DEE5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6D3B9A7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8619EE" w14:textId="31E34131" w:rsidR="00B92EB5" w:rsidRPr="00277E4E" w:rsidRDefault="00D1603B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  <w:r>
              <w:rPr>
                <w:rFonts w:ascii="Arial Black" w:hAnsi="Arial Black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648C772" wp14:editId="0FB76DDB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635</wp:posOffset>
                      </wp:positionV>
                      <wp:extent cx="628650" cy="571500"/>
                      <wp:effectExtent l="0" t="0" r="19050" b="19050"/>
                      <wp:wrapNone/>
                      <wp:docPr id="954118038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8650" cy="5715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Rak koppling 1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from="-2.45pt,.05pt" to="47.05pt,45.05pt" w14:anchorId="308494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"/>
                  </w:pict>
                </mc:Fallback>
              </mc:AlternateContent>
            </w:r>
            <w:r>
              <w:rPr>
                <w:rFonts w:ascii="Arial Black" w:hAnsi="Arial Black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46D724B" wp14:editId="1A7EB31D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565150</wp:posOffset>
                      </wp:positionV>
                      <wp:extent cx="619125" cy="481965"/>
                      <wp:effectExtent l="0" t="0" r="28575" b="32385"/>
                      <wp:wrapNone/>
                      <wp:docPr id="796966526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48196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Rak koppling 1" style="position:absolute;flip:x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black [3213]" from="-2.65pt,44.5pt" to="46.1pt,82.45pt" w14:anchorId="63EC5F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"/>
                  </w:pict>
                </mc:Fallback>
              </mc:AlternateConten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A9D8645" w14:textId="366B5EDB" w:rsidR="00B92EB5" w:rsidRPr="00277E4E" w:rsidRDefault="00D1603B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  <w:r>
              <w:rPr>
                <w:rFonts w:ascii="Arial Black" w:hAnsi="Arial Black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22D033" wp14:editId="0ACCC4A5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635</wp:posOffset>
                      </wp:positionV>
                      <wp:extent cx="609600" cy="552450"/>
                      <wp:effectExtent l="0" t="0" r="19050" b="19050"/>
                      <wp:wrapNone/>
                      <wp:docPr id="856426486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9600" cy="55245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Rak koppling 1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from="-2.6pt,.05pt" to="45.4pt,43.55pt" w14:anchorId="51896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"/>
                  </w:pict>
                </mc:Fallback>
              </mc:AlternateContent>
            </w:r>
          </w:p>
        </w:tc>
        <w:tc>
          <w:tcPr>
            <w:tcW w:w="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34D17F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D55B31B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BC4CE9A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9C9C9"/>
          </w:tcPr>
          <w:p w14:paraId="3836C1D6" w14:textId="77777777" w:rsidR="00B92EB5" w:rsidRPr="0098657F" w:rsidRDefault="00B92EB5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</w:tr>
      <w:tr w:rsidR="009C4526" w:rsidRPr="0098657F" w14:paraId="62D5CB56" w14:textId="77777777" w:rsidTr="7656E9CE">
        <w:trPr>
          <w:trHeight w:val="701"/>
        </w:trPr>
        <w:tc>
          <w:tcPr>
            <w:tcW w:w="1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DFD6E1" w14:textId="3598EFD1" w:rsidR="009C4526" w:rsidRPr="0098657F" w:rsidRDefault="00620DF8" w:rsidP="0098657F">
            <w:pPr>
              <w:spacing w:after="0" w:line="240" w:lineRule="auto"/>
              <w:ind w:left="0" w:right="0"/>
              <w:rPr>
                <w:rFonts w:ascii="Arial Black" w:hAnsi="Arial Black"/>
                <w:lang w:val="en-GB"/>
              </w:rPr>
            </w:pPr>
            <w:r>
              <w:rPr>
                <w:rFonts w:ascii="Arial Black" w:hAnsi="Arial Black"/>
                <w:lang w:val="en-GB"/>
              </w:rPr>
              <w:t>LÖ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34330A2" w14:textId="77777777" w:rsidR="009C4526" w:rsidRDefault="009C4526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3AD87D9" w14:textId="77777777" w:rsidR="009C4526" w:rsidRPr="0098657F" w:rsidRDefault="009C4526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341773C" w14:textId="77777777" w:rsidR="009C4526" w:rsidRPr="0098657F" w:rsidRDefault="009C4526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9C9C9"/>
          </w:tcPr>
          <w:p w14:paraId="518805BF" w14:textId="77777777" w:rsidR="009C4526" w:rsidRPr="0098657F" w:rsidRDefault="009C4526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A515F21" w14:textId="77777777" w:rsidR="009C4526" w:rsidRPr="0098657F" w:rsidRDefault="009C4526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3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B60A9" w14:textId="77777777" w:rsidR="009C4526" w:rsidRPr="0098657F" w:rsidRDefault="009C4526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780DE9" w14:textId="77777777" w:rsidR="009C4526" w:rsidRPr="0098657F" w:rsidRDefault="009C4526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9BA674D" w14:textId="77777777" w:rsidR="009C4526" w:rsidRPr="0098657F" w:rsidRDefault="009C4526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19F600" w14:textId="1294189D" w:rsidR="009C4526" w:rsidRPr="00277E4E" w:rsidRDefault="00D1603B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  <w:r>
              <w:rPr>
                <w:rFonts w:ascii="Arial Black" w:hAnsi="Arial Black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3FD6DE" wp14:editId="44C8B48F">
                      <wp:simplePos x="0" y="0"/>
                      <wp:positionH relativeFrom="column">
                        <wp:posOffset>-31116</wp:posOffset>
                      </wp:positionH>
                      <wp:positionV relativeFrom="paragraph">
                        <wp:posOffset>447040</wp:posOffset>
                      </wp:positionV>
                      <wp:extent cx="619125" cy="443865"/>
                      <wp:effectExtent l="0" t="0" r="28575" b="32385"/>
                      <wp:wrapNone/>
                      <wp:docPr id="122195184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44386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Rak koppling 1" style="position:absolute;flip:x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black [3213]" from="-2.45pt,35.2pt" to="46.3pt,70.15pt" w14:anchorId="5772D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"/>
                  </w:pict>
                </mc:Fallback>
              </mc:AlternateConten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1FF2F9A" w14:textId="62C3AFC2" w:rsidR="009C4526" w:rsidRPr="00277E4E" w:rsidRDefault="00D1603B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  <w:r>
              <w:rPr>
                <w:rFonts w:ascii="Arial Black" w:hAnsi="Arial Black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83A8F34" wp14:editId="379C2138">
                      <wp:simplePos x="0" y="0"/>
                      <wp:positionH relativeFrom="column">
                        <wp:posOffset>-52071</wp:posOffset>
                      </wp:positionH>
                      <wp:positionV relativeFrom="paragraph">
                        <wp:posOffset>-10159</wp:posOffset>
                      </wp:positionV>
                      <wp:extent cx="638175" cy="457200"/>
                      <wp:effectExtent l="0" t="0" r="28575" b="19050"/>
                      <wp:wrapNone/>
                      <wp:docPr id="386047119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8175" cy="4572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Rak koppling 1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from="-4.1pt,-.8pt" to="46.15pt,35.2pt" w14:anchorId="3E8BCC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"/>
                  </w:pict>
                </mc:Fallback>
              </mc:AlternateContent>
            </w:r>
          </w:p>
        </w:tc>
        <w:tc>
          <w:tcPr>
            <w:tcW w:w="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D1D302" w14:textId="77777777" w:rsidR="009C4526" w:rsidRPr="0098657F" w:rsidRDefault="009C4526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D989FB5" w14:textId="77777777" w:rsidR="009C4526" w:rsidRPr="0098657F" w:rsidRDefault="009C4526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333D47F" w14:textId="77777777" w:rsidR="009C4526" w:rsidRPr="0098657F" w:rsidRDefault="009C4526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9C9C9"/>
          </w:tcPr>
          <w:p w14:paraId="366BDBA3" w14:textId="77777777" w:rsidR="009C4526" w:rsidRPr="0098657F" w:rsidRDefault="009C4526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</w:tr>
      <w:tr w:rsidR="00620DF8" w:rsidRPr="0098657F" w14:paraId="3E1F9932" w14:textId="77777777" w:rsidTr="7656E9CE">
        <w:trPr>
          <w:trHeight w:val="701"/>
        </w:trPr>
        <w:tc>
          <w:tcPr>
            <w:tcW w:w="1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B1485A" w14:textId="4E6373C2" w:rsidR="00620DF8" w:rsidRPr="0098657F" w:rsidRDefault="00BD42F2" w:rsidP="0098657F">
            <w:pPr>
              <w:spacing w:after="0" w:line="240" w:lineRule="auto"/>
              <w:ind w:left="0" w:right="0"/>
              <w:rPr>
                <w:rFonts w:ascii="Arial Black" w:hAnsi="Arial Black"/>
                <w:lang w:val="en-GB"/>
              </w:rPr>
            </w:pPr>
            <w:r>
              <w:rPr>
                <w:rFonts w:ascii="Arial Black" w:hAnsi="Arial Black"/>
                <w:lang w:val="en-GB"/>
              </w:rPr>
              <w:t>S</w:t>
            </w:r>
            <w:r w:rsidR="00620DF8">
              <w:rPr>
                <w:rFonts w:ascii="Arial Black" w:hAnsi="Arial Black"/>
                <w:lang w:val="en-GB"/>
              </w:rPr>
              <w:t>Ö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531AE57" w14:textId="77777777" w:rsidR="00620DF8" w:rsidRDefault="00620DF8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DFA0D02" w14:textId="77777777" w:rsidR="00620DF8" w:rsidRPr="0098657F" w:rsidRDefault="00620DF8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CD1D18D" w14:textId="77777777" w:rsidR="00620DF8" w:rsidRPr="0098657F" w:rsidRDefault="00620DF8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9C9C9"/>
          </w:tcPr>
          <w:p w14:paraId="48610788" w14:textId="77777777" w:rsidR="00620DF8" w:rsidRPr="0098657F" w:rsidRDefault="00620DF8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D6AC93E" w14:textId="77777777" w:rsidR="00620DF8" w:rsidRPr="0098657F" w:rsidRDefault="00620DF8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3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72B63" w14:textId="77777777" w:rsidR="00620DF8" w:rsidRPr="0098657F" w:rsidRDefault="00620DF8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0842F7" w14:textId="77777777" w:rsidR="00620DF8" w:rsidRPr="0098657F" w:rsidRDefault="00620DF8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1FDDAF2" w14:textId="77777777" w:rsidR="00620DF8" w:rsidRPr="0098657F" w:rsidRDefault="00620DF8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527E5" w14:textId="6AE29C53" w:rsidR="00620DF8" w:rsidRPr="00277E4E" w:rsidRDefault="00620DF8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0983597" w14:textId="7BB33350" w:rsidR="00620DF8" w:rsidRPr="00277E4E" w:rsidRDefault="00D1603B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  <w:r>
              <w:rPr>
                <w:rFonts w:ascii="Arial Black" w:hAnsi="Arial Black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4C47954" wp14:editId="7EB665C6">
                      <wp:simplePos x="0" y="0"/>
                      <wp:positionH relativeFrom="column">
                        <wp:posOffset>-42546</wp:posOffset>
                      </wp:positionH>
                      <wp:positionV relativeFrom="paragraph">
                        <wp:posOffset>-17145</wp:posOffset>
                      </wp:positionV>
                      <wp:extent cx="638175" cy="466725"/>
                      <wp:effectExtent l="0" t="0" r="28575" b="28575"/>
                      <wp:wrapNone/>
                      <wp:docPr id="1515666358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8175" cy="46672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Rak koppling 1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from="-3.35pt,-1.35pt" to="46.9pt,35.4pt" w14:anchorId="3EF13C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"/>
                  </w:pict>
                </mc:Fallback>
              </mc:AlternateContent>
            </w:r>
          </w:p>
        </w:tc>
        <w:tc>
          <w:tcPr>
            <w:tcW w:w="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4C9A93" w14:textId="77777777" w:rsidR="00620DF8" w:rsidRPr="0098657F" w:rsidRDefault="00620DF8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7D2E680" w14:textId="77777777" w:rsidR="00620DF8" w:rsidRPr="0098657F" w:rsidRDefault="00620DF8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0E18D6D" w14:textId="77777777" w:rsidR="00620DF8" w:rsidRPr="0098657F" w:rsidRDefault="00620DF8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9C9C9"/>
          </w:tcPr>
          <w:p w14:paraId="37FB48AB" w14:textId="77777777" w:rsidR="00620DF8" w:rsidRPr="0098657F" w:rsidRDefault="00620DF8" w:rsidP="0098657F">
            <w:pPr>
              <w:spacing w:after="0" w:line="240" w:lineRule="auto"/>
              <w:ind w:left="0" w:right="0"/>
              <w:rPr>
                <w:rFonts w:ascii="Arial Black" w:hAnsi="Arial Black"/>
                <w:sz w:val="32"/>
                <w:lang w:val="en-GB"/>
              </w:rPr>
            </w:pPr>
          </w:p>
        </w:tc>
      </w:tr>
    </w:tbl>
    <w:bookmarkEnd w:id="1"/>
    <w:p w14:paraId="76B9F95B" w14:textId="38E971D2" w:rsidR="00536A5A" w:rsidRPr="00536A5A" w:rsidRDefault="00307C77" w:rsidP="00F14D1A">
      <w:pPr>
        <w:spacing w:after="0" w:line="240" w:lineRule="auto"/>
        <w:ind w:left="0" w:right="0"/>
      </w:pPr>
      <w:r>
        <w:t xml:space="preserve">  </w:t>
      </w:r>
      <w:r w:rsidR="00332CAF">
        <w:t xml:space="preserve">  </w:t>
      </w:r>
      <w:r>
        <w:t>Vid avvikande värde ska MT kontaktas</w:t>
      </w:r>
      <w:r w:rsidR="00332CAF">
        <w:t xml:space="preserve">                                                                          </w:t>
      </w:r>
      <w:proofErr w:type="spellStart"/>
      <w:r w:rsidR="00652E12">
        <w:t>Kond</w:t>
      </w:r>
      <w:proofErr w:type="spellEnd"/>
      <w:r w:rsidR="00A53EE9">
        <w:t xml:space="preserve"> </w:t>
      </w:r>
      <w:r w:rsidR="2178FD0D" w:rsidRPr="00CA544C">
        <w:t xml:space="preserve">Avläses </w:t>
      </w:r>
      <w:r w:rsidR="00CA544C" w:rsidRPr="00CA544C">
        <w:t>i vattenrum</w:t>
      </w:r>
      <w:r w:rsidR="2178FD0D" w:rsidRPr="00CA544C">
        <w:t xml:space="preserve"> </w:t>
      </w:r>
      <w:r w:rsidR="00332CAF">
        <w:t xml:space="preserve">      </w:t>
      </w:r>
      <w:r w:rsidR="00BC0BDB">
        <w:t xml:space="preserve">Vita rutor </w:t>
      </w:r>
      <w:r w:rsidR="00332CAF">
        <w:t>skall fyllas i.</w:t>
      </w:r>
    </w:p>
    <w:sectPr w:rsidR="00536A5A" w:rsidRPr="00536A5A" w:rsidSect="00DC4B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00" w:orient="landscape"/>
      <w:pgMar w:top="992" w:right="1418" w:bottom="1979" w:left="1276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B441B" w14:textId="77777777" w:rsidR="00B74125" w:rsidRDefault="00B74125">
      <w:r>
        <w:separator/>
      </w:r>
    </w:p>
  </w:endnote>
  <w:endnote w:type="continuationSeparator" w:id="0">
    <w:p w14:paraId="5106FA3F" w14:textId="77777777" w:rsidR="00B74125" w:rsidRDefault="00B74125">
      <w:r>
        <w:continuationSeparator/>
      </w:r>
    </w:p>
  </w:endnote>
  <w:endnote w:type="continuationNotice" w:id="1">
    <w:p w14:paraId="0C413DA2" w14:textId="77777777" w:rsidR="00B74125" w:rsidRDefault="00B741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73A4C089" w:rsidR="00C50EE5" w:rsidRPr="00EC0A68" w:rsidRDefault="00457BD5" w:rsidP="00457BD5">
        <w:pPr>
          <w:pStyle w:val="Sidfot"/>
          <w:jc w:val="center"/>
          <w:rPr>
            <w:sz w:val="16"/>
            <w:szCs w:val="16"/>
          </w:rPr>
        </w:pPr>
        <w:r>
          <w:t xml:space="preserve">                                                                                                                                                                                                                              Bilaga</w:t>
        </w:r>
        <w:r w:rsidR="002E3E54">
          <w:t xml:space="preserve"> 1</w:t>
        </w:r>
        <w:r>
          <w:t xml:space="preserve"> Q Di </w:t>
        </w:r>
        <w:r w:rsidR="002E3E54">
          <w:t xml:space="preserve">234 </w:t>
        </w:r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  <w:r w:rsidR="002E3E54">
          <w:rPr>
            <w:sz w:val="16"/>
            <w:szCs w:val="16"/>
          </w:rPr>
          <w:t>(2)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B8E8E1F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4B3C">
      <w:t xml:space="preserve"> </w:t>
    </w:r>
  </w:p>
  <w:p w14:paraId="5CDFC6AF" w14:textId="5C594AD6" w:rsidR="00DC4B3C" w:rsidRDefault="00DC4B3C" w:rsidP="00A97A5F">
    <w:pPr>
      <w:pStyle w:val="Sidfot"/>
      <w:tabs>
        <w:tab w:val="left" w:pos="1725"/>
        <w:tab w:val="left" w:pos="10260"/>
        <w:tab w:val="left" w:pos="11595"/>
        <w:tab w:val="right" w:pos="13278"/>
      </w:tabs>
      <w:jc w:val="left"/>
    </w:pPr>
    <w:r>
      <w:t>Bilaga 1 till Q Di 234</w:t>
    </w:r>
    <w:r w:rsidR="00E35121">
      <w:t xml:space="preserve"> </w:t>
    </w:r>
    <w:proofErr w:type="gramStart"/>
    <w:r w:rsidR="00794FAF">
      <w:t>Dokument -ID</w:t>
    </w:r>
    <w:proofErr w:type="gramEnd"/>
    <w:r w:rsidR="00794FAF">
      <w:t>: NU10066-</w:t>
    </w:r>
    <w:r w:rsidR="00823686">
      <w:t xml:space="preserve"> </w:t>
    </w:r>
    <w:r w:rsidR="0095473E">
      <w:t>406871065-68</w:t>
    </w:r>
    <w:r>
      <w:tab/>
    </w:r>
    <w:r w:rsidR="00A97A5F">
      <w:t xml:space="preserve"> sid1(</w:t>
    </w:r>
    <w:r w:rsidR="008239E0">
      <w:t>2</w:t>
    </w:r>
    <w:r w:rsidR="00A97A5F">
      <w:t>)</w:t>
    </w:r>
    <w:r w:rsidR="00A97A5F">
      <w:tab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BA3F2" w14:textId="77777777" w:rsidR="00B74125" w:rsidRDefault="00B74125"/>
  </w:footnote>
  <w:footnote w:type="continuationSeparator" w:id="0">
    <w:p w14:paraId="29551C9E" w14:textId="77777777" w:rsidR="00B74125" w:rsidRDefault="00B74125">
      <w:r>
        <w:continuationSeparator/>
      </w:r>
    </w:p>
  </w:footnote>
  <w:footnote w:type="continuationNotice" w:id="1">
    <w:p w14:paraId="0C7A4FA9" w14:textId="77777777" w:rsidR="00B74125" w:rsidRDefault="00B741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4C49D" w14:textId="77777777" w:rsidR="00E35121" w:rsidRDefault="00E3512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6179035D" w:rsidR="008A4EB9" w:rsidRDefault="00413A60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  <w:r w:rsidR="00233F05">
      <w:rPr>
        <w:sz w:val="20"/>
        <w:szCs w:val="20"/>
      </w:rPr>
      <w:tab/>
    </w:r>
  </w:p>
  <w:p w14:paraId="0AD34195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22A83E9E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7F3BDBBA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0386CDCE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2E083667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20D4F694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337BAB56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134E8920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630ED6E2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535B5DA8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66335096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0A053169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702AA64F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09939439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7DACBC0C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15BB0627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517E8172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079344B1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35A5DB15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45CA6D9D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6CA6B3B8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6C852895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10B7D7D7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66DF8584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57ACB89A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6F6FFAF7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15DB6B26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2846AD1D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5C736543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7F7588B1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  <w:rPr>
        <w:sz w:val="20"/>
        <w:szCs w:val="20"/>
      </w:rPr>
    </w:pPr>
  </w:p>
  <w:p w14:paraId="0D165EF2" w14:textId="77777777" w:rsidR="00233F05" w:rsidRDefault="00233F05" w:rsidP="00233F05">
    <w:pPr>
      <w:pStyle w:val="Sidhuvud"/>
      <w:tabs>
        <w:tab w:val="clear" w:pos="4703"/>
        <w:tab w:val="clear" w:pos="9406"/>
        <w:tab w:val="left" w:pos="10875"/>
      </w:tabs>
      <w:ind w:left="0" w:righ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15117801">
    <w:abstractNumId w:val="17"/>
  </w:num>
  <w:num w:numId="2" w16cid:durableId="1541014463">
    <w:abstractNumId w:val="14"/>
  </w:num>
  <w:num w:numId="3" w16cid:durableId="1913655558">
    <w:abstractNumId w:val="0"/>
  </w:num>
  <w:num w:numId="4" w16cid:durableId="1506752107">
    <w:abstractNumId w:val="6"/>
  </w:num>
  <w:num w:numId="5" w16cid:durableId="270892084">
    <w:abstractNumId w:val="15"/>
  </w:num>
  <w:num w:numId="6" w16cid:durableId="1598715715">
    <w:abstractNumId w:val="2"/>
  </w:num>
  <w:num w:numId="7" w16cid:durableId="2102868885">
    <w:abstractNumId w:val="11"/>
  </w:num>
  <w:num w:numId="8" w16cid:durableId="942802672">
    <w:abstractNumId w:val="8"/>
  </w:num>
  <w:num w:numId="9" w16cid:durableId="1994722243">
    <w:abstractNumId w:val="1"/>
  </w:num>
  <w:num w:numId="10" w16cid:durableId="405225316">
    <w:abstractNumId w:val="1"/>
  </w:num>
  <w:num w:numId="11" w16cid:durableId="344094359">
    <w:abstractNumId w:val="3"/>
  </w:num>
  <w:num w:numId="12" w16cid:durableId="230698916">
    <w:abstractNumId w:val="4"/>
  </w:num>
  <w:num w:numId="13" w16cid:durableId="1962606716">
    <w:abstractNumId w:val="13"/>
  </w:num>
  <w:num w:numId="14" w16cid:durableId="1425227962">
    <w:abstractNumId w:val="9"/>
  </w:num>
  <w:num w:numId="15" w16cid:durableId="1268391915">
    <w:abstractNumId w:val="7"/>
  </w:num>
  <w:num w:numId="16" w16cid:durableId="1000892541">
    <w:abstractNumId w:val="12"/>
  </w:num>
  <w:num w:numId="17" w16cid:durableId="528447039">
    <w:abstractNumId w:val="5"/>
  </w:num>
  <w:num w:numId="18" w16cid:durableId="2082478875">
    <w:abstractNumId w:val="10"/>
  </w:num>
  <w:num w:numId="19" w16cid:durableId="16911810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3D63"/>
    <w:rsid w:val="000655CC"/>
    <w:rsid w:val="000700AE"/>
    <w:rsid w:val="00084024"/>
    <w:rsid w:val="0009062C"/>
    <w:rsid w:val="00095368"/>
    <w:rsid w:val="000954C4"/>
    <w:rsid w:val="000A4C35"/>
    <w:rsid w:val="000A611A"/>
    <w:rsid w:val="000B0B8B"/>
    <w:rsid w:val="000B12D9"/>
    <w:rsid w:val="000B4536"/>
    <w:rsid w:val="000B7715"/>
    <w:rsid w:val="000C5B16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1810"/>
    <w:rsid w:val="001422C1"/>
    <w:rsid w:val="001467F9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3F82"/>
    <w:rsid w:val="001C4D0A"/>
    <w:rsid w:val="001C5FEF"/>
    <w:rsid w:val="001F5306"/>
    <w:rsid w:val="00211487"/>
    <w:rsid w:val="00211D91"/>
    <w:rsid w:val="00217DEC"/>
    <w:rsid w:val="00233F05"/>
    <w:rsid w:val="00235B57"/>
    <w:rsid w:val="00241B7C"/>
    <w:rsid w:val="00250F24"/>
    <w:rsid w:val="002523C5"/>
    <w:rsid w:val="0025380B"/>
    <w:rsid w:val="0025703A"/>
    <w:rsid w:val="00262F3D"/>
    <w:rsid w:val="00263281"/>
    <w:rsid w:val="002651D6"/>
    <w:rsid w:val="0026551F"/>
    <w:rsid w:val="00277E4E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3E54"/>
    <w:rsid w:val="002E6F81"/>
    <w:rsid w:val="002F08BA"/>
    <w:rsid w:val="002F2CFF"/>
    <w:rsid w:val="002F568B"/>
    <w:rsid w:val="002F7818"/>
    <w:rsid w:val="003066D0"/>
    <w:rsid w:val="00307C77"/>
    <w:rsid w:val="00311401"/>
    <w:rsid w:val="003203D7"/>
    <w:rsid w:val="00320F86"/>
    <w:rsid w:val="00324171"/>
    <w:rsid w:val="00326C24"/>
    <w:rsid w:val="00332CAF"/>
    <w:rsid w:val="00337F99"/>
    <w:rsid w:val="0034307B"/>
    <w:rsid w:val="003448CC"/>
    <w:rsid w:val="003453E5"/>
    <w:rsid w:val="00345EB1"/>
    <w:rsid w:val="00350CC4"/>
    <w:rsid w:val="00360E0D"/>
    <w:rsid w:val="0036357D"/>
    <w:rsid w:val="00363B23"/>
    <w:rsid w:val="0036594C"/>
    <w:rsid w:val="00367D19"/>
    <w:rsid w:val="00371BED"/>
    <w:rsid w:val="00372F40"/>
    <w:rsid w:val="00384019"/>
    <w:rsid w:val="003854F1"/>
    <w:rsid w:val="0039118E"/>
    <w:rsid w:val="00397F54"/>
    <w:rsid w:val="003A0D43"/>
    <w:rsid w:val="003B2A4B"/>
    <w:rsid w:val="003C6B41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252"/>
    <w:rsid w:val="00413A60"/>
    <w:rsid w:val="004230F7"/>
    <w:rsid w:val="0043167E"/>
    <w:rsid w:val="0043409A"/>
    <w:rsid w:val="00443C1E"/>
    <w:rsid w:val="00446255"/>
    <w:rsid w:val="00451935"/>
    <w:rsid w:val="00453AE4"/>
    <w:rsid w:val="00457BD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7F71"/>
    <w:rsid w:val="004B2183"/>
    <w:rsid w:val="004B2A01"/>
    <w:rsid w:val="004C2559"/>
    <w:rsid w:val="004D4D5B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0B31"/>
    <w:rsid w:val="005578FA"/>
    <w:rsid w:val="00562B80"/>
    <w:rsid w:val="00565129"/>
    <w:rsid w:val="00565CD0"/>
    <w:rsid w:val="005670A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7764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0DF8"/>
    <w:rsid w:val="0062184C"/>
    <w:rsid w:val="00623724"/>
    <w:rsid w:val="00627BEA"/>
    <w:rsid w:val="006319DB"/>
    <w:rsid w:val="0065117E"/>
    <w:rsid w:val="00652E12"/>
    <w:rsid w:val="0065595B"/>
    <w:rsid w:val="00656F49"/>
    <w:rsid w:val="00660269"/>
    <w:rsid w:val="00665F89"/>
    <w:rsid w:val="00671135"/>
    <w:rsid w:val="00673C92"/>
    <w:rsid w:val="006753EC"/>
    <w:rsid w:val="00675D05"/>
    <w:rsid w:val="00690BE5"/>
    <w:rsid w:val="006A2789"/>
    <w:rsid w:val="006A4978"/>
    <w:rsid w:val="006A7261"/>
    <w:rsid w:val="006B0D29"/>
    <w:rsid w:val="006B1819"/>
    <w:rsid w:val="006B5DE7"/>
    <w:rsid w:val="006B6CB1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5AB9"/>
    <w:rsid w:val="00710B77"/>
    <w:rsid w:val="0071451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30E3"/>
    <w:rsid w:val="00765C41"/>
    <w:rsid w:val="00771100"/>
    <w:rsid w:val="007759DD"/>
    <w:rsid w:val="0078609F"/>
    <w:rsid w:val="007917BA"/>
    <w:rsid w:val="00794FAF"/>
    <w:rsid w:val="007A5C6F"/>
    <w:rsid w:val="007D1F25"/>
    <w:rsid w:val="007D4241"/>
    <w:rsid w:val="007D4317"/>
    <w:rsid w:val="007D4EA3"/>
    <w:rsid w:val="007E01CA"/>
    <w:rsid w:val="007F1CFF"/>
    <w:rsid w:val="007F5DD5"/>
    <w:rsid w:val="00821A1B"/>
    <w:rsid w:val="00823686"/>
    <w:rsid w:val="008239E0"/>
    <w:rsid w:val="00825030"/>
    <w:rsid w:val="008262E9"/>
    <w:rsid w:val="00827E69"/>
    <w:rsid w:val="00835C4D"/>
    <w:rsid w:val="00843F48"/>
    <w:rsid w:val="00850A23"/>
    <w:rsid w:val="00851017"/>
    <w:rsid w:val="00851423"/>
    <w:rsid w:val="00857848"/>
    <w:rsid w:val="00861DFE"/>
    <w:rsid w:val="008654B6"/>
    <w:rsid w:val="0087139C"/>
    <w:rsid w:val="00880E83"/>
    <w:rsid w:val="0089254D"/>
    <w:rsid w:val="00892F28"/>
    <w:rsid w:val="008A0C5F"/>
    <w:rsid w:val="008A3DEA"/>
    <w:rsid w:val="008A4EB9"/>
    <w:rsid w:val="008A74C0"/>
    <w:rsid w:val="008B1694"/>
    <w:rsid w:val="008C4B27"/>
    <w:rsid w:val="008C7F2A"/>
    <w:rsid w:val="008D2570"/>
    <w:rsid w:val="008E1952"/>
    <w:rsid w:val="008E2E4F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57F6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473E"/>
    <w:rsid w:val="00971D93"/>
    <w:rsid w:val="0098657F"/>
    <w:rsid w:val="009B1F6B"/>
    <w:rsid w:val="009B2467"/>
    <w:rsid w:val="009C0D12"/>
    <w:rsid w:val="009C192E"/>
    <w:rsid w:val="009C4526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2F4"/>
    <w:rsid w:val="00A514B7"/>
    <w:rsid w:val="00A53EE9"/>
    <w:rsid w:val="00A54A0B"/>
    <w:rsid w:val="00A65FD4"/>
    <w:rsid w:val="00A71402"/>
    <w:rsid w:val="00A81198"/>
    <w:rsid w:val="00A81E48"/>
    <w:rsid w:val="00A82035"/>
    <w:rsid w:val="00A83D8A"/>
    <w:rsid w:val="00A90D77"/>
    <w:rsid w:val="00A92E07"/>
    <w:rsid w:val="00A97A5F"/>
    <w:rsid w:val="00AA00CE"/>
    <w:rsid w:val="00AA0B3A"/>
    <w:rsid w:val="00AA0DB5"/>
    <w:rsid w:val="00AA6EB4"/>
    <w:rsid w:val="00AA767D"/>
    <w:rsid w:val="00AB0CC9"/>
    <w:rsid w:val="00AB734B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14"/>
    <w:rsid w:val="00B60C6C"/>
    <w:rsid w:val="00B619A9"/>
    <w:rsid w:val="00B61E13"/>
    <w:rsid w:val="00B65A9D"/>
    <w:rsid w:val="00B66D60"/>
    <w:rsid w:val="00B74125"/>
    <w:rsid w:val="00B75EDE"/>
    <w:rsid w:val="00B77D88"/>
    <w:rsid w:val="00B77FAF"/>
    <w:rsid w:val="00B84336"/>
    <w:rsid w:val="00B851B9"/>
    <w:rsid w:val="00B86453"/>
    <w:rsid w:val="00B90054"/>
    <w:rsid w:val="00B92C14"/>
    <w:rsid w:val="00B92EB5"/>
    <w:rsid w:val="00BA0066"/>
    <w:rsid w:val="00BB69DB"/>
    <w:rsid w:val="00BC0BDB"/>
    <w:rsid w:val="00BC322E"/>
    <w:rsid w:val="00BC44CD"/>
    <w:rsid w:val="00BC48A6"/>
    <w:rsid w:val="00BC7E15"/>
    <w:rsid w:val="00BD0218"/>
    <w:rsid w:val="00BD42F2"/>
    <w:rsid w:val="00BE7978"/>
    <w:rsid w:val="00BF343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661A"/>
    <w:rsid w:val="00C6620A"/>
    <w:rsid w:val="00C70E19"/>
    <w:rsid w:val="00C72574"/>
    <w:rsid w:val="00C7430C"/>
    <w:rsid w:val="00C8360B"/>
    <w:rsid w:val="00C85DA1"/>
    <w:rsid w:val="00C9071C"/>
    <w:rsid w:val="00C908FF"/>
    <w:rsid w:val="00C97BD3"/>
    <w:rsid w:val="00CA39EF"/>
    <w:rsid w:val="00CA521F"/>
    <w:rsid w:val="00CA544C"/>
    <w:rsid w:val="00CB0493"/>
    <w:rsid w:val="00CB17FF"/>
    <w:rsid w:val="00CB1ED7"/>
    <w:rsid w:val="00CC167C"/>
    <w:rsid w:val="00CC52D9"/>
    <w:rsid w:val="00CD6647"/>
    <w:rsid w:val="00CE4B73"/>
    <w:rsid w:val="00CF3831"/>
    <w:rsid w:val="00CF70BB"/>
    <w:rsid w:val="00D074DB"/>
    <w:rsid w:val="00D139CF"/>
    <w:rsid w:val="00D1603B"/>
    <w:rsid w:val="00D37E7F"/>
    <w:rsid w:val="00D46517"/>
    <w:rsid w:val="00D47AD7"/>
    <w:rsid w:val="00D51529"/>
    <w:rsid w:val="00D831C7"/>
    <w:rsid w:val="00D85218"/>
    <w:rsid w:val="00D915B1"/>
    <w:rsid w:val="00DA299D"/>
    <w:rsid w:val="00DA65C4"/>
    <w:rsid w:val="00DA70EE"/>
    <w:rsid w:val="00DC4B3C"/>
    <w:rsid w:val="00DD2BE0"/>
    <w:rsid w:val="00DE4447"/>
    <w:rsid w:val="00DE5DA2"/>
    <w:rsid w:val="00DE5E04"/>
    <w:rsid w:val="00DF0033"/>
    <w:rsid w:val="00E026BF"/>
    <w:rsid w:val="00E07B1B"/>
    <w:rsid w:val="00E11853"/>
    <w:rsid w:val="00E35121"/>
    <w:rsid w:val="00E52A86"/>
    <w:rsid w:val="00E54B47"/>
    <w:rsid w:val="00E553BF"/>
    <w:rsid w:val="00E55D93"/>
    <w:rsid w:val="00E61294"/>
    <w:rsid w:val="00E705C7"/>
    <w:rsid w:val="00E7237C"/>
    <w:rsid w:val="00E77C46"/>
    <w:rsid w:val="00E80A3C"/>
    <w:rsid w:val="00E86CE8"/>
    <w:rsid w:val="00E90E82"/>
    <w:rsid w:val="00E9565C"/>
    <w:rsid w:val="00EA00CB"/>
    <w:rsid w:val="00EA1BAA"/>
    <w:rsid w:val="00EA3FCD"/>
    <w:rsid w:val="00EA42A0"/>
    <w:rsid w:val="00EB6714"/>
    <w:rsid w:val="00EB7A6E"/>
    <w:rsid w:val="00EC0A68"/>
    <w:rsid w:val="00EC5006"/>
    <w:rsid w:val="00ED49C3"/>
    <w:rsid w:val="00ED6CE8"/>
    <w:rsid w:val="00ED7AA6"/>
    <w:rsid w:val="00EE2A56"/>
    <w:rsid w:val="00EE3818"/>
    <w:rsid w:val="00F14D1A"/>
    <w:rsid w:val="00F22264"/>
    <w:rsid w:val="00F24109"/>
    <w:rsid w:val="00F2564D"/>
    <w:rsid w:val="00F35B05"/>
    <w:rsid w:val="00F413D9"/>
    <w:rsid w:val="00F5135F"/>
    <w:rsid w:val="00F51F78"/>
    <w:rsid w:val="00F53EE2"/>
    <w:rsid w:val="00F86F47"/>
    <w:rsid w:val="00F90B64"/>
    <w:rsid w:val="00F9714D"/>
    <w:rsid w:val="00FB2F0F"/>
    <w:rsid w:val="00FB3DAD"/>
    <w:rsid w:val="00FB5086"/>
    <w:rsid w:val="00FB5411"/>
    <w:rsid w:val="00FB6392"/>
    <w:rsid w:val="00FD3C70"/>
    <w:rsid w:val="00FD6820"/>
    <w:rsid w:val="00FE12D8"/>
    <w:rsid w:val="00FF7C02"/>
    <w:rsid w:val="024801E3"/>
    <w:rsid w:val="0A811FBD"/>
    <w:rsid w:val="0B59799C"/>
    <w:rsid w:val="15972E79"/>
    <w:rsid w:val="15B056D6"/>
    <w:rsid w:val="178FEF36"/>
    <w:rsid w:val="2178FD0D"/>
    <w:rsid w:val="250544D5"/>
    <w:rsid w:val="2D1056BA"/>
    <w:rsid w:val="3B9297A9"/>
    <w:rsid w:val="4020F6B2"/>
    <w:rsid w:val="4ED44C40"/>
    <w:rsid w:val="562A384F"/>
    <w:rsid w:val="647B2B65"/>
    <w:rsid w:val="6B2CF8ED"/>
    <w:rsid w:val="6E96F0B2"/>
    <w:rsid w:val="7656E9CE"/>
    <w:rsid w:val="7F7B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145</Words>
  <Characters>774</Characters>
  <Application>Microsoft Office Word</Application>
  <DocSecurity>0</DocSecurity>
  <Lines>6</Lines>
  <Paragraphs>1</Paragraphs>
  <ScaleCrop>false</ScaleCrop>
  <Manager/>
  <Company/>
  <LinksUpToDate>false</LinksUpToDate>
  <CharactersWithSpaces>918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Driftsprotokoll bilaga 1 Förbehandling och CWP 1,2 GMP Q Di 234</dc:title>
  <dc:subject/>
  <dc:creator>patrik.jens.johansson@vgregion.se</dc:creator>
  <keywords/>
  <lastModifiedBy>Anita Fredriksson</lastModifiedBy>
  <revision>82</revision>
  <lastPrinted>2016-03-31T10:56:00.0000000Z</lastPrinted>
  <dcterms:created xsi:type="dcterms:W3CDTF">2022-05-06T06:21:00.0000000Z</dcterms:created>
  <dcterms:modified xsi:type="dcterms:W3CDTF">2026-04-07T08:09:00.0000000Z</dcterms:modified>
</coreProperties>
</file>