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6E96F0B2" w:rsidRDefault="6E96F0B2" w14:paraId="63F16729" w14:textId="797AF0B2"/>
    <w:tbl>
      <w:tblPr>
        <w:tblW w:w="5422" w:type="pct"/>
        <w:tblInd w:w="-58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990"/>
        <w:gridCol w:w="1274"/>
        <w:gridCol w:w="1280"/>
        <w:gridCol w:w="1274"/>
        <w:gridCol w:w="995"/>
        <w:gridCol w:w="1136"/>
        <w:gridCol w:w="848"/>
        <w:gridCol w:w="851"/>
        <w:gridCol w:w="992"/>
        <w:gridCol w:w="992"/>
        <w:gridCol w:w="851"/>
        <w:gridCol w:w="989"/>
        <w:gridCol w:w="854"/>
        <w:gridCol w:w="1414"/>
      </w:tblGrid>
      <w:tr w:rsidRPr="0098657F" w:rsidR="00B92EB5" w:rsidTr="7656E9CE" w14:paraId="14A30188" w14:textId="77777777">
        <w:trPr>
          <w:cantSplit/>
          <w:trHeight w:val="391"/>
        </w:trPr>
        <w:tc>
          <w:tcPr>
            <w:tcW w:w="185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B3B3B3"/>
            <w:tcMar/>
            <w:vAlign w:val="center"/>
          </w:tcPr>
          <w:p w:rsidRPr="0098657F" w:rsidR="00B92EB5" w:rsidP="0098657F" w:rsidRDefault="00B92EB5" w14:paraId="3F0357EE" w14:textId="6A42CE3B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  <w:bookmarkStart w:name="_Hlk113968120" w:id="0"/>
            <w:bookmarkStart w:name="_Toc321146591" w:id="1"/>
            <w:r>
              <w:rPr>
                <w:rFonts w:asciiTheme="majorHAnsi" w:hAnsiTheme="majorHAnsi" w:eastAsiaTheme="majorEastAsia" w:cstheme="majorBidi"/>
                <w:bCs/>
                <w:color w:val="000000" w:themeColor="text1"/>
                <w:sz w:val="40"/>
                <w:szCs w:val="26"/>
              </w:rPr>
              <w:lastRenderedPageBreak/>
              <w:tab/>
            </w:r>
            <w:bookmarkStart w:name="_Hlk113966675" w:id="2"/>
          </w:p>
        </w:tc>
        <w:tc>
          <w:tcPr>
            <w:tcW w:w="323" w:type="pc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B3B3B3"/>
            <w:tcMar/>
            <w:vAlign w:val="center"/>
          </w:tcPr>
          <w:p w:rsidRPr="0098657F" w:rsidR="00B92EB5" w:rsidP="0098657F" w:rsidRDefault="00B92EB5" w14:paraId="7E511B07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szCs w:val="20"/>
              </w:rPr>
            </w:pPr>
            <w:r w:rsidRPr="0098657F">
              <w:rPr>
                <w:rFonts w:ascii="Arial Black" w:hAnsi="Arial Black"/>
                <w:sz w:val="20"/>
                <w:szCs w:val="20"/>
              </w:rPr>
              <w:t>Datum</w:t>
            </w:r>
          </w:p>
        </w:tc>
        <w:tc>
          <w:tcPr>
            <w:tcW w:w="834" w:type="pct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3B3B3"/>
            <w:tcMar/>
            <w:vAlign w:val="center"/>
          </w:tcPr>
          <w:p w:rsidRPr="0098657F" w:rsidR="00B92EB5" w:rsidP="0098657F" w:rsidRDefault="00B92EB5" w14:paraId="0886C605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Kolfiltrering</w:t>
            </w:r>
          </w:p>
        </w:tc>
        <w:tc>
          <w:tcPr>
            <w:tcW w:w="741" w:type="pct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3B3B3"/>
            <w:tcMar/>
            <w:vAlign w:val="center"/>
          </w:tcPr>
          <w:p w:rsidRPr="0098657F" w:rsidR="00B92EB5" w:rsidP="0098657F" w:rsidRDefault="00B92EB5" w14:paraId="356765A4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Avhärdning</w:t>
            </w:r>
          </w:p>
        </w:tc>
        <w:tc>
          <w:tcPr>
            <w:tcW w:w="926" w:type="pct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3B3B3"/>
            <w:tcMar/>
            <w:vAlign w:val="center"/>
          </w:tcPr>
          <w:p w:rsidRPr="0098657F" w:rsidR="00B92EB5" w:rsidP="0098657F" w:rsidRDefault="00B92EB5" w14:paraId="5AB3046A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Partikelfilter</w:t>
            </w:r>
          </w:p>
        </w:tc>
        <w:tc>
          <w:tcPr>
            <w:tcW w:w="648" w:type="pct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3B3B3"/>
            <w:tcMar/>
            <w:vAlign w:val="center"/>
          </w:tcPr>
          <w:p w:rsidRPr="00277E4E" w:rsidR="00C8360B" w:rsidP="0098657F" w:rsidRDefault="00B92EB5" w14:paraId="1A8E3ED1" w14:textId="2ACB71E9">
            <w:pPr>
              <w:spacing w:after="0" w:line="240" w:lineRule="auto"/>
              <w:ind w:left="0" w:right="0"/>
              <w:rPr>
                <w:rFonts w:ascii="Arial Black" w:hAnsi="Arial Black" w:cs="Arial"/>
                <w:b/>
                <w:bCs/>
              </w:rPr>
            </w:pPr>
            <w:r w:rsidRPr="00277E4E">
              <w:rPr>
                <w:rFonts w:ascii="Arial Black" w:hAnsi="Arial Black" w:cs="Arial"/>
                <w:b/>
                <w:bCs/>
              </w:rPr>
              <w:t xml:space="preserve">CWP </w:t>
            </w:r>
            <w:r w:rsidRPr="00277E4E" w:rsidR="00C8360B">
              <w:rPr>
                <w:rFonts w:ascii="Arial Black" w:hAnsi="Arial Black" w:cs="Arial"/>
                <w:b/>
                <w:bCs/>
              </w:rPr>
              <w:t xml:space="preserve">  </w:t>
            </w:r>
            <w:r w:rsidRPr="00277E4E" w:rsidR="00A512F4">
              <w:rPr>
                <w:rFonts w:ascii="Arial Black" w:hAnsi="Arial Black" w:cs="Arial"/>
                <w:b/>
                <w:bCs/>
              </w:rPr>
              <w:t xml:space="preserve">  </w:t>
            </w:r>
            <w:r w:rsidRPr="00277E4E" w:rsidR="00241B7C">
              <w:rPr>
                <w:rFonts w:ascii="Arial Black" w:hAnsi="Arial Black" w:cs="Arial"/>
                <w:b/>
                <w:bCs/>
              </w:rPr>
              <w:t xml:space="preserve"> </w:t>
            </w:r>
            <w:proofErr w:type="spellStart"/>
            <w:r w:rsidRPr="00277E4E" w:rsidR="00C8360B">
              <w:rPr>
                <w:rFonts w:ascii="Arial Black" w:hAnsi="Arial Black" w:cs="Arial"/>
                <w:b/>
                <w:bCs/>
              </w:rPr>
              <w:t>CWP</w:t>
            </w:r>
            <w:proofErr w:type="spellEnd"/>
          </w:p>
          <w:p w:rsidRPr="00277E4E" w:rsidR="00B92EB5" w:rsidP="0098657F" w:rsidRDefault="00A512F4" w14:paraId="20BD4D6C" w14:textId="59DDBC81">
            <w:pPr>
              <w:spacing w:after="0" w:line="240" w:lineRule="auto"/>
              <w:ind w:left="0" w:right="0"/>
              <w:rPr>
                <w:rFonts w:ascii="Arial Black" w:hAnsi="Arial Black" w:cs="Arial"/>
                <w:b/>
                <w:bCs/>
              </w:rPr>
            </w:pPr>
            <w:r w:rsidRPr="00277E4E">
              <w:rPr>
                <w:rFonts w:ascii="Arial Black" w:hAnsi="Arial Black" w:cs="Arial"/>
                <w:b/>
                <w:bCs/>
              </w:rPr>
              <w:t xml:space="preserve">  </w:t>
            </w:r>
            <w:r w:rsidRPr="00277E4E" w:rsidR="00C8360B">
              <w:rPr>
                <w:rFonts w:ascii="Arial Black" w:hAnsi="Arial Black" w:cs="Arial"/>
                <w:b/>
                <w:bCs/>
              </w:rPr>
              <w:t>1</w:t>
            </w:r>
            <w:r w:rsidRPr="00277E4E" w:rsidR="00B92EB5">
              <w:rPr>
                <w:rFonts w:ascii="Arial Black" w:hAnsi="Arial Black" w:cs="Arial"/>
                <w:b/>
                <w:bCs/>
              </w:rPr>
              <w:t xml:space="preserve"> </w:t>
            </w:r>
            <w:r w:rsidRPr="00277E4E" w:rsidR="00C8360B">
              <w:rPr>
                <w:rFonts w:ascii="Arial Black" w:hAnsi="Arial Black" w:cs="Arial"/>
                <w:b/>
                <w:bCs/>
              </w:rPr>
              <w:t xml:space="preserve">        </w:t>
            </w:r>
            <w:r w:rsidRPr="00277E4E">
              <w:rPr>
                <w:rFonts w:ascii="Arial Black" w:hAnsi="Arial Black" w:cs="Arial"/>
                <w:b/>
                <w:bCs/>
              </w:rPr>
              <w:t xml:space="preserve">  </w:t>
            </w:r>
            <w:r w:rsidRPr="00277E4E" w:rsidR="00241B7C">
              <w:rPr>
                <w:rFonts w:ascii="Arial Black" w:hAnsi="Arial Black" w:cs="Arial"/>
                <w:b/>
                <w:bCs/>
              </w:rPr>
              <w:t xml:space="preserve"> </w:t>
            </w:r>
            <w:r w:rsidRPr="00277E4E" w:rsidR="00C8360B">
              <w:rPr>
                <w:rFonts w:ascii="Arial Black" w:hAnsi="Arial Black" w:cs="Arial"/>
                <w:b/>
                <w:bCs/>
              </w:rPr>
              <w:t>2</w:t>
            </w:r>
          </w:p>
        </w:tc>
        <w:tc>
          <w:tcPr>
            <w:tcW w:w="601" w:type="pct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3B3B3"/>
            <w:tcMar/>
            <w:vAlign w:val="center"/>
          </w:tcPr>
          <w:p w:rsidRPr="0098657F" w:rsidR="00B92EB5" w:rsidP="0098657F" w:rsidRDefault="00B92EB5" w14:paraId="194FE5D4" w14:textId="77777777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TESTOMAT</w:t>
            </w:r>
          </w:p>
        </w:tc>
        <w:tc>
          <w:tcPr>
            <w:tcW w:w="279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3B3B3"/>
            <w:tcMar/>
          </w:tcPr>
          <w:p w:rsidRPr="0098657F" w:rsidR="00B92EB5" w:rsidP="0098657F" w:rsidRDefault="00B92EB5" w14:paraId="2930B555" w14:textId="77777777">
            <w:pPr>
              <w:spacing w:after="0" w:line="240" w:lineRule="auto"/>
              <w:ind w:left="0" w:right="1001"/>
              <w:jc w:val="center"/>
              <w:rPr>
                <w:rFonts w:ascii="Arial Black" w:hAnsi="Arial Black"/>
              </w:rPr>
            </w:pPr>
          </w:p>
        </w:tc>
        <w:tc>
          <w:tcPr>
            <w:tcW w:w="462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3B3B3"/>
            <w:tcMar/>
          </w:tcPr>
          <w:p w:rsidRPr="0098657F" w:rsidR="00B92EB5" w:rsidP="0098657F" w:rsidRDefault="00B92EB5" w14:paraId="4CA94403" w14:textId="77777777">
            <w:pPr>
              <w:spacing w:after="0" w:line="240" w:lineRule="auto"/>
              <w:ind w:left="0" w:right="1001"/>
              <w:jc w:val="center"/>
              <w:rPr>
                <w:rFonts w:ascii="Arial Black" w:hAnsi="Arial Black"/>
              </w:rPr>
            </w:pPr>
          </w:p>
        </w:tc>
      </w:tr>
      <w:bookmarkEnd w:id="0"/>
      <w:bookmarkEnd w:id="2"/>
      <w:tr w:rsidRPr="0098657F" w:rsidR="001F5306" w:rsidTr="7656E9CE" w14:paraId="79DA54D9" w14:textId="77777777">
        <w:trPr>
          <w:cantSplit/>
          <w:trHeight w:val="64"/>
        </w:trPr>
        <w:tc>
          <w:tcPr>
            <w:tcW w:w="185" w:type="pct"/>
            <w:vMerge w:val="restart"/>
            <w:tcBorders>
              <w:top w:val="single" w:color="auto" w:sz="6" w:space="0"/>
              <w:left w:val="single" w:color="auto" w:sz="12" w:space="0"/>
              <w:right w:val="single" w:color="auto" w:sz="6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4C7E7B19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</w:p>
        </w:tc>
        <w:tc>
          <w:tcPr>
            <w:tcW w:w="323" w:type="pct"/>
            <w:vMerge w:val="restart"/>
            <w:tcBorders>
              <w:top w:val="single" w:color="auto" w:sz="6" w:space="0"/>
              <w:left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  <w:vAlign w:val="center"/>
          </w:tcPr>
          <w:p w:rsidRPr="0098657F" w:rsidR="00B92EB5" w:rsidP="7656E9CE" w:rsidRDefault="00B92EB5" w14:paraId="2B454CDE" w14:textId="1996B526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8"/>
                <w:szCs w:val="18"/>
              </w:rPr>
            </w:pPr>
            <w:r w:rsidRPr="7656E9CE" w:rsidR="4020F6B2">
              <w:rPr>
                <w:rFonts w:ascii="Arial Black" w:hAnsi="Arial Black"/>
                <w:sz w:val="18"/>
                <w:szCs w:val="18"/>
              </w:rPr>
              <w:t>År månad dag</w:t>
            </w:r>
          </w:p>
        </w:tc>
        <w:tc>
          <w:tcPr>
            <w:tcW w:w="416" w:type="pct"/>
            <w:vMerge w:val="restart"/>
            <w:tcBorders>
              <w:top w:val="single" w:color="auto" w:sz="6" w:space="0"/>
              <w:left w:val="single" w:color="auto" w:sz="12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1CA2B1E0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b/>
                <w:bCs/>
                <w:sz w:val="20"/>
              </w:rPr>
              <w:t>Klort</w:t>
            </w:r>
            <w:r w:rsidRPr="0098657F">
              <w:rPr>
                <w:rFonts w:ascii="Arial Black" w:hAnsi="Arial Black"/>
                <w:sz w:val="20"/>
              </w:rPr>
              <w:t>est</w:t>
            </w:r>
          </w:p>
          <w:p w:rsidRPr="0098657F" w:rsidR="00B92EB5" w:rsidP="0098657F" w:rsidRDefault="00B92EB5" w14:paraId="288E8DF5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X1/v</w:t>
            </w:r>
          </w:p>
          <w:p w:rsidRPr="0098657F" w:rsidR="00B92EB5" w:rsidP="0098657F" w:rsidRDefault="00B92EB5" w14:paraId="7FE8B097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8" w:type="pct"/>
            <w:vMerge w:val="restart"/>
            <w:tcBorders>
              <w:top w:val="single" w:color="auto" w:sz="6" w:space="0"/>
              <w:left w:val="single" w:color="auto" w:sz="12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1CCB80BA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Klockor</w:t>
            </w:r>
          </w:p>
          <w:p w:rsidRPr="0098657F" w:rsidR="00B92EB5" w:rsidP="0098657F" w:rsidRDefault="00B92EB5" w14:paraId="46161A6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Kolfilter</w:t>
            </w:r>
          </w:p>
          <w:p w:rsidRPr="0098657F" w:rsidR="00B92EB5" w:rsidP="0098657F" w:rsidRDefault="00B92EB5" w14:paraId="58FF385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1 och 2</w:t>
            </w:r>
          </w:p>
          <w:p w:rsidRPr="0098657F" w:rsidR="00B92EB5" w:rsidP="0098657F" w:rsidRDefault="00B92EB5" w14:paraId="5221E694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6" w:type="pct"/>
            <w:vMerge w:val="restart"/>
            <w:tcBorders>
              <w:top w:val="single" w:color="auto" w:sz="6" w:space="0"/>
              <w:left w:val="single" w:color="auto" w:sz="12" w:space="0"/>
              <w:right w:val="single" w:color="auto" w:sz="6" w:space="0"/>
            </w:tcBorders>
            <w:shd w:val="clear" w:color="auto" w:fill="D9D9D9" w:themeFill="background1" w:themeFillShade="D9"/>
            <w:tcMar/>
          </w:tcPr>
          <w:p w:rsidR="00B92EB5" w:rsidP="0098657F" w:rsidRDefault="00B92EB5" w14:paraId="7E330CEF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Hårdhets</w:t>
            </w:r>
          </w:p>
          <w:p w:rsidRPr="0098657F" w:rsidR="00B92EB5" w:rsidP="0098657F" w:rsidRDefault="00B92EB5" w14:paraId="7997AEB4" w14:textId="30D533DA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test</w:t>
            </w:r>
          </w:p>
          <w:p w:rsidRPr="0098657F" w:rsidR="00B92EB5" w:rsidP="0098657F" w:rsidRDefault="00B92EB5" w14:paraId="4B1621A8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X1/vecka</w:t>
            </w:r>
          </w:p>
        </w:tc>
        <w:tc>
          <w:tcPr>
            <w:tcW w:w="325" w:type="pct"/>
            <w:vMerge w:val="restart"/>
            <w:tcBorders>
              <w:top w:val="single" w:color="auto" w:sz="6" w:space="0"/>
              <w:left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2B160406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Salt-</w:t>
            </w:r>
          </w:p>
          <w:p w:rsidRPr="0098657F" w:rsidR="00B92EB5" w:rsidP="0098657F" w:rsidRDefault="00B92EB5" w14:paraId="06A5136E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Nivå</w:t>
            </w:r>
          </w:p>
        </w:tc>
        <w:tc>
          <w:tcPr>
            <w:tcW w:w="371" w:type="pct"/>
            <w:vMerge w:val="restart"/>
            <w:tcBorders>
              <w:top w:val="single" w:color="auto" w:sz="6" w:space="0"/>
              <w:left w:val="single" w:color="auto" w:sz="12" w:space="0"/>
              <w:right w:val="single" w:color="auto" w:sz="6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05E70DC0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Tryck</w:t>
            </w:r>
          </w:p>
          <w:p w:rsidRPr="0098657F" w:rsidR="00B92EB5" w:rsidP="0098657F" w:rsidRDefault="00B92EB5" w14:paraId="0C07275D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efter</w:t>
            </w:r>
          </w:p>
        </w:tc>
        <w:tc>
          <w:tcPr>
            <w:tcW w:w="277" w:type="pct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097DDF80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Tryck</w:t>
            </w:r>
          </w:p>
          <w:p w:rsidRPr="0098657F" w:rsidR="00B92EB5" w:rsidP="0098657F" w:rsidRDefault="00B92EB5" w14:paraId="3CF3D444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proofErr w:type="spellStart"/>
            <w:r w:rsidRPr="0098657F">
              <w:rPr>
                <w:rFonts w:ascii="Arial Black" w:hAnsi="Arial Black"/>
                <w:sz w:val="20"/>
              </w:rPr>
              <w:t>skilln</w:t>
            </w:r>
            <w:proofErr w:type="spellEnd"/>
            <w:r w:rsidRPr="0098657F">
              <w:rPr>
                <w:rFonts w:ascii="Arial Black" w:hAnsi="Arial Black"/>
                <w:sz w:val="20"/>
              </w:rPr>
              <w:t>.</w:t>
            </w:r>
          </w:p>
        </w:tc>
        <w:tc>
          <w:tcPr>
            <w:tcW w:w="278" w:type="pct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71231954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Filter</w:t>
            </w:r>
          </w:p>
          <w:p w:rsidRPr="0098657F" w:rsidR="00B92EB5" w:rsidP="0098657F" w:rsidRDefault="00B92EB5" w14:paraId="6A8FA98B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byte</w:t>
            </w:r>
          </w:p>
        </w:tc>
        <w:tc>
          <w:tcPr>
            <w:tcW w:w="324" w:type="pct"/>
            <w:vMerge w:val="restart"/>
            <w:tcBorders>
              <w:top w:val="single" w:color="auto" w:sz="6" w:space="0"/>
              <w:left w:val="nil"/>
              <w:right w:val="single" w:color="auto" w:sz="6" w:space="0"/>
            </w:tcBorders>
            <w:shd w:val="clear" w:color="auto" w:fill="D9D9D9" w:themeFill="background1" w:themeFillShade="D9"/>
            <w:tcMar/>
          </w:tcPr>
          <w:p w:rsidRPr="00277E4E" w:rsidR="00413252" w:rsidP="6E96F0B2" w:rsidRDefault="00B92EB5" w14:paraId="31247705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8"/>
                <w:szCs w:val="18"/>
              </w:rPr>
            </w:pPr>
            <w:r w:rsidRPr="00277E4E">
              <w:rPr>
                <w:rFonts w:ascii="Arial Black" w:hAnsi="Arial Black"/>
                <w:sz w:val="18"/>
                <w:szCs w:val="18"/>
              </w:rPr>
              <w:t>KOND</w:t>
            </w:r>
          </w:p>
          <w:p w:rsidR="00E9565C" w:rsidP="00E9565C" w:rsidRDefault="00D831C7" w14:paraId="0A535505" w14:textId="67C45C56">
            <w:pPr>
              <w:spacing w:after="0" w:line="240" w:lineRule="auto"/>
              <w:ind w:left="0" w:right="0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00F55212" wp14:editId="6C228CD5">
                      <wp:simplePos x="0" y="0"/>
                      <wp:positionH relativeFrom="column">
                        <wp:posOffset>-53340</wp:posOffset>
                      </wp:positionH>
                      <wp:positionV relativeFrom="paragraph">
                        <wp:posOffset>45720</wp:posOffset>
                      </wp:positionV>
                      <wp:extent cx="609600" cy="419100"/>
                      <wp:effectExtent l="0" t="0" r="19050" b="19050"/>
                      <wp:wrapNone/>
                      <wp:docPr id="1562588864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41910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4.2pt,3.6pt" to="43.8pt,36.6pt" w14:anchorId="1CCC3EC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"/>
                  </w:pict>
                </mc:Fallback>
              </mc:AlternateContent>
            </w:r>
            <w:r w:rsidRPr="00277E4E" w:rsidR="00B92EB5">
              <w:rPr>
                <w:rFonts w:ascii="Arial Black" w:hAnsi="Arial Black"/>
                <w:sz w:val="16"/>
                <w:szCs w:val="16"/>
              </w:rPr>
              <w:t>RO1</w:t>
            </w:r>
          </w:p>
          <w:p w:rsidR="00E9565C" w:rsidP="6E96F0B2" w:rsidRDefault="00E9565C" w14:paraId="79024103" w14:textId="05E61BC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6"/>
                <w:szCs w:val="16"/>
              </w:rPr>
            </w:pPr>
          </w:p>
          <w:p w:rsidRPr="00277E4E" w:rsidR="00B92EB5" w:rsidP="00E9565C" w:rsidRDefault="00C8360B" w14:paraId="4ABCF941" w14:textId="39F14C20">
            <w:pPr>
              <w:spacing w:after="0" w:line="240" w:lineRule="auto"/>
              <w:ind w:left="0" w:right="0"/>
              <w:jc w:val="right"/>
              <w:rPr>
                <w:rFonts w:ascii="Arial Black" w:hAnsi="Arial Black"/>
                <w:sz w:val="16"/>
                <w:szCs w:val="16"/>
              </w:rPr>
            </w:pPr>
            <w:r w:rsidRPr="00277E4E">
              <w:rPr>
                <w:rFonts w:ascii="Arial Black" w:hAnsi="Arial Black"/>
                <w:sz w:val="16"/>
                <w:szCs w:val="16"/>
              </w:rPr>
              <w:t>RO2</w:t>
            </w:r>
          </w:p>
        </w:tc>
        <w:tc>
          <w:tcPr>
            <w:tcW w:w="324" w:type="pct"/>
            <w:vMerge w:val="restart"/>
            <w:tcBorders>
              <w:top w:val="single" w:color="auto" w:sz="6" w:space="0"/>
              <w:left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277E4E" w:rsidR="00B92EB5" w:rsidP="6E96F0B2" w:rsidRDefault="00B92EB5" w14:paraId="4EB31418" w14:textId="6E992D39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8"/>
                <w:szCs w:val="18"/>
              </w:rPr>
            </w:pPr>
            <w:r w:rsidRPr="00277E4E">
              <w:rPr>
                <w:rFonts w:ascii="Arial Black" w:hAnsi="Arial Black"/>
                <w:sz w:val="18"/>
                <w:szCs w:val="18"/>
              </w:rPr>
              <w:t>KOND</w:t>
            </w:r>
          </w:p>
          <w:p w:rsidR="00E9565C" w:rsidP="00E9565C" w:rsidRDefault="00D831C7" w14:paraId="46957BCF" w14:textId="0568DA66">
            <w:pPr>
              <w:spacing w:after="0" w:line="240" w:lineRule="auto"/>
              <w:ind w:left="0" w:right="0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2D313A00" wp14:editId="11568727">
                      <wp:simplePos x="0" y="0"/>
                      <wp:positionH relativeFrom="column">
                        <wp:posOffset>-31116</wp:posOffset>
                      </wp:positionH>
                      <wp:positionV relativeFrom="paragraph">
                        <wp:posOffset>36196</wp:posOffset>
                      </wp:positionV>
                      <wp:extent cx="600075" cy="419100"/>
                      <wp:effectExtent l="0" t="0" r="28575" b="19050"/>
                      <wp:wrapNone/>
                      <wp:docPr id="541372899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0075" cy="41910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2.45pt,2.85pt" to="44.8pt,35.85pt" w14:anchorId="0BC7A74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"/>
                  </w:pict>
                </mc:Fallback>
              </mc:AlternateContent>
            </w:r>
            <w:r w:rsidRPr="00277E4E" w:rsidR="00E9565C">
              <w:rPr>
                <w:rFonts w:ascii="Arial Black" w:hAnsi="Arial Black"/>
                <w:sz w:val="16"/>
                <w:szCs w:val="16"/>
              </w:rPr>
              <w:t>RO1</w:t>
            </w:r>
          </w:p>
          <w:p w:rsidR="00E9565C" w:rsidP="00E9565C" w:rsidRDefault="00E9565C" w14:paraId="6FBBA184" w14:textId="41939080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6"/>
                <w:szCs w:val="16"/>
              </w:rPr>
            </w:pPr>
          </w:p>
          <w:p w:rsidRPr="00277E4E" w:rsidR="00B92EB5" w:rsidP="00E9565C" w:rsidRDefault="00E9565C" w14:paraId="4716C29F" w14:textId="0C3045AF">
            <w:pPr>
              <w:spacing w:after="0" w:line="240" w:lineRule="auto"/>
              <w:ind w:left="0" w:right="0"/>
              <w:jc w:val="right"/>
              <w:rPr>
                <w:rFonts w:ascii="Arial Black" w:hAnsi="Arial Black"/>
                <w:sz w:val="16"/>
                <w:szCs w:val="16"/>
              </w:rPr>
            </w:pPr>
            <w:r w:rsidRPr="00277E4E">
              <w:rPr>
                <w:rFonts w:ascii="Arial Black" w:hAnsi="Arial Black"/>
                <w:sz w:val="16"/>
                <w:szCs w:val="16"/>
              </w:rPr>
              <w:t>RO2</w:t>
            </w:r>
          </w:p>
        </w:tc>
        <w:tc>
          <w:tcPr>
            <w:tcW w:w="601" w:type="pct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690BE5" w:rsidR="00B92EB5" w:rsidP="008E2E4F" w:rsidRDefault="00B92EB5" w14:paraId="4F3528CD" w14:textId="03814557">
            <w:pPr>
              <w:spacing w:after="0" w:line="240" w:lineRule="auto"/>
              <w:ind w:left="0" w:right="0"/>
              <w:rPr>
                <w:rFonts w:ascii="Arial Black" w:hAnsi="Arial Black"/>
                <w:sz w:val="18"/>
                <w:szCs w:val="18"/>
              </w:rPr>
            </w:pPr>
            <w:r w:rsidRPr="00690BE5">
              <w:rPr>
                <w:rFonts w:ascii="Arial Black" w:hAnsi="Arial Black"/>
                <w:sz w:val="18"/>
                <w:szCs w:val="18"/>
              </w:rPr>
              <w:t>K</w:t>
            </w:r>
            <w:r w:rsidRPr="00690BE5" w:rsidR="008E2E4F">
              <w:rPr>
                <w:rFonts w:ascii="Arial Black" w:hAnsi="Arial Black"/>
                <w:sz w:val="18"/>
                <w:szCs w:val="18"/>
              </w:rPr>
              <w:t>lor</w:t>
            </w:r>
            <w:r w:rsidRPr="00690BE5">
              <w:rPr>
                <w:rFonts w:ascii="Arial Black" w:hAnsi="Arial Black"/>
                <w:sz w:val="18"/>
                <w:szCs w:val="18"/>
              </w:rPr>
              <w:t xml:space="preserve">  </w:t>
            </w:r>
            <w:r w:rsidR="00690BE5">
              <w:rPr>
                <w:rFonts w:ascii="Arial Black" w:hAnsi="Arial Black"/>
                <w:sz w:val="18"/>
                <w:szCs w:val="18"/>
              </w:rPr>
              <w:t xml:space="preserve">   </w:t>
            </w:r>
            <w:r w:rsidRPr="00690BE5" w:rsidR="008E2E4F">
              <w:rPr>
                <w:rFonts w:ascii="Arial Black" w:hAnsi="Arial Black"/>
                <w:sz w:val="18"/>
                <w:szCs w:val="18"/>
              </w:rPr>
              <w:t xml:space="preserve">  </w:t>
            </w:r>
            <w:r w:rsidRPr="00690BE5">
              <w:rPr>
                <w:rFonts w:ascii="Arial Black" w:hAnsi="Arial Black"/>
                <w:sz w:val="18"/>
                <w:szCs w:val="18"/>
              </w:rPr>
              <w:t xml:space="preserve"> </w:t>
            </w:r>
            <w:r w:rsidRPr="00690BE5" w:rsidR="008E2E4F">
              <w:rPr>
                <w:rFonts w:ascii="Arial Black" w:hAnsi="Arial Black"/>
                <w:sz w:val="18"/>
                <w:szCs w:val="18"/>
              </w:rPr>
              <w:t>Hårdhet</w:t>
            </w:r>
            <w:r w:rsidRPr="00690BE5">
              <w:rPr>
                <w:rFonts w:ascii="Arial Black" w:hAnsi="Arial Black"/>
                <w:sz w:val="18"/>
                <w:szCs w:val="18"/>
              </w:rPr>
              <w:t xml:space="preserve"> </w:t>
            </w:r>
            <w:r w:rsidRPr="00690BE5" w:rsidR="008E2E4F">
              <w:rPr>
                <w:rFonts w:ascii="Arial Black" w:hAnsi="Arial Black"/>
                <w:sz w:val="18"/>
                <w:szCs w:val="18"/>
              </w:rPr>
              <w:t xml:space="preserve"> </w:t>
            </w:r>
          </w:p>
        </w:tc>
        <w:tc>
          <w:tcPr>
            <w:tcW w:w="279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456B0E8C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Drift</w:t>
            </w:r>
          </w:p>
        </w:tc>
        <w:tc>
          <w:tcPr>
            <w:tcW w:w="462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3719F50A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 Black" w:hAnsi="Arial Black"/>
                <w:sz w:val="20"/>
              </w:rPr>
              <w:t>Manuella</w:t>
            </w:r>
          </w:p>
        </w:tc>
      </w:tr>
      <w:tr w:rsidRPr="0098657F" w:rsidR="001F5306" w:rsidTr="7656E9CE" w14:paraId="2C285577" w14:textId="77777777">
        <w:trPr>
          <w:cantSplit/>
          <w:trHeight w:val="348"/>
        </w:trPr>
        <w:tc>
          <w:tcPr>
            <w:tcW w:w="185" w:type="pct"/>
            <w:vMerge/>
            <w:tcBorders/>
            <w:tcMar/>
          </w:tcPr>
          <w:p w:rsidRPr="0098657F" w:rsidR="00B92EB5" w:rsidP="0098657F" w:rsidRDefault="00B92EB5" w14:paraId="47F60F54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</w:p>
        </w:tc>
        <w:tc>
          <w:tcPr>
            <w:tcW w:w="323" w:type="pct"/>
            <w:vMerge/>
            <w:tcMar/>
          </w:tcPr>
          <w:p w:rsidRPr="0098657F" w:rsidR="00B92EB5" w:rsidP="0098657F" w:rsidRDefault="00B92EB5" w14:paraId="45B6E527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6" w:type="pct"/>
            <w:vMerge/>
            <w:tcMar/>
          </w:tcPr>
          <w:p w:rsidRPr="0098657F" w:rsidR="00B92EB5" w:rsidP="0098657F" w:rsidRDefault="00B92EB5" w14:paraId="1481E8A1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8" w:type="pct"/>
            <w:vMerge/>
            <w:tcMar/>
          </w:tcPr>
          <w:p w:rsidRPr="0098657F" w:rsidR="00B92EB5" w:rsidP="0098657F" w:rsidRDefault="00B92EB5" w14:paraId="56C62BB3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6" w:type="pct"/>
            <w:vMerge/>
            <w:tcMar/>
          </w:tcPr>
          <w:p w:rsidRPr="0098657F" w:rsidR="00B92EB5" w:rsidP="0098657F" w:rsidRDefault="00B92EB5" w14:paraId="0B87493F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325" w:type="pct"/>
            <w:vMerge/>
            <w:tcBorders/>
            <w:tcMar/>
          </w:tcPr>
          <w:p w:rsidRPr="0098657F" w:rsidR="00B92EB5" w:rsidP="0098657F" w:rsidRDefault="00B92EB5" w14:paraId="6011B9D8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371" w:type="pct"/>
            <w:vMerge/>
            <w:tcBorders/>
            <w:tcMar/>
          </w:tcPr>
          <w:p w:rsidRPr="0098657F" w:rsidR="00B92EB5" w:rsidP="0098657F" w:rsidRDefault="00B92EB5" w14:paraId="23138A02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277" w:type="pct"/>
            <w:vMerge/>
            <w:tcBorders/>
            <w:tcMar/>
          </w:tcPr>
          <w:p w:rsidRPr="0098657F" w:rsidR="00B92EB5" w:rsidP="0098657F" w:rsidRDefault="00B92EB5" w14:paraId="3FA22FD7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278" w:type="pct"/>
            <w:vMerge/>
            <w:tcBorders/>
            <w:tcMar/>
          </w:tcPr>
          <w:p w:rsidRPr="0098657F" w:rsidR="00B92EB5" w:rsidP="0098657F" w:rsidRDefault="00B92EB5" w14:paraId="4C121F06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324" w:type="pct"/>
            <w:vMerge/>
            <w:tcMar/>
          </w:tcPr>
          <w:p w:rsidRPr="00277E4E" w:rsidR="00B92EB5" w:rsidP="0098657F" w:rsidRDefault="00B92EB5" w14:paraId="6E3D13CD" w14:textId="3A6234D9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324" w:type="pct"/>
            <w:vMerge/>
            <w:tcMar/>
          </w:tcPr>
          <w:p w:rsidRPr="00277E4E" w:rsidR="00B92EB5" w:rsidP="0098657F" w:rsidRDefault="00B92EB5" w14:paraId="382D8B85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27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="00B92EB5" w:rsidP="0098657F" w:rsidRDefault="005A7764" w14:paraId="68C45BBD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 w:cs="Arial"/>
                <w:sz w:val="18"/>
                <w:szCs w:val="18"/>
              </w:rPr>
            </w:pPr>
            <w:r>
              <w:rPr>
                <w:rFonts w:ascii="Arial Black" w:hAnsi="Arial Black" w:cs="Arial"/>
                <w:sz w:val="18"/>
                <w:szCs w:val="18"/>
              </w:rPr>
              <w:t>Varje</w:t>
            </w:r>
          </w:p>
          <w:p w:rsidRPr="0098657F" w:rsidR="00413252" w:rsidP="0098657F" w:rsidRDefault="00413252" w14:paraId="464E4475" w14:textId="3DCE1A6A">
            <w:pPr>
              <w:spacing w:after="0" w:line="240" w:lineRule="auto"/>
              <w:ind w:left="0" w:right="0"/>
              <w:jc w:val="center"/>
              <w:rPr>
                <w:rFonts w:ascii="Arial Black" w:hAnsi="Arial Black" w:cs="Arial"/>
                <w:sz w:val="18"/>
                <w:szCs w:val="18"/>
              </w:rPr>
            </w:pPr>
            <w:r>
              <w:rPr>
                <w:rFonts w:ascii="Arial Black" w:hAnsi="Arial Black" w:cs="Arial"/>
                <w:sz w:val="18"/>
                <w:szCs w:val="18"/>
              </w:rPr>
              <w:t>Dag</w:t>
            </w:r>
          </w:p>
        </w:tc>
        <w:tc>
          <w:tcPr>
            <w:tcW w:w="323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="00B92EB5" w:rsidP="0098657F" w:rsidRDefault="00413252" w14:paraId="3A5033F2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8"/>
                <w:szCs w:val="18"/>
              </w:rPr>
            </w:pPr>
            <w:r>
              <w:rPr>
                <w:rFonts w:ascii="Arial Black" w:hAnsi="Arial Black"/>
                <w:sz w:val="18"/>
                <w:szCs w:val="18"/>
              </w:rPr>
              <w:t>Varje</w:t>
            </w:r>
          </w:p>
          <w:p w:rsidRPr="0098657F" w:rsidR="00413252" w:rsidP="0098657F" w:rsidRDefault="00413252" w14:paraId="43A51FDC" w14:textId="1B70564D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18"/>
                <w:szCs w:val="18"/>
              </w:rPr>
            </w:pPr>
            <w:r>
              <w:rPr>
                <w:rFonts w:ascii="Arial Black" w:hAnsi="Arial Black"/>
                <w:sz w:val="18"/>
                <w:szCs w:val="18"/>
              </w:rPr>
              <w:t>Dag</w:t>
            </w:r>
          </w:p>
        </w:tc>
        <w:tc>
          <w:tcPr>
            <w:tcW w:w="279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30C40F3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8657F">
              <w:rPr>
                <w:rFonts w:ascii="Arial" w:hAnsi="Arial" w:cs="Arial"/>
                <w:sz w:val="20"/>
                <w:szCs w:val="20"/>
              </w:rPr>
              <w:t>Efter ström</w:t>
            </w:r>
          </w:p>
          <w:p w:rsidRPr="0098657F" w:rsidR="00B92EB5" w:rsidP="0098657F" w:rsidRDefault="00B92EB5" w14:paraId="6C88981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8657F">
              <w:rPr>
                <w:rFonts w:ascii="Arial" w:hAnsi="Arial" w:cs="Arial"/>
                <w:sz w:val="20"/>
                <w:szCs w:val="20"/>
              </w:rPr>
              <w:t>avbrott</w:t>
            </w:r>
          </w:p>
        </w:tc>
        <w:tc>
          <w:tcPr>
            <w:tcW w:w="462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4F3F3512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szCs w:val="20"/>
              </w:rPr>
            </w:pPr>
            <w:r w:rsidRPr="0098657F">
              <w:rPr>
                <w:rFonts w:ascii="Arial Black" w:hAnsi="Arial Black"/>
                <w:sz w:val="20"/>
                <w:szCs w:val="20"/>
              </w:rPr>
              <w:t>Test</w:t>
            </w:r>
          </w:p>
          <w:p w:rsidRPr="0098657F" w:rsidR="00B92EB5" w:rsidP="0098657F" w:rsidRDefault="00B92EB5" w14:paraId="46E3CC7B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szCs w:val="20"/>
              </w:rPr>
            </w:pPr>
            <w:r w:rsidRPr="0098657F">
              <w:rPr>
                <w:rFonts w:ascii="Arial Black" w:hAnsi="Arial Black"/>
                <w:sz w:val="20"/>
                <w:szCs w:val="20"/>
              </w:rPr>
              <w:t>stickor</w:t>
            </w:r>
          </w:p>
        </w:tc>
      </w:tr>
      <w:tr w:rsidRPr="0098657F" w:rsidR="001F5306" w:rsidTr="7656E9CE" w14:paraId="02174FC9" w14:textId="77777777">
        <w:trPr>
          <w:cantSplit/>
          <w:trHeight w:val="924"/>
        </w:trPr>
        <w:tc>
          <w:tcPr>
            <w:tcW w:w="185" w:type="pct"/>
            <w:vMerge/>
            <w:tcBorders/>
            <w:tcMar/>
          </w:tcPr>
          <w:p w:rsidRPr="0098657F" w:rsidR="00B92EB5" w:rsidP="0098657F" w:rsidRDefault="00B92EB5" w14:paraId="22637459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</w:rPr>
            </w:pPr>
          </w:p>
        </w:tc>
        <w:tc>
          <w:tcPr>
            <w:tcW w:w="323" w:type="pct"/>
            <w:vMerge/>
            <w:tcBorders/>
            <w:tcMar/>
          </w:tcPr>
          <w:p w:rsidRPr="0098657F" w:rsidR="00B92EB5" w:rsidP="0098657F" w:rsidRDefault="00B92EB5" w14:paraId="5C73440F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4D06E97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Teststicka</w:t>
            </w:r>
          </w:p>
          <w:p w:rsidRPr="0098657F" w:rsidR="00B92EB5" w:rsidP="0098657F" w:rsidRDefault="00B92EB5" w14:paraId="1D3730E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0 ppm</w:t>
            </w:r>
          </w:p>
          <w:p w:rsidRPr="0098657F" w:rsidR="00B92EB5" w:rsidP="0098657F" w:rsidRDefault="00B92EB5" w14:paraId="695CE4D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Provkran</w:t>
            </w:r>
          </w:p>
          <w:p w:rsidRPr="0098657F" w:rsidR="00B92EB5" w:rsidP="0098657F" w:rsidRDefault="00B92EB5" w14:paraId="2BC4DA4A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 xml:space="preserve"> </w:t>
            </w:r>
            <w:r w:rsidRPr="0098657F">
              <w:rPr>
                <w:rFonts w:ascii="Arial" w:hAnsi="Arial" w:cs="Arial"/>
                <w:sz w:val="18"/>
                <w:szCs w:val="18"/>
              </w:rPr>
              <w:t>A26</w:t>
            </w:r>
            <w:r w:rsidRPr="0098657F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41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39F700D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Max 10 min</w:t>
            </w:r>
          </w:p>
          <w:p w:rsidRPr="0098657F" w:rsidR="00B92EB5" w:rsidP="0098657F" w:rsidRDefault="00B92EB5" w14:paraId="53E89F5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skillnad</w:t>
            </w:r>
          </w:p>
          <w:p w:rsidRPr="0098657F" w:rsidR="00B92EB5" w:rsidP="0098657F" w:rsidRDefault="00B92EB5" w14:paraId="1E356E8D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20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02DED59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Teststicka</w:t>
            </w:r>
          </w:p>
          <w:p w:rsidRPr="0098657F" w:rsidR="00B92EB5" w:rsidP="0098657F" w:rsidRDefault="00B92EB5" w14:paraId="39B3D3F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proofErr w:type="gramStart"/>
            <w:r w:rsidRPr="0098657F">
              <w:rPr>
                <w:rFonts w:ascii="Arial" w:hAnsi="Arial" w:cs="Arial"/>
                <w:sz w:val="20"/>
              </w:rPr>
              <w:t>&lt; 0</w:t>
            </w:r>
            <w:proofErr w:type="gramEnd"/>
            <w:r w:rsidRPr="0098657F">
              <w:rPr>
                <w:rFonts w:ascii="Arial" w:hAnsi="Arial" w:cs="Arial"/>
                <w:sz w:val="20"/>
              </w:rPr>
              <w:t>,3</w:t>
            </w:r>
            <w:r w:rsidRPr="0098657F">
              <w:rPr>
                <w:rFonts w:ascii="Symbol" w:hAnsi="Symbol" w:eastAsia="Symbol" w:cs="Symbol"/>
                <w:sz w:val="20"/>
              </w:rPr>
              <w:t>°</w:t>
            </w:r>
            <w:r w:rsidRPr="0098657F">
              <w:rPr>
                <w:rFonts w:ascii="Arial" w:hAnsi="Arial" w:cs="Arial"/>
                <w:sz w:val="20"/>
              </w:rPr>
              <w:t>dH</w:t>
            </w:r>
          </w:p>
          <w:p w:rsidRPr="0098657F" w:rsidR="00B92EB5" w:rsidP="0098657F" w:rsidRDefault="00B92EB5" w14:paraId="42D6D491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Provkran A26</w:t>
            </w:r>
          </w:p>
        </w:tc>
        <w:tc>
          <w:tcPr>
            <w:tcW w:w="32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46A58D80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Mellan min och max</w:t>
            </w:r>
          </w:p>
        </w:tc>
        <w:tc>
          <w:tcPr>
            <w:tcW w:w="37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583244A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 xml:space="preserve">&gt;2,5 </w:t>
            </w:r>
            <w:proofErr w:type="gramStart"/>
            <w:r w:rsidRPr="0098657F">
              <w:rPr>
                <w:rFonts w:ascii="Arial" w:hAnsi="Arial" w:cs="Arial"/>
                <w:sz w:val="20"/>
                <w:lang w:val="en-GB"/>
              </w:rPr>
              <w:t>bar</w:t>
            </w:r>
            <w:proofErr w:type="gramEnd"/>
          </w:p>
          <w:p w:rsidRPr="0098657F" w:rsidR="00B92EB5" w:rsidP="0098657F" w:rsidRDefault="00B92EB5" w14:paraId="1B7FF29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</w:p>
          <w:p w:rsidRPr="0098657F" w:rsidR="00B92EB5" w:rsidP="0098657F" w:rsidRDefault="00B92EB5" w14:paraId="168A4860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lang w:val="en-GB"/>
              </w:rPr>
            </w:pP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Värde</w:t>
            </w:r>
            <w:proofErr w:type="spellEnd"/>
          </w:p>
        </w:tc>
        <w:tc>
          <w:tcPr>
            <w:tcW w:w="27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5207433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 xml:space="preserve">&lt;0,5 </w:t>
            </w:r>
            <w:proofErr w:type="gramStart"/>
            <w:r w:rsidRPr="0098657F">
              <w:rPr>
                <w:rFonts w:ascii="Arial" w:hAnsi="Arial" w:cs="Arial"/>
                <w:sz w:val="20"/>
                <w:lang w:val="en-GB"/>
              </w:rPr>
              <w:t>bar</w:t>
            </w:r>
            <w:proofErr w:type="gramEnd"/>
          </w:p>
          <w:p w:rsidRPr="0098657F" w:rsidR="00B92EB5" w:rsidP="0098657F" w:rsidRDefault="00B92EB5" w14:paraId="7BAAABF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Värde</w:t>
            </w:r>
            <w:proofErr w:type="spellEnd"/>
          </w:p>
          <w:p w:rsidRPr="0098657F" w:rsidR="00B92EB5" w:rsidP="0098657F" w:rsidRDefault="00B92EB5" w14:paraId="5D93D66E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lang w:val="en-GB"/>
              </w:rPr>
            </w:pPr>
          </w:p>
        </w:tc>
        <w:tc>
          <w:tcPr>
            <w:tcW w:w="27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0B9620B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>Med Teknik</w:t>
            </w:r>
          </w:p>
          <w:p w:rsidRPr="0098657F" w:rsidR="00B92EB5" w:rsidP="0098657F" w:rsidRDefault="00B92EB5" w14:paraId="1970DAE7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lang w:val="en-GB"/>
              </w:rPr>
            </w:pP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el</w:t>
            </w:r>
            <w:proofErr w:type="spellEnd"/>
            <w:r w:rsidRPr="0098657F">
              <w:rPr>
                <w:rFonts w:ascii="Arial" w:hAnsi="Arial" w:cs="Arial"/>
                <w:sz w:val="20"/>
                <w:lang w:val="en-GB"/>
              </w:rPr>
              <w:t xml:space="preserve"> </w:t>
            </w: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vb</w:t>
            </w:r>
            <w:proofErr w:type="spellEnd"/>
            <w:r w:rsidRPr="0098657F">
              <w:rPr>
                <w:rFonts w:ascii="Arial" w:hAnsi="Arial" w:cs="Arial"/>
                <w:sz w:val="20"/>
                <w:lang w:val="en-GB"/>
              </w:rPr>
              <w:t xml:space="preserve"> </w:t>
            </w:r>
          </w:p>
        </w:tc>
        <w:tc>
          <w:tcPr>
            <w:tcW w:w="32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</w:tcPr>
          <w:p w:rsidRPr="00277E4E" w:rsidR="00B92EB5" w:rsidP="0098657F" w:rsidRDefault="00B92EB5" w14:paraId="198A9707" w14:textId="2837CAE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277E4E">
              <w:rPr>
                <w:rFonts w:ascii="Symbol" w:hAnsi="Symbol" w:eastAsia="Symbol" w:cs="Symbol"/>
                <w:sz w:val="20"/>
              </w:rPr>
              <w:t>m</w:t>
            </w:r>
            <w:r w:rsidRPr="00277E4E">
              <w:rPr>
                <w:rFonts w:ascii="Arial" w:hAnsi="Arial" w:cs="Arial"/>
                <w:sz w:val="20"/>
                <w:lang w:val="en-GB"/>
              </w:rPr>
              <w:t>S/cm</w:t>
            </w:r>
          </w:p>
          <w:p w:rsidRPr="00277E4E" w:rsidR="00B92EB5" w:rsidP="0098657F" w:rsidRDefault="00B92EB5" w14:paraId="74D0A97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277E4E">
              <w:rPr>
                <w:rFonts w:ascii="Arial" w:hAnsi="Arial" w:cs="Arial"/>
                <w:sz w:val="20"/>
                <w:lang w:val="en-GB"/>
              </w:rPr>
              <w:t xml:space="preserve">Max </w:t>
            </w:r>
          </w:p>
          <w:p w:rsidRPr="00277E4E" w:rsidR="00B92EB5" w:rsidP="0098657F" w:rsidRDefault="00B92EB5" w14:paraId="0402A788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lang w:val="en-GB"/>
              </w:rPr>
            </w:pPr>
            <w:r w:rsidRPr="00277E4E">
              <w:rPr>
                <w:rFonts w:ascii="Arial" w:hAnsi="Arial" w:cs="Arial"/>
                <w:sz w:val="20"/>
                <w:lang w:val="en-GB"/>
              </w:rPr>
              <w:t>15</w:t>
            </w:r>
          </w:p>
        </w:tc>
        <w:tc>
          <w:tcPr>
            <w:tcW w:w="32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277E4E" w:rsidR="00B92EB5" w:rsidP="0098657F" w:rsidRDefault="00B92EB5" w14:paraId="74E1C9C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277E4E">
              <w:rPr>
                <w:rFonts w:ascii="Symbol" w:hAnsi="Symbol" w:eastAsia="Symbol" w:cs="Symbol"/>
                <w:sz w:val="20"/>
              </w:rPr>
              <w:t>m</w:t>
            </w:r>
            <w:r w:rsidRPr="00277E4E">
              <w:rPr>
                <w:rFonts w:ascii="Arial" w:hAnsi="Arial" w:cs="Arial"/>
                <w:sz w:val="20"/>
                <w:lang w:val="en-GB"/>
              </w:rPr>
              <w:t>S/cm</w:t>
            </w:r>
          </w:p>
          <w:p w:rsidRPr="00277E4E" w:rsidR="00B92EB5" w:rsidP="0098657F" w:rsidRDefault="00B92EB5" w14:paraId="150681B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277E4E">
              <w:rPr>
                <w:rFonts w:ascii="Arial" w:hAnsi="Arial" w:cs="Arial"/>
                <w:sz w:val="20"/>
                <w:lang w:val="en-GB"/>
              </w:rPr>
              <w:t>Max</w:t>
            </w:r>
          </w:p>
          <w:p w:rsidRPr="00277E4E" w:rsidR="00B92EB5" w:rsidP="0098657F" w:rsidRDefault="00B92EB5" w14:paraId="35AAA90A" w14:textId="77777777">
            <w:pPr>
              <w:spacing w:after="0" w:line="240" w:lineRule="auto"/>
              <w:ind w:left="0" w:right="0"/>
              <w:jc w:val="center"/>
              <w:rPr>
                <w:rFonts w:ascii="Arial Black" w:hAnsi="Arial Black"/>
                <w:sz w:val="20"/>
                <w:lang w:val="en-GB"/>
              </w:rPr>
            </w:pPr>
            <w:r w:rsidRPr="00277E4E">
              <w:rPr>
                <w:rFonts w:ascii="Arial" w:hAnsi="Arial" w:cs="Arial"/>
                <w:sz w:val="20"/>
                <w:lang w:val="en-GB"/>
              </w:rPr>
              <w:t>15</w:t>
            </w:r>
          </w:p>
        </w:tc>
        <w:tc>
          <w:tcPr>
            <w:tcW w:w="27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6F23A58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>&lt; 0,1 mg/L</w:t>
            </w: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4591C4B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proofErr w:type="spellStart"/>
            <w:r w:rsidRPr="0098657F">
              <w:rPr>
                <w:rFonts w:ascii="Arial" w:hAnsi="Arial" w:cs="Arial"/>
                <w:sz w:val="20"/>
              </w:rPr>
              <w:t>dH</w:t>
            </w:r>
            <w:proofErr w:type="spellEnd"/>
          </w:p>
          <w:p w:rsidRPr="0098657F" w:rsidR="00B92EB5" w:rsidP="0098657F" w:rsidRDefault="00B92EB5" w14:paraId="0433B15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proofErr w:type="gramStart"/>
            <w:r w:rsidRPr="0098657F">
              <w:rPr>
                <w:rFonts w:ascii="Arial" w:hAnsi="Arial" w:cs="Arial"/>
                <w:sz w:val="20"/>
              </w:rPr>
              <w:t>&lt; 0</w:t>
            </w:r>
            <w:proofErr w:type="gramEnd"/>
            <w:r w:rsidRPr="0098657F">
              <w:rPr>
                <w:rFonts w:ascii="Arial" w:hAnsi="Arial" w:cs="Arial"/>
                <w:sz w:val="20"/>
              </w:rPr>
              <w:t>,25</w:t>
            </w:r>
          </w:p>
        </w:tc>
        <w:tc>
          <w:tcPr>
            <w:tcW w:w="27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4E28085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>X1/ månad</w:t>
            </w:r>
          </w:p>
          <w:p w:rsidRPr="0098657F" w:rsidR="00B92EB5" w:rsidP="0098657F" w:rsidRDefault="00B92EB5" w14:paraId="70D3C27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</w:rPr>
              <w:t xml:space="preserve">Samt </w:t>
            </w:r>
            <w:proofErr w:type="spellStart"/>
            <w:r w:rsidRPr="0098657F">
              <w:rPr>
                <w:rFonts w:ascii="Arial" w:hAnsi="Arial" w:cs="Arial"/>
                <w:sz w:val="20"/>
              </w:rPr>
              <w:t>vb</w:t>
            </w:r>
            <w:proofErr w:type="spellEnd"/>
          </w:p>
        </w:tc>
        <w:tc>
          <w:tcPr>
            <w:tcW w:w="4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D9D9D9" w:themeFill="background1" w:themeFillShade="D9"/>
            <w:tcMar/>
          </w:tcPr>
          <w:p w:rsidRPr="0098657F" w:rsidR="00B92EB5" w:rsidP="0098657F" w:rsidRDefault="00B92EB5" w14:paraId="06D96F6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Utgångs</w:t>
            </w:r>
            <w:proofErr w:type="spellEnd"/>
          </w:p>
          <w:p w:rsidRPr="0098657F" w:rsidR="00B92EB5" w:rsidP="0098657F" w:rsidRDefault="00B92EB5" w14:paraId="5E92D62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lang w:val="en-GB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>Datum</w:t>
            </w:r>
          </w:p>
          <w:p w:rsidRPr="0098657F" w:rsidR="00B92EB5" w:rsidP="0098657F" w:rsidRDefault="00B92EB5" w14:paraId="422E37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</w:rPr>
            </w:pPr>
            <w:r w:rsidRPr="0098657F">
              <w:rPr>
                <w:rFonts w:ascii="Arial" w:hAnsi="Arial" w:cs="Arial"/>
                <w:sz w:val="20"/>
                <w:lang w:val="en-GB"/>
              </w:rPr>
              <w:t>X1/</w:t>
            </w:r>
            <w:proofErr w:type="spellStart"/>
            <w:r w:rsidRPr="0098657F">
              <w:rPr>
                <w:rFonts w:ascii="Arial" w:hAnsi="Arial" w:cs="Arial"/>
                <w:sz w:val="20"/>
                <w:lang w:val="en-GB"/>
              </w:rPr>
              <w:t>vecka</w:t>
            </w:r>
            <w:proofErr w:type="spellEnd"/>
          </w:p>
        </w:tc>
      </w:tr>
      <w:tr w:rsidRPr="0098657F" w:rsidR="001F5306" w:rsidTr="7656E9CE" w14:paraId="5035367A" w14:textId="77777777">
        <w:trPr>
          <w:trHeight w:val="660"/>
        </w:trPr>
        <w:tc>
          <w:tcPr>
            <w:tcW w:w="1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vAlign w:val="center"/>
          </w:tcPr>
          <w:p w:rsidR="00B92EB5" w:rsidP="0098657F" w:rsidRDefault="00B92EB5" w14:paraId="1D99EA01" w14:textId="77777777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Må</w:t>
            </w:r>
          </w:p>
          <w:p w:rsidRPr="0098657F" w:rsidR="00277E4E" w:rsidP="0098657F" w:rsidRDefault="00277E4E" w14:paraId="535C80C6" w14:textId="77777777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1EC512F6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0975287C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6E9ECA9A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B92EB5" w:rsidP="0098657F" w:rsidRDefault="00B92EB5" w14:paraId="5CCF6091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1AB886CD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7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B92EB5" w:rsidP="0098657F" w:rsidRDefault="00B92EB5" w14:paraId="34181E12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B92EB5" w:rsidP="0098657F" w:rsidRDefault="00B92EB5" w14:paraId="1C4669D7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B92EB5" w:rsidP="0098657F" w:rsidRDefault="00D1603B" w14:paraId="545713A7" w14:textId="6DA10DC2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B5EEDB8" wp14:editId="093BB4C6">
                      <wp:simplePos x="0" y="0"/>
                      <wp:positionH relativeFrom="column">
                        <wp:posOffset>489585</wp:posOffset>
                      </wp:positionH>
                      <wp:positionV relativeFrom="paragraph">
                        <wp:posOffset>425450</wp:posOffset>
                      </wp:positionV>
                      <wp:extent cx="628650" cy="443230"/>
                      <wp:effectExtent l="0" t="0" r="19050" b="33020"/>
                      <wp:wrapNone/>
                      <wp:docPr id="775433451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28650" cy="44323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38.55pt,33.5pt" to="88.05pt,68.4pt" w14:anchorId="576C0BA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277E4E" w:rsidR="00B92EB5" w:rsidP="0098657F" w:rsidRDefault="00EB7A6E" w14:paraId="2B99D080" w14:textId="3F885E93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2A34257" wp14:editId="7A592003">
                      <wp:simplePos x="0" y="0"/>
                      <wp:positionH relativeFrom="column">
                        <wp:posOffset>577850</wp:posOffset>
                      </wp:positionH>
                      <wp:positionV relativeFrom="paragraph">
                        <wp:posOffset>-6985</wp:posOffset>
                      </wp:positionV>
                      <wp:extent cx="619125" cy="438150"/>
                      <wp:effectExtent l="0" t="0" r="28575" b="19050"/>
                      <wp:wrapNone/>
                      <wp:docPr id="1232829751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4381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Rak koppling 1" style="position:absolute;flip:x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13]" from="45.5pt,-.55pt" to="94.25pt,33.95pt" w14:anchorId="3AFEA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"/>
                  </w:pict>
                </mc:Fallback>
              </mc:AlternateContent>
            </w:r>
            <w:r w:rsidR="000B0B8B"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2456B2D" wp14:editId="0B5C3F22">
                      <wp:simplePos x="0" y="0"/>
                      <wp:positionH relativeFrom="column">
                        <wp:posOffset>-40640</wp:posOffset>
                      </wp:positionH>
                      <wp:positionV relativeFrom="paragraph">
                        <wp:posOffset>-3175</wp:posOffset>
                      </wp:positionV>
                      <wp:extent cx="619125" cy="438150"/>
                      <wp:effectExtent l="0" t="0" r="28575" b="19050"/>
                      <wp:wrapNone/>
                      <wp:docPr id="2077779843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4381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Rak koppling 1" style="position:absolute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13]" from="-3.2pt,-.25pt" to="45.55pt,34.25pt" w14:anchorId="753F4B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277E4E" w:rsidR="00B92EB5" w:rsidP="0098657F" w:rsidRDefault="00CF3831" w14:paraId="46E08861" w14:textId="76FBF653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4E5DEA3" wp14:editId="66EDF806">
                      <wp:simplePos x="0" y="0"/>
                      <wp:positionH relativeFrom="column">
                        <wp:posOffset>-45720</wp:posOffset>
                      </wp:positionH>
                      <wp:positionV relativeFrom="paragraph">
                        <wp:posOffset>421640</wp:posOffset>
                      </wp:positionV>
                      <wp:extent cx="619125" cy="438150"/>
                      <wp:effectExtent l="0" t="0" r="28575" b="19050"/>
                      <wp:wrapNone/>
                      <wp:docPr id="815821180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43815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Rak koppling 1" style="position:absolute;flip:x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from="-3.6pt,33.2pt" to="45.15pt,67.7pt" w14:anchorId="33AACB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"/>
                  </w:pict>
                </mc:Fallback>
              </mc:AlternateContent>
            </w:r>
          </w:p>
        </w:tc>
        <w:tc>
          <w:tcPr>
            <w:tcW w:w="27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2EDCCED3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67F74978" w14:textId="77777777">
            <w:pPr>
              <w:spacing w:after="0" w:line="240" w:lineRule="auto"/>
              <w:ind w:left="0" w:right="289"/>
              <w:rPr>
                <w:rFonts w:ascii="Arial Black" w:hAnsi="Arial Black"/>
                <w:sz w:val="32"/>
              </w:rPr>
            </w:pPr>
          </w:p>
        </w:tc>
        <w:tc>
          <w:tcPr>
            <w:tcW w:w="27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14CA721D" w14:textId="77777777">
            <w:pPr>
              <w:spacing w:after="0" w:line="240" w:lineRule="auto"/>
              <w:ind w:left="0" w:right="289"/>
              <w:rPr>
                <w:rFonts w:ascii="Arial Black" w:hAnsi="Arial Black"/>
                <w:sz w:val="32"/>
              </w:rPr>
            </w:pPr>
          </w:p>
        </w:tc>
        <w:tc>
          <w:tcPr>
            <w:tcW w:w="4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35887D21" w14:textId="77777777">
            <w:pPr>
              <w:spacing w:after="0" w:line="240" w:lineRule="auto"/>
              <w:ind w:left="0" w:right="289"/>
              <w:rPr>
                <w:rFonts w:ascii="Arial Black" w:hAnsi="Arial Black"/>
                <w:sz w:val="32"/>
              </w:rPr>
            </w:pPr>
          </w:p>
        </w:tc>
      </w:tr>
      <w:tr w:rsidRPr="0098657F" w:rsidR="001F5306" w:rsidTr="7656E9CE" w14:paraId="052768A4" w14:textId="77777777">
        <w:trPr>
          <w:trHeight w:val="616"/>
        </w:trPr>
        <w:tc>
          <w:tcPr>
            <w:tcW w:w="1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vAlign w:val="center"/>
          </w:tcPr>
          <w:p w:rsidR="00B92EB5" w:rsidP="0098657F" w:rsidRDefault="00B92EB5" w14:paraId="1ED2DCBE" w14:textId="77777777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Ti</w:t>
            </w:r>
          </w:p>
          <w:p w:rsidRPr="0098657F" w:rsidR="00277E4E" w:rsidP="0098657F" w:rsidRDefault="00277E4E" w14:paraId="2477B7D8" w14:textId="77777777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1FD4A4ED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C9C9C9"/>
            <w:tcMar/>
          </w:tcPr>
          <w:p w:rsidRPr="0098657F" w:rsidR="00B92EB5" w:rsidP="0098657F" w:rsidRDefault="00B92EB5" w14:paraId="3BC7C834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7A583DE4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C9C9C9"/>
            <w:tcMar/>
          </w:tcPr>
          <w:p w:rsidRPr="0098657F" w:rsidR="00B92EB5" w:rsidP="0098657F" w:rsidRDefault="00B92EB5" w14:paraId="264B4D37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31DDF459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7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B92EB5" w:rsidP="0098657F" w:rsidRDefault="00B92EB5" w14:paraId="2AF3CB1B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B92EB5" w:rsidP="0098657F" w:rsidRDefault="00B92EB5" w14:paraId="65C39D4D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B92EB5" w:rsidP="0098657F" w:rsidRDefault="00B92EB5" w14:paraId="1C7692A7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277E4E" w:rsidR="00B92EB5" w:rsidP="0098657F" w:rsidRDefault="00B92EB5" w14:paraId="0BE4D7EE" w14:textId="492CE114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277E4E" w:rsidR="00B92EB5" w:rsidP="0098657F" w:rsidRDefault="00B92EB5" w14:paraId="653C6EF8" w14:textId="7798563D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5A7A120F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1813ADDB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46016D52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B92EB5" w:rsidP="0098657F" w:rsidRDefault="00B92EB5" w14:paraId="3FCBB68F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</w:tr>
      <w:tr w:rsidRPr="0098657F" w:rsidR="001F5306" w:rsidTr="7656E9CE" w14:paraId="5057500D" w14:textId="77777777">
        <w:trPr>
          <w:trHeight w:val="412"/>
        </w:trPr>
        <w:tc>
          <w:tcPr>
            <w:tcW w:w="1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vAlign w:val="center"/>
          </w:tcPr>
          <w:p w:rsidRPr="0098657F" w:rsidR="00B92EB5" w:rsidP="0098657F" w:rsidRDefault="00B92EB5" w14:paraId="53E60324" w14:textId="77777777">
            <w:pPr>
              <w:spacing w:after="0" w:line="240" w:lineRule="auto"/>
              <w:ind w:left="0" w:right="0"/>
              <w:rPr>
                <w:rFonts w:ascii="Arial Black" w:hAnsi="Arial Black"/>
              </w:rPr>
            </w:pPr>
            <w:r w:rsidRPr="0098657F">
              <w:rPr>
                <w:rFonts w:ascii="Arial Black" w:hAnsi="Arial Black"/>
              </w:rPr>
              <w:t>On</w:t>
            </w: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="00B92EB5" w:rsidP="0098657F" w:rsidRDefault="00B92EB5" w14:paraId="3229CB05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  <w:p w:rsidRPr="0098657F" w:rsidR="00B92EB5" w:rsidP="0098657F" w:rsidRDefault="00B92EB5" w14:paraId="3A135252" w14:textId="271A2C7F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B92EB5" w:rsidP="0098657F" w:rsidRDefault="00B92EB5" w14:paraId="1249F041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3992A6A2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C9C9C9"/>
            <w:tcMar/>
          </w:tcPr>
          <w:p w:rsidRPr="0098657F" w:rsidR="00B92EB5" w:rsidP="0098657F" w:rsidRDefault="00B92EB5" w14:paraId="4A0F7775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4E669ED7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7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B92EB5" w:rsidP="0098657F" w:rsidRDefault="00B92EB5" w14:paraId="51E8880E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B92EB5" w:rsidP="0098657F" w:rsidRDefault="00B92EB5" w14:paraId="60B854C7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B92EB5" w:rsidP="0098657F" w:rsidRDefault="00B92EB5" w14:paraId="1A995260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277E4E" w:rsidR="00B92EB5" w:rsidP="0098657F" w:rsidRDefault="00DA70EE" w14:paraId="06F9FEED" w14:textId="4583775C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28465091" wp14:editId="54FDD705">
                      <wp:simplePos x="0" y="0"/>
                      <wp:positionH relativeFrom="column">
                        <wp:posOffset>577215</wp:posOffset>
                      </wp:positionH>
                      <wp:positionV relativeFrom="paragraph">
                        <wp:posOffset>-9525</wp:posOffset>
                      </wp:positionV>
                      <wp:extent cx="609600" cy="552450"/>
                      <wp:effectExtent l="0" t="0" r="19050" b="19050"/>
                      <wp:wrapNone/>
                      <wp:docPr id="1790618023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5524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45.45pt,-.75pt" to="93.45pt,42.75pt" w14:anchorId="12B804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"/>
                  </w:pict>
                </mc:Fallback>
              </mc:AlternateContent>
            </w:r>
            <w:r w:rsidR="00D1603B"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7027B34F" wp14:editId="7257CE5C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-9525</wp:posOffset>
                      </wp:positionV>
                      <wp:extent cx="609600" cy="552450"/>
                      <wp:effectExtent l="0" t="0" r="19050" b="19050"/>
                      <wp:wrapNone/>
                      <wp:docPr id="1553067702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5524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2.65pt,-.75pt" to="45.35pt,42.75pt" w14:anchorId="3EFE73D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277E4E" w:rsidR="00B92EB5" w:rsidP="0098657F" w:rsidRDefault="00B92EB5" w14:paraId="3FB5799A" w14:textId="402E2663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3006E8EE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1422C017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27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142FECBA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  <w:tc>
          <w:tcPr>
            <w:tcW w:w="4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C9C9C9"/>
            <w:tcMar/>
          </w:tcPr>
          <w:p w:rsidRPr="0098657F" w:rsidR="00B92EB5" w:rsidP="0098657F" w:rsidRDefault="00B92EB5" w14:paraId="0D996228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</w:rPr>
            </w:pPr>
          </w:p>
        </w:tc>
      </w:tr>
      <w:tr w:rsidRPr="0098657F" w:rsidR="001F5306" w:rsidTr="7656E9CE" w14:paraId="1CF7F323" w14:textId="77777777">
        <w:trPr>
          <w:trHeight w:val="610"/>
        </w:trPr>
        <w:tc>
          <w:tcPr>
            <w:tcW w:w="1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vAlign w:val="center"/>
          </w:tcPr>
          <w:p w:rsidRPr="0098657F" w:rsidR="00B92EB5" w:rsidP="0098657F" w:rsidRDefault="00B92EB5" w14:paraId="40A6F36A" w14:textId="77777777">
            <w:pPr>
              <w:spacing w:after="0" w:line="240" w:lineRule="auto"/>
              <w:ind w:left="0" w:right="0"/>
              <w:rPr>
                <w:rFonts w:ascii="Arial Black" w:hAnsi="Arial Black"/>
                <w:lang w:val="en-GB"/>
              </w:rPr>
            </w:pPr>
            <w:r w:rsidRPr="0098657F">
              <w:rPr>
                <w:rFonts w:ascii="Arial Black" w:hAnsi="Arial Black"/>
                <w:lang w:val="en-GB"/>
              </w:rPr>
              <w:t>To</w:t>
            </w: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="00B92EB5" w:rsidP="0098657F" w:rsidRDefault="00B92EB5" w14:paraId="2584C1D4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  <w:p w:rsidRPr="0098657F" w:rsidR="00B92EB5" w:rsidP="0098657F" w:rsidRDefault="00B92EB5" w14:paraId="5FD50A8A" w14:textId="085E523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B92EB5" w:rsidP="0098657F" w:rsidRDefault="00B92EB5" w14:paraId="0B023298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6E5B9841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C9C9C9"/>
            <w:tcMar/>
          </w:tcPr>
          <w:p w:rsidRPr="0098657F" w:rsidR="00B92EB5" w:rsidP="0098657F" w:rsidRDefault="00B92EB5" w14:paraId="4AECE7CE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7D859CC7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7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B92EB5" w:rsidP="0098657F" w:rsidRDefault="00B92EB5" w14:paraId="09DC816C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B92EB5" w:rsidP="0098657F" w:rsidRDefault="00B92EB5" w14:paraId="6B5DBAEA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B92EB5" w:rsidP="0098657F" w:rsidRDefault="00B92EB5" w14:paraId="05D88312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277E4E" w:rsidR="00B92EB5" w:rsidP="0098657F" w:rsidRDefault="00D1603B" w14:paraId="5E28F7EB" w14:textId="0AFE332B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54FDAC78" wp14:editId="78520CC9">
                      <wp:simplePos x="0" y="0"/>
                      <wp:positionH relativeFrom="column">
                        <wp:posOffset>-43180</wp:posOffset>
                      </wp:positionH>
                      <wp:positionV relativeFrom="paragraph">
                        <wp:posOffset>8255</wp:posOffset>
                      </wp:positionV>
                      <wp:extent cx="609600" cy="552450"/>
                      <wp:effectExtent l="0" t="0" r="19050" b="19050"/>
                      <wp:wrapNone/>
                      <wp:docPr id="91829496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5524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3.4pt,.65pt" to="44.6pt,44.15pt" w14:anchorId="2436E6F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277E4E" w:rsidR="00B92EB5" w:rsidP="0098657F" w:rsidRDefault="00D1603B" w14:paraId="64BBDCEB" w14:textId="32D7CF05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1C2DB1E9" wp14:editId="200EE8E0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8255</wp:posOffset>
                      </wp:positionV>
                      <wp:extent cx="609600" cy="552450"/>
                      <wp:effectExtent l="0" t="0" r="19050" b="19050"/>
                      <wp:wrapNone/>
                      <wp:docPr id="1930630874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5524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.15pt,.65pt" to="47.85pt,44.15pt" w14:anchorId="754B7C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"/>
                  </w:pict>
                </mc:Fallback>
              </mc:AlternateContent>
            </w:r>
          </w:p>
        </w:tc>
        <w:tc>
          <w:tcPr>
            <w:tcW w:w="27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16170874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0CABFEE5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3D5E45DF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C9C9C9"/>
            <w:tcMar/>
          </w:tcPr>
          <w:p w:rsidRPr="0098657F" w:rsidR="00B92EB5" w:rsidP="0098657F" w:rsidRDefault="00B92EB5" w14:paraId="64AB5C11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</w:tr>
      <w:tr w:rsidRPr="0098657F" w:rsidR="001F5306" w:rsidTr="7656E9CE" w14:paraId="27B70B0E" w14:textId="77777777">
        <w:trPr>
          <w:trHeight w:val="694"/>
        </w:trPr>
        <w:tc>
          <w:tcPr>
            <w:tcW w:w="1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vAlign w:val="center"/>
          </w:tcPr>
          <w:p w:rsidRPr="0098657F" w:rsidR="00B92EB5" w:rsidP="0098657F" w:rsidRDefault="00B92EB5" w14:paraId="6F373BF6" w14:textId="77777777">
            <w:pPr>
              <w:spacing w:after="0" w:line="240" w:lineRule="auto"/>
              <w:ind w:left="0" w:right="0"/>
              <w:rPr>
                <w:rFonts w:ascii="Arial Black" w:hAnsi="Arial Black"/>
                <w:lang w:val="en-GB"/>
              </w:rPr>
            </w:pPr>
            <w:proofErr w:type="spellStart"/>
            <w:r w:rsidRPr="0098657F">
              <w:rPr>
                <w:rFonts w:ascii="Arial Black" w:hAnsi="Arial Black"/>
                <w:lang w:val="en-GB"/>
              </w:rPr>
              <w:t>Fre</w:t>
            </w:r>
            <w:proofErr w:type="spellEnd"/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="00B92EB5" w:rsidP="0098657F" w:rsidRDefault="00B92EB5" w14:paraId="0C1D4572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  <w:p w:rsidRPr="0098657F" w:rsidR="00B92EB5" w:rsidP="0098657F" w:rsidRDefault="00B92EB5" w14:paraId="350439B0" w14:textId="710C9E2E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B92EB5" w:rsidP="0098657F" w:rsidRDefault="00B92EB5" w14:paraId="7E25EF5F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105D18EF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C9C9C9"/>
            <w:tcMar/>
          </w:tcPr>
          <w:p w:rsidRPr="0098657F" w:rsidR="00B92EB5" w:rsidP="0098657F" w:rsidRDefault="00B92EB5" w14:paraId="5E924165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2BE39EDA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7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B92EB5" w:rsidP="0098657F" w:rsidRDefault="00B92EB5" w14:paraId="5651DEE5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B92EB5" w:rsidP="0098657F" w:rsidRDefault="00B92EB5" w14:paraId="1DE0DEE5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B92EB5" w:rsidP="0098657F" w:rsidRDefault="00B92EB5" w14:paraId="56D3B9A7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277E4E" w:rsidR="00B92EB5" w:rsidP="0098657F" w:rsidRDefault="00D1603B" w14:paraId="138619EE" w14:textId="31E34131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7648C772" wp14:editId="0FB76DDB">
                      <wp:simplePos x="0" y="0"/>
                      <wp:positionH relativeFrom="column">
                        <wp:posOffset>-31115</wp:posOffset>
                      </wp:positionH>
                      <wp:positionV relativeFrom="paragraph">
                        <wp:posOffset>635</wp:posOffset>
                      </wp:positionV>
                      <wp:extent cx="628650" cy="571500"/>
                      <wp:effectExtent l="0" t="0" r="19050" b="19050"/>
                      <wp:wrapNone/>
                      <wp:docPr id="954118038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28650" cy="57150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2.45pt,.05pt" to="47.05pt,45.05pt" w14:anchorId="3084949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"/>
                  </w:pict>
                </mc:Fallback>
              </mc:AlternateContent>
            </w: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46D724B" wp14:editId="1A7EB31D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565150</wp:posOffset>
                      </wp:positionV>
                      <wp:extent cx="619125" cy="481965"/>
                      <wp:effectExtent l="0" t="0" r="28575" b="32385"/>
                      <wp:wrapNone/>
                      <wp:docPr id="796966526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481965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spid="_x0000_s1026" strokecolor="black [3213]" from="-2.65pt,44.5pt" to="46.1pt,82.45pt" w14:anchorId="63EC5F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277E4E" w:rsidR="00B92EB5" w:rsidP="0098657F" w:rsidRDefault="00D1603B" w14:paraId="1A9D8645" w14:textId="366B5EDB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5022D033" wp14:editId="0ACCC4A5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635</wp:posOffset>
                      </wp:positionV>
                      <wp:extent cx="609600" cy="552450"/>
                      <wp:effectExtent l="0" t="0" r="19050" b="19050"/>
                      <wp:wrapNone/>
                      <wp:docPr id="856426486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09600" cy="55245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2.6pt,.05pt" to="45.4pt,43.55pt" w14:anchorId="51896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"/>
                  </w:pict>
                </mc:Fallback>
              </mc:AlternateContent>
            </w:r>
          </w:p>
        </w:tc>
        <w:tc>
          <w:tcPr>
            <w:tcW w:w="27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2834D17F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98657F" w:rsidR="00B92EB5" w:rsidP="0098657F" w:rsidRDefault="00B92EB5" w14:paraId="0D55B31B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B92EB5" w:rsidP="0098657F" w:rsidRDefault="00B92EB5" w14:paraId="2BC4CE9A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C9C9C9"/>
            <w:tcMar/>
          </w:tcPr>
          <w:p w:rsidRPr="0098657F" w:rsidR="00B92EB5" w:rsidP="0098657F" w:rsidRDefault="00B92EB5" w14:paraId="3836C1D6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</w:tr>
      <w:tr w:rsidRPr="0098657F" w:rsidR="009C4526" w:rsidTr="7656E9CE" w14:paraId="62D5CB56" w14:textId="77777777">
        <w:trPr>
          <w:trHeight w:val="701"/>
        </w:trPr>
        <w:tc>
          <w:tcPr>
            <w:tcW w:w="1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vAlign w:val="center"/>
          </w:tcPr>
          <w:p w:rsidRPr="0098657F" w:rsidR="009C4526" w:rsidP="0098657F" w:rsidRDefault="00620DF8" w14:paraId="21DFD6E1" w14:textId="3598EFD1">
            <w:pPr>
              <w:spacing w:after="0" w:line="240" w:lineRule="auto"/>
              <w:ind w:left="0" w:right="0"/>
              <w:rPr>
                <w:rFonts w:ascii="Arial Black" w:hAnsi="Arial Black"/>
                <w:lang w:val="en-GB"/>
              </w:rPr>
            </w:pPr>
            <w:r>
              <w:rPr>
                <w:rFonts w:ascii="Arial Black" w:hAnsi="Arial Black"/>
                <w:lang w:val="en-GB"/>
              </w:rPr>
              <w:t>LÖ</w:t>
            </w: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="009C4526" w:rsidP="0098657F" w:rsidRDefault="009C4526" w14:paraId="234330A2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9C4526" w:rsidP="0098657F" w:rsidRDefault="009C4526" w14:paraId="63AD87D9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9C4526" w:rsidP="0098657F" w:rsidRDefault="009C4526" w14:paraId="1341773C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C9C9C9"/>
            <w:tcMar/>
          </w:tcPr>
          <w:p w:rsidRPr="0098657F" w:rsidR="009C4526" w:rsidP="0098657F" w:rsidRDefault="009C4526" w14:paraId="518805BF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9C4526" w:rsidP="0098657F" w:rsidRDefault="009C4526" w14:paraId="6A515F21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7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9C4526" w:rsidP="0098657F" w:rsidRDefault="009C4526" w14:paraId="4EBB60A9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9C4526" w:rsidP="0098657F" w:rsidRDefault="009C4526" w14:paraId="05780DE9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9C4526" w:rsidP="0098657F" w:rsidRDefault="009C4526" w14:paraId="69BA674D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277E4E" w:rsidR="009C4526" w:rsidP="0098657F" w:rsidRDefault="00D1603B" w14:paraId="2F19F600" w14:textId="1294189D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13FD6DE" wp14:editId="44C8B48F">
                      <wp:simplePos x="0" y="0"/>
                      <wp:positionH relativeFrom="column">
                        <wp:posOffset>-31116</wp:posOffset>
                      </wp:positionH>
                      <wp:positionV relativeFrom="paragraph">
                        <wp:posOffset>447040</wp:posOffset>
                      </wp:positionV>
                      <wp:extent cx="619125" cy="443865"/>
                      <wp:effectExtent l="0" t="0" r="28575" b="32385"/>
                      <wp:wrapNone/>
                      <wp:docPr id="122195184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443865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spid="_x0000_s1026" strokecolor="black [3213]" from="-2.45pt,35.2pt" to="46.3pt,70.15pt" w14:anchorId="5772D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"/>
                  </w:pict>
                </mc:Fallback>
              </mc:AlternateContent>
            </w:r>
          </w:p>
        </w:tc>
        <w:tc>
          <w:tcPr>
            <w:tcW w:w="32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277E4E" w:rsidR="009C4526" w:rsidP="0098657F" w:rsidRDefault="00D1603B" w14:paraId="11FF2F9A" w14:textId="62C3AFC2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83A8F34" wp14:editId="379C2138">
                      <wp:simplePos x="0" y="0"/>
                      <wp:positionH relativeFrom="column">
                        <wp:posOffset>-52071</wp:posOffset>
                      </wp:positionH>
                      <wp:positionV relativeFrom="paragraph">
                        <wp:posOffset>-10159</wp:posOffset>
                      </wp:positionV>
                      <wp:extent cx="638175" cy="457200"/>
                      <wp:effectExtent l="0" t="0" r="28575" b="19050"/>
                      <wp:wrapNone/>
                      <wp:docPr id="386047119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38175" cy="45720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4.1pt,-.8pt" to="46.15pt,35.2pt" w14:anchorId="3E8BCC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"/>
                  </w:pict>
                </mc:Fallback>
              </mc:AlternateContent>
            </w:r>
          </w:p>
        </w:tc>
        <w:tc>
          <w:tcPr>
            <w:tcW w:w="27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FFFFFF" w:themeFill="background1"/>
            <w:tcMar/>
          </w:tcPr>
          <w:p w:rsidRPr="0098657F" w:rsidR="009C4526" w:rsidP="0098657F" w:rsidRDefault="009C4526" w14:paraId="05D1D302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98657F" w:rsidR="009C4526" w:rsidP="0098657F" w:rsidRDefault="009C4526" w14:paraId="5D989FB5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9C4526" w:rsidP="0098657F" w:rsidRDefault="009C4526" w14:paraId="4333D47F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C9C9C9"/>
            <w:tcMar/>
          </w:tcPr>
          <w:p w:rsidRPr="0098657F" w:rsidR="009C4526" w:rsidP="0098657F" w:rsidRDefault="009C4526" w14:paraId="366BDBA3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</w:tr>
      <w:tr w:rsidRPr="0098657F" w:rsidR="00620DF8" w:rsidTr="7656E9CE" w14:paraId="3E1F9932" w14:textId="77777777">
        <w:trPr>
          <w:trHeight w:val="701"/>
        </w:trPr>
        <w:tc>
          <w:tcPr>
            <w:tcW w:w="1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vAlign w:val="center"/>
          </w:tcPr>
          <w:p w:rsidRPr="0098657F" w:rsidR="00620DF8" w:rsidP="0098657F" w:rsidRDefault="00BD42F2" w14:paraId="7DB1485A" w14:textId="4E6373C2">
            <w:pPr>
              <w:spacing w:after="0" w:line="240" w:lineRule="auto"/>
              <w:ind w:left="0" w:right="0"/>
              <w:rPr>
                <w:rFonts w:ascii="Arial Black" w:hAnsi="Arial Black"/>
                <w:lang w:val="en-GB"/>
              </w:rPr>
            </w:pPr>
            <w:r>
              <w:rPr>
                <w:rFonts w:ascii="Arial Black" w:hAnsi="Arial Black"/>
                <w:lang w:val="en-GB"/>
              </w:rPr>
              <w:t>S</w:t>
            </w:r>
            <w:r w:rsidR="00620DF8">
              <w:rPr>
                <w:rFonts w:ascii="Arial Black" w:hAnsi="Arial Black"/>
                <w:lang w:val="en-GB"/>
              </w:rPr>
              <w:t>Ö</w:t>
            </w: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="00620DF8" w:rsidP="0098657F" w:rsidRDefault="00620DF8" w14:paraId="1531AE57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620DF8" w:rsidP="0098657F" w:rsidRDefault="00620DF8" w14:paraId="2DFA0D02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620DF8" w:rsidP="0098657F" w:rsidRDefault="00620DF8" w14:paraId="6CD1D18D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1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C9C9C9"/>
            <w:tcMar/>
          </w:tcPr>
          <w:p w:rsidRPr="0098657F" w:rsidR="00620DF8" w:rsidP="0098657F" w:rsidRDefault="00620DF8" w14:paraId="48610788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620DF8" w:rsidP="0098657F" w:rsidRDefault="00620DF8" w14:paraId="4D6AC93E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7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620DF8" w:rsidP="0098657F" w:rsidRDefault="00620DF8" w14:paraId="14B72B63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98657F" w:rsidR="00620DF8" w:rsidP="0098657F" w:rsidRDefault="00620DF8" w14:paraId="520842F7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BFBFBF" w:themeFill="background1" w:themeFillShade="BF"/>
            <w:tcMar/>
          </w:tcPr>
          <w:p w:rsidRPr="0098657F" w:rsidR="00620DF8" w:rsidP="0098657F" w:rsidRDefault="00620DF8" w14:paraId="21FDDAF2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</w:tcPr>
          <w:p w:rsidRPr="00277E4E" w:rsidR="00620DF8" w:rsidP="0098657F" w:rsidRDefault="00620DF8" w14:paraId="22C527E5" w14:textId="6AE29C53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277E4E" w:rsidR="00620DF8" w:rsidP="0098657F" w:rsidRDefault="00D1603B" w14:paraId="00983597" w14:textId="7BB33350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  <w:r>
              <w:rPr>
                <w:rFonts w:ascii="Arial Black" w:hAnsi="Arial Black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4C47954" wp14:editId="7EB665C6">
                      <wp:simplePos x="0" y="0"/>
                      <wp:positionH relativeFrom="column">
                        <wp:posOffset>-42546</wp:posOffset>
                      </wp:positionH>
                      <wp:positionV relativeFrom="paragraph">
                        <wp:posOffset>-17145</wp:posOffset>
                      </wp:positionV>
                      <wp:extent cx="638175" cy="466725"/>
                      <wp:effectExtent l="0" t="0" r="28575" b="28575"/>
                      <wp:wrapNone/>
                      <wp:docPr id="1515666358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38175" cy="466725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ak koppling 1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from="-3.35pt,-1.35pt" to="46.9pt,35.4pt" w14:anchorId="3EF13C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"/>
                  </w:pict>
                </mc:Fallback>
              </mc:AlternateContent>
            </w:r>
          </w:p>
        </w:tc>
        <w:tc>
          <w:tcPr>
            <w:tcW w:w="278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FFFFFF" w:themeFill="background1"/>
            <w:tcMar/>
          </w:tcPr>
          <w:p w:rsidRPr="0098657F" w:rsidR="00620DF8" w:rsidP="0098657F" w:rsidRDefault="00620DF8" w14:paraId="6A4C9A93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32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FFFFFF" w:themeFill="background1"/>
            <w:tcMar/>
          </w:tcPr>
          <w:p w:rsidRPr="0098657F" w:rsidR="00620DF8" w:rsidP="0098657F" w:rsidRDefault="00620DF8" w14:paraId="17D2E680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27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tcMar/>
          </w:tcPr>
          <w:p w:rsidRPr="0098657F" w:rsidR="00620DF8" w:rsidP="0098657F" w:rsidRDefault="00620DF8" w14:paraId="10E18D6D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  <w:tc>
          <w:tcPr>
            <w:tcW w:w="4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C9C9C9"/>
            <w:tcMar/>
          </w:tcPr>
          <w:p w:rsidRPr="0098657F" w:rsidR="00620DF8" w:rsidP="0098657F" w:rsidRDefault="00620DF8" w14:paraId="37FB48AB" w14:textId="77777777">
            <w:pPr>
              <w:spacing w:after="0" w:line="240" w:lineRule="auto"/>
              <w:ind w:left="0" w:right="0"/>
              <w:rPr>
                <w:rFonts w:ascii="Arial Black" w:hAnsi="Arial Black"/>
                <w:sz w:val="32"/>
                <w:lang w:val="en-GB"/>
              </w:rPr>
            </w:pPr>
          </w:p>
        </w:tc>
      </w:tr>
    </w:tbl>
    <w:bookmarkEnd w:id="1"/>
    <w:p w:rsidRPr="00536A5A" w:rsidR="00536A5A" w:rsidP="00F14D1A" w:rsidRDefault="00307C77" w14:paraId="76B9F95B" w14:textId="38E971D2">
      <w:pPr>
        <w:spacing w:after="0" w:line="240" w:lineRule="auto"/>
        <w:ind w:left="0" w:right="0"/>
      </w:pPr>
      <w:r>
        <w:t xml:space="preserve">  </w:t>
      </w:r>
      <w:r w:rsidR="00332CAF">
        <w:t xml:space="preserve">  </w:t>
      </w:r>
      <w:r>
        <w:t>Vid avvikande värde ska MT kontaktas</w:t>
      </w:r>
      <w:r w:rsidR="00332CAF">
        <w:t xml:space="preserve">                                                                          </w:t>
      </w:r>
      <w:proofErr w:type="spellStart"/>
      <w:r w:rsidR="00652E12">
        <w:t>Kond</w:t>
      </w:r>
      <w:proofErr w:type="spellEnd"/>
      <w:r w:rsidR="00A53EE9">
        <w:t xml:space="preserve"> </w:t>
      </w:r>
      <w:r w:rsidRPr="00CA544C" w:rsidR="2178FD0D">
        <w:t xml:space="preserve">Avläses </w:t>
      </w:r>
      <w:r w:rsidRPr="00CA544C" w:rsidR="00CA544C">
        <w:t>i vattenrum</w:t>
      </w:r>
      <w:r w:rsidRPr="00CA544C" w:rsidR="2178FD0D">
        <w:t xml:space="preserve"> </w:t>
      </w:r>
      <w:r w:rsidR="00332CAF">
        <w:t xml:space="preserve">      </w:t>
      </w:r>
      <w:r w:rsidR="00BC0BDB">
        <w:t xml:space="preserve">Vita rutor </w:t>
      </w:r>
      <w:r w:rsidR="00332CAF">
        <w:t>skall fyllas i.</w:t>
      </w:r>
    </w:p>
    <w:sectPr w:rsidRPr="00536A5A" w:rsidR="00536A5A" w:rsidSect="00DC4B3C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40" w:h="11900" w:orient="landscape"/>
      <w:pgMar w:top="992" w:right="1418" w:bottom="1979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5117E" w:rsidRDefault="0065117E" w14:paraId="1A519588" w14:textId="77777777">
      <w:r>
        <w:separator/>
      </w:r>
    </w:p>
  </w:endnote>
  <w:endnote w:type="continuationSeparator" w:id="0">
    <w:p w:rsidR="0065117E" w:rsidRDefault="0065117E" w14:paraId="6FEF08A0" w14:textId="77777777">
      <w:r>
        <w:continuationSeparator/>
      </w:r>
    </w:p>
  </w:endnote>
  <w:endnote w:type="continuationNotice" w:id="1">
    <w:p w:rsidR="0065117E" w:rsidRDefault="0065117E" w14:paraId="43BE95C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457BD5" w:rsidRDefault="00457BD5" w14:paraId="47BD2091" w14:textId="73A4C089">
        <w:pPr>
          <w:pStyle w:val="Sidfot"/>
          <w:jc w:val="center"/>
          <w:rPr>
            <w:sz w:val="16"/>
            <w:szCs w:val="16"/>
          </w:rPr>
        </w:pPr>
        <w:r>
          <w:t xml:space="preserve">                                                                                                                                                                                                                              Bilaga</w:t>
        </w:r>
        <w:r w:rsidR="002E3E54">
          <w:t xml:space="preserve"> 1</w:t>
        </w:r>
        <w:r>
          <w:t xml:space="preserve"> Q Di </w:t>
        </w:r>
        <w:r w:rsidR="002E3E54">
          <w:t xml:space="preserve">234 </w:t>
        </w:r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  <w:r w:rsidR="002E3E54">
          <w:rPr>
            <w:sz w:val="16"/>
            <w:szCs w:val="16"/>
          </w:rPr>
          <w:t>(2)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B8E8E1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C4B3C">
      <w:t xml:space="preserve"> </w:t>
    </w:r>
  </w:p>
  <w:p w:rsidR="00DC4B3C" w:rsidP="00A97A5F" w:rsidRDefault="00DC4B3C" w14:paraId="5CDFC6AF" w14:textId="7AFA5EDC">
    <w:pPr>
      <w:pStyle w:val="Sidfot"/>
      <w:tabs>
        <w:tab w:val="left" w:pos="1725"/>
        <w:tab w:val="left" w:pos="10260"/>
        <w:tab w:val="left" w:pos="11595"/>
        <w:tab w:val="right" w:pos="13278"/>
      </w:tabs>
      <w:jc w:val="left"/>
    </w:pPr>
    <w:r>
      <w:tab/>
    </w:r>
    <w:r w:rsidR="00A97A5F">
      <w:tab/>
    </w:r>
    <w:r>
      <w:t>Bilaga 1 till Q Di 234</w:t>
    </w:r>
    <w:r>
      <w:tab/>
    </w:r>
    <w:r w:rsidR="00A97A5F">
      <w:t xml:space="preserve"> sid1(</w:t>
    </w:r>
    <w:r w:rsidR="008239E0">
      <w:t>2</w:t>
    </w:r>
    <w:r w:rsidR="00A97A5F">
      <w:t>)</w:t>
    </w:r>
    <w:r w:rsidR="00A97A5F">
      <w:tab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5117E" w:rsidRDefault="0065117E" w14:paraId="331F5137" w14:textId="77777777"/>
  </w:footnote>
  <w:footnote w:type="continuationSeparator" w:id="0">
    <w:p w:rsidR="0065117E" w:rsidRDefault="0065117E" w14:paraId="41DD3DE8" w14:textId="77777777">
      <w:r>
        <w:continuationSeparator/>
      </w:r>
    </w:p>
  </w:footnote>
  <w:footnote w:type="continuationNotice" w:id="1">
    <w:p w:rsidR="0065117E" w:rsidRDefault="0065117E" w14:paraId="19CF819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233F05" w:rsidRDefault="00413A60" w14:paraId="058CDD4D" w14:textId="6179035D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  <w:r w:rsidR="00233F05">
      <w:rPr>
        <w:sz w:val="20"/>
        <w:szCs w:val="20"/>
      </w:rPr>
      <w:tab/>
    </w:r>
  </w:p>
  <w:p w:rsidR="00233F05" w:rsidP="00233F05" w:rsidRDefault="00233F05" w14:paraId="0AD34195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22A83E9E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7F3BDBBA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0386CDCE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2E083667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20D4F694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337BAB56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134E8920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630ED6E2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535B5DA8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66335096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0A053169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702AA64F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09939439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7DACBC0C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15BB0627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517E8172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079344B1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35A5DB15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45CA6D9D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6CA6B3B8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6C852895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10B7D7D7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66DF8584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57ACB89A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6F6FFAF7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15DB6B26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2846AD1D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5C736543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7F7588B1" w14:textId="77777777">
    <w:pPr>
      <w:pStyle w:val="Sidhuvud"/>
      <w:tabs>
        <w:tab w:val="clear" w:pos="4703"/>
        <w:tab w:val="clear" w:pos="9406"/>
        <w:tab w:val="left" w:pos="10875"/>
      </w:tabs>
      <w:ind w:left="0" w:right="567"/>
      <w:rPr>
        <w:sz w:val="20"/>
        <w:szCs w:val="20"/>
      </w:rPr>
    </w:pPr>
  </w:p>
  <w:p w:rsidR="00233F05" w:rsidP="00233F05" w:rsidRDefault="00233F05" w14:paraId="0D165EF2" w14:textId="77777777">
    <w:pPr>
      <w:pStyle w:val="Sidhuvud"/>
      <w:tabs>
        <w:tab w:val="clear" w:pos="4703"/>
        <w:tab w:val="clear" w:pos="9406"/>
        <w:tab w:val="left" w:pos="10875"/>
      </w:tabs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15117801">
    <w:abstractNumId w:val="17"/>
  </w:num>
  <w:num w:numId="2" w16cid:durableId="1541014463">
    <w:abstractNumId w:val="14"/>
  </w:num>
  <w:num w:numId="3" w16cid:durableId="1913655558">
    <w:abstractNumId w:val="0"/>
  </w:num>
  <w:num w:numId="4" w16cid:durableId="1506752107">
    <w:abstractNumId w:val="6"/>
  </w:num>
  <w:num w:numId="5" w16cid:durableId="270892084">
    <w:abstractNumId w:val="15"/>
  </w:num>
  <w:num w:numId="6" w16cid:durableId="1598715715">
    <w:abstractNumId w:val="2"/>
  </w:num>
  <w:num w:numId="7" w16cid:durableId="2102868885">
    <w:abstractNumId w:val="11"/>
  </w:num>
  <w:num w:numId="8" w16cid:durableId="942802672">
    <w:abstractNumId w:val="8"/>
  </w:num>
  <w:num w:numId="9" w16cid:durableId="1994722243">
    <w:abstractNumId w:val="1"/>
  </w:num>
  <w:num w:numId="10" w16cid:durableId="405225316">
    <w:abstractNumId w:val="1"/>
  </w:num>
  <w:num w:numId="11" w16cid:durableId="344094359">
    <w:abstractNumId w:val="3"/>
  </w:num>
  <w:num w:numId="12" w16cid:durableId="230698916">
    <w:abstractNumId w:val="4"/>
  </w:num>
  <w:num w:numId="13" w16cid:durableId="1962606716">
    <w:abstractNumId w:val="13"/>
  </w:num>
  <w:num w:numId="14" w16cid:durableId="1425227962">
    <w:abstractNumId w:val="9"/>
  </w:num>
  <w:num w:numId="15" w16cid:durableId="1268391915">
    <w:abstractNumId w:val="7"/>
  </w:num>
  <w:num w:numId="16" w16cid:durableId="1000892541">
    <w:abstractNumId w:val="12"/>
  </w:num>
  <w:num w:numId="17" w16cid:durableId="528447039">
    <w:abstractNumId w:val="5"/>
  </w:num>
  <w:num w:numId="18" w16cid:durableId="2082478875">
    <w:abstractNumId w:val="10"/>
  </w:num>
  <w:num w:numId="19" w16cid:durableId="16911810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0B8B"/>
    <w:rsid w:val="000B12D9"/>
    <w:rsid w:val="000B4536"/>
    <w:rsid w:val="000B7715"/>
    <w:rsid w:val="000C5B1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7F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3F82"/>
    <w:rsid w:val="001C4D0A"/>
    <w:rsid w:val="001C5FEF"/>
    <w:rsid w:val="001F5306"/>
    <w:rsid w:val="00211487"/>
    <w:rsid w:val="00211D91"/>
    <w:rsid w:val="00217DEC"/>
    <w:rsid w:val="00233F05"/>
    <w:rsid w:val="00235B57"/>
    <w:rsid w:val="00241B7C"/>
    <w:rsid w:val="00250F24"/>
    <w:rsid w:val="002523C5"/>
    <w:rsid w:val="0025380B"/>
    <w:rsid w:val="0025703A"/>
    <w:rsid w:val="00262F3D"/>
    <w:rsid w:val="00263281"/>
    <w:rsid w:val="002651D6"/>
    <w:rsid w:val="0026551F"/>
    <w:rsid w:val="00277E4E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E54"/>
    <w:rsid w:val="002E6F81"/>
    <w:rsid w:val="002F08BA"/>
    <w:rsid w:val="002F2CFF"/>
    <w:rsid w:val="002F568B"/>
    <w:rsid w:val="002F7818"/>
    <w:rsid w:val="003066D0"/>
    <w:rsid w:val="00307C77"/>
    <w:rsid w:val="00311401"/>
    <w:rsid w:val="003203D7"/>
    <w:rsid w:val="00320F86"/>
    <w:rsid w:val="00324171"/>
    <w:rsid w:val="00326C24"/>
    <w:rsid w:val="00332CAF"/>
    <w:rsid w:val="00337F99"/>
    <w:rsid w:val="0034307B"/>
    <w:rsid w:val="003448CC"/>
    <w:rsid w:val="003453E5"/>
    <w:rsid w:val="00345EB1"/>
    <w:rsid w:val="00350CC4"/>
    <w:rsid w:val="00360E0D"/>
    <w:rsid w:val="0036357D"/>
    <w:rsid w:val="00363B23"/>
    <w:rsid w:val="0036594C"/>
    <w:rsid w:val="00367D19"/>
    <w:rsid w:val="00371BED"/>
    <w:rsid w:val="00372F40"/>
    <w:rsid w:val="00384019"/>
    <w:rsid w:val="003854F1"/>
    <w:rsid w:val="0039118E"/>
    <w:rsid w:val="00397F54"/>
    <w:rsid w:val="003A0D43"/>
    <w:rsid w:val="003B2A4B"/>
    <w:rsid w:val="003C6B4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252"/>
    <w:rsid w:val="00413A60"/>
    <w:rsid w:val="004230F7"/>
    <w:rsid w:val="0043167E"/>
    <w:rsid w:val="0043409A"/>
    <w:rsid w:val="00443C1E"/>
    <w:rsid w:val="00446255"/>
    <w:rsid w:val="00451935"/>
    <w:rsid w:val="00453AE4"/>
    <w:rsid w:val="00457BD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F71"/>
    <w:rsid w:val="004B2183"/>
    <w:rsid w:val="004B2A01"/>
    <w:rsid w:val="004C2559"/>
    <w:rsid w:val="004D4D5B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0A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764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DF8"/>
    <w:rsid w:val="0062184C"/>
    <w:rsid w:val="00623724"/>
    <w:rsid w:val="00627BEA"/>
    <w:rsid w:val="006319DB"/>
    <w:rsid w:val="0065117E"/>
    <w:rsid w:val="00652E12"/>
    <w:rsid w:val="0065595B"/>
    <w:rsid w:val="00656F49"/>
    <w:rsid w:val="00660269"/>
    <w:rsid w:val="00665F89"/>
    <w:rsid w:val="00671135"/>
    <w:rsid w:val="00673C92"/>
    <w:rsid w:val="006753EC"/>
    <w:rsid w:val="00675D05"/>
    <w:rsid w:val="00690BE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AB9"/>
    <w:rsid w:val="00710B77"/>
    <w:rsid w:val="0071451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0E3"/>
    <w:rsid w:val="00765C41"/>
    <w:rsid w:val="00771100"/>
    <w:rsid w:val="007759DD"/>
    <w:rsid w:val="0078609F"/>
    <w:rsid w:val="007917BA"/>
    <w:rsid w:val="007A5C6F"/>
    <w:rsid w:val="007D1F25"/>
    <w:rsid w:val="007D4241"/>
    <w:rsid w:val="007D4317"/>
    <w:rsid w:val="007D4EA3"/>
    <w:rsid w:val="007E01CA"/>
    <w:rsid w:val="007F1CFF"/>
    <w:rsid w:val="007F5DD5"/>
    <w:rsid w:val="00821A1B"/>
    <w:rsid w:val="008239E0"/>
    <w:rsid w:val="00825030"/>
    <w:rsid w:val="008262E9"/>
    <w:rsid w:val="00827E69"/>
    <w:rsid w:val="00835C4D"/>
    <w:rsid w:val="00843F48"/>
    <w:rsid w:val="00850A23"/>
    <w:rsid w:val="00851017"/>
    <w:rsid w:val="00851423"/>
    <w:rsid w:val="00857848"/>
    <w:rsid w:val="008654B6"/>
    <w:rsid w:val="0087139C"/>
    <w:rsid w:val="00880E83"/>
    <w:rsid w:val="0089254D"/>
    <w:rsid w:val="00892F28"/>
    <w:rsid w:val="008A0C5F"/>
    <w:rsid w:val="008A3DEA"/>
    <w:rsid w:val="008A4EB9"/>
    <w:rsid w:val="008A74C0"/>
    <w:rsid w:val="008B1694"/>
    <w:rsid w:val="008C4B27"/>
    <w:rsid w:val="008C7F2A"/>
    <w:rsid w:val="008D2570"/>
    <w:rsid w:val="008E2E4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57F"/>
    <w:rsid w:val="009B1F6B"/>
    <w:rsid w:val="009B2467"/>
    <w:rsid w:val="009C0D12"/>
    <w:rsid w:val="009C192E"/>
    <w:rsid w:val="009C452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2F4"/>
    <w:rsid w:val="00A514B7"/>
    <w:rsid w:val="00A53EE9"/>
    <w:rsid w:val="00A54A0B"/>
    <w:rsid w:val="00A65FD4"/>
    <w:rsid w:val="00A71402"/>
    <w:rsid w:val="00A81198"/>
    <w:rsid w:val="00A81E48"/>
    <w:rsid w:val="00A82035"/>
    <w:rsid w:val="00A83D8A"/>
    <w:rsid w:val="00A90D77"/>
    <w:rsid w:val="00A92E07"/>
    <w:rsid w:val="00A97A5F"/>
    <w:rsid w:val="00AA00CE"/>
    <w:rsid w:val="00AA0B3A"/>
    <w:rsid w:val="00AA0DB5"/>
    <w:rsid w:val="00AA6EB4"/>
    <w:rsid w:val="00AA767D"/>
    <w:rsid w:val="00AB0CC9"/>
    <w:rsid w:val="00AB734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14"/>
    <w:rsid w:val="00B60C6C"/>
    <w:rsid w:val="00B619A9"/>
    <w:rsid w:val="00B61E13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2EB5"/>
    <w:rsid w:val="00BA0066"/>
    <w:rsid w:val="00BB69DB"/>
    <w:rsid w:val="00BC0BDB"/>
    <w:rsid w:val="00BC322E"/>
    <w:rsid w:val="00BC44CD"/>
    <w:rsid w:val="00BC48A6"/>
    <w:rsid w:val="00BC7E15"/>
    <w:rsid w:val="00BD0218"/>
    <w:rsid w:val="00BD42F2"/>
    <w:rsid w:val="00BE7978"/>
    <w:rsid w:val="00BF343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61A"/>
    <w:rsid w:val="00C6620A"/>
    <w:rsid w:val="00C70E19"/>
    <w:rsid w:val="00C72574"/>
    <w:rsid w:val="00C7430C"/>
    <w:rsid w:val="00C8360B"/>
    <w:rsid w:val="00C85DA1"/>
    <w:rsid w:val="00C9071C"/>
    <w:rsid w:val="00C908FF"/>
    <w:rsid w:val="00C97BD3"/>
    <w:rsid w:val="00CA39EF"/>
    <w:rsid w:val="00CA521F"/>
    <w:rsid w:val="00CA544C"/>
    <w:rsid w:val="00CB0493"/>
    <w:rsid w:val="00CB17FF"/>
    <w:rsid w:val="00CB1ED7"/>
    <w:rsid w:val="00CC167C"/>
    <w:rsid w:val="00CC52D9"/>
    <w:rsid w:val="00CD6647"/>
    <w:rsid w:val="00CE4B73"/>
    <w:rsid w:val="00CF3831"/>
    <w:rsid w:val="00CF70BB"/>
    <w:rsid w:val="00D074DB"/>
    <w:rsid w:val="00D139CF"/>
    <w:rsid w:val="00D1603B"/>
    <w:rsid w:val="00D37E7F"/>
    <w:rsid w:val="00D46517"/>
    <w:rsid w:val="00D47AD7"/>
    <w:rsid w:val="00D51529"/>
    <w:rsid w:val="00D831C7"/>
    <w:rsid w:val="00D85218"/>
    <w:rsid w:val="00D915B1"/>
    <w:rsid w:val="00DA299D"/>
    <w:rsid w:val="00DA65C4"/>
    <w:rsid w:val="00DA70EE"/>
    <w:rsid w:val="00DC4B3C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5C7"/>
    <w:rsid w:val="00E7237C"/>
    <w:rsid w:val="00E77C46"/>
    <w:rsid w:val="00E80A3C"/>
    <w:rsid w:val="00E86CE8"/>
    <w:rsid w:val="00E90E82"/>
    <w:rsid w:val="00E9565C"/>
    <w:rsid w:val="00EA00CB"/>
    <w:rsid w:val="00EA1BAA"/>
    <w:rsid w:val="00EA3FCD"/>
    <w:rsid w:val="00EA42A0"/>
    <w:rsid w:val="00EB6714"/>
    <w:rsid w:val="00EB7A6E"/>
    <w:rsid w:val="00EC0A68"/>
    <w:rsid w:val="00EC5006"/>
    <w:rsid w:val="00ED49C3"/>
    <w:rsid w:val="00ED6CE8"/>
    <w:rsid w:val="00ED7AA6"/>
    <w:rsid w:val="00EE2A56"/>
    <w:rsid w:val="00EE3818"/>
    <w:rsid w:val="00F14D1A"/>
    <w:rsid w:val="00F22264"/>
    <w:rsid w:val="00F24109"/>
    <w:rsid w:val="00F2564D"/>
    <w:rsid w:val="00F35B05"/>
    <w:rsid w:val="00F413D9"/>
    <w:rsid w:val="00F5135F"/>
    <w:rsid w:val="00F51F78"/>
    <w:rsid w:val="00F53EE2"/>
    <w:rsid w:val="00F86F47"/>
    <w:rsid w:val="00F90B64"/>
    <w:rsid w:val="00F9714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811FBD"/>
    <w:rsid w:val="0B59799C"/>
    <w:rsid w:val="15972E79"/>
    <w:rsid w:val="15B056D6"/>
    <w:rsid w:val="178FEF36"/>
    <w:rsid w:val="2178FD0D"/>
    <w:rsid w:val="250544D5"/>
    <w:rsid w:val="2D1056BA"/>
    <w:rsid w:val="3B9297A9"/>
    <w:rsid w:val="4020F6B2"/>
    <w:rsid w:val="4ED44C40"/>
    <w:rsid w:val="562A384F"/>
    <w:rsid w:val="647B2B65"/>
    <w:rsid w:val="6B2CF8ED"/>
    <w:rsid w:val="6E96F0B2"/>
    <w:rsid w:val="7656E9CE"/>
    <w:rsid w:val="7F7B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Driftsprotokoll bilaga 1 Förbehandling och CWP 1,2 GMP Q Di 234</dc:title>
  <dc:subject/>
  <dc:creator>patrik.jens.johansson@vgregion.se</dc:creator>
  <keywords/>
  <lastModifiedBy>Anita Fredriksson</lastModifiedBy>
  <revision>72</revision>
  <lastPrinted>2016-03-31T10:56:00.0000000Z</lastPrinted>
  <dcterms:created xsi:type="dcterms:W3CDTF">2022-05-06T06:21:00.0000000Z</dcterms:created>
  <dcterms:modified xsi:type="dcterms:W3CDTF">2024-12-13T07:17:40.0000000Z</dcterms:modified>
</coreProperties>
</file>