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71DF" w14:textId="77777777" w:rsidR="00C73A35" w:rsidRDefault="00C73A35" w:rsidP="00F35B05">
      <w:pPr>
        <w:pStyle w:val="Rubrik2"/>
        <w:sectPr w:rsidR="00C73A35" w:rsidSect="00C73A3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76ABEEA" w14:textId="77777777" w:rsidR="00C73A35" w:rsidRPr="00C73A35" w:rsidRDefault="00C73A35" w:rsidP="00C73A35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73A35" w:rsidRPr="00C73A35" w14:paraId="3D0473E2" w14:textId="77777777" w:rsidTr="00290CDA">
        <w:trPr>
          <w:cantSplit/>
          <w:trHeight w:val="466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52AFBA2" w14:textId="1BF5C46B" w:rsidR="00C73A35" w:rsidRPr="00C73A35" w:rsidRDefault="00C73A35" w:rsidP="00C73A35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C73A35">
              <w:rPr>
                <w:rFonts w:ascii="Times New Roman Fet" w:hAnsi="Times New Roman Fet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BDE909" wp14:editId="4ABFEDF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A1FCE6" w14:textId="77777777" w:rsidR="00C73A35" w:rsidRPr="003D37FD" w:rsidRDefault="00C73A35" w:rsidP="00C73A3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16972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CBDE9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CA1FCE6" w14:textId="77777777" w:rsidR="00C73A35" w:rsidRPr="003D37FD" w:rsidRDefault="00C73A35" w:rsidP="00C73A3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16972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C73A35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Instruktion för CWP1 o CWP2 </w:t>
            </w:r>
            <w:r w:rsidRPr="000F3DD8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Baxter GMP</w:t>
            </w:r>
            <w:r w:rsidR="00EE3C6C" w:rsidRPr="000F3DD8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 xml:space="preserve"> Q Di </w:t>
            </w:r>
            <w:r w:rsidR="000F3DD8" w:rsidRPr="000F3DD8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234</w:t>
            </w:r>
          </w:p>
        </w:tc>
      </w:tr>
    </w:tbl>
    <w:p w14:paraId="6EDE6C81" w14:textId="60C2C79D" w:rsidR="00C73A35" w:rsidRPr="00C73A35" w:rsidRDefault="00C73A35" w:rsidP="00C73A35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C73A35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3B42C6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C73A35">
        <w:rPr>
          <w:rFonts w:ascii="Arial" w:hAnsi="Arial" w:cs="Arial"/>
          <w:bCs/>
          <w:kern w:val="32"/>
          <w:sz w:val="20"/>
          <w:szCs w:val="20"/>
        </w:rPr>
        <w:t>pärm, bilaga utskriven och finns i vattenrum</w:t>
      </w:r>
    </w:p>
    <w:p w14:paraId="65F59509" w14:textId="77777777" w:rsidR="00C73A35" w:rsidRPr="00C73A35" w:rsidRDefault="00C73A35" w:rsidP="00C73A35">
      <w:pPr>
        <w:spacing w:after="0" w:line="240" w:lineRule="auto"/>
        <w:ind w:left="0" w:right="0"/>
        <w:rPr>
          <w:szCs w:val="20"/>
        </w:rPr>
      </w:pPr>
    </w:p>
    <w:p w14:paraId="196363FF" w14:textId="77777777" w:rsidR="00C73A35" w:rsidRPr="00C73A35" w:rsidRDefault="00C73A35" w:rsidP="00C73A35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C73A35">
        <w:rPr>
          <w:b/>
          <w:bCs/>
          <w:sz w:val="28"/>
          <w:szCs w:val="28"/>
        </w:rPr>
        <w:t>Se anslag uppsatt på CWP 1 och CWP 2 i vattenrummet.</w:t>
      </w:r>
    </w:p>
    <w:p w14:paraId="391DF3AE" w14:textId="77777777" w:rsidR="00C73A35" w:rsidRPr="00C73A35" w:rsidRDefault="00C73A35" w:rsidP="00C73A35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0"/>
        </w:rPr>
      </w:pPr>
      <w:r w:rsidRPr="00C73A35">
        <w:rPr>
          <w:b/>
          <w:sz w:val="28"/>
          <w:szCs w:val="20"/>
        </w:rPr>
        <w:t>Daglig drift se bilaga 1 i loggbok på hyllan</w:t>
      </w:r>
    </w:p>
    <w:p w14:paraId="4D1A2B22" w14:textId="77777777" w:rsidR="00C73A35" w:rsidRPr="00C73A35" w:rsidRDefault="00C73A35" w:rsidP="00C73A35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0"/>
        </w:rPr>
      </w:pPr>
      <w:r w:rsidRPr="00C73A35">
        <w:rPr>
          <w:b/>
          <w:sz w:val="28"/>
          <w:szCs w:val="20"/>
        </w:rPr>
        <w:t>Kolfilter bilaga 2</w:t>
      </w:r>
    </w:p>
    <w:p w14:paraId="7FF597C8" w14:textId="77777777" w:rsidR="00C73A35" w:rsidRPr="00C73A35" w:rsidRDefault="00C73A35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b/>
          <w:sz w:val="28"/>
          <w:szCs w:val="20"/>
        </w:rPr>
      </w:pPr>
      <w:r w:rsidRPr="00C73A35">
        <w:rPr>
          <w:b/>
          <w:sz w:val="28"/>
          <w:szCs w:val="20"/>
        </w:rPr>
        <w:t xml:space="preserve">Kontaktlista vid Larm på CWP 1 och 2 se bilaga 3  </w:t>
      </w:r>
    </w:p>
    <w:p w14:paraId="0BCCCB18" w14:textId="77777777" w:rsidR="00C73A35" w:rsidRPr="00C73A35" w:rsidRDefault="00C73A35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b/>
          <w:sz w:val="28"/>
          <w:szCs w:val="20"/>
        </w:rPr>
      </w:pPr>
      <w:r w:rsidRPr="00C73A35">
        <w:rPr>
          <w:b/>
          <w:sz w:val="28"/>
          <w:szCs w:val="20"/>
        </w:rPr>
        <w:t>Avhärdningsfilter bilaga 4</w:t>
      </w:r>
      <w:r w:rsidRPr="00C73A35">
        <w:rPr>
          <w:b/>
          <w:sz w:val="28"/>
          <w:szCs w:val="20"/>
        </w:rPr>
        <w:tab/>
      </w:r>
    </w:p>
    <w:p w14:paraId="4A981FE0" w14:textId="77777777" w:rsidR="00C73A35" w:rsidRPr="00C73A35" w:rsidRDefault="00C73A35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sz w:val="28"/>
          <w:szCs w:val="20"/>
        </w:rPr>
      </w:pPr>
      <w:r w:rsidRPr="00C73A35">
        <w:rPr>
          <w:b/>
          <w:sz w:val="28"/>
          <w:szCs w:val="20"/>
        </w:rPr>
        <w:t>Byte av partikelfilter bilaga 5</w:t>
      </w:r>
    </w:p>
    <w:p w14:paraId="490BAB24" w14:textId="77777777" w:rsidR="00C73A35" w:rsidRPr="00C73A35" w:rsidRDefault="00C73A35" w:rsidP="00C73A35">
      <w:pPr>
        <w:numPr>
          <w:ilvl w:val="0"/>
          <w:numId w:val="20"/>
        </w:numPr>
        <w:spacing w:after="0" w:line="240" w:lineRule="auto"/>
        <w:ind w:right="0"/>
        <w:rPr>
          <w:b/>
          <w:bCs/>
          <w:sz w:val="28"/>
          <w:szCs w:val="20"/>
        </w:rPr>
      </w:pPr>
      <w:r w:rsidRPr="1BDEB258">
        <w:rPr>
          <w:b/>
          <w:sz w:val="28"/>
          <w:szCs w:val="28"/>
        </w:rPr>
        <w:t>Hårdhetstest av vatten efter avhärdningsfilter bilaga 6</w:t>
      </w:r>
    </w:p>
    <w:p w14:paraId="29169596" w14:textId="2E9B5832" w:rsidR="3DB65712" w:rsidRDefault="3DB65712" w:rsidP="1BDEB258">
      <w:pPr>
        <w:numPr>
          <w:ilvl w:val="0"/>
          <w:numId w:val="20"/>
        </w:numPr>
        <w:spacing w:after="0" w:line="240" w:lineRule="auto"/>
        <w:ind w:right="0"/>
        <w:rPr>
          <w:b/>
          <w:bCs/>
          <w:sz w:val="28"/>
          <w:szCs w:val="28"/>
        </w:rPr>
      </w:pPr>
      <w:r w:rsidRPr="1BDEB258">
        <w:rPr>
          <w:b/>
          <w:bCs/>
          <w:sz w:val="28"/>
          <w:szCs w:val="28"/>
        </w:rPr>
        <w:t>Klorkontroll av vatten</w:t>
      </w:r>
      <w:r w:rsidR="0B7F8AF3" w:rsidRPr="1BDEB258">
        <w:rPr>
          <w:b/>
          <w:bCs/>
          <w:sz w:val="28"/>
          <w:szCs w:val="28"/>
        </w:rPr>
        <w:t xml:space="preserve"> med PRC sticka </w:t>
      </w:r>
      <w:r w:rsidRPr="1BDEB258">
        <w:rPr>
          <w:b/>
          <w:bCs/>
          <w:sz w:val="28"/>
          <w:szCs w:val="28"/>
        </w:rPr>
        <w:t>efter avhärdningsfi</w:t>
      </w:r>
      <w:r w:rsidR="49004926" w:rsidRPr="1BDEB258">
        <w:rPr>
          <w:b/>
          <w:bCs/>
          <w:sz w:val="28"/>
          <w:szCs w:val="28"/>
        </w:rPr>
        <w:t>l</w:t>
      </w:r>
      <w:r w:rsidRPr="1BDEB258">
        <w:rPr>
          <w:b/>
          <w:bCs/>
          <w:sz w:val="28"/>
          <w:szCs w:val="28"/>
        </w:rPr>
        <w:t>ter</w:t>
      </w:r>
      <w:r w:rsidR="4142BBC1" w:rsidRPr="1BDEB258">
        <w:rPr>
          <w:b/>
          <w:bCs/>
          <w:sz w:val="28"/>
          <w:szCs w:val="28"/>
        </w:rPr>
        <w:t xml:space="preserve"> bilaga 15</w:t>
      </w:r>
    </w:p>
    <w:p w14:paraId="5FB16AF4" w14:textId="201F9826" w:rsidR="00C73A35" w:rsidRPr="00C73A35" w:rsidRDefault="00C73A35" w:rsidP="00C73A35">
      <w:pPr>
        <w:numPr>
          <w:ilvl w:val="0"/>
          <w:numId w:val="20"/>
        </w:numPr>
        <w:spacing w:after="0" w:line="240" w:lineRule="auto"/>
        <w:ind w:right="0"/>
        <w:rPr>
          <w:b/>
          <w:bCs/>
          <w:sz w:val="28"/>
          <w:szCs w:val="20"/>
        </w:rPr>
      </w:pPr>
      <w:r w:rsidRPr="00C73A35">
        <w:rPr>
          <w:b/>
          <w:bCs/>
          <w:sz w:val="28"/>
          <w:szCs w:val="20"/>
        </w:rPr>
        <w:t>Hårdhetsmätare bilaga 7 (u</w:t>
      </w:r>
      <w:r w:rsidR="003241FF">
        <w:rPr>
          <w:b/>
          <w:bCs/>
          <w:sz w:val="28"/>
          <w:szCs w:val="20"/>
        </w:rPr>
        <w:t>t</w:t>
      </w:r>
      <w:r w:rsidRPr="00C73A35">
        <w:rPr>
          <w:b/>
          <w:bCs/>
          <w:sz w:val="28"/>
          <w:szCs w:val="20"/>
        </w:rPr>
        <w:t>drag ur manual)</w:t>
      </w:r>
    </w:p>
    <w:p w14:paraId="3460FB8B" w14:textId="35A3CFBF" w:rsidR="00C73A35" w:rsidRPr="00C73A35" w:rsidRDefault="00C73A35" w:rsidP="00C73A35">
      <w:pPr>
        <w:numPr>
          <w:ilvl w:val="0"/>
          <w:numId w:val="20"/>
        </w:numPr>
        <w:spacing w:after="0" w:line="240" w:lineRule="auto"/>
        <w:ind w:right="0"/>
        <w:rPr>
          <w:b/>
          <w:bCs/>
          <w:sz w:val="28"/>
          <w:szCs w:val="20"/>
        </w:rPr>
      </w:pPr>
      <w:r w:rsidRPr="00C73A35">
        <w:rPr>
          <w:b/>
          <w:bCs/>
          <w:sz w:val="28"/>
          <w:szCs w:val="20"/>
        </w:rPr>
        <w:t>Klormätare bilaga 8 (u</w:t>
      </w:r>
      <w:r w:rsidR="003241FF">
        <w:rPr>
          <w:b/>
          <w:bCs/>
          <w:sz w:val="28"/>
          <w:szCs w:val="20"/>
        </w:rPr>
        <w:t>t</w:t>
      </w:r>
      <w:r w:rsidRPr="00C73A35">
        <w:rPr>
          <w:b/>
          <w:bCs/>
          <w:sz w:val="28"/>
          <w:szCs w:val="20"/>
        </w:rPr>
        <w:t>drag ur manual)</w:t>
      </w:r>
    </w:p>
    <w:p w14:paraId="079EC25D" w14:textId="271B92BF" w:rsidR="00C73A35" w:rsidRPr="00C73A35" w:rsidRDefault="00C73A35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sz w:val="28"/>
          <w:szCs w:val="28"/>
        </w:rPr>
      </w:pPr>
      <w:r w:rsidRPr="62E49410">
        <w:rPr>
          <w:b/>
          <w:bCs/>
          <w:sz w:val="28"/>
          <w:szCs w:val="28"/>
        </w:rPr>
        <w:t xml:space="preserve">Klinikpanel Larmhänvisning bilaga 9 </w:t>
      </w:r>
      <w:r w:rsidR="04B0E70B" w:rsidRPr="730A147B">
        <w:rPr>
          <w:b/>
          <w:bCs/>
          <w:sz w:val="28"/>
          <w:szCs w:val="28"/>
        </w:rPr>
        <w:t xml:space="preserve">(utdrag ur </w:t>
      </w:r>
      <w:r w:rsidR="003241FF" w:rsidRPr="62E49410">
        <w:rPr>
          <w:b/>
          <w:bCs/>
          <w:sz w:val="28"/>
          <w:szCs w:val="28"/>
        </w:rPr>
        <w:t>manual</w:t>
      </w:r>
      <w:r w:rsidR="04B0E70B" w:rsidRPr="718B52A0">
        <w:rPr>
          <w:b/>
          <w:bCs/>
          <w:sz w:val="28"/>
          <w:szCs w:val="28"/>
        </w:rPr>
        <w:t>)</w:t>
      </w:r>
      <w:r w:rsidR="00432B3D">
        <w:rPr>
          <w:b/>
          <w:bCs/>
          <w:sz w:val="28"/>
          <w:szCs w:val="28"/>
        </w:rPr>
        <w:br/>
      </w:r>
      <w:r w:rsidR="6CD619FC" w:rsidRPr="718B52A0">
        <w:rPr>
          <w:b/>
          <w:bCs/>
          <w:sz w:val="28"/>
          <w:szCs w:val="28"/>
        </w:rPr>
        <w:t>(</w:t>
      </w:r>
      <w:r w:rsidRPr="62E49410">
        <w:rPr>
          <w:b/>
          <w:bCs/>
        </w:rPr>
        <w:t>vid larmåterställning dokumentera åtgärd på protokoll i dagligdrift pärm)</w:t>
      </w:r>
    </w:p>
    <w:p w14:paraId="70932C78" w14:textId="63C532CC" w:rsidR="00C73A35" w:rsidRPr="00C73A35" w:rsidRDefault="00C73A35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sz w:val="28"/>
          <w:szCs w:val="20"/>
        </w:rPr>
      </w:pPr>
      <w:r w:rsidRPr="00C73A35">
        <w:rPr>
          <w:b/>
          <w:sz w:val="28"/>
          <w:szCs w:val="20"/>
        </w:rPr>
        <w:t>Inkoppling av sterilfilter på CWP bilaga 10</w:t>
      </w:r>
    </w:p>
    <w:p w14:paraId="591DEAC2" w14:textId="77777777" w:rsidR="00C73A35" w:rsidRDefault="00C73A35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b/>
          <w:bCs/>
          <w:sz w:val="28"/>
          <w:szCs w:val="28"/>
        </w:rPr>
      </w:pPr>
      <w:r w:rsidRPr="00C73A35">
        <w:rPr>
          <w:b/>
          <w:bCs/>
          <w:sz w:val="28"/>
          <w:szCs w:val="28"/>
        </w:rPr>
        <w:t>Omkoppling till en slinga bilaga 11</w:t>
      </w:r>
    </w:p>
    <w:p w14:paraId="64B106FC" w14:textId="1EC37165" w:rsidR="00E474CA" w:rsidRDefault="00E474CA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Tidkanaler bilaga 12</w:t>
      </w:r>
    </w:p>
    <w:p w14:paraId="0ED33098" w14:textId="245DB8BD" w:rsidR="002F727F" w:rsidRPr="0032367D" w:rsidRDefault="002F727F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b/>
          <w:bCs/>
          <w:sz w:val="28"/>
          <w:szCs w:val="28"/>
        </w:rPr>
      </w:pPr>
      <w:r w:rsidRPr="00246D26">
        <w:rPr>
          <w:b/>
          <w:bCs/>
          <w:color w:val="000000"/>
          <w:sz w:val="28"/>
          <w:szCs w:val="28"/>
        </w:rPr>
        <w:t>Ändring av gränsvärde när en CWP försörjer båda slingorna på natten.</w:t>
      </w:r>
      <w:r w:rsidR="00DC3171">
        <w:rPr>
          <w:b/>
          <w:bCs/>
          <w:color w:val="000000"/>
          <w:sz w:val="28"/>
          <w:szCs w:val="28"/>
        </w:rPr>
        <w:t xml:space="preserve"> </w:t>
      </w:r>
      <w:r w:rsidR="00D23B5D">
        <w:rPr>
          <w:b/>
          <w:bCs/>
          <w:color w:val="000000"/>
          <w:sz w:val="28"/>
          <w:szCs w:val="28"/>
        </w:rPr>
        <w:t>b</w:t>
      </w:r>
      <w:r w:rsidR="00246D26" w:rsidRPr="00246D26">
        <w:rPr>
          <w:b/>
          <w:bCs/>
          <w:color w:val="000000"/>
          <w:sz w:val="28"/>
          <w:szCs w:val="28"/>
        </w:rPr>
        <w:t>ilaga 13</w:t>
      </w:r>
    </w:p>
    <w:p w14:paraId="743E0B57" w14:textId="5C9B799D" w:rsidR="0032367D" w:rsidRPr="00380CD2" w:rsidRDefault="0032367D" w:rsidP="00C73A35">
      <w:pPr>
        <w:keepNext/>
        <w:numPr>
          <w:ilvl w:val="0"/>
          <w:numId w:val="20"/>
        </w:numPr>
        <w:spacing w:after="0" w:line="240" w:lineRule="auto"/>
        <w:ind w:right="0"/>
        <w:outlineLvl w:val="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Dokumentation och handhavande</w:t>
      </w:r>
      <w:r w:rsidR="00E74EDE">
        <w:rPr>
          <w:b/>
          <w:bCs/>
          <w:color w:val="000000"/>
          <w:sz w:val="28"/>
          <w:szCs w:val="28"/>
        </w:rPr>
        <w:t xml:space="preserve"> CWP 800 vattenanläggning</w:t>
      </w:r>
      <w:r w:rsidR="00263E46">
        <w:rPr>
          <w:b/>
          <w:bCs/>
          <w:color w:val="000000"/>
          <w:sz w:val="28"/>
          <w:szCs w:val="28"/>
        </w:rPr>
        <w:t xml:space="preserve"> WSE00018 NÄL Trollhät</w:t>
      </w:r>
      <w:r w:rsidR="000C1725">
        <w:rPr>
          <w:b/>
          <w:bCs/>
          <w:color w:val="000000"/>
          <w:sz w:val="28"/>
          <w:szCs w:val="28"/>
        </w:rPr>
        <w:t>t</w:t>
      </w:r>
      <w:r w:rsidR="00263E46">
        <w:rPr>
          <w:b/>
          <w:bCs/>
          <w:color w:val="000000"/>
          <w:sz w:val="28"/>
          <w:szCs w:val="28"/>
        </w:rPr>
        <w:t>a</w:t>
      </w:r>
      <w:r w:rsidR="000C1725">
        <w:rPr>
          <w:b/>
          <w:bCs/>
          <w:color w:val="000000"/>
          <w:sz w:val="28"/>
          <w:szCs w:val="28"/>
        </w:rPr>
        <w:t>n. bilaga</w:t>
      </w:r>
      <w:r w:rsidR="003B42C6">
        <w:rPr>
          <w:b/>
          <w:bCs/>
          <w:color w:val="000000"/>
          <w:sz w:val="28"/>
          <w:szCs w:val="28"/>
        </w:rPr>
        <w:t xml:space="preserve"> 14</w:t>
      </w:r>
      <w:r w:rsidR="000C1725">
        <w:rPr>
          <w:b/>
          <w:bCs/>
          <w:color w:val="000000"/>
          <w:sz w:val="28"/>
          <w:szCs w:val="28"/>
        </w:rPr>
        <w:t xml:space="preserve"> </w:t>
      </w:r>
    </w:p>
    <w:p w14:paraId="6BC3F55B" w14:textId="77777777" w:rsidR="00C73A35" w:rsidRPr="00C73A35" w:rsidRDefault="00C73A35" w:rsidP="00C73A35">
      <w:pPr>
        <w:spacing w:after="0" w:line="240" w:lineRule="auto"/>
        <w:ind w:left="0" w:right="0"/>
        <w:rPr>
          <w:sz w:val="32"/>
          <w:szCs w:val="20"/>
        </w:rPr>
      </w:pPr>
    </w:p>
    <w:p w14:paraId="08AAA135" w14:textId="29E3C343" w:rsidR="00536A5A" w:rsidRPr="00130C4A" w:rsidRDefault="00C73A35" w:rsidP="7142273F">
      <w:pPr>
        <w:spacing w:after="0" w:line="240" w:lineRule="auto"/>
        <w:ind w:left="0" w:right="0"/>
        <w:rPr>
          <w:sz w:val="28"/>
          <w:szCs w:val="28"/>
        </w:rPr>
      </w:pPr>
      <w:r w:rsidRPr="00130C4A">
        <w:rPr>
          <w:sz w:val="28"/>
          <w:szCs w:val="28"/>
        </w:rPr>
        <w:t>Signering av utförda moment på checklista,</w:t>
      </w:r>
      <w:r w:rsidR="00381441" w:rsidRPr="00130C4A">
        <w:rPr>
          <w:sz w:val="28"/>
          <w:szCs w:val="28"/>
        </w:rPr>
        <w:t xml:space="preserve"> bilaga 1,</w:t>
      </w:r>
      <w:r w:rsidRPr="00130C4A">
        <w:rPr>
          <w:sz w:val="28"/>
          <w:szCs w:val="28"/>
        </w:rPr>
        <w:t xml:space="preserve"> hyllan</w:t>
      </w:r>
      <w:r w:rsidR="37518B26" w:rsidRPr="00130C4A">
        <w:rPr>
          <w:sz w:val="28"/>
          <w:szCs w:val="28"/>
        </w:rPr>
        <w:t xml:space="preserve"> </w:t>
      </w:r>
      <w:r w:rsidRPr="00130C4A">
        <w:rPr>
          <w:sz w:val="28"/>
          <w:szCs w:val="28"/>
        </w:rPr>
        <w:t>i</w:t>
      </w:r>
      <w:r w:rsidR="383CA88F" w:rsidRPr="00130C4A">
        <w:rPr>
          <w:sz w:val="28"/>
          <w:szCs w:val="28"/>
        </w:rPr>
        <w:t xml:space="preserve"> </w:t>
      </w:r>
      <w:r w:rsidR="004C58EF" w:rsidRPr="00130C4A">
        <w:rPr>
          <w:sz w:val="28"/>
          <w:szCs w:val="28"/>
        </w:rPr>
        <w:t>v</w:t>
      </w:r>
      <w:r w:rsidRPr="00130C4A">
        <w:rPr>
          <w:sz w:val="28"/>
          <w:szCs w:val="28"/>
        </w:rPr>
        <w:t>attenrummet.</w:t>
      </w:r>
      <w:r w:rsidR="6AFA94B2" w:rsidRPr="00130C4A">
        <w:rPr>
          <w:sz w:val="28"/>
          <w:szCs w:val="28"/>
        </w:rPr>
        <w:t xml:space="preserve"> </w:t>
      </w:r>
    </w:p>
    <w:p w14:paraId="3C2E0BB5" w14:textId="77777777" w:rsidR="00C73A35" w:rsidRPr="00130C4A" w:rsidRDefault="00C73A35" w:rsidP="00C73A35">
      <w:pPr>
        <w:spacing w:after="0" w:line="240" w:lineRule="auto"/>
        <w:ind w:left="0" w:right="0"/>
        <w:rPr>
          <w:sz w:val="28"/>
          <w:szCs w:val="28"/>
        </w:rPr>
      </w:pPr>
      <w:r w:rsidRPr="00130C4A">
        <w:rPr>
          <w:sz w:val="28"/>
          <w:szCs w:val="28"/>
        </w:rPr>
        <w:t>Ansvarig den som är först på plats av HD personalen.</w:t>
      </w:r>
    </w:p>
    <w:p w14:paraId="5CB09C32" w14:textId="77777777" w:rsidR="00C73A35" w:rsidRDefault="00C73A35" w:rsidP="00C73A35">
      <w:pPr>
        <w:spacing w:after="0" w:line="240" w:lineRule="auto"/>
        <w:ind w:left="0" w:right="0"/>
        <w:rPr>
          <w:b/>
          <w:sz w:val="28"/>
          <w:szCs w:val="28"/>
        </w:rPr>
      </w:pPr>
    </w:p>
    <w:p w14:paraId="7596C951" w14:textId="77777777" w:rsidR="007C6645" w:rsidRDefault="007C6645" w:rsidP="00C73A35">
      <w:pPr>
        <w:spacing w:after="0" w:line="240" w:lineRule="auto"/>
        <w:ind w:left="0" w:right="0"/>
        <w:rPr>
          <w:b/>
          <w:sz w:val="28"/>
          <w:szCs w:val="28"/>
        </w:rPr>
      </w:pPr>
    </w:p>
    <w:p w14:paraId="4958D038" w14:textId="77777777" w:rsidR="007C6645" w:rsidRDefault="007C6645" w:rsidP="00C73A35">
      <w:pPr>
        <w:spacing w:after="0" w:line="240" w:lineRule="auto"/>
        <w:ind w:left="0" w:right="0"/>
        <w:rPr>
          <w:b/>
          <w:sz w:val="28"/>
          <w:szCs w:val="28"/>
        </w:rPr>
      </w:pPr>
    </w:p>
    <w:p w14:paraId="73C5F62A" w14:textId="77777777" w:rsidR="007C6645" w:rsidRDefault="007C6645" w:rsidP="00C73A35">
      <w:pPr>
        <w:spacing w:after="0" w:line="240" w:lineRule="auto"/>
        <w:ind w:left="0" w:right="0"/>
        <w:rPr>
          <w:b/>
          <w:sz w:val="28"/>
          <w:szCs w:val="28"/>
        </w:rPr>
      </w:pPr>
    </w:p>
    <w:p w14:paraId="60FF1746" w14:textId="77777777" w:rsidR="007C6645" w:rsidRDefault="007C6645" w:rsidP="00C73A35">
      <w:pPr>
        <w:spacing w:after="0" w:line="240" w:lineRule="auto"/>
        <w:ind w:left="0" w:right="0"/>
        <w:rPr>
          <w:b/>
          <w:sz w:val="28"/>
          <w:szCs w:val="28"/>
        </w:rPr>
      </w:pPr>
    </w:p>
    <w:p w14:paraId="1129D6F0" w14:textId="77777777" w:rsidR="007C6645" w:rsidRPr="00C73A35" w:rsidRDefault="007C6645" w:rsidP="00C73A35">
      <w:pPr>
        <w:spacing w:after="0" w:line="240" w:lineRule="auto"/>
        <w:ind w:left="0" w:right="0"/>
        <w:rPr>
          <w:b/>
          <w:sz w:val="28"/>
          <w:szCs w:val="28"/>
        </w:rPr>
      </w:pPr>
    </w:p>
    <w:p w14:paraId="5D5BB660" w14:textId="69EB3DD4" w:rsidR="00130C4A" w:rsidRDefault="005B1707" w:rsidP="00652EFA">
      <w:pPr>
        <w:spacing w:line="240" w:lineRule="auto"/>
        <w:ind w:left="0" w:right="0"/>
        <w:rPr>
          <w:b/>
          <w:bCs/>
          <w:color w:val="000000"/>
          <w:sz w:val="28"/>
          <w:szCs w:val="28"/>
        </w:rPr>
      </w:pPr>
      <w:r w:rsidRPr="5639254B">
        <w:rPr>
          <w:b/>
          <w:bCs/>
          <w:color w:val="000000" w:themeColor="text2"/>
          <w:sz w:val="28"/>
          <w:szCs w:val="28"/>
        </w:rPr>
        <w:lastRenderedPageBreak/>
        <w:t>Åtgärder vid otillräcklig hetdesinfektion av slinga</w:t>
      </w:r>
      <w:r w:rsidR="00130C4A" w:rsidRPr="5639254B">
        <w:rPr>
          <w:b/>
          <w:bCs/>
          <w:color w:val="000000" w:themeColor="text2"/>
          <w:sz w:val="28"/>
          <w:szCs w:val="28"/>
        </w:rPr>
        <w:t>.</w:t>
      </w:r>
      <w:r>
        <w:br/>
      </w:r>
    </w:p>
    <w:p w14:paraId="15B97B52" w14:textId="77777777" w:rsidR="0016056C" w:rsidRPr="008E1573" w:rsidRDefault="0016056C" w:rsidP="00652EFA">
      <w:pPr>
        <w:spacing w:line="240" w:lineRule="auto"/>
        <w:ind w:left="0" w:firstLine="720"/>
        <w:rPr>
          <w:b/>
          <w:bCs/>
        </w:rPr>
      </w:pPr>
      <w:r w:rsidRPr="008E1573">
        <w:rPr>
          <w:b/>
          <w:bCs/>
        </w:rPr>
        <w:t>Indikation och kontroll</w:t>
      </w:r>
    </w:p>
    <w:p w14:paraId="07BCBE1A" w14:textId="746B6AAC" w:rsidR="0016056C" w:rsidRDefault="0016056C" w:rsidP="00652EFA">
      <w:pPr>
        <w:numPr>
          <w:ilvl w:val="0"/>
          <w:numId w:val="21"/>
        </w:numPr>
        <w:spacing w:line="240" w:lineRule="auto"/>
        <w:ind w:right="0"/>
      </w:pPr>
      <w:r>
        <w:t>Om blå lampa på ljusindikatorn i korridoren lyser och klinikpanelen visar informationssignal</w:t>
      </w:r>
      <w:r w:rsidR="37EC6C86">
        <w:t xml:space="preserve"> </w:t>
      </w:r>
      <w:r w:rsidRPr="5639254B">
        <w:rPr>
          <w:i/>
          <w:iCs/>
        </w:rPr>
        <w:t>29 Otillräcklig desinfektion av distribution</w:t>
      </w:r>
      <w:r w:rsidR="38EE40B3" w:rsidRPr="5639254B">
        <w:rPr>
          <w:i/>
          <w:iCs/>
        </w:rPr>
        <w:t>s</w:t>
      </w:r>
      <w:r w:rsidRPr="5639254B">
        <w:rPr>
          <w:i/>
          <w:iCs/>
        </w:rPr>
        <w:t>slinga</w:t>
      </w:r>
      <w:r>
        <w:t>.</w:t>
      </w:r>
    </w:p>
    <w:p w14:paraId="6ED59F98" w14:textId="41B1E513" w:rsidR="0016056C" w:rsidRDefault="47089350" w:rsidP="00652EFA">
      <w:pPr>
        <w:numPr>
          <w:ilvl w:val="0"/>
          <w:numId w:val="21"/>
        </w:numPr>
        <w:spacing w:line="240" w:lineRule="auto"/>
        <w:ind w:right="0"/>
      </w:pPr>
      <w:r>
        <w:t>Kontrollera genom att trycka på larmlistknappen</w:t>
      </w:r>
      <w:r w:rsidR="2E5C4B8E">
        <w:t xml:space="preserve"> </w:t>
      </w:r>
      <w:r>
        <w:t xml:space="preserve">(se </w:t>
      </w:r>
      <w:r w:rsidR="4A5B8230">
        <w:t>b</w:t>
      </w:r>
      <w:r>
        <w:t xml:space="preserve">ilaga 9 Q Di 234) om informationssignalen även har förekommit vid föregående hetdesinfektion av slingan. För att se när hetdesinfektion av slingan utförts, se </w:t>
      </w:r>
      <w:r w:rsidRPr="71207D65">
        <w:rPr>
          <w:i/>
          <w:iCs/>
        </w:rPr>
        <w:t xml:space="preserve">Loop </w:t>
      </w:r>
      <w:r w:rsidR="3A4B9EF3" w:rsidRPr="71207D65">
        <w:rPr>
          <w:i/>
          <w:iCs/>
        </w:rPr>
        <w:t>d</w:t>
      </w:r>
      <w:r w:rsidRPr="71207D65">
        <w:rPr>
          <w:i/>
          <w:iCs/>
        </w:rPr>
        <w:t xml:space="preserve">isinfection </w:t>
      </w:r>
      <w:r>
        <w:t xml:space="preserve">i </w:t>
      </w:r>
      <w:r w:rsidR="1FBD380E">
        <w:t>b</w:t>
      </w:r>
      <w:r>
        <w:t>ilaga</w:t>
      </w:r>
      <w:r w:rsidR="494A3B9D">
        <w:t xml:space="preserve"> </w:t>
      </w:r>
      <w:r>
        <w:t>12 Q Di 234, för respektive CWP i vattenrummet.</w:t>
      </w:r>
      <w:r w:rsidR="0016056C">
        <w:br/>
      </w:r>
    </w:p>
    <w:p w14:paraId="1458743F" w14:textId="06BF499F" w:rsidR="0016056C" w:rsidRPr="009974FA" w:rsidRDefault="0016056C" w:rsidP="00652EFA">
      <w:pPr>
        <w:spacing w:line="240" w:lineRule="auto"/>
        <w:ind w:left="0" w:firstLine="720"/>
        <w:rPr>
          <w:b/>
          <w:bCs/>
        </w:rPr>
      </w:pPr>
      <w:r w:rsidRPr="5639254B">
        <w:rPr>
          <w:b/>
          <w:bCs/>
        </w:rPr>
        <w:t xml:space="preserve">Åtgärd vid enbart 1 </w:t>
      </w:r>
      <w:r w:rsidR="00C434E7" w:rsidRPr="5639254B">
        <w:rPr>
          <w:b/>
          <w:bCs/>
        </w:rPr>
        <w:t>otillräcklig</w:t>
      </w:r>
      <w:r w:rsidRPr="5639254B">
        <w:rPr>
          <w:b/>
          <w:bCs/>
        </w:rPr>
        <w:t xml:space="preserve"> hetdesinfektion av slingan</w:t>
      </w:r>
      <w:r w:rsidR="53E5A1F5" w:rsidRPr="5639254B">
        <w:rPr>
          <w:b/>
          <w:bCs/>
        </w:rPr>
        <w:t>.</w:t>
      </w:r>
    </w:p>
    <w:p w14:paraId="20704944" w14:textId="77777777" w:rsidR="0016056C" w:rsidRDefault="0016056C" w:rsidP="00652EFA">
      <w:pPr>
        <w:numPr>
          <w:ilvl w:val="0"/>
          <w:numId w:val="23"/>
        </w:numPr>
        <w:tabs>
          <w:tab w:val="num" w:pos="720"/>
        </w:tabs>
        <w:spacing w:line="240" w:lineRule="auto"/>
        <w:ind w:right="0"/>
      </w:pPr>
      <w:r>
        <w:t>Normal dialysbehandling kan utföras</w:t>
      </w:r>
      <w:r w:rsidRPr="00E00696">
        <w:t>. </w:t>
      </w:r>
      <w:r>
        <w:br/>
      </w:r>
    </w:p>
    <w:p w14:paraId="0EB767E9" w14:textId="2166E10E" w:rsidR="0016056C" w:rsidRPr="009974FA" w:rsidRDefault="0016056C" w:rsidP="00652EFA">
      <w:pPr>
        <w:spacing w:line="240" w:lineRule="auto"/>
        <w:ind w:left="0" w:firstLine="720"/>
        <w:rPr>
          <w:b/>
          <w:bCs/>
        </w:rPr>
      </w:pPr>
      <w:r w:rsidRPr="5639254B">
        <w:rPr>
          <w:b/>
          <w:bCs/>
        </w:rPr>
        <w:t xml:space="preserve">Åtgärd vid 2 eller fler i </w:t>
      </w:r>
      <w:r w:rsidR="006B54C5" w:rsidRPr="5639254B">
        <w:rPr>
          <w:b/>
          <w:bCs/>
        </w:rPr>
        <w:t>föl</w:t>
      </w:r>
      <w:r w:rsidR="00C434E7" w:rsidRPr="5639254B">
        <w:rPr>
          <w:b/>
          <w:bCs/>
        </w:rPr>
        <w:t>jd</w:t>
      </w:r>
      <w:r w:rsidRPr="5639254B">
        <w:rPr>
          <w:b/>
          <w:bCs/>
        </w:rPr>
        <w:t xml:space="preserve"> </w:t>
      </w:r>
      <w:r w:rsidR="00C434E7" w:rsidRPr="5639254B">
        <w:rPr>
          <w:b/>
          <w:bCs/>
        </w:rPr>
        <w:t>otillräckli</w:t>
      </w:r>
      <w:r w:rsidR="00660EFE" w:rsidRPr="5639254B">
        <w:rPr>
          <w:b/>
          <w:bCs/>
        </w:rPr>
        <w:t>ga</w:t>
      </w:r>
      <w:r w:rsidRPr="5639254B">
        <w:rPr>
          <w:b/>
          <w:bCs/>
        </w:rPr>
        <w:t xml:space="preserve"> hetdesinfektioner av slingan</w:t>
      </w:r>
      <w:r w:rsidR="6B7F119A" w:rsidRPr="5639254B">
        <w:rPr>
          <w:b/>
          <w:bCs/>
        </w:rPr>
        <w:t>.</w:t>
      </w:r>
    </w:p>
    <w:p w14:paraId="19F6F3F0" w14:textId="77777777" w:rsidR="00443A81" w:rsidRDefault="0016056C" w:rsidP="00652EFA">
      <w:pPr>
        <w:numPr>
          <w:ilvl w:val="0"/>
          <w:numId w:val="21"/>
        </w:numPr>
        <w:spacing w:line="240" w:lineRule="auto"/>
        <w:ind w:right="0"/>
      </w:pPr>
      <w:r w:rsidRPr="00E00696">
        <w:t>Gå över till HD</w:t>
      </w:r>
      <w:r w:rsidRPr="00E00696">
        <w:noBreakHyphen/>
        <w:t>drift på dialysmaskiner kopplade till den berörda slingan.</w:t>
      </w:r>
    </w:p>
    <w:p w14:paraId="2D19FD95" w14:textId="285714F7" w:rsidR="0016056C" w:rsidRPr="00E00696" w:rsidRDefault="00443A81" w:rsidP="00652EFA">
      <w:pPr>
        <w:numPr>
          <w:ilvl w:val="0"/>
          <w:numId w:val="21"/>
        </w:numPr>
        <w:spacing w:line="240" w:lineRule="auto"/>
        <w:ind w:right="0"/>
      </w:pPr>
      <w:proofErr w:type="spellStart"/>
      <w:r>
        <w:t>Priming</w:t>
      </w:r>
      <w:proofErr w:type="spellEnd"/>
      <w:r>
        <w:t xml:space="preserve"> och avslut sker med </w:t>
      </w:r>
      <w:r w:rsidR="00BE01CF">
        <w:t>koksalt (</w:t>
      </w:r>
      <w:proofErr w:type="spellStart"/>
      <w:r w:rsidR="00242528">
        <w:t>NaCl</w:t>
      </w:r>
      <w:proofErr w:type="spellEnd"/>
      <w:r w:rsidR="00242528">
        <w:t>).</w:t>
      </w:r>
    </w:p>
    <w:p w14:paraId="59220FD9" w14:textId="1CB44258" w:rsidR="0016056C" w:rsidRPr="00E00696" w:rsidRDefault="0016056C" w:rsidP="000554CD">
      <w:pPr>
        <w:numPr>
          <w:ilvl w:val="0"/>
          <w:numId w:val="22"/>
        </w:numPr>
        <w:tabs>
          <w:tab w:val="num" w:pos="720"/>
        </w:tabs>
        <w:spacing w:line="240" w:lineRule="auto"/>
        <w:ind w:right="0"/>
      </w:pPr>
      <w:r w:rsidRPr="00E00696">
        <w:t>Informera medicinskt ansvarig för tillverkning, dialysansvarig överläkare, VEC/sektionsledare, driftansvarig för teknik samt sakkunnig person. </w:t>
      </w:r>
    </w:p>
    <w:p w14:paraId="0AC6E60E" w14:textId="77777777" w:rsidR="0016056C" w:rsidRPr="00E00696" w:rsidRDefault="0016056C" w:rsidP="00652EFA">
      <w:pPr>
        <w:numPr>
          <w:ilvl w:val="0"/>
          <w:numId w:val="23"/>
        </w:numPr>
        <w:tabs>
          <w:tab w:val="num" w:pos="720"/>
        </w:tabs>
        <w:spacing w:line="240" w:lineRule="auto"/>
        <w:ind w:right="0"/>
      </w:pPr>
      <w:r w:rsidRPr="00E00696">
        <w:t>Nyckelpersoner fattar beslut om fortsatt behandlingstyp och eventuella åtgärder. </w:t>
      </w:r>
    </w:p>
    <w:p w14:paraId="23868202" w14:textId="77777777" w:rsidR="006D6699" w:rsidRPr="00907CA7" w:rsidRDefault="006D6699" w:rsidP="00130C4A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bookmarkEnd w:id="0"/>
    <w:p w14:paraId="4FC54101" w14:textId="77777777" w:rsidR="00536A5A" w:rsidRPr="00536A5A" w:rsidRDefault="00536A5A" w:rsidP="00536A5A">
      <w:pPr>
        <w:spacing w:after="0" w:line="240" w:lineRule="auto"/>
        <w:ind w:left="0" w:right="0"/>
        <w:rPr>
          <w:b/>
          <w:sz w:val="28"/>
          <w:szCs w:val="28"/>
        </w:rPr>
      </w:pPr>
    </w:p>
    <w:sectPr w:rsidR="00536A5A" w:rsidRPr="00536A5A" w:rsidSect="00C73A3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B1275" w14:textId="77777777" w:rsidR="007A728F" w:rsidRDefault="007A728F">
      <w:r>
        <w:separator/>
      </w:r>
    </w:p>
  </w:endnote>
  <w:endnote w:type="continuationSeparator" w:id="0">
    <w:p w14:paraId="297A4597" w14:textId="77777777" w:rsidR="007A728F" w:rsidRDefault="007A728F">
      <w:r>
        <w:continuationSeparator/>
      </w:r>
    </w:p>
  </w:endnote>
  <w:endnote w:type="continuationNotice" w:id="1">
    <w:p w14:paraId="0982DB16" w14:textId="77777777" w:rsidR="007A728F" w:rsidRDefault="007A72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5DDACE1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13">
      <w:t>1(1)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DD6E5" w14:textId="77777777" w:rsidR="007A728F" w:rsidRDefault="007A728F"/>
  </w:footnote>
  <w:footnote w:type="continuationSeparator" w:id="0">
    <w:p w14:paraId="655B5CCA" w14:textId="77777777" w:rsidR="007A728F" w:rsidRDefault="007A728F">
      <w:r>
        <w:continuationSeparator/>
      </w:r>
    </w:p>
  </w:footnote>
  <w:footnote w:type="continuationNotice" w:id="1">
    <w:p w14:paraId="0F08F877" w14:textId="77777777" w:rsidR="007A728F" w:rsidRDefault="007A72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57E4" w14:textId="77777777" w:rsidR="00E474CA" w:rsidRDefault="00E474C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2E7A71"/>
    <w:multiLevelType w:val="multilevel"/>
    <w:tmpl w:val="38BC12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0027AC"/>
    <w:multiLevelType w:val="hybridMultilevel"/>
    <w:tmpl w:val="3A2884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7B17811"/>
    <w:multiLevelType w:val="multilevel"/>
    <w:tmpl w:val="DA3A8C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CE7D90"/>
    <w:multiLevelType w:val="multilevel"/>
    <w:tmpl w:val="7E6C64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9956040">
    <w:abstractNumId w:val="21"/>
  </w:num>
  <w:num w:numId="2" w16cid:durableId="1851555019">
    <w:abstractNumId w:val="16"/>
  </w:num>
  <w:num w:numId="3" w16cid:durableId="697320115">
    <w:abstractNumId w:val="0"/>
  </w:num>
  <w:num w:numId="4" w16cid:durableId="1127356986">
    <w:abstractNumId w:val="7"/>
  </w:num>
  <w:num w:numId="5" w16cid:durableId="386731990">
    <w:abstractNumId w:val="19"/>
  </w:num>
  <w:num w:numId="6" w16cid:durableId="2041397663">
    <w:abstractNumId w:val="2"/>
  </w:num>
  <w:num w:numId="7" w16cid:durableId="2137915856">
    <w:abstractNumId w:val="12"/>
  </w:num>
  <w:num w:numId="8" w16cid:durableId="446899696">
    <w:abstractNumId w:val="9"/>
  </w:num>
  <w:num w:numId="9" w16cid:durableId="573129599">
    <w:abstractNumId w:val="1"/>
  </w:num>
  <w:num w:numId="10" w16cid:durableId="1192299426">
    <w:abstractNumId w:val="1"/>
  </w:num>
  <w:num w:numId="11" w16cid:durableId="1200163105">
    <w:abstractNumId w:val="3"/>
  </w:num>
  <w:num w:numId="12" w16cid:durableId="823156206">
    <w:abstractNumId w:val="4"/>
  </w:num>
  <w:num w:numId="13" w16cid:durableId="409275909">
    <w:abstractNumId w:val="14"/>
  </w:num>
  <w:num w:numId="14" w16cid:durableId="875240061">
    <w:abstractNumId w:val="10"/>
  </w:num>
  <w:num w:numId="15" w16cid:durableId="441924810">
    <w:abstractNumId w:val="8"/>
  </w:num>
  <w:num w:numId="16" w16cid:durableId="1031876455">
    <w:abstractNumId w:val="13"/>
  </w:num>
  <w:num w:numId="17" w16cid:durableId="906695291">
    <w:abstractNumId w:val="5"/>
  </w:num>
  <w:num w:numId="18" w16cid:durableId="4483548">
    <w:abstractNumId w:val="11"/>
  </w:num>
  <w:num w:numId="19" w16cid:durableId="1952282037">
    <w:abstractNumId w:val="20"/>
  </w:num>
  <w:num w:numId="20" w16cid:durableId="848984795">
    <w:abstractNumId w:val="15"/>
  </w:num>
  <w:num w:numId="21" w16cid:durableId="124126387">
    <w:abstractNumId w:val="6"/>
  </w:num>
  <w:num w:numId="22" w16cid:durableId="1985968138">
    <w:abstractNumId w:val="17"/>
  </w:num>
  <w:num w:numId="23" w16cid:durableId="7226822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85F"/>
    <w:rsid w:val="000051D5"/>
    <w:rsid w:val="00006D2A"/>
    <w:rsid w:val="00010D47"/>
    <w:rsid w:val="00013042"/>
    <w:rsid w:val="00016CF0"/>
    <w:rsid w:val="00016EB3"/>
    <w:rsid w:val="0002435C"/>
    <w:rsid w:val="00030DDD"/>
    <w:rsid w:val="000313BB"/>
    <w:rsid w:val="00033ED5"/>
    <w:rsid w:val="00050500"/>
    <w:rsid w:val="000554CD"/>
    <w:rsid w:val="0005691C"/>
    <w:rsid w:val="00056ECB"/>
    <w:rsid w:val="00056ED5"/>
    <w:rsid w:val="000655CC"/>
    <w:rsid w:val="000700AE"/>
    <w:rsid w:val="00084024"/>
    <w:rsid w:val="00084413"/>
    <w:rsid w:val="0009062C"/>
    <w:rsid w:val="00095368"/>
    <w:rsid w:val="000954C4"/>
    <w:rsid w:val="00097EFC"/>
    <w:rsid w:val="000A2F16"/>
    <w:rsid w:val="000A4C35"/>
    <w:rsid w:val="000A611A"/>
    <w:rsid w:val="000A7D78"/>
    <w:rsid w:val="000A7F77"/>
    <w:rsid w:val="000B12D9"/>
    <w:rsid w:val="000B4536"/>
    <w:rsid w:val="000B57E8"/>
    <w:rsid w:val="000B7715"/>
    <w:rsid w:val="000C1725"/>
    <w:rsid w:val="000C7D94"/>
    <w:rsid w:val="000D55D2"/>
    <w:rsid w:val="000E463B"/>
    <w:rsid w:val="000E5A7E"/>
    <w:rsid w:val="000F3DD8"/>
    <w:rsid w:val="000F43A3"/>
    <w:rsid w:val="000F7681"/>
    <w:rsid w:val="001008C8"/>
    <w:rsid w:val="00102719"/>
    <w:rsid w:val="00103031"/>
    <w:rsid w:val="001044FE"/>
    <w:rsid w:val="001139D4"/>
    <w:rsid w:val="001171F3"/>
    <w:rsid w:val="00123D11"/>
    <w:rsid w:val="00130C4A"/>
    <w:rsid w:val="00131B08"/>
    <w:rsid w:val="00132A59"/>
    <w:rsid w:val="00133337"/>
    <w:rsid w:val="00133A0F"/>
    <w:rsid w:val="0013580F"/>
    <w:rsid w:val="00137B6D"/>
    <w:rsid w:val="0014070B"/>
    <w:rsid w:val="001422C1"/>
    <w:rsid w:val="001472BB"/>
    <w:rsid w:val="001522AE"/>
    <w:rsid w:val="00156F02"/>
    <w:rsid w:val="00157D5B"/>
    <w:rsid w:val="0016056C"/>
    <w:rsid w:val="00161FE6"/>
    <w:rsid w:val="001647EA"/>
    <w:rsid w:val="00164C3D"/>
    <w:rsid w:val="00166D3A"/>
    <w:rsid w:val="00176721"/>
    <w:rsid w:val="00181FDC"/>
    <w:rsid w:val="001860B9"/>
    <w:rsid w:val="00186F2B"/>
    <w:rsid w:val="001874D6"/>
    <w:rsid w:val="0019330C"/>
    <w:rsid w:val="0019632A"/>
    <w:rsid w:val="001A4E7C"/>
    <w:rsid w:val="001A5219"/>
    <w:rsid w:val="001A6228"/>
    <w:rsid w:val="001B762C"/>
    <w:rsid w:val="001C4D0A"/>
    <w:rsid w:val="001C523D"/>
    <w:rsid w:val="001C5FEF"/>
    <w:rsid w:val="001D41D2"/>
    <w:rsid w:val="001E116A"/>
    <w:rsid w:val="001F348B"/>
    <w:rsid w:val="00206BB8"/>
    <w:rsid w:val="00211487"/>
    <w:rsid w:val="00211D91"/>
    <w:rsid w:val="00212764"/>
    <w:rsid w:val="00217DEC"/>
    <w:rsid w:val="00224677"/>
    <w:rsid w:val="00235B57"/>
    <w:rsid w:val="00242528"/>
    <w:rsid w:val="002443C9"/>
    <w:rsid w:val="00246D26"/>
    <w:rsid w:val="00247323"/>
    <w:rsid w:val="00250F24"/>
    <w:rsid w:val="002523C5"/>
    <w:rsid w:val="0025380B"/>
    <w:rsid w:val="00255970"/>
    <w:rsid w:val="0025703A"/>
    <w:rsid w:val="0026064F"/>
    <w:rsid w:val="00262F3D"/>
    <w:rsid w:val="00263281"/>
    <w:rsid w:val="00263E46"/>
    <w:rsid w:val="002651D6"/>
    <w:rsid w:val="0026551F"/>
    <w:rsid w:val="00265E37"/>
    <w:rsid w:val="00280A85"/>
    <w:rsid w:val="00284119"/>
    <w:rsid w:val="00290B5C"/>
    <w:rsid w:val="00290CDA"/>
    <w:rsid w:val="00290EB1"/>
    <w:rsid w:val="00294791"/>
    <w:rsid w:val="002A117E"/>
    <w:rsid w:val="002B0B30"/>
    <w:rsid w:val="002B0C78"/>
    <w:rsid w:val="002B193E"/>
    <w:rsid w:val="002B2F03"/>
    <w:rsid w:val="002C0C02"/>
    <w:rsid w:val="002C1277"/>
    <w:rsid w:val="002C13C3"/>
    <w:rsid w:val="002C60AD"/>
    <w:rsid w:val="002D0E0E"/>
    <w:rsid w:val="002D5BA6"/>
    <w:rsid w:val="002D6023"/>
    <w:rsid w:val="002D633E"/>
    <w:rsid w:val="002E263F"/>
    <w:rsid w:val="002E6F81"/>
    <w:rsid w:val="002F08BA"/>
    <w:rsid w:val="002F2CFF"/>
    <w:rsid w:val="002F568B"/>
    <w:rsid w:val="002F727F"/>
    <w:rsid w:val="002F7818"/>
    <w:rsid w:val="0030234E"/>
    <w:rsid w:val="003066D0"/>
    <w:rsid w:val="00311401"/>
    <w:rsid w:val="00317CBB"/>
    <w:rsid w:val="003203D7"/>
    <w:rsid w:val="00320F86"/>
    <w:rsid w:val="0032367D"/>
    <w:rsid w:val="00324171"/>
    <w:rsid w:val="003241FF"/>
    <w:rsid w:val="003260B7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CD2"/>
    <w:rsid w:val="00381441"/>
    <w:rsid w:val="00384019"/>
    <w:rsid w:val="00384EBE"/>
    <w:rsid w:val="003854F1"/>
    <w:rsid w:val="0039118E"/>
    <w:rsid w:val="003920A9"/>
    <w:rsid w:val="00397F54"/>
    <w:rsid w:val="003A0D43"/>
    <w:rsid w:val="003B2A4B"/>
    <w:rsid w:val="003B42C6"/>
    <w:rsid w:val="003B481A"/>
    <w:rsid w:val="003B7400"/>
    <w:rsid w:val="003D099E"/>
    <w:rsid w:val="003D21A2"/>
    <w:rsid w:val="003D29D2"/>
    <w:rsid w:val="003E0705"/>
    <w:rsid w:val="003E2FF7"/>
    <w:rsid w:val="003E622D"/>
    <w:rsid w:val="003F1013"/>
    <w:rsid w:val="003F1ACF"/>
    <w:rsid w:val="00404948"/>
    <w:rsid w:val="00406BEA"/>
    <w:rsid w:val="00413A60"/>
    <w:rsid w:val="00414AAA"/>
    <w:rsid w:val="004230F7"/>
    <w:rsid w:val="0043167E"/>
    <w:rsid w:val="00432B3D"/>
    <w:rsid w:val="0043409A"/>
    <w:rsid w:val="00440DF2"/>
    <w:rsid w:val="00443A81"/>
    <w:rsid w:val="00443C1E"/>
    <w:rsid w:val="00446255"/>
    <w:rsid w:val="00451935"/>
    <w:rsid w:val="00454887"/>
    <w:rsid w:val="00460ED0"/>
    <w:rsid w:val="00461FB9"/>
    <w:rsid w:val="0046349F"/>
    <w:rsid w:val="00465651"/>
    <w:rsid w:val="00470CE7"/>
    <w:rsid w:val="00470F4F"/>
    <w:rsid w:val="00472482"/>
    <w:rsid w:val="00477283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58EF"/>
    <w:rsid w:val="004D7BA3"/>
    <w:rsid w:val="004E52F0"/>
    <w:rsid w:val="004F4518"/>
    <w:rsid w:val="004F4C62"/>
    <w:rsid w:val="00501433"/>
    <w:rsid w:val="00506318"/>
    <w:rsid w:val="00511CC4"/>
    <w:rsid w:val="005254D2"/>
    <w:rsid w:val="00531E60"/>
    <w:rsid w:val="00536838"/>
    <w:rsid w:val="00536A5A"/>
    <w:rsid w:val="00541D07"/>
    <w:rsid w:val="00544ABD"/>
    <w:rsid w:val="00544BAB"/>
    <w:rsid w:val="00545F31"/>
    <w:rsid w:val="0055153E"/>
    <w:rsid w:val="00556954"/>
    <w:rsid w:val="005578FA"/>
    <w:rsid w:val="00565129"/>
    <w:rsid w:val="00565CD0"/>
    <w:rsid w:val="00567820"/>
    <w:rsid w:val="005770AD"/>
    <w:rsid w:val="00581414"/>
    <w:rsid w:val="00582490"/>
    <w:rsid w:val="005826FA"/>
    <w:rsid w:val="0059353F"/>
    <w:rsid w:val="00597E28"/>
    <w:rsid w:val="005A2E3B"/>
    <w:rsid w:val="005A54ED"/>
    <w:rsid w:val="005A5D5B"/>
    <w:rsid w:val="005A6081"/>
    <w:rsid w:val="005A627D"/>
    <w:rsid w:val="005B1707"/>
    <w:rsid w:val="005B7FEC"/>
    <w:rsid w:val="005C0045"/>
    <w:rsid w:val="005C084E"/>
    <w:rsid w:val="005C4606"/>
    <w:rsid w:val="005D0B0C"/>
    <w:rsid w:val="005E02B3"/>
    <w:rsid w:val="005E1E24"/>
    <w:rsid w:val="005E4866"/>
    <w:rsid w:val="0060596B"/>
    <w:rsid w:val="00606D97"/>
    <w:rsid w:val="00606FCB"/>
    <w:rsid w:val="00614E64"/>
    <w:rsid w:val="00617710"/>
    <w:rsid w:val="00617EE6"/>
    <w:rsid w:val="0062184C"/>
    <w:rsid w:val="00622DDB"/>
    <w:rsid w:val="00623724"/>
    <w:rsid w:val="00627BEA"/>
    <w:rsid w:val="00630275"/>
    <w:rsid w:val="006319DB"/>
    <w:rsid w:val="006510AF"/>
    <w:rsid w:val="00652EFA"/>
    <w:rsid w:val="0065595B"/>
    <w:rsid w:val="00660269"/>
    <w:rsid w:val="00660EFE"/>
    <w:rsid w:val="00663067"/>
    <w:rsid w:val="00665F89"/>
    <w:rsid w:val="00672E12"/>
    <w:rsid w:val="00673C92"/>
    <w:rsid w:val="006753EC"/>
    <w:rsid w:val="00697254"/>
    <w:rsid w:val="00697C1D"/>
    <w:rsid w:val="006A2789"/>
    <w:rsid w:val="006A4978"/>
    <w:rsid w:val="006A7261"/>
    <w:rsid w:val="006B0D29"/>
    <w:rsid w:val="006B1819"/>
    <w:rsid w:val="006B54C5"/>
    <w:rsid w:val="006B5DE7"/>
    <w:rsid w:val="006C5048"/>
    <w:rsid w:val="006C6A4B"/>
    <w:rsid w:val="006C779F"/>
    <w:rsid w:val="006D01F5"/>
    <w:rsid w:val="006D0CFB"/>
    <w:rsid w:val="006D2D46"/>
    <w:rsid w:val="006D30C0"/>
    <w:rsid w:val="006D6699"/>
    <w:rsid w:val="006D7535"/>
    <w:rsid w:val="006E2DF2"/>
    <w:rsid w:val="006E3FCD"/>
    <w:rsid w:val="006E450B"/>
    <w:rsid w:val="006E6545"/>
    <w:rsid w:val="006F0D7E"/>
    <w:rsid w:val="00707490"/>
    <w:rsid w:val="00710B77"/>
    <w:rsid w:val="0072075B"/>
    <w:rsid w:val="007221C2"/>
    <w:rsid w:val="00723FCE"/>
    <w:rsid w:val="00725816"/>
    <w:rsid w:val="00730955"/>
    <w:rsid w:val="00733A9C"/>
    <w:rsid w:val="00736574"/>
    <w:rsid w:val="007367E0"/>
    <w:rsid w:val="00737215"/>
    <w:rsid w:val="00754905"/>
    <w:rsid w:val="007578C8"/>
    <w:rsid w:val="00760038"/>
    <w:rsid w:val="00762EE0"/>
    <w:rsid w:val="00765C41"/>
    <w:rsid w:val="00771100"/>
    <w:rsid w:val="007759DD"/>
    <w:rsid w:val="007813A8"/>
    <w:rsid w:val="0078609F"/>
    <w:rsid w:val="007917BA"/>
    <w:rsid w:val="007A5C6F"/>
    <w:rsid w:val="007A728F"/>
    <w:rsid w:val="007B7868"/>
    <w:rsid w:val="007C55D0"/>
    <w:rsid w:val="007C6645"/>
    <w:rsid w:val="007C6F9F"/>
    <w:rsid w:val="007D35B9"/>
    <w:rsid w:val="007D4241"/>
    <w:rsid w:val="007D4317"/>
    <w:rsid w:val="007D4EA3"/>
    <w:rsid w:val="007D566D"/>
    <w:rsid w:val="007D6AE6"/>
    <w:rsid w:val="007D7725"/>
    <w:rsid w:val="007F1CFF"/>
    <w:rsid w:val="007F27FF"/>
    <w:rsid w:val="007F5DD5"/>
    <w:rsid w:val="0080216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B37"/>
    <w:rsid w:val="00906238"/>
    <w:rsid w:val="00907CA7"/>
    <w:rsid w:val="00907EF9"/>
    <w:rsid w:val="0091295C"/>
    <w:rsid w:val="00914D58"/>
    <w:rsid w:val="00915690"/>
    <w:rsid w:val="00921F47"/>
    <w:rsid w:val="009228AB"/>
    <w:rsid w:val="009242DA"/>
    <w:rsid w:val="0093085B"/>
    <w:rsid w:val="00931C57"/>
    <w:rsid w:val="009347A5"/>
    <w:rsid w:val="00942257"/>
    <w:rsid w:val="009450B5"/>
    <w:rsid w:val="009471BF"/>
    <w:rsid w:val="00950E4E"/>
    <w:rsid w:val="009529BD"/>
    <w:rsid w:val="009533B4"/>
    <w:rsid w:val="00961F97"/>
    <w:rsid w:val="00971D93"/>
    <w:rsid w:val="00975F72"/>
    <w:rsid w:val="009769AD"/>
    <w:rsid w:val="009B1F6B"/>
    <w:rsid w:val="009B5B13"/>
    <w:rsid w:val="009B62FB"/>
    <w:rsid w:val="009C0D12"/>
    <w:rsid w:val="009C192E"/>
    <w:rsid w:val="009D6819"/>
    <w:rsid w:val="009D6D1C"/>
    <w:rsid w:val="009E0CF9"/>
    <w:rsid w:val="009E4137"/>
    <w:rsid w:val="009E531B"/>
    <w:rsid w:val="009E6C56"/>
    <w:rsid w:val="009E7DCF"/>
    <w:rsid w:val="009F1FE7"/>
    <w:rsid w:val="009F4A56"/>
    <w:rsid w:val="009F4E65"/>
    <w:rsid w:val="00A006A5"/>
    <w:rsid w:val="00A02EED"/>
    <w:rsid w:val="00A05942"/>
    <w:rsid w:val="00A07BEC"/>
    <w:rsid w:val="00A134DF"/>
    <w:rsid w:val="00A1668D"/>
    <w:rsid w:val="00A264BE"/>
    <w:rsid w:val="00A272CA"/>
    <w:rsid w:val="00A33051"/>
    <w:rsid w:val="00A407AD"/>
    <w:rsid w:val="00A40923"/>
    <w:rsid w:val="00A41C05"/>
    <w:rsid w:val="00A4239E"/>
    <w:rsid w:val="00A42426"/>
    <w:rsid w:val="00A42622"/>
    <w:rsid w:val="00A443D6"/>
    <w:rsid w:val="00A46FD8"/>
    <w:rsid w:val="00A50091"/>
    <w:rsid w:val="00A514B7"/>
    <w:rsid w:val="00A5231D"/>
    <w:rsid w:val="00A54A0B"/>
    <w:rsid w:val="00A65FD4"/>
    <w:rsid w:val="00A808AF"/>
    <w:rsid w:val="00A81198"/>
    <w:rsid w:val="00A81E48"/>
    <w:rsid w:val="00A82035"/>
    <w:rsid w:val="00A849FE"/>
    <w:rsid w:val="00A90D77"/>
    <w:rsid w:val="00A92E07"/>
    <w:rsid w:val="00A965FD"/>
    <w:rsid w:val="00AA0B3A"/>
    <w:rsid w:val="00AA6EB4"/>
    <w:rsid w:val="00AA767D"/>
    <w:rsid w:val="00AB0CC9"/>
    <w:rsid w:val="00AC3FF6"/>
    <w:rsid w:val="00AD1330"/>
    <w:rsid w:val="00AD73EC"/>
    <w:rsid w:val="00AE5BC7"/>
    <w:rsid w:val="00AF5AAF"/>
    <w:rsid w:val="00B046D8"/>
    <w:rsid w:val="00B07FEC"/>
    <w:rsid w:val="00B13F4C"/>
    <w:rsid w:val="00B16219"/>
    <w:rsid w:val="00B16C59"/>
    <w:rsid w:val="00B33FDD"/>
    <w:rsid w:val="00B359CC"/>
    <w:rsid w:val="00B36107"/>
    <w:rsid w:val="00B368C1"/>
    <w:rsid w:val="00B41789"/>
    <w:rsid w:val="00B4226F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BA5"/>
    <w:rsid w:val="00B92C14"/>
    <w:rsid w:val="00BA0066"/>
    <w:rsid w:val="00BB17E6"/>
    <w:rsid w:val="00BB228A"/>
    <w:rsid w:val="00BB3D19"/>
    <w:rsid w:val="00BB4774"/>
    <w:rsid w:val="00BB69DB"/>
    <w:rsid w:val="00BC3197"/>
    <w:rsid w:val="00BC322E"/>
    <w:rsid w:val="00BC44CD"/>
    <w:rsid w:val="00BC48A6"/>
    <w:rsid w:val="00BC68F6"/>
    <w:rsid w:val="00BE01CF"/>
    <w:rsid w:val="00BE7978"/>
    <w:rsid w:val="00BF2EA3"/>
    <w:rsid w:val="00C07DDB"/>
    <w:rsid w:val="00C10F20"/>
    <w:rsid w:val="00C4115D"/>
    <w:rsid w:val="00C434E7"/>
    <w:rsid w:val="00C43BDD"/>
    <w:rsid w:val="00C46AD4"/>
    <w:rsid w:val="00C47778"/>
    <w:rsid w:val="00C5011E"/>
    <w:rsid w:val="00C50EE5"/>
    <w:rsid w:val="00C51D5E"/>
    <w:rsid w:val="00C5240A"/>
    <w:rsid w:val="00C5398F"/>
    <w:rsid w:val="00C556F5"/>
    <w:rsid w:val="00C70E19"/>
    <w:rsid w:val="00C72574"/>
    <w:rsid w:val="00C73A35"/>
    <w:rsid w:val="00C7430C"/>
    <w:rsid w:val="00C85DA1"/>
    <w:rsid w:val="00C877BD"/>
    <w:rsid w:val="00C9071C"/>
    <w:rsid w:val="00C908FF"/>
    <w:rsid w:val="00C97BD3"/>
    <w:rsid w:val="00CA39EF"/>
    <w:rsid w:val="00CA521F"/>
    <w:rsid w:val="00CA54FD"/>
    <w:rsid w:val="00CB0493"/>
    <w:rsid w:val="00CB17FF"/>
    <w:rsid w:val="00CB1ED7"/>
    <w:rsid w:val="00CB682D"/>
    <w:rsid w:val="00CC0637"/>
    <w:rsid w:val="00CC167C"/>
    <w:rsid w:val="00CC52D9"/>
    <w:rsid w:val="00CD6647"/>
    <w:rsid w:val="00CE4B73"/>
    <w:rsid w:val="00CF70BB"/>
    <w:rsid w:val="00D074DB"/>
    <w:rsid w:val="00D11595"/>
    <w:rsid w:val="00D127BA"/>
    <w:rsid w:val="00D139CF"/>
    <w:rsid w:val="00D23B5D"/>
    <w:rsid w:val="00D342F6"/>
    <w:rsid w:val="00D34853"/>
    <w:rsid w:val="00D37E7F"/>
    <w:rsid w:val="00D407EE"/>
    <w:rsid w:val="00D47AD7"/>
    <w:rsid w:val="00D51229"/>
    <w:rsid w:val="00D51529"/>
    <w:rsid w:val="00D85218"/>
    <w:rsid w:val="00D915B1"/>
    <w:rsid w:val="00DA299D"/>
    <w:rsid w:val="00DA65C4"/>
    <w:rsid w:val="00DB5EF4"/>
    <w:rsid w:val="00DB7A68"/>
    <w:rsid w:val="00DC3171"/>
    <w:rsid w:val="00DD2BE0"/>
    <w:rsid w:val="00DD2FD0"/>
    <w:rsid w:val="00DE4447"/>
    <w:rsid w:val="00DE5DA2"/>
    <w:rsid w:val="00DF0033"/>
    <w:rsid w:val="00DF1D2C"/>
    <w:rsid w:val="00DF5CCE"/>
    <w:rsid w:val="00E026BF"/>
    <w:rsid w:val="00E07B1B"/>
    <w:rsid w:val="00E11853"/>
    <w:rsid w:val="00E23902"/>
    <w:rsid w:val="00E240C4"/>
    <w:rsid w:val="00E32782"/>
    <w:rsid w:val="00E45F25"/>
    <w:rsid w:val="00E46F09"/>
    <w:rsid w:val="00E474CA"/>
    <w:rsid w:val="00E509F0"/>
    <w:rsid w:val="00E52A86"/>
    <w:rsid w:val="00E54B47"/>
    <w:rsid w:val="00E553BF"/>
    <w:rsid w:val="00E55D93"/>
    <w:rsid w:val="00E56852"/>
    <w:rsid w:val="00E61294"/>
    <w:rsid w:val="00E7237C"/>
    <w:rsid w:val="00E74EDE"/>
    <w:rsid w:val="00E77C46"/>
    <w:rsid w:val="00E8562B"/>
    <w:rsid w:val="00E86CE8"/>
    <w:rsid w:val="00E90E82"/>
    <w:rsid w:val="00EA00CB"/>
    <w:rsid w:val="00EA13B7"/>
    <w:rsid w:val="00EA1BAA"/>
    <w:rsid w:val="00EA3FCD"/>
    <w:rsid w:val="00EA42A0"/>
    <w:rsid w:val="00EA7722"/>
    <w:rsid w:val="00EB6714"/>
    <w:rsid w:val="00EC0A68"/>
    <w:rsid w:val="00EC5006"/>
    <w:rsid w:val="00ED25E4"/>
    <w:rsid w:val="00ED49C3"/>
    <w:rsid w:val="00ED6CE8"/>
    <w:rsid w:val="00ED7AA6"/>
    <w:rsid w:val="00EE2A56"/>
    <w:rsid w:val="00EE3818"/>
    <w:rsid w:val="00EE3C6C"/>
    <w:rsid w:val="00EE4B0D"/>
    <w:rsid w:val="00EF7817"/>
    <w:rsid w:val="00F22264"/>
    <w:rsid w:val="00F22987"/>
    <w:rsid w:val="00F2564D"/>
    <w:rsid w:val="00F25C88"/>
    <w:rsid w:val="00F30993"/>
    <w:rsid w:val="00F31C2F"/>
    <w:rsid w:val="00F35A36"/>
    <w:rsid w:val="00F35B05"/>
    <w:rsid w:val="00F413D9"/>
    <w:rsid w:val="00F5135F"/>
    <w:rsid w:val="00F51F78"/>
    <w:rsid w:val="00F54CE6"/>
    <w:rsid w:val="00F606A5"/>
    <w:rsid w:val="00F86F47"/>
    <w:rsid w:val="00F908DF"/>
    <w:rsid w:val="00F90B64"/>
    <w:rsid w:val="00FB2F0F"/>
    <w:rsid w:val="00FB5086"/>
    <w:rsid w:val="00FB5411"/>
    <w:rsid w:val="00FB6392"/>
    <w:rsid w:val="00FC611A"/>
    <w:rsid w:val="00FD3C70"/>
    <w:rsid w:val="00FD6820"/>
    <w:rsid w:val="00FE12D8"/>
    <w:rsid w:val="00FE247C"/>
    <w:rsid w:val="00FE331B"/>
    <w:rsid w:val="00FF61C4"/>
    <w:rsid w:val="00FF6CE8"/>
    <w:rsid w:val="00FF7C02"/>
    <w:rsid w:val="024240E4"/>
    <w:rsid w:val="024801E3"/>
    <w:rsid w:val="04336DC5"/>
    <w:rsid w:val="0452121C"/>
    <w:rsid w:val="04B0E70B"/>
    <w:rsid w:val="04F688C9"/>
    <w:rsid w:val="083CCBDB"/>
    <w:rsid w:val="09B4BA74"/>
    <w:rsid w:val="09BF656B"/>
    <w:rsid w:val="0B7F8AF3"/>
    <w:rsid w:val="0F7A3365"/>
    <w:rsid w:val="17FA1BDC"/>
    <w:rsid w:val="19CC9777"/>
    <w:rsid w:val="1BDEB258"/>
    <w:rsid w:val="1CCC700D"/>
    <w:rsid w:val="1E110C34"/>
    <w:rsid w:val="1FBD380E"/>
    <w:rsid w:val="226EE89B"/>
    <w:rsid w:val="263F6C56"/>
    <w:rsid w:val="2A96ED81"/>
    <w:rsid w:val="2E229BA8"/>
    <w:rsid w:val="2E5C4B8E"/>
    <w:rsid w:val="2F804D14"/>
    <w:rsid w:val="2F8270E3"/>
    <w:rsid w:val="3096FC69"/>
    <w:rsid w:val="3269F9DD"/>
    <w:rsid w:val="37518B26"/>
    <w:rsid w:val="37EC6C86"/>
    <w:rsid w:val="383CA88F"/>
    <w:rsid w:val="38EE40B3"/>
    <w:rsid w:val="3A4B9EF3"/>
    <w:rsid w:val="3B75F678"/>
    <w:rsid w:val="3DB65712"/>
    <w:rsid w:val="4142BBC1"/>
    <w:rsid w:val="4226B37D"/>
    <w:rsid w:val="47089350"/>
    <w:rsid w:val="483854BB"/>
    <w:rsid w:val="48984455"/>
    <w:rsid w:val="49004926"/>
    <w:rsid w:val="494472AE"/>
    <w:rsid w:val="494A3B9D"/>
    <w:rsid w:val="4A5B8230"/>
    <w:rsid w:val="4BB82764"/>
    <w:rsid w:val="503CEDE8"/>
    <w:rsid w:val="506320C3"/>
    <w:rsid w:val="52078863"/>
    <w:rsid w:val="53C36638"/>
    <w:rsid w:val="53E5A1F5"/>
    <w:rsid w:val="5639254B"/>
    <w:rsid w:val="56F832BB"/>
    <w:rsid w:val="58596704"/>
    <w:rsid w:val="5AB83102"/>
    <w:rsid w:val="5AC6579A"/>
    <w:rsid w:val="5B7D3B27"/>
    <w:rsid w:val="5C27F4FD"/>
    <w:rsid w:val="5D786A03"/>
    <w:rsid w:val="5EBB2B13"/>
    <w:rsid w:val="61A482E5"/>
    <w:rsid w:val="62E49410"/>
    <w:rsid w:val="647B2B65"/>
    <w:rsid w:val="65E12DFA"/>
    <w:rsid w:val="674022F6"/>
    <w:rsid w:val="69D0E43E"/>
    <w:rsid w:val="6AFA94B2"/>
    <w:rsid w:val="6B2CF8ED"/>
    <w:rsid w:val="6B7F119A"/>
    <w:rsid w:val="6BBC3A84"/>
    <w:rsid w:val="6CD619FC"/>
    <w:rsid w:val="6DB1B1A3"/>
    <w:rsid w:val="6F54CC27"/>
    <w:rsid w:val="71207D65"/>
    <w:rsid w:val="7142273F"/>
    <w:rsid w:val="718B52A0"/>
    <w:rsid w:val="730A147B"/>
    <w:rsid w:val="76153A65"/>
    <w:rsid w:val="7772DF5C"/>
    <w:rsid w:val="7C9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9EF3CCF-4F13-436F-9921-3DF074AA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302</Words>
  <Characters>1825</Characters>
  <Application>Microsoft Office Word</Application>
  <DocSecurity>0</DocSecurity>
  <Lines>15</Lines>
  <Paragraphs>4</Paragraphs>
  <ScaleCrop>false</ScaleCrop>
  <Manager/>
  <Company/>
  <LinksUpToDate>false</LinksUpToDate>
  <CharactersWithSpaces>2123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CWP1 o CWP2 Baxter  instruktion GMP Q Di 234</dc:title>
  <dc:subject/>
  <dc:creator>patrik.jens.johansson@vgregion.se</dc:creator>
  <keywords/>
  <lastModifiedBy>Anna Bäck</lastModifiedBy>
  <revision>101</revision>
  <lastPrinted>2016-03-31T01:56:00.0000000Z</lastPrinted>
  <dcterms:created xsi:type="dcterms:W3CDTF">2022-05-05T21:21:00.0000000Z</dcterms:created>
  <dcterms:modified xsi:type="dcterms:W3CDTF">2026-05-03T19:40:00.0000000Z</dcterms:modified>
</coreProperties>
</file>