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4F71DF" w14:textId="77777777" w:rsidR="00C73A35" w:rsidRDefault="00C73A35" w:rsidP="00F35B05">
      <w:pPr>
        <w:pStyle w:val="Rubrik2"/>
        <w:sectPr w:rsidR="00C73A35" w:rsidSect="00C73A3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6ABEEA" w14:textId="77777777" w:rsidR="00C73A35" w:rsidRPr="00C73A35" w:rsidRDefault="00C73A35" w:rsidP="00C73A35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73A35" w:rsidRPr="00C73A35" w14:paraId="3D0473E2" w14:textId="77777777" w:rsidTr="009C4929">
        <w:trPr>
          <w:cantSplit/>
          <w:trHeight w:val="466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52AFBA2" w14:textId="1BF5C46B" w:rsidR="00C73A35" w:rsidRPr="00C73A35" w:rsidRDefault="00C73A35" w:rsidP="00C73A35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 w:rsidRPr="00C73A35">
              <w:rPr>
                <w:rFonts w:ascii="Times New Roman Fet" w:hAnsi="Times New Roman Fet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CBDE909" wp14:editId="4ABFEDF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CA1FCE6" w14:textId="77777777" w:rsidR="00C73A35" w:rsidRPr="003D37FD" w:rsidRDefault="00C73A35" w:rsidP="00C73A3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16972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CBDE90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CA1FCE6" w14:textId="77777777" w:rsidR="00C73A35" w:rsidRPr="003D37FD" w:rsidRDefault="00C73A35" w:rsidP="00C73A3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16972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73A35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Instruktion för CWP1 o CWP2 </w:t>
            </w:r>
            <w:r w:rsidRPr="000F3DD8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>Baxter GMP</w:t>
            </w:r>
            <w:r w:rsidR="00EE3C6C" w:rsidRPr="000F3DD8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 xml:space="preserve"> Q Di </w:t>
            </w:r>
            <w:r w:rsidR="000F3DD8" w:rsidRPr="000F3DD8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>234</w:t>
            </w:r>
          </w:p>
        </w:tc>
      </w:tr>
    </w:tbl>
    <w:p w14:paraId="6EDE6C81" w14:textId="60C2C79D" w:rsidR="00C73A35" w:rsidRPr="00C73A35" w:rsidRDefault="00C73A35" w:rsidP="00C73A3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C73A35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3B42C6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C73A35">
        <w:rPr>
          <w:rFonts w:ascii="Arial" w:hAnsi="Arial" w:cs="Arial"/>
          <w:bCs/>
          <w:kern w:val="32"/>
          <w:sz w:val="20"/>
          <w:szCs w:val="20"/>
        </w:rPr>
        <w:t>pärm, bilaga utskriven och finns i vattenrum</w:t>
      </w:r>
    </w:p>
    <w:p w14:paraId="65F59509" w14:textId="77777777" w:rsidR="00C73A35" w:rsidRPr="00C73A35" w:rsidRDefault="00C73A35" w:rsidP="00C73A35">
      <w:pPr>
        <w:spacing w:after="0" w:line="240" w:lineRule="auto"/>
        <w:ind w:left="0" w:right="0"/>
        <w:rPr>
          <w:szCs w:val="20"/>
        </w:rPr>
      </w:pPr>
    </w:p>
    <w:p w14:paraId="196363FF" w14:textId="77777777" w:rsidR="00C73A35" w:rsidRPr="00C73A35" w:rsidRDefault="00C73A35" w:rsidP="00C73A35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C73A35">
        <w:rPr>
          <w:b/>
          <w:bCs/>
          <w:sz w:val="28"/>
          <w:szCs w:val="28"/>
        </w:rPr>
        <w:t>Se anslag uppsatt på CWP 1 och CWP 2 i vattenrummet.</w:t>
      </w:r>
    </w:p>
    <w:p w14:paraId="14FFEC6E" w14:textId="77777777" w:rsidR="00C73A35" w:rsidRPr="00C73A35" w:rsidRDefault="00C73A35" w:rsidP="00C73A35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391DF3AE" w14:textId="77777777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0"/>
        </w:rPr>
      </w:pPr>
      <w:r w:rsidRPr="00C73A35">
        <w:rPr>
          <w:b/>
          <w:sz w:val="28"/>
          <w:szCs w:val="20"/>
        </w:rPr>
        <w:t>Daglig drift se bilaga 1 i loggbok på hyllan</w:t>
      </w:r>
    </w:p>
    <w:p w14:paraId="4D1A2B22" w14:textId="77777777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sz w:val="28"/>
          <w:szCs w:val="20"/>
        </w:rPr>
      </w:pPr>
      <w:r w:rsidRPr="00C73A35">
        <w:rPr>
          <w:b/>
          <w:sz w:val="28"/>
          <w:szCs w:val="20"/>
        </w:rPr>
        <w:t>Kolfilter bilaga 2</w:t>
      </w:r>
    </w:p>
    <w:p w14:paraId="7FF597C8" w14:textId="77777777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sz w:val="28"/>
          <w:szCs w:val="20"/>
        </w:rPr>
      </w:pPr>
      <w:r w:rsidRPr="00C73A35">
        <w:rPr>
          <w:b/>
          <w:sz w:val="28"/>
          <w:szCs w:val="20"/>
        </w:rPr>
        <w:t xml:space="preserve">Kontaktlista vid Larm på CWP 1 och 2 se bilaga 3  </w:t>
      </w:r>
    </w:p>
    <w:p w14:paraId="0BCCCB18" w14:textId="77777777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sz w:val="28"/>
          <w:szCs w:val="20"/>
        </w:rPr>
      </w:pPr>
      <w:r w:rsidRPr="00C73A35">
        <w:rPr>
          <w:b/>
          <w:sz w:val="28"/>
          <w:szCs w:val="20"/>
        </w:rPr>
        <w:t>Avhärdningsfilter bilaga 4</w:t>
      </w:r>
      <w:r w:rsidRPr="00C73A35">
        <w:rPr>
          <w:b/>
          <w:sz w:val="28"/>
          <w:szCs w:val="20"/>
        </w:rPr>
        <w:tab/>
      </w:r>
    </w:p>
    <w:p w14:paraId="4A981FE0" w14:textId="77777777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sz w:val="28"/>
          <w:szCs w:val="20"/>
        </w:rPr>
      </w:pPr>
      <w:r w:rsidRPr="00C73A35">
        <w:rPr>
          <w:b/>
          <w:sz w:val="28"/>
          <w:szCs w:val="20"/>
        </w:rPr>
        <w:t>Byte av partikelfilter bilaga 5</w:t>
      </w:r>
    </w:p>
    <w:p w14:paraId="490BAB24" w14:textId="77777777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bCs/>
          <w:sz w:val="28"/>
          <w:szCs w:val="20"/>
        </w:rPr>
      </w:pPr>
      <w:r w:rsidRPr="00C73A35">
        <w:rPr>
          <w:b/>
          <w:bCs/>
          <w:sz w:val="28"/>
          <w:szCs w:val="20"/>
        </w:rPr>
        <w:t>Hårdhetstest av vatten efter avhärdningsfilter bilaga 6</w:t>
      </w:r>
    </w:p>
    <w:p w14:paraId="5FB16AF4" w14:textId="201F9826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bCs/>
          <w:sz w:val="28"/>
          <w:szCs w:val="20"/>
        </w:rPr>
      </w:pPr>
      <w:r w:rsidRPr="00C73A35">
        <w:rPr>
          <w:b/>
          <w:bCs/>
          <w:sz w:val="28"/>
          <w:szCs w:val="20"/>
        </w:rPr>
        <w:t>Hårdhetsmätare bilaga 7 (u</w:t>
      </w:r>
      <w:r w:rsidR="003241FF">
        <w:rPr>
          <w:b/>
          <w:bCs/>
          <w:sz w:val="28"/>
          <w:szCs w:val="20"/>
        </w:rPr>
        <w:t>t</w:t>
      </w:r>
      <w:r w:rsidRPr="00C73A35">
        <w:rPr>
          <w:b/>
          <w:bCs/>
          <w:sz w:val="28"/>
          <w:szCs w:val="20"/>
        </w:rPr>
        <w:t>drag ur manual)</w:t>
      </w:r>
    </w:p>
    <w:p w14:paraId="3460FB8B" w14:textId="35A3CFBF" w:rsidR="00C73A35" w:rsidRPr="00C73A35" w:rsidRDefault="00C73A35" w:rsidP="00C73A35">
      <w:pPr>
        <w:numPr>
          <w:ilvl w:val="0"/>
          <w:numId w:val="20"/>
        </w:numPr>
        <w:spacing w:after="0" w:line="240" w:lineRule="auto"/>
        <w:ind w:right="0"/>
        <w:rPr>
          <w:b/>
          <w:bCs/>
          <w:sz w:val="28"/>
          <w:szCs w:val="20"/>
        </w:rPr>
      </w:pPr>
      <w:r w:rsidRPr="00C73A35">
        <w:rPr>
          <w:b/>
          <w:bCs/>
          <w:sz w:val="28"/>
          <w:szCs w:val="20"/>
        </w:rPr>
        <w:t>Klormätare bilaga 8 (u</w:t>
      </w:r>
      <w:r w:rsidR="003241FF">
        <w:rPr>
          <w:b/>
          <w:bCs/>
          <w:sz w:val="28"/>
          <w:szCs w:val="20"/>
        </w:rPr>
        <w:t>t</w:t>
      </w:r>
      <w:r w:rsidRPr="00C73A35">
        <w:rPr>
          <w:b/>
          <w:bCs/>
          <w:sz w:val="28"/>
          <w:szCs w:val="20"/>
        </w:rPr>
        <w:t>drag ur manual)</w:t>
      </w:r>
    </w:p>
    <w:p w14:paraId="079EC25D" w14:textId="29EC27F2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sz w:val="28"/>
          <w:szCs w:val="20"/>
        </w:rPr>
      </w:pPr>
      <w:r w:rsidRPr="00C73A35">
        <w:rPr>
          <w:b/>
          <w:bCs/>
          <w:sz w:val="28"/>
          <w:szCs w:val="20"/>
        </w:rPr>
        <w:t>Klinikpanel Larmhänvisning bilaga 9 (u</w:t>
      </w:r>
      <w:r w:rsidR="003241FF">
        <w:rPr>
          <w:b/>
          <w:bCs/>
          <w:sz w:val="28"/>
          <w:szCs w:val="20"/>
        </w:rPr>
        <w:t>t</w:t>
      </w:r>
      <w:r w:rsidRPr="00C73A35">
        <w:rPr>
          <w:b/>
          <w:bCs/>
          <w:sz w:val="28"/>
          <w:szCs w:val="20"/>
        </w:rPr>
        <w:t xml:space="preserve">drag ur </w:t>
      </w:r>
      <w:proofErr w:type="gramStart"/>
      <w:r w:rsidR="003241FF" w:rsidRPr="00C73A35">
        <w:rPr>
          <w:b/>
          <w:bCs/>
          <w:sz w:val="28"/>
          <w:szCs w:val="20"/>
        </w:rPr>
        <w:t xml:space="preserve">manual)  </w:t>
      </w:r>
      <w:r w:rsidRPr="00C73A35">
        <w:rPr>
          <w:b/>
          <w:bCs/>
          <w:sz w:val="28"/>
          <w:szCs w:val="20"/>
        </w:rPr>
        <w:t xml:space="preserve"> </w:t>
      </w:r>
      <w:proofErr w:type="gramEnd"/>
      <w:r w:rsidRPr="00C73A35">
        <w:rPr>
          <w:b/>
          <w:bCs/>
          <w:sz w:val="28"/>
          <w:szCs w:val="20"/>
        </w:rPr>
        <w:t xml:space="preserve">                           (</w:t>
      </w:r>
      <w:r w:rsidRPr="00C73A35">
        <w:rPr>
          <w:b/>
          <w:bCs/>
        </w:rPr>
        <w:t>vid larmåterställning dokumentera åtgärd på protokoll i dagligdrift pärm)</w:t>
      </w:r>
    </w:p>
    <w:p w14:paraId="70932C78" w14:textId="63C532CC" w:rsidR="00C73A35" w:rsidRP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sz w:val="28"/>
          <w:szCs w:val="20"/>
        </w:rPr>
      </w:pPr>
      <w:r w:rsidRPr="00C73A35">
        <w:rPr>
          <w:b/>
          <w:sz w:val="28"/>
          <w:szCs w:val="20"/>
        </w:rPr>
        <w:t>Inkoppling av sterilfilter på CWP bilaga 10</w:t>
      </w:r>
    </w:p>
    <w:p w14:paraId="591DEAC2" w14:textId="77777777" w:rsidR="00C73A35" w:rsidRDefault="00C73A35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bCs/>
          <w:sz w:val="28"/>
          <w:szCs w:val="28"/>
        </w:rPr>
      </w:pPr>
      <w:r w:rsidRPr="00C73A35">
        <w:rPr>
          <w:b/>
          <w:bCs/>
          <w:sz w:val="28"/>
          <w:szCs w:val="28"/>
        </w:rPr>
        <w:t>Omkoppling till en slinga bilaga 11</w:t>
      </w:r>
    </w:p>
    <w:p w14:paraId="64B106FC" w14:textId="1EC37165" w:rsidR="00E474CA" w:rsidRDefault="00E474CA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Tidkanaler bilaga 12</w:t>
      </w:r>
    </w:p>
    <w:p w14:paraId="0ED33098" w14:textId="245DB8BD" w:rsidR="002F727F" w:rsidRPr="0032367D" w:rsidRDefault="002F727F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bCs/>
          <w:sz w:val="28"/>
          <w:szCs w:val="28"/>
        </w:rPr>
      </w:pPr>
      <w:r w:rsidRPr="00246D26">
        <w:rPr>
          <w:b/>
          <w:bCs/>
          <w:color w:val="000000"/>
          <w:sz w:val="28"/>
          <w:szCs w:val="28"/>
        </w:rPr>
        <w:t>Ändring av gränsvärde när en CWP försörjer båda slingorna på natten.</w:t>
      </w:r>
      <w:r w:rsidR="00DC3171">
        <w:rPr>
          <w:b/>
          <w:bCs/>
          <w:color w:val="000000"/>
          <w:sz w:val="28"/>
          <w:szCs w:val="28"/>
        </w:rPr>
        <w:t xml:space="preserve"> </w:t>
      </w:r>
      <w:r w:rsidR="00D23B5D">
        <w:rPr>
          <w:b/>
          <w:bCs/>
          <w:color w:val="000000"/>
          <w:sz w:val="28"/>
          <w:szCs w:val="28"/>
        </w:rPr>
        <w:t>b</w:t>
      </w:r>
      <w:r w:rsidR="00246D26" w:rsidRPr="00246D26">
        <w:rPr>
          <w:b/>
          <w:bCs/>
          <w:color w:val="000000"/>
          <w:sz w:val="28"/>
          <w:szCs w:val="28"/>
        </w:rPr>
        <w:t>ilaga 13</w:t>
      </w:r>
    </w:p>
    <w:p w14:paraId="743E0B57" w14:textId="5C9B799D" w:rsidR="0032367D" w:rsidRPr="00246D26" w:rsidRDefault="0032367D" w:rsidP="00C73A35">
      <w:pPr>
        <w:keepNext/>
        <w:numPr>
          <w:ilvl w:val="0"/>
          <w:numId w:val="20"/>
        </w:numPr>
        <w:spacing w:after="0" w:line="240" w:lineRule="auto"/>
        <w:ind w:right="0"/>
        <w:outlineLvl w:val="0"/>
        <w:rPr>
          <w:b/>
          <w:bCs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Dokumentation och handhavande</w:t>
      </w:r>
      <w:r w:rsidR="00E74EDE">
        <w:rPr>
          <w:b/>
          <w:bCs/>
          <w:color w:val="000000"/>
          <w:sz w:val="28"/>
          <w:szCs w:val="28"/>
        </w:rPr>
        <w:t xml:space="preserve"> CWP 800 vattenanläggning</w:t>
      </w:r>
      <w:r w:rsidR="00263E46">
        <w:rPr>
          <w:b/>
          <w:bCs/>
          <w:color w:val="000000"/>
          <w:sz w:val="28"/>
          <w:szCs w:val="28"/>
        </w:rPr>
        <w:t xml:space="preserve"> WSE00018 NÄL Trollhät</w:t>
      </w:r>
      <w:r w:rsidR="000C1725">
        <w:rPr>
          <w:b/>
          <w:bCs/>
          <w:color w:val="000000"/>
          <w:sz w:val="28"/>
          <w:szCs w:val="28"/>
        </w:rPr>
        <w:t>t</w:t>
      </w:r>
      <w:r w:rsidR="00263E46">
        <w:rPr>
          <w:b/>
          <w:bCs/>
          <w:color w:val="000000"/>
          <w:sz w:val="28"/>
          <w:szCs w:val="28"/>
        </w:rPr>
        <w:t>a</w:t>
      </w:r>
      <w:r w:rsidR="000C1725">
        <w:rPr>
          <w:b/>
          <w:bCs/>
          <w:color w:val="000000"/>
          <w:sz w:val="28"/>
          <w:szCs w:val="28"/>
        </w:rPr>
        <w:t>n. bilaga</w:t>
      </w:r>
      <w:r w:rsidR="003B42C6">
        <w:rPr>
          <w:b/>
          <w:bCs/>
          <w:color w:val="000000"/>
          <w:sz w:val="28"/>
          <w:szCs w:val="28"/>
        </w:rPr>
        <w:t xml:space="preserve"> 14</w:t>
      </w:r>
      <w:r w:rsidR="000C1725">
        <w:rPr>
          <w:b/>
          <w:bCs/>
          <w:color w:val="000000"/>
          <w:sz w:val="28"/>
          <w:szCs w:val="28"/>
        </w:rPr>
        <w:t xml:space="preserve"> </w:t>
      </w:r>
    </w:p>
    <w:p w14:paraId="6BC3F55B" w14:textId="77777777" w:rsidR="00C73A35" w:rsidRPr="00C73A35" w:rsidRDefault="00C73A35" w:rsidP="00C73A35">
      <w:pPr>
        <w:spacing w:after="0" w:line="240" w:lineRule="auto"/>
        <w:ind w:left="0" w:right="0"/>
        <w:rPr>
          <w:sz w:val="32"/>
          <w:szCs w:val="20"/>
        </w:rPr>
      </w:pPr>
    </w:p>
    <w:p w14:paraId="57A89EF1" w14:textId="77777777" w:rsidR="00C73A35" w:rsidRPr="00C73A35" w:rsidRDefault="00C73A35" w:rsidP="00C73A35">
      <w:pPr>
        <w:spacing w:after="0" w:line="240" w:lineRule="auto"/>
        <w:ind w:left="0" w:right="0"/>
        <w:rPr>
          <w:sz w:val="32"/>
          <w:szCs w:val="20"/>
        </w:rPr>
      </w:pPr>
    </w:p>
    <w:p w14:paraId="7AE65931" w14:textId="20FF884D" w:rsidR="00C73A35" w:rsidRPr="00C73A35" w:rsidRDefault="00C73A35" w:rsidP="00C73A35">
      <w:pPr>
        <w:spacing w:after="0" w:line="240" w:lineRule="auto"/>
        <w:ind w:left="0" w:right="0"/>
        <w:rPr>
          <w:b/>
          <w:sz w:val="28"/>
          <w:szCs w:val="28"/>
        </w:rPr>
      </w:pPr>
      <w:r w:rsidRPr="00C73A35">
        <w:rPr>
          <w:b/>
          <w:sz w:val="28"/>
          <w:szCs w:val="28"/>
        </w:rPr>
        <w:t>Signering av utförda moment på checklista,</w:t>
      </w:r>
      <w:r w:rsidR="00381441">
        <w:rPr>
          <w:b/>
          <w:sz w:val="28"/>
          <w:szCs w:val="28"/>
        </w:rPr>
        <w:t xml:space="preserve"> bilaga 1,</w:t>
      </w:r>
      <w:r w:rsidRPr="00C73A35">
        <w:rPr>
          <w:b/>
          <w:sz w:val="28"/>
          <w:szCs w:val="28"/>
        </w:rPr>
        <w:t xml:space="preserve"> hyllan i vattenrummet.</w:t>
      </w:r>
    </w:p>
    <w:p w14:paraId="71F89E3D" w14:textId="77777777" w:rsidR="00C73A35" w:rsidRPr="00C73A35" w:rsidRDefault="00C73A35" w:rsidP="00C73A35">
      <w:pPr>
        <w:spacing w:after="0" w:line="240" w:lineRule="auto"/>
        <w:ind w:left="0" w:right="0"/>
        <w:rPr>
          <w:b/>
          <w:sz w:val="28"/>
          <w:szCs w:val="28"/>
        </w:rPr>
      </w:pPr>
      <w:r w:rsidRPr="00C73A35">
        <w:rPr>
          <w:b/>
          <w:sz w:val="28"/>
          <w:szCs w:val="28"/>
        </w:rPr>
        <w:t>Ansvarig den som är först på plats av HD personalen.</w:t>
      </w:r>
    </w:p>
    <w:p w14:paraId="69DB8AA9" w14:textId="77777777" w:rsidR="00C73A35" w:rsidRPr="00C73A35" w:rsidRDefault="00C73A35" w:rsidP="00C73A35">
      <w:pPr>
        <w:spacing w:after="0" w:line="240" w:lineRule="auto"/>
        <w:ind w:left="0" w:right="0"/>
        <w:rPr>
          <w:b/>
          <w:sz w:val="28"/>
          <w:szCs w:val="28"/>
        </w:rPr>
      </w:pPr>
    </w:p>
    <w:p w14:paraId="26636304" w14:textId="77777777" w:rsidR="00C73A35" w:rsidRPr="00C73A35" w:rsidRDefault="00C73A35" w:rsidP="00C73A35">
      <w:pPr>
        <w:spacing w:after="0" w:line="240" w:lineRule="auto"/>
        <w:ind w:left="0" w:right="0"/>
        <w:rPr>
          <w:szCs w:val="20"/>
        </w:rPr>
      </w:pPr>
    </w:p>
    <w:p w14:paraId="4DDA6053" w14:textId="77777777" w:rsidR="00C73A35" w:rsidRPr="00C73A35" w:rsidRDefault="00C73A35" w:rsidP="00C73A35">
      <w:pPr>
        <w:spacing w:after="0" w:line="240" w:lineRule="auto"/>
        <w:ind w:left="0" w:right="0"/>
        <w:rPr>
          <w:szCs w:val="20"/>
        </w:rPr>
      </w:pPr>
    </w:p>
    <w:p w14:paraId="4DAE421E" w14:textId="77777777" w:rsidR="00C73A35" w:rsidRPr="00C73A35" w:rsidRDefault="00C73A35" w:rsidP="00C73A35">
      <w:pPr>
        <w:spacing w:after="0" w:line="240" w:lineRule="auto"/>
        <w:ind w:left="0" w:right="0"/>
        <w:rPr>
          <w:szCs w:val="20"/>
        </w:rPr>
      </w:pPr>
    </w:p>
    <w:p w14:paraId="312B5D4E" w14:textId="77777777" w:rsidR="00C73A35" w:rsidRPr="00C73A35" w:rsidRDefault="00C73A35" w:rsidP="00C73A35">
      <w:pPr>
        <w:spacing w:after="0" w:line="240" w:lineRule="auto"/>
        <w:ind w:left="0" w:right="0"/>
        <w:rPr>
          <w:szCs w:val="20"/>
        </w:rPr>
      </w:pPr>
    </w:p>
    <w:p w14:paraId="47B38507" w14:textId="77777777" w:rsidR="00C73A35" w:rsidRPr="00C73A35" w:rsidRDefault="00C73A35" w:rsidP="00C73A3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73A3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9878B" w14:textId="77777777" w:rsidR="00DD2FD0" w:rsidRDefault="00DD2FD0">
      <w:r>
        <w:separator/>
      </w:r>
    </w:p>
  </w:endnote>
  <w:endnote w:type="continuationSeparator" w:id="0">
    <w:p w14:paraId="11160B15" w14:textId="77777777" w:rsidR="00DD2FD0" w:rsidRDefault="00DD2FD0">
      <w:r>
        <w:continuationSeparator/>
      </w:r>
    </w:p>
  </w:endnote>
  <w:endnote w:type="continuationNotice" w:id="1">
    <w:p w14:paraId="2F343875" w14:textId="77777777" w:rsidR="00DD2FD0" w:rsidRDefault="00DD2F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5DDACE1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B5B13">
      <w:t>1(1)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A13E46" w14:textId="77777777" w:rsidR="00DD2FD0" w:rsidRDefault="00DD2FD0"/>
  </w:footnote>
  <w:footnote w:type="continuationSeparator" w:id="0">
    <w:p w14:paraId="606D5D40" w14:textId="77777777" w:rsidR="00DD2FD0" w:rsidRDefault="00DD2FD0">
      <w:r>
        <w:continuationSeparator/>
      </w:r>
    </w:p>
  </w:footnote>
  <w:footnote w:type="continuationNotice" w:id="1">
    <w:p w14:paraId="2124CC42" w14:textId="77777777" w:rsidR="00DD2FD0" w:rsidRDefault="00DD2F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157E4" w14:textId="77777777" w:rsidR="00E474CA" w:rsidRDefault="00E474CA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0027AC"/>
    <w:multiLevelType w:val="hybridMultilevel"/>
    <w:tmpl w:val="3A28844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9956040">
    <w:abstractNumId w:val="18"/>
  </w:num>
  <w:num w:numId="2" w16cid:durableId="1851555019">
    <w:abstractNumId w:val="15"/>
  </w:num>
  <w:num w:numId="3" w16cid:durableId="697320115">
    <w:abstractNumId w:val="0"/>
  </w:num>
  <w:num w:numId="4" w16cid:durableId="1127356986">
    <w:abstractNumId w:val="6"/>
  </w:num>
  <w:num w:numId="5" w16cid:durableId="386731990">
    <w:abstractNumId w:val="16"/>
  </w:num>
  <w:num w:numId="6" w16cid:durableId="2041397663">
    <w:abstractNumId w:val="2"/>
  </w:num>
  <w:num w:numId="7" w16cid:durableId="2137915856">
    <w:abstractNumId w:val="11"/>
  </w:num>
  <w:num w:numId="8" w16cid:durableId="446899696">
    <w:abstractNumId w:val="8"/>
  </w:num>
  <w:num w:numId="9" w16cid:durableId="573129599">
    <w:abstractNumId w:val="1"/>
  </w:num>
  <w:num w:numId="10" w16cid:durableId="1192299426">
    <w:abstractNumId w:val="1"/>
  </w:num>
  <w:num w:numId="11" w16cid:durableId="1200163105">
    <w:abstractNumId w:val="3"/>
  </w:num>
  <w:num w:numId="12" w16cid:durableId="823156206">
    <w:abstractNumId w:val="4"/>
  </w:num>
  <w:num w:numId="13" w16cid:durableId="409275909">
    <w:abstractNumId w:val="13"/>
  </w:num>
  <w:num w:numId="14" w16cid:durableId="875240061">
    <w:abstractNumId w:val="9"/>
  </w:num>
  <w:num w:numId="15" w16cid:durableId="441924810">
    <w:abstractNumId w:val="7"/>
  </w:num>
  <w:num w:numId="16" w16cid:durableId="1031876455">
    <w:abstractNumId w:val="12"/>
  </w:num>
  <w:num w:numId="17" w16cid:durableId="906695291">
    <w:abstractNumId w:val="5"/>
  </w:num>
  <w:num w:numId="18" w16cid:durableId="4483548">
    <w:abstractNumId w:val="10"/>
  </w:num>
  <w:num w:numId="19" w16cid:durableId="1952282037">
    <w:abstractNumId w:val="17"/>
  </w:num>
  <w:num w:numId="20" w16cid:durableId="84898479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725"/>
    <w:rsid w:val="000E463B"/>
    <w:rsid w:val="000E5A7E"/>
    <w:rsid w:val="000F3DD8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6BB8"/>
    <w:rsid w:val="00211487"/>
    <w:rsid w:val="00211D91"/>
    <w:rsid w:val="00217DEC"/>
    <w:rsid w:val="00235B57"/>
    <w:rsid w:val="00246D26"/>
    <w:rsid w:val="00250F24"/>
    <w:rsid w:val="002523C5"/>
    <w:rsid w:val="0025380B"/>
    <w:rsid w:val="0025703A"/>
    <w:rsid w:val="00262F3D"/>
    <w:rsid w:val="00263281"/>
    <w:rsid w:val="00263E46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27F"/>
    <w:rsid w:val="002F7818"/>
    <w:rsid w:val="003066D0"/>
    <w:rsid w:val="00311401"/>
    <w:rsid w:val="003203D7"/>
    <w:rsid w:val="00320F86"/>
    <w:rsid w:val="0032367D"/>
    <w:rsid w:val="00324171"/>
    <w:rsid w:val="003241FF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441"/>
    <w:rsid w:val="00384019"/>
    <w:rsid w:val="003854F1"/>
    <w:rsid w:val="0039118E"/>
    <w:rsid w:val="00397F54"/>
    <w:rsid w:val="003A0D43"/>
    <w:rsid w:val="003B2A4B"/>
    <w:rsid w:val="003B42C6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887"/>
    <w:rsid w:val="00460ED0"/>
    <w:rsid w:val="0046349F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6954"/>
    <w:rsid w:val="005578FA"/>
    <w:rsid w:val="00565129"/>
    <w:rsid w:val="00565CD0"/>
    <w:rsid w:val="00567820"/>
    <w:rsid w:val="005770AD"/>
    <w:rsid w:val="00581414"/>
    <w:rsid w:val="00582490"/>
    <w:rsid w:val="005826FA"/>
    <w:rsid w:val="0059353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6FCB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5D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B1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A35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B5D"/>
    <w:rsid w:val="00D37E7F"/>
    <w:rsid w:val="00D47AD7"/>
    <w:rsid w:val="00D51529"/>
    <w:rsid w:val="00D85218"/>
    <w:rsid w:val="00D915B1"/>
    <w:rsid w:val="00DA299D"/>
    <w:rsid w:val="00DA65C4"/>
    <w:rsid w:val="00DC3171"/>
    <w:rsid w:val="00DD2BE0"/>
    <w:rsid w:val="00DD2FD0"/>
    <w:rsid w:val="00DE4447"/>
    <w:rsid w:val="00DE5DA2"/>
    <w:rsid w:val="00DF0033"/>
    <w:rsid w:val="00E026BF"/>
    <w:rsid w:val="00E07B1B"/>
    <w:rsid w:val="00E11853"/>
    <w:rsid w:val="00E474CA"/>
    <w:rsid w:val="00E52A86"/>
    <w:rsid w:val="00E54B47"/>
    <w:rsid w:val="00E553BF"/>
    <w:rsid w:val="00E55D93"/>
    <w:rsid w:val="00E61294"/>
    <w:rsid w:val="00E7237C"/>
    <w:rsid w:val="00E74EDE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3C6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1</Pages>
  <Words>158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CWP1 o CWP2 Baxter  instruktion GMP Q Di 234</dc:title>
  <dc:subject/>
  <dc:creator>patrik.jens.johansson@vgregion.se</dc:creator>
  <keywords/>
  <lastModifiedBy>Anita Fredriksson</lastModifiedBy>
  <revision>20</revision>
  <lastPrinted>2016-03-31T10:56:00.0000000Z</lastPrinted>
  <dcterms:created xsi:type="dcterms:W3CDTF">2022-05-06T06:21:00.0000000Z</dcterms:created>
  <dcterms:modified xsi:type="dcterms:W3CDTF">2025-11-03T13:57:00.0000000Z</dcterms:modified>
</coreProperties>
</file>