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EF001" w14:textId="77777777" w:rsidR="002E2B26" w:rsidRDefault="002E2B26" w:rsidP="00F35B05">
      <w:pPr>
        <w:pStyle w:val="Heading2"/>
        <w:sectPr w:rsidR="002E2B26" w:rsidSect="002E2B2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2A9FFC" w14:textId="77777777" w:rsidR="002E2B26" w:rsidRPr="002E2B26" w:rsidRDefault="002E2B26" w:rsidP="002E2B26">
      <w:pPr>
        <w:spacing w:after="0" w:line="240" w:lineRule="auto"/>
        <w:ind w:left="0" w:right="0"/>
        <w:rPr>
          <w:szCs w:val="20"/>
        </w:rPr>
      </w:pPr>
    </w:p>
    <w:p w14:paraId="0C487645" w14:textId="77777777" w:rsidR="002E2B26" w:rsidRPr="002E2B26" w:rsidRDefault="002E2B26" w:rsidP="002E2B2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E2B26" w:rsidRPr="002E2B26" w14:paraId="7788F0BD" w14:textId="77777777" w:rsidTr="46A5AEC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AFF19AE" w14:textId="6E681119" w:rsidR="002E2B26" w:rsidRPr="002E2B26" w:rsidRDefault="002E2B26" w:rsidP="008B6F99">
            <w:pPr>
              <w:pStyle w:val="Heading1"/>
            </w:pPr>
            <w:r w:rsidRPr="002E2B2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2412FB" wp14:editId="2FE9B88B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F8D9AF" w14:textId="77777777" w:rsidR="002E2B26" w:rsidRPr="003D37FD" w:rsidRDefault="002E2B26" w:rsidP="002E2B2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24437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22412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CF8D9AF" w14:textId="77777777" w:rsidR="002E2B26" w:rsidRPr="003D37FD" w:rsidRDefault="002E2B26" w:rsidP="002E2B2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24437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="18C1A27E">
              <w:t>Dr</w:t>
            </w:r>
            <w:r w:rsidR="18C1A27E" w:rsidRPr="60D70F1A">
              <w:t>ift</w:t>
            </w:r>
            <w:r w:rsidR="18C1A27E" w:rsidRPr="2A049AD3">
              <w:t xml:space="preserve"> och service Västfastigheter NÄL och Trollhättan</w:t>
            </w:r>
            <w:r w:rsidR="008A1A8D">
              <w:t xml:space="preserve"> </w:t>
            </w:r>
            <w:proofErr w:type="gramStart"/>
            <w:r w:rsidR="18C1A27E" w:rsidRPr="2A049AD3">
              <w:t>energi</w:t>
            </w:r>
            <w:r w:rsidR="008A1A8D">
              <w:t xml:space="preserve"> </w:t>
            </w:r>
            <w:r w:rsidR="18C1A27E" w:rsidRPr="2A049AD3">
              <w:t>ansvar</w:t>
            </w:r>
            <w:proofErr w:type="gramEnd"/>
            <w:r w:rsidR="18C1A27E" w:rsidRPr="2A049AD3">
              <w:t xml:space="preserve"> av vattenförsörjning till dialysmottagningen NÄL</w:t>
            </w:r>
            <w:r w:rsidR="18C1A27E">
              <w:t xml:space="preserve"> </w:t>
            </w:r>
            <w:r w:rsidR="00A84A43">
              <w:t xml:space="preserve">GMP </w:t>
            </w:r>
            <w:r w:rsidR="45216AF3">
              <w:t xml:space="preserve">Q Di 230 </w:t>
            </w:r>
          </w:p>
        </w:tc>
      </w:tr>
    </w:tbl>
    <w:p w14:paraId="5B887C44" w14:textId="1C3D0C73" w:rsidR="002E2B26" w:rsidRPr="002E2B26" w:rsidRDefault="002E2B26" w:rsidP="46A5AEC4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46A5AEC4">
        <w:rPr>
          <w:rFonts w:ascii="Arial" w:hAnsi="Arial" w:cs="Arial"/>
          <w:kern w:val="32"/>
          <w:sz w:val="20"/>
          <w:szCs w:val="20"/>
        </w:rPr>
        <w:t xml:space="preserve">1 ex i </w:t>
      </w:r>
      <w:r w:rsidR="008847B3" w:rsidRPr="46A5AEC4">
        <w:rPr>
          <w:rFonts w:ascii="Arial" w:hAnsi="Arial" w:cs="Arial"/>
          <w:kern w:val="32"/>
          <w:sz w:val="20"/>
          <w:szCs w:val="20"/>
        </w:rPr>
        <w:t>avdelnings</w:t>
      </w:r>
      <w:r w:rsidRPr="46A5AEC4">
        <w:rPr>
          <w:rFonts w:ascii="Arial" w:hAnsi="Arial" w:cs="Arial"/>
          <w:kern w:val="32"/>
          <w:sz w:val="20"/>
          <w:szCs w:val="20"/>
        </w:rPr>
        <w:t xml:space="preserve">pärm, 1 kopia </w:t>
      </w:r>
      <w:r w:rsidR="00A84A43" w:rsidRPr="46A5AEC4">
        <w:rPr>
          <w:rFonts w:ascii="Arial" w:hAnsi="Arial" w:cs="Arial"/>
          <w:kern w:val="32"/>
          <w:sz w:val="20"/>
          <w:szCs w:val="20"/>
        </w:rPr>
        <w:t>Drift och service</w:t>
      </w:r>
      <w:r w:rsidR="00AC4EE5" w:rsidRPr="46A5AEC4">
        <w:rPr>
          <w:rFonts w:ascii="Arial" w:hAnsi="Arial" w:cs="Arial"/>
          <w:kern w:val="32"/>
          <w:sz w:val="20"/>
          <w:szCs w:val="20"/>
        </w:rPr>
        <w:t xml:space="preserve"> V</w:t>
      </w:r>
      <w:r w:rsidRPr="46A5AEC4">
        <w:rPr>
          <w:rFonts w:ascii="Arial" w:hAnsi="Arial" w:cs="Arial"/>
          <w:kern w:val="32"/>
          <w:sz w:val="20"/>
          <w:szCs w:val="20"/>
        </w:rPr>
        <w:t>ästfastigheter</w:t>
      </w:r>
      <w:r w:rsidR="008A1A8D">
        <w:rPr>
          <w:rFonts w:ascii="Arial" w:hAnsi="Arial" w:cs="Arial"/>
          <w:kern w:val="32"/>
          <w:sz w:val="20"/>
          <w:szCs w:val="20"/>
        </w:rPr>
        <w:t xml:space="preserve"> 1 kopia</w:t>
      </w:r>
      <w:r w:rsidR="00B02CF9">
        <w:rPr>
          <w:rFonts w:ascii="Arial" w:hAnsi="Arial" w:cs="Arial"/>
          <w:kern w:val="32"/>
          <w:sz w:val="20"/>
          <w:szCs w:val="20"/>
        </w:rPr>
        <w:t xml:space="preserve"> Trollhättan energi</w:t>
      </w:r>
    </w:p>
    <w:p w14:paraId="02419EBB" w14:textId="23E5E646" w:rsidR="46A5AEC4" w:rsidRDefault="46A5AEC4" w:rsidP="46A5AEC4">
      <w:pPr>
        <w:keepNext/>
        <w:spacing w:after="0" w:line="240" w:lineRule="auto"/>
        <w:ind w:left="0" w:right="0"/>
        <w:outlineLvl w:val="0"/>
        <w:rPr>
          <w:rFonts w:ascii="Arial" w:hAnsi="Arial" w:cs="Arial"/>
          <w:sz w:val="20"/>
          <w:szCs w:val="20"/>
        </w:rPr>
      </w:pPr>
    </w:p>
    <w:p w14:paraId="2CEDDDF1" w14:textId="50CDE338" w:rsidR="00376A58" w:rsidRPr="00787E51" w:rsidRDefault="00376A58" w:rsidP="003B5462">
      <w:pPr>
        <w:ind w:left="0"/>
        <w:rPr>
          <w:sz w:val="22"/>
          <w:szCs w:val="22"/>
        </w:rPr>
      </w:pPr>
      <w:r w:rsidRPr="46A5AEC4">
        <w:rPr>
          <w:sz w:val="22"/>
          <w:szCs w:val="22"/>
        </w:rPr>
        <w:t>Följande överenskommelse gäller mellan Dialysmottagning NÄL, Drift och service Västfastighet NÄL och Trollhättan energi</w:t>
      </w:r>
      <w:r w:rsidR="009E2812" w:rsidRPr="46A5AEC4">
        <w:rPr>
          <w:sz w:val="22"/>
          <w:szCs w:val="22"/>
        </w:rPr>
        <w:t>.</w:t>
      </w:r>
    </w:p>
    <w:p w14:paraId="05005E58" w14:textId="38D05F89" w:rsidR="002E2B26" w:rsidRPr="00787E51" w:rsidRDefault="2E9DC59B" w:rsidP="0066576B">
      <w:pPr>
        <w:keepNext/>
        <w:spacing w:before="240" w:after="240" w:line="240" w:lineRule="auto"/>
        <w:ind w:left="360"/>
        <w:rPr>
          <w:b/>
          <w:bCs/>
          <w:sz w:val="22"/>
          <w:szCs w:val="22"/>
        </w:rPr>
      </w:pPr>
      <w:r w:rsidRPr="00787E51">
        <w:rPr>
          <w:b/>
          <w:bCs/>
          <w:color w:val="000000" w:themeColor="text2"/>
          <w:sz w:val="22"/>
          <w:szCs w:val="22"/>
        </w:rPr>
        <w:t>Följande uppgifter utförs av personal från Västfastigheter</w:t>
      </w:r>
    </w:p>
    <w:p w14:paraId="42615C76" w14:textId="6A923A5F" w:rsidR="002E2B26" w:rsidRPr="00787E51" w:rsidRDefault="2E9DC59B" w:rsidP="0066576B">
      <w:pPr>
        <w:pStyle w:val="Normalefterlista"/>
        <w:numPr>
          <w:ilvl w:val="0"/>
          <w:numId w:val="23"/>
        </w:numPr>
        <w:ind w:left="1080"/>
        <w:rPr>
          <w:sz w:val="22"/>
          <w:szCs w:val="22"/>
        </w:rPr>
      </w:pPr>
      <w:r w:rsidRPr="00787E51">
        <w:rPr>
          <w:sz w:val="22"/>
          <w:szCs w:val="22"/>
        </w:rPr>
        <w:t>Ansvarar för försörjning av vatten, enligt gällande föreskrift för dricksvatten, inom Norra Älvsborgs Länssjukhus.</w:t>
      </w:r>
    </w:p>
    <w:p w14:paraId="3D454B43" w14:textId="397A4692" w:rsidR="002E2B26" w:rsidRPr="00787E51" w:rsidRDefault="2E9DC59B" w:rsidP="0066576B">
      <w:pPr>
        <w:pStyle w:val="Normalefterlista"/>
        <w:numPr>
          <w:ilvl w:val="0"/>
          <w:numId w:val="23"/>
        </w:numPr>
        <w:ind w:left="1080"/>
        <w:rPr>
          <w:sz w:val="22"/>
          <w:szCs w:val="22"/>
        </w:rPr>
      </w:pPr>
      <w:r w:rsidRPr="00787E51">
        <w:rPr>
          <w:sz w:val="22"/>
          <w:szCs w:val="22"/>
        </w:rPr>
        <w:t>Ansvarar för att dialysmottagningen omedelbart blir underrättad vid upptäckt fel på vattenledningssystemet som kan påverka vattenförsörjningen till dialysmottagningen.</w:t>
      </w:r>
    </w:p>
    <w:p w14:paraId="35B80687" w14:textId="45D1A4CE" w:rsidR="002E2B26" w:rsidRPr="00787E51" w:rsidRDefault="2E9DC59B" w:rsidP="0066576B">
      <w:pPr>
        <w:pStyle w:val="Normalefterlista"/>
        <w:numPr>
          <w:ilvl w:val="0"/>
          <w:numId w:val="23"/>
        </w:numPr>
        <w:ind w:left="1080"/>
        <w:rPr>
          <w:sz w:val="22"/>
          <w:szCs w:val="22"/>
        </w:rPr>
      </w:pPr>
      <w:r w:rsidRPr="00787E51">
        <w:rPr>
          <w:sz w:val="22"/>
          <w:szCs w:val="22"/>
        </w:rPr>
        <w:t>Ansvarar för att inget arbete utförs på vattenledningen till dialysmottagningen som</w:t>
      </w:r>
      <w:r w:rsidR="001A3845" w:rsidRPr="00787E51">
        <w:rPr>
          <w:sz w:val="22"/>
          <w:szCs w:val="22"/>
        </w:rPr>
        <w:t xml:space="preserve"> </w:t>
      </w:r>
      <w:r w:rsidRPr="00787E51">
        <w:rPr>
          <w:sz w:val="22"/>
          <w:szCs w:val="22"/>
        </w:rPr>
        <w:t>kan medföra kemisk eller mikrobakteriell förorening i vattnet.</w:t>
      </w:r>
    </w:p>
    <w:p w14:paraId="7127BB86" w14:textId="7EFEDF49" w:rsidR="002E2B26" w:rsidRDefault="2E9DC59B" w:rsidP="0066576B">
      <w:pPr>
        <w:pStyle w:val="Normalefterlista"/>
        <w:numPr>
          <w:ilvl w:val="0"/>
          <w:numId w:val="23"/>
        </w:numPr>
        <w:ind w:left="1080"/>
        <w:rPr>
          <w:sz w:val="22"/>
          <w:szCs w:val="22"/>
        </w:rPr>
      </w:pPr>
      <w:r w:rsidRPr="46A5AEC4">
        <w:rPr>
          <w:sz w:val="22"/>
          <w:szCs w:val="22"/>
        </w:rPr>
        <w:t>Kontinuerlig kontakt med Trollhättan energi för att säkerställa att de meddelar Västfastighet om arbete utförs på vattenledningen till sjukhuset som kan medföra kemisk eller mikrobakteriell förorening i vattnet.</w:t>
      </w:r>
    </w:p>
    <w:p w14:paraId="6E4680ED" w14:textId="77777777" w:rsidR="00133AA8" w:rsidRDefault="00133AA8" w:rsidP="00133AA8"/>
    <w:p w14:paraId="5044DA11" w14:textId="77777777" w:rsidR="00133AA8" w:rsidRDefault="00133AA8" w:rsidP="00133AA8"/>
    <w:p w14:paraId="386ED2C6" w14:textId="77777777" w:rsidR="00133AA8" w:rsidRPr="00133AA8" w:rsidRDefault="00133AA8" w:rsidP="00133AA8"/>
    <w:p w14:paraId="76BC8F58" w14:textId="6D1359DD" w:rsidR="0066576B" w:rsidRPr="00787E51" w:rsidRDefault="0066576B" w:rsidP="0066576B">
      <w:pPr>
        <w:keepNext/>
        <w:spacing w:before="240" w:after="240" w:line="240" w:lineRule="auto"/>
        <w:ind w:left="360"/>
        <w:rPr>
          <w:b/>
          <w:bCs/>
          <w:color w:val="000000" w:themeColor="text2"/>
          <w:sz w:val="22"/>
          <w:szCs w:val="22"/>
        </w:rPr>
      </w:pPr>
      <w:r w:rsidRPr="00787E51">
        <w:rPr>
          <w:b/>
          <w:bCs/>
          <w:color w:val="000000" w:themeColor="text2"/>
          <w:sz w:val="22"/>
          <w:szCs w:val="22"/>
        </w:rPr>
        <w:t>Följande uppgifter utförs av personal från Trollhättan energi</w:t>
      </w:r>
    </w:p>
    <w:p w14:paraId="3AD417DC" w14:textId="477C93C0" w:rsidR="0066576B" w:rsidRPr="00925837" w:rsidRDefault="0066576B" w:rsidP="00956057">
      <w:pPr>
        <w:pStyle w:val="ListParagraph"/>
        <w:rPr>
          <w:sz w:val="22"/>
          <w:szCs w:val="22"/>
        </w:rPr>
      </w:pPr>
      <w:r w:rsidRPr="00925837">
        <w:rPr>
          <w:sz w:val="22"/>
          <w:szCs w:val="22"/>
        </w:rPr>
        <w:t>Kontinuerlig kontakt med Västfastighet för att säkerställa att Trollhättan energi meddelar Västfastighet och dialysmottagningen på NÄL om arbete utförs på vattenledningen till sjukhuset som kan medföra kemisk eller mikrobakteriell förorening i vattnet.</w:t>
      </w:r>
      <w:r w:rsidRPr="00925837">
        <w:rPr>
          <w:sz w:val="22"/>
          <w:szCs w:val="22"/>
        </w:rPr>
        <w:br/>
      </w:r>
    </w:p>
    <w:p w14:paraId="15117D8C" w14:textId="0A375039" w:rsidR="1E5CDF49" w:rsidRDefault="1E5CDF49" w:rsidP="46A5AEC4">
      <w:pPr>
        <w:pStyle w:val="ListParagraph"/>
        <w:ind w:left="1080"/>
        <w:rPr>
          <w:sz w:val="22"/>
          <w:szCs w:val="22"/>
        </w:rPr>
      </w:pPr>
      <w:r w:rsidRPr="46A5AEC4">
        <w:rPr>
          <w:sz w:val="22"/>
          <w:szCs w:val="22"/>
        </w:rPr>
        <w:t>Efter förfrågan från Dialysmottagningen delge, via maillista, mikrobiologiskt analysresultat från provtagningspunkt NÄL, enligt gällande egenkontrollprogram för Överby Vattenverk.</w:t>
      </w:r>
    </w:p>
    <w:p w14:paraId="75A4142E" w14:textId="39E0C72A" w:rsidR="0066576B" w:rsidRPr="00787E51" w:rsidRDefault="0066576B" w:rsidP="46A5AEC4"/>
    <w:bookmarkEnd w:id="0"/>
    <w:p w14:paraId="7BC216F2" w14:textId="77777777" w:rsidR="00220234" w:rsidRPr="00787E51" w:rsidRDefault="00220234" w:rsidP="0066576B">
      <w:pPr>
        <w:ind w:left="360"/>
        <w:rPr>
          <w:b/>
          <w:bCs/>
          <w:sz w:val="22"/>
          <w:szCs w:val="22"/>
        </w:rPr>
      </w:pPr>
      <w:r w:rsidRPr="00787E51">
        <w:rPr>
          <w:b/>
          <w:bCs/>
          <w:sz w:val="22"/>
          <w:szCs w:val="22"/>
        </w:rPr>
        <w:t>Kontaktuppgifter</w:t>
      </w:r>
    </w:p>
    <w:p w14:paraId="5FF72DF6" w14:textId="598CFFD0" w:rsidR="00220234" w:rsidRPr="00787E51" w:rsidRDefault="00220234" w:rsidP="0066576B">
      <w:pPr>
        <w:ind w:left="360"/>
        <w:rPr>
          <w:sz w:val="22"/>
          <w:szCs w:val="22"/>
        </w:rPr>
      </w:pPr>
      <w:r w:rsidRPr="00787E51">
        <w:rPr>
          <w:sz w:val="22"/>
          <w:szCs w:val="22"/>
        </w:rPr>
        <w:t>Drift och service Västfastigheter NÄL:</w:t>
      </w:r>
      <w:r w:rsidR="00FA0AC1">
        <w:rPr>
          <w:sz w:val="22"/>
          <w:szCs w:val="22"/>
        </w:rPr>
        <w:t xml:space="preserve"> </w:t>
      </w:r>
      <w:r w:rsidR="2B2C2C28" w:rsidRPr="7D4F0D62">
        <w:rPr>
          <w:sz w:val="22"/>
          <w:szCs w:val="22"/>
        </w:rPr>
        <w:t xml:space="preserve"> </w:t>
      </w:r>
      <w:r w:rsidR="2B2C2C28" w:rsidRPr="785DD3E6">
        <w:rPr>
          <w:sz w:val="22"/>
          <w:szCs w:val="22"/>
        </w:rPr>
        <w:t xml:space="preserve">via </w:t>
      </w:r>
      <w:r w:rsidR="2B2C2C28" w:rsidRPr="75E0BE0E">
        <w:rPr>
          <w:sz w:val="22"/>
          <w:szCs w:val="22"/>
        </w:rPr>
        <w:t xml:space="preserve">växel </w:t>
      </w:r>
      <w:proofErr w:type="gramStart"/>
      <w:r w:rsidR="2B2C2C28" w:rsidRPr="1DF8326E">
        <w:rPr>
          <w:sz w:val="22"/>
          <w:szCs w:val="22"/>
        </w:rPr>
        <w:t>010-4350000</w:t>
      </w:r>
      <w:proofErr w:type="gramEnd"/>
    </w:p>
    <w:p w14:paraId="28AB0D83" w14:textId="5700079C" w:rsidR="00220234" w:rsidRPr="00C45BB2" w:rsidRDefault="00220234" w:rsidP="46A5AEC4">
      <w:pPr>
        <w:ind w:left="360"/>
        <w:rPr>
          <w:sz w:val="22"/>
          <w:szCs w:val="22"/>
        </w:rPr>
      </w:pPr>
      <w:r w:rsidRPr="46A5AEC4">
        <w:rPr>
          <w:sz w:val="22"/>
          <w:szCs w:val="22"/>
        </w:rPr>
        <w:t>Trollhättan energi</w:t>
      </w:r>
      <w:r w:rsidR="2EE4A4ED" w:rsidRPr="46A5AEC4">
        <w:rPr>
          <w:rFonts w:ascii="Verdana" w:eastAsia="Verdana" w:hAnsi="Verdana" w:cs="Verdana"/>
          <w:sz w:val="22"/>
          <w:szCs w:val="22"/>
        </w:rPr>
        <w:t xml:space="preserve"> </w:t>
      </w:r>
      <w:r w:rsidR="2EE4A4ED" w:rsidRPr="00C45BB2">
        <w:rPr>
          <w:rFonts w:eastAsia="Verdana"/>
          <w:sz w:val="22"/>
          <w:szCs w:val="22"/>
        </w:rPr>
        <w:t>020-89 90 00</w:t>
      </w:r>
      <w:r w:rsidRPr="00C45BB2">
        <w:rPr>
          <w:sz w:val="22"/>
          <w:szCs w:val="22"/>
        </w:rPr>
        <w:t>:</w:t>
      </w:r>
      <w:r w:rsidR="122B1805" w:rsidRPr="00C45BB2">
        <w:rPr>
          <w:sz w:val="22"/>
          <w:szCs w:val="22"/>
        </w:rPr>
        <w:t xml:space="preserve"> </w:t>
      </w:r>
    </w:p>
    <w:p w14:paraId="45321795" w14:textId="2AEF8DC4" w:rsidR="00220234" w:rsidRPr="00787E51" w:rsidRDefault="00220234" w:rsidP="0066576B">
      <w:pPr>
        <w:ind w:left="360"/>
        <w:rPr>
          <w:color w:val="000000" w:themeColor="text2"/>
          <w:sz w:val="22"/>
          <w:szCs w:val="22"/>
        </w:rPr>
      </w:pPr>
      <w:r w:rsidRPr="00787E51">
        <w:rPr>
          <w:color w:val="000000" w:themeColor="text2"/>
          <w:sz w:val="22"/>
          <w:szCs w:val="22"/>
        </w:rPr>
        <w:t>Dialys</w:t>
      </w:r>
      <w:r w:rsidR="00585321" w:rsidRPr="00787E51">
        <w:rPr>
          <w:color w:val="000000" w:themeColor="text2"/>
          <w:sz w:val="22"/>
          <w:szCs w:val="22"/>
        </w:rPr>
        <w:t>mottagningen</w:t>
      </w:r>
      <w:r w:rsidRPr="00787E51">
        <w:rPr>
          <w:color w:val="000000" w:themeColor="text2"/>
          <w:sz w:val="22"/>
          <w:szCs w:val="22"/>
        </w:rPr>
        <w:t xml:space="preserve"> NÄL:</w:t>
      </w:r>
      <w:r w:rsidR="00585321" w:rsidRPr="00787E51">
        <w:rPr>
          <w:color w:val="000000" w:themeColor="text2"/>
          <w:sz w:val="22"/>
          <w:szCs w:val="22"/>
        </w:rPr>
        <w:t xml:space="preserve"> </w:t>
      </w:r>
      <w:proofErr w:type="gramStart"/>
      <w:r w:rsidR="00585321" w:rsidRPr="00787E51">
        <w:rPr>
          <w:color w:val="000000" w:themeColor="text2"/>
          <w:sz w:val="22"/>
          <w:szCs w:val="22"/>
        </w:rPr>
        <w:t>010-4355330</w:t>
      </w:r>
      <w:proofErr w:type="gramEnd"/>
      <w:r w:rsidR="00585321" w:rsidRPr="00787E51">
        <w:rPr>
          <w:color w:val="000000" w:themeColor="text2"/>
          <w:sz w:val="22"/>
          <w:szCs w:val="22"/>
        </w:rPr>
        <w:t xml:space="preserve"> eller via växel</w:t>
      </w:r>
      <w:r w:rsidR="00571A6D" w:rsidRPr="00787E51">
        <w:rPr>
          <w:color w:val="000000" w:themeColor="text2"/>
          <w:sz w:val="22"/>
          <w:szCs w:val="22"/>
        </w:rPr>
        <w:t xml:space="preserve"> </w:t>
      </w:r>
      <w:r w:rsidR="006F6D72">
        <w:rPr>
          <w:color w:val="000000" w:themeColor="text2"/>
          <w:sz w:val="22"/>
          <w:szCs w:val="22"/>
        </w:rPr>
        <w:t>010</w:t>
      </w:r>
      <w:r w:rsidR="00194F60">
        <w:rPr>
          <w:color w:val="000000" w:themeColor="text2"/>
          <w:sz w:val="22"/>
          <w:szCs w:val="22"/>
        </w:rPr>
        <w:t>-435</w:t>
      </w:r>
      <w:r w:rsidR="00EA164E">
        <w:rPr>
          <w:color w:val="000000" w:themeColor="text2"/>
          <w:sz w:val="22"/>
          <w:szCs w:val="22"/>
        </w:rPr>
        <w:t>0000</w:t>
      </w:r>
    </w:p>
    <w:p w14:paraId="7213AFFA" w14:textId="600126E1" w:rsidR="009E2812" w:rsidRPr="00787E51" w:rsidRDefault="005957B8" w:rsidP="00397B9E">
      <w:pPr>
        <w:ind w:left="360"/>
        <w:rPr>
          <w:b/>
          <w:bCs/>
          <w:sz w:val="22"/>
          <w:szCs w:val="22"/>
        </w:rPr>
      </w:pPr>
      <w:r>
        <w:br/>
      </w:r>
      <w:r w:rsidR="00220234" w:rsidRPr="46A5AEC4">
        <w:rPr>
          <w:sz w:val="22"/>
          <w:szCs w:val="22"/>
        </w:rPr>
        <w:t xml:space="preserve">Överenskommelsen gäller </w:t>
      </w:r>
      <w:proofErr w:type="spellStart"/>
      <w:r w:rsidR="00220234" w:rsidRPr="46A5AEC4">
        <w:rPr>
          <w:sz w:val="22"/>
          <w:szCs w:val="22"/>
        </w:rPr>
        <w:t>fr.o.m</w:t>
      </w:r>
      <w:proofErr w:type="spellEnd"/>
      <w:r w:rsidR="00220234" w:rsidRPr="46A5AEC4">
        <w:rPr>
          <w:sz w:val="22"/>
          <w:szCs w:val="22"/>
        </w:rPr>
        <w:t xml:space="preserve"> parternas underskrift och förlängs med ett år i sänder om inte förändringar föreligger eller att överenskommelsen skriftligt sägs upp av endera parter senast tre månader före periodens utgång. Denna överenskommelse är upprättat i tre exemplar varav Drift och service Västfastigheter NÄL, Trollhättan energi och Specialistmedicin NU-sjukvården erhåller var sitt</w:t>
      </w:r>
      <w:r w:rsidR="00223D56" w:rsidRPr="46A5AEC4">
        <w:rPr>
          <w:sz w:val="22"/>
          <w:szCs w:val="22"/>
        </w:rPr>
        <w:t>.</w:t>
      </w:r>
      <w:r>
        <w:br/>
      </w:r>
    </w:p>
    <w:p w14:paraId="6601A265" w14:textId="398D055E" w:rsidR="00F22790" w:rsidRPr="00787E51" w:rsidRDefault="00F22790" w:rsidP="009E2812">
      <w:pPr>
        <w:ind w:left="360"/>
        <w:rPr>
          <w:color w:val="000000" w:themeColor="text2"/>
          <w:sz w:val="22"/>
          <w:szCs w:val="22"/>
        </w:rPr>
      </w:pPr>
      <w:r w:rsidRPr="00787E51">
        <w:rPr>
          <w:b/>
          <w:bCs/>
          <w:sz w:val="22"/>
          <w:szCs w:val="22"/>
        </w:rPr>
        <w:t>För Dialysmottagningen NÄL</w:t>
      </w:r>
    </w:p>
    <w:p w14:paraId="67BFEE35" w14:textId="3220D8C7" w:rsidR="00F22790" w:rsidRPr="00787E51" w:rsidRDefault="00F22790" w:rsidP="00F22790">
      <w:pPr>
        <w:ind w:left="360"/>
        <w:rPr>
          <w:sz w:val="22"/>
          <w:szCs w:val="22"/>
        </w:rPr>
      </w:pPr>
      <w:r w:rsidRPr="00787E51">
        <w:rPr>
          <w:sz w:val="22"/>
          <w:szCs w:val="22"/>
        </w:rPr>
        <w:t xml:space="preserve">Datum: ______________ </w:t>
      </w:r>
    </w:p>
    <w:p w14:paraId="43391B1B" w14:textId="23550629" w:rsidR="00F22790" w:rsidRPr="00787E51" w:rsidRDefault="00F22790" w:rsidP="00F22790">
      <w:pPr>
        <w:ind w:left="360"/>
        <w:rPr>
          <w:sz w:val="22"/>
          <w:szCs w:val="22"/>
        </w:rPr>
      </w:pPr>
      <w:r w:rsidRPr="00787E51">
        <w:rPr>
          <w:sz w:val="22"/>
          <w:szCs w:val="22"/>
        </w:rPr>
        <w:t>Verksamhetschef signatur____________________________________</w:t>
      </w:r>
    </w:p>
    <w:p w14:paraId="3CD582A4" w14:textId="7F31FDCE" w:rsidR="00F22790" w:rsidRPr="00787E51" w:rsidRDefault="00F22790" w:rsidP="00605891">
      <w:pPr>
        <w:ind w:left="360"/>
        <w:rPr>
          <w:sz w:val="22"/>
          <w:szCs w:val="22"/>
        </w:rPr>
      </w:pPr>
      <w:r w:rsidRPr="00787E51">
        <w:rPr>
          <w:sz w:val="22"/>
          <w:szCs w:val="22"/>
        </w:rPr>
        <w:t>Verksamhetschef</w:t>
      </w:r>
      <w:r w:rsidR="00605891" w:rsidRPr="00787E51">
        <w:rPr>
          <w:sz w:val="22"/>
          <w:szCs w:val="22"/>
        </w:rPr>
        <w:t xml:space="preserve"> </w:t>
      </w:r>
      <w:r w:rsidR="00605891" w:rsidRPr="00787E51">
        <w:rPr>
          <w:sz w:val="22"/>
          <w:szCs w:val="22"/>
        </w:rPr>
        <w:br/>
      </w:r>
      <w:r w:rsidRPr="00787E51">
        <w:rPr>
          <w:sz w:val="22"/>
          <w:szCs w:val="22"/>
        </w:rPr>
        <w:t>namnförtydligande</w:t>
      </w:r>
      <w:r w:rsidR="00605891" w:rsidRPr="00787E51">
        <w:rPr>
          <w:sz w:val="22"/>
          <w:szCs w:val="22"/>
        </w:rPr>
        <w:t xml:space="preserve"> </w:t>
      </w:r>
      <w:r w:rsidRPr="00787E51">
        <w:rPr>
          <w:sz w:val="22"/>
          <w:szCs w:val="22"/>
        </w:rPr>
        <w:t>_____________________________________</w:t>
      </w:r>
      <w:r w:rsidR="00925837">
        <w:rPr>
          <w:sz w:val="22"/>
          <w:szCs w:val="22"/>
        </w:rPr>
        <w:t>_____</w:t>
      </w:r>
      <w:r w:rsidR="009E2812" w:rsidRPr="00787E51">
        <w:rPr>
          <w:color w:val="000000" w:themeColor="text2"/>
          <w:sz w:val="22"/>
          <w:szCs w:val="22"/>
        </w:rPr>
        <w:br/>
      </w:r>
    </w:p>
    <w:p w14:paraId="7A9306B2" w14:textId="26D10C67" w:rsidR="00065937" w:rsidRPr="00787E51" w:rsidRDefault="00065937" w:rsidP="0066576B">
      <w:pPr>
        <w:ind w:left="360"/>
        <w:rPr>
          <w:b/>
          <w:bCs/>
          <w:sz w:val="22"/>
          <w:szCs w:val="22"/>
        </w:rPr>
      </w:pPr>
      <w:r w:rsidRPr="00787E51">
        <w:rPr>
          <w:b/>
          <w:bCs/>
          <w:sz w:val="22"/>
          <w:szCs w:val="22"/>
        </w:rPr>
        <w:t>Drift och service Västfastighet NÄL åtar sig uppgifterna enligt ovan:</w:t>
      </w:r>
    </w:p>
    <w:p w14:paraId="7574C79B" w14:textId="0E512C96" w:rsidR="00065937" w:rsidRPr="00787E51" w:rsidRDefault="00065937" w:rsidP="0066576B">
      <w:pPr>
        <w:ind w:left="360"/>
        <w:rPr>
          <w:sz w:val="22"/>
          <w:szCs w:val="22"/>
        </w:rPr>
      </w:pPr>
      <w:r w:rsidRPr="00787E51">
        <w:rPr>
          <w:sz w:val="22"/>
          <w:szCs w:val="22"/>
        </w:rPr>
        <w:t>Datum</w:t>
      </w:r>
      <w:r w:rsidR="00F22790" w:rsidRPr="00787E51">
        <w:rPr>
          <w:sz w:val="22"/>
          <w:szCs w:val="22"/>
        </w:rPr>
        <w:t>:</w:t>
      </w:r>
      <w:r w:rsidRPr="00787E51">
        <w:rPr>
          <w:sz w:val="22"/>
          <w:szCs w:val="22"/>
        </w:rPr>
        <w:t xml:space="preserve"> </w:t>
      </w:r>
      <w:r w:rsidR="00F22790" w:rsidRPr="00787E51">
        <w:rPr>
          <w:sz w:val="22"/>
          <w:szCs w:val="22"/>
        </w:rPr>
        <w:t>______________</w:t>
      </w:r>
    </w:p>
    <w:p w14:paraId="4121BD18" w14:textId="060FBA29" w:rsidR="00065937" w:rsidRPr="00787E51" w:rsidRDefault="00065937" w:rsidP="0066576B">
      <w:pPr>
        <w:ind w:left="360"/>
        <w:rPr>
          <w:sz w:val="22"/>
          <w:szCs w:val="22"/>
        </w:rPr>
      </w:pPr>
      <w:r w:rsidRPr="00787E51">
        <w:rPr>
          <w:sz w:val="22"/>
          <w:szCs w:val="22"/>
        </w:rPr>
        <w:t>Driftchef signatur ______________________________________</w:t>
      </w:r>
      <w:r w:rsidR="00925837">
        <w:rPr>
          <w:sz w:val="22"/>
          <w:szCs w:val="22"/>
        </w:rPr>
        <w:t>____</w:t>
      </w:r>
    </w:p>
    <w:p w14:paraId="4660217A" w14:textId="3BE2C797" w:rsidR="00065937" w:rsidRPr="00787E51" w:rsidRDefault="00065937" w:rsidP="0066576B">
      <w:pPr>
        <w:ind w:left="360"/>
        <w:rPr>
          <w:sz w:val="22"/>
          <w:szCs w:val="22"/>
        </w:rPr>
      </w:pPr>
      <w:r w:rsidRPr="00787E51">
        <w:rPr>
          <w:sz w:val="22"/>
          <w:szCs w:val="22"/>
        </w:rPr>
        <w:t>Driftchef</w:t>
      </w:r>
      <w:r w:rsidR="00605891" w:rsidRPr="00787E51">
        <w:rPr>
          <w:sz w:val="22"/>
          <w:szCs w:val="22"/>
        </w:rPr>
        <w:br/>
      </w:r>
      <w:r w:rsidRPr="00787E51">
        <w:rPr>
          <w:sz w:val="22"/>
          <w:szCs w:val="22"/>
        </w:rPr>
        <w:t>namnförtydligande</w:t>
      </w:r>
      <w:r w:rsidR="008103C4" w:rsidRPr="00787E51">
        <w:rPr>
          <w:sz w:val="22"/>
          <w:szCs w:val="22"/>
        </w:rPr>
        <w:t xml:space="preserve"> </w:t>
      </w:r>
      <w:r w:rsidRPr="00787E51">
        <w:rPr>
          <w:sz w:val="22"/>
          <w:szCs w:val="22"/>
        </w:rPr>
        <w:t>______________________________________</w:t>
      </w:r>
      <w:r w:rsidR="00925837">
        <w:rPr>
          <w:sz w:val="22"/>
          <w:szCs w:val="22"/>
        </w:rPr>
        <w:t>___</w:t>
      </w:r>
      <w:r w:rsidR="009E2812" w:rsidRPr="00787E51">
        <w:rPr>
          <w:sz w:val="22"/>
          <w:szCs w:val="22"/>
        </w:rPr>
        <w:br/>
      </w:r>
    </w:p>
    <w:p w14:paraId="70F12467" w14:textId="525C143A" w:rsidR="00065937" w:rsidRPr="00787E51" w:rsidRDefault="00065937" w:rsidP="0066576B">
      <w:pPr>
        <w:ind w:left="360"/>
        <w:rPr>
          <w:b/>
          <w:bCs/>
          <w:sz w:val="22"/>
          <w:szCs w:val="22"/>
        </w:rPr>
      </w:pPr>
      <w:r w:rsidRPr="46A5AEC4">
        <w:rPr>
          <w:b/>
          <w:bCs/>
          <w:sz w:val="22"/>
          <w:szCs w:val="22"/>
        </w:rPr>
        <w:t>Trollhättan energi åtar sig uppgifterna enligt ovan:</w:t>
      </w:r>
    </w:p>
    <w:p w14:paraId="6E0E7083" w14:textId="2F978195" w:rsidR="00065937" w:rsidRPr="00787E51" w:rsidRDefault="00065937" w:rsidP="0066576B">
      <w:pPr>
        <w:ind w:left="360"/>
        <w:rPr>
          <w:sz w:val="22"/>
          <w:szCs w:val="22"/>
        </w:rPr>
      </w:pPr>
      <w:r w:rsidRPr="46A5AEC4">
        <w:rPr>
          <w:sz w:val="22"/>
          <w:szCs w:val="22"/>
        </w:rPr>
        <w:t>Datum</w:t>
      </w:r>
      <w:r w:rsidR="008103C4" w:rsidRPr="46A5AEC4">
        <w:rPr>
          <w:sz w:val="22"/>
          <w:szCs w:val="22"/>
        </w:rPr>
        <w:t>:</w:t>
      </w:r>
      <w:r w:rsidRPr="46A5AEC4">
        <w:rPr>
          <w:sz w:val="22"/>
          <w:szCs w:val="22"/>
        </w:rPr>
        <w:t xml:space="preserve"> </w:t>
      </w:r>
      <w:r w:rsidR="00F22790" w:rsidRPr="46A5AEC4">
        <w:rPr>
          <w:sz w:val="22"/>
          <w:szCs w:val="22"/>
        </w:rPr>
        <w:t>______________</w:t>
      </w:r>
    </w:p>
    <w:p w14:paraId="6CE3CDAB" w14:textId="713CEC15" w:rsidR="00065937" w:rsidRPr="00787E51" w:rsidRDefault="001876ED" w:rsidP="46A5AEC4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V</w:t>
      </w:r>
      <w:r w:rsidR="00CCC685" w:rsidRPr="46A5AEC4">
        <w:rPr>
          <w:sz w:val="22"/>
          <w:szCs w:val="22"/>
          <w:lang w:val="de-DE"/>
        </w:rPr>
        <w:t xml:space="preserve">O-chef </w:t>
      </w:r>
      <w:proofErr w:type="spellStart"/>
      <w:r w:rsidR="00CCC685" w:rsidRPr="46A5AEC4">
        <w:rPr>
          <w:sz w:val="22"/>
          <w:szCs w:val="22"/>
          <w:lang w:val="de-DE"/>
        </w:rPr>
        <w:t>signatur</w:t>
      </w:r>
      <w:proofErr w:type="spellEnd"/>
      <w:r w:rsidR="00065937" w:rsidRPr="46A5AEC4">
        <w:rPr>
          <w:sz w:val="22"/>
          <w:szCs w:val="22"/>
          <w:lang w:val="de-DE"/>
        </w:rPr>
        <w:t xml:space="preserve"> _________________________________________</w:t>
      </w:r>
      <w:r w:rsidR="00925837">
        <w:rPr>
          <w:sz w:val="22"/>
          <w:szCs w:val="22"/>
          <w:lang w:val="de-DE"/>
        </w:rPr>
        <w:t>___</w:t>
      </w:r>
    </w:p>
    <w:p w14:paraId="0CA876D5" w14:textId="5DA3CCBC" w:rsidR="007D7424" w:rsidRDefault="7CDA293C" w:rsidP="007D7424">
      <w:pPr>
        <w:ind w:left="360"/>
      </w:pPr>
      <w:r w:rsidRPr="46A5AEC4">
        <w:rPr>
          <w:sz w:val="22"/>
          <w:szCs w:val="22"/>
        </w:rPr>
        <w:t>VO-chef</w:t>
      </w:r>
      <w:r w:rsidR="00F22790">
        <w:br/>
      </w:r>
      <w:r w:rsidR="00F22790" w:rsidRPr="46A5AEC4">
        <w:rPr>
          <w:sz w:val="22"/>
          <w:szCs w:val="22"/>
        </w:rPr>
        <w:t>namnförtydligande</w:t>
      </w:r>
      <w:r w:rsidR="008103C4" w:rsidRPr="46A5AEC4">
        <w:rPr>
          <w:sz w:val="22"/>
          <w:szCs w:val="22"/>
        </w:rPr>
        <w:t xml:space="preserve"> </w:t>
      </w:r>
      <w:r w:rsidR="00F22790" w:rsidRPr="46A5AEC4">
        <w:rPr>
          <w:sz w:val="22"/>
          <w:szCs w:val="22"/>
        </w:rPr>
        <w:t>_______________________________________</w:t>
      </w:r>
      <w:r w:rsidR="00925837">
        <w:rPr>
          <w:sz w:val="22"/>
          <w:szCs w:val="22"/>
        </w:rPr>
        <w:t>____</w:t>
      </w:r>
    </w:p>
    <w:sectPr w:rsidR="007D7424" w:rsidSect="002E2B2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D04EF" w14:textId="77777777" w:rsidR="00BA623E" w:rsidRDefault="00BA623E">
      <w:r>
        <w:separator/>
      </w:r>
    </w:p>
  </w:endnote>
  <w:endnote w:type="continuationSeparator" w:id="0">
    <w:p w14:paraId="5B32CEF9" w14:textId="77777777" w:rsidR="00BA623E" w:rsidRDefault="00BA623E">
      <w:r>
        <w:continuationSeparator/>
      </w:r>
    </w:p>
  </w:endnote>
  <w:endnote w:type="continuationNotice" w:id="1">
    <w:p w14:paraId="3D3998C6" w14:textId="77777777" w:rsidR="00BA623E" w:rsidRDefault="00BA6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84019206" name="Bildobjekt 68401920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E64D3" w14:textId="77777777" w:rsidR="00BA623E" w:rsidRDefault="00BA623E"/>
  </w:footnote>
  <w:footnote w:type="continuationSeparator" w:id="0">
    <w:p w14:paraId="32DF2FD6" w14:textId="77777777" w:rsidR="00BA623E" w:rsidRDefault="00BA623E">
      <w:r>
        <w:continuationSeparator/>
      </w:r>
    </w:p>
  </w:footnote>
  <w:footnote w:type="continuationNotice" w:id="1">
    <w:p w14:paraId="694EB973" w14:textId="77777777" w:rsidR="00BA623E" w:rsidRDefault="00BA62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6552562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536B5C"/>
    <w:multiLevelType w:val="hybridMultilevel"/>
    <w:tmpl w:val="CEB0C2AE"/>
    <w:lvl w:ilvl="0" w:tplc="D26401E6">
      <w:start w:val="1"/>
      <w:numFmt w:val="bullet"/>
      <w:lvlText w:val="-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C034DC0"/>
    <w:multiLevelType w:val="hybridMultilevel"/>
    <w:tmpl w:val="FF785404"/>
    <w:lvl w:ilvl="0" w:tplc="D26401E6">
      <w:start w:val="1"/>
      <w:numFmt w:val="bullet"/>
      <w:lvlText w:val="-"/>
      <w:lvlJc w:val="left"/>
      <w:pPr>
        <w:ind w:left="15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B1B7B"/>
    <w:multiLevelType w:val="hybridMultilevel"/>
    <w:tmpl w:val="E67A7BC4"/>
    <w:lvl w:ilvl="0" w:tplc="D26401E6">
      <w:start w:val="1"/>
      <w:numFmt w:val="bullet"/>
      <w:lvlText w:val="-"/>
      <w:lvlJc w:val="left"/>
      <w:pPr>
        <w:ind w:left="1352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3177CE"/>
    <w:multiLevelType w:val="hybridMultilevel"/>
    <w:tmpl w:val="FB7426E8"/>
    <w:lvl w:ilvl="0" w:tplc="D2640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486BC96"/>
    <w:lvl w:ilvl="0" w:tplc="041D0001">
      <w:start w:val="1"/>
      <w:numFmt w:val="bullet"/>
      <w:pStyle w:val="ListParagraph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D5259C"/>
    <w:multiLevelType w:val="singleLevel"/>
    <w:tmpl w:val="146A744C"/>
    <w:lvl w:ilvl="0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8945039">
    <w:abstractNumId w:val="22"/>
  </w:num>
  <w:num w:numId="2" w16cid:durableId="181211601">
    <w:abstractNumId w:val="18"/>
  </w:num>
  <w:num w:numId="3" w16cid:durableId="1522012449">
    <w:abstractNumId w:val="0"/>
  </w:num>
  <w:num w:numId="4" w16cid:durableId="76825302">
    <w:abstractNumId w:val="8"/>
  </w:num>
  <w:num w:numId="5" w16cid:durableId="533154708">
    <w:abstractNumId w:val="20"/>
  </w:num>
  <w:num w:numId="6" w16cid:durableId="1657762511">
    <w:abstractNumId w:val="2"/>
  </w:num>
  <w:num w:numId="7" w16cid:durableId="1907570569">
    <w:abstractNumId w:val="13"/>
  </w:num>
  <w:num w:numId="8" w16cid:durableId="546918968">
    <w:abstractNumId w:val="10"/>
  </w:num>
  <w:num w:numId="9" w16cid:durableId="129833942">
    <w:abstractNumId w:val="1"/>
  </w:num>
  <w:num w:numId="10" w16cid:durableId="911432029">
    <w:abstractNumId w:val="1"/>
  </w:num>
  <w:num w:numId="11" w16cid:durableId="1954362597">
    <w:abstractNumId w:val="3"/>
  </w:num>
  <w:num w:numId="12" w16cid:durableId="1179196040">
    <w:abstractNumId w:val="5"/>
  </w:num>
  <w:num w:numId="13" w16cid:durableId="2055108699">
    <w:abstractNumId w:val="17"/>
  </w:num>
  <w:num w:numId="14" w16cid:durableId="499543880">
    <w:abstractNumId w:val="11"/>
  </w:num>
  <w:num w:numId="15" w16cid:durableId="180241570">
    <w:abstractNumId w:val="9"/>
  </w:num>
  <w:num w:numId="16" w16cid:durableId="240337999">
    <w:abstractNumId w:val="16"/>
  </w:num>
  <w:num w:numId="17" w16cid:durableId="294065847">
    <w:abstractNumId w:val="6"/>
  </w:num>
  <w:num w:numId="18" w16cid:durableId="1902641496">
    <w:abstractNumId w:val="12"/>
  </w:num>
  <w:num w:numId="19" w16cid:durableId="284501851">
    <w:abstractNumId w:val="21"/>
  </w:num>
  <w:num w:numId="20" w16cid:durableId="1695113141">
    <w:abstractNumId w:val="19"/>
  </w:num>
  <w:num w:numId="21" w16cid:durableId="662439951">
    <w:abstractNumId w:val="14"/>
  </w:num>
  <w:num w:numId="22" w16cid:durableId="1576358029">
    <w:abstractNumId w:val="4"/>
  </w:num>
  <w:num w:numId="23" w16cid:durableId="1145784092">
    <w:abstractNumId w:val="15"/>
  </w:num>
  <w:num w:numId="24" w16cid:durableId="264966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092"/>
    <w:rsid w:val="0001498B"/>
    <w:rsid w:val="00015BE1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BFD"/>
    <w:rsid w:val="000655CC"/>
    <w:rsid w:val="00065937"/>
    <w:rsid w:val="000700AE"/>
    <w:rsid w:val="000762A7"/>
    <w:rsid w:val="00080D38"/>
    <w:rsid w:val="00084024"/>
    <w:rsid w:val="0009062C"/>
    <w:rsid w:val="000939CC"/>
    <w:rsid w:val="00095368"/>
    <w:rsid w:val="000954C4"/>
    <w:rsid w:val="000A4C35"/>
    <w:rsid w:val="000A4C4D"/>
    <w:rsid w:val="000A60BA"/>
    <w:rsid w:val="000A611A"/>
    <w:rsid w:val="000B12D9"/>
    <w:rsid w:val="000B338C"/>
    <w:rsid w:val="000B4536"/>
    <w:rsid w:val="000B7715"/>
    <w:rsid w:val="000D0DDD"/>
    <w:rsid w:val="000E463B"/>
    <w:rsid w:val="000E5A7E"/>
    <w:rsid w:val="000F43A3"/>
    <w:rsid w:val="000F7681"/>
    <w:rsid w:val="00101224"/>
    <w:rsid w:val="00103031"/>
    <w:rsid w:val="001044FE"/>
    <w:rsid w:val="001139D4"/>
    <w:rsid w:val="00121C04"/>
    <w:rsid w:val="00131B08"/>
    <w:rsid w:val="00132A59"/>
    <w:rsid w:val="00133337"/>
    <w:rsid w:val="00133A0F"/>
    <w:rsid w:val="00133AA8"/>
    <w:rsid w:val="0013580F"/>
    <w:rsid w:val="00137B6D"/>
    <w:rsid w:val="0014070B"/>
    <w:rsid w:val="00140F39"/>
    <w:rsid w:val="001422C1"/>
    <w:rsid w:val="001522AE"/>
    <w:rsid w:val="0015601A"/>
    <w:rsid w:val="00157666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6ED"/>
    <w:rsid w:val="00194F60"/>
    <w:rsid w:val="0019632A"/>
    <w:rsid w:val="001A3845"/>
    <w:rsid w:val="001A4E7C"/>
    <w:rsid w:val="001B762C"/>
    <w:rsid w:val="001C4D0A"/>
    <w:rsid w:val="001C5FEF"/>
    <w:rsid w:val="00211487"/>
    <w:rsid w:val="00211D91"/>
    <w:rsid w:val="00217DEC"/>
    <w:rsid w:val="00220234"/>
    <w:rsid w:val="00223D5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BFD"/>
    <w:rsid w:val="00280A85"/>
    <w:rsid w:val="00280D33"/>
    <w:rsid w:val="00284119"/>
    <w:rsid w:val="00290B5C"/>
    <w:rsid w:val="0029460E"/>
    <w:rsid w:val="00294791"/>
    <w:rsid w:val="002A1D1B"/>
    <w:rsid w:val="002B030B"/>
    <w:rsid w:val="002B0B30"/>
    <w:rsid w:val="002B0C78"/>
    <w:rsid w:val="002C0C02"/>
    <w:rsid w:val="002C1277"/>
    <w:rsid w:val="002C2975"/>
    <w:rsid w:val="002C60AD"/>
    <w:rsid w:val="002C6736"/>
    <w:rsid w:val="002D0E0E"/>
    <w:rsid w:val="002D6023"/>
    <w:rsid w:val="002E263F"/>
    <w:rsid w:val="002E2B26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318"/>
    <w:rsid w:val="00371BED"/>
    <w:rsid w:val="00376A58"/>
    <w:rsid w:val="00384019"/>
    <w:rsid w:val="003854F1"/>
    <w:rsid w:val="00385904"/>
    <w:rsid w:val="0039118E"/>
    <w:rsid w:val="00397B9E"/>
    <w:rsid w:val="00397F54"/>
    <w:rsid w:val="003A0D43"/>
    <w:rsid w:val="003A2C6A"/>
    <w:rsid w:val="003B2A4B"/>
    <w:rsid w:val="003B5462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0C08"/>
    <w:rsid w:val="0043167E"/>
    <w:rsid w:val="0043409A"/>
    <w:rsid w:val="00434A87"/>
    <w:rsid w:val="00443C1E"/>
    <w:rsid w:val="00446255"/>
    <w:rsid w:val="00451935"/>
    <w:rsid w:val="00460ED0"/>
    <w:rsid w:val="00465651"/>
    <w:rsid w:val="00470CE7"/>
    <w:rsid w:val="00470F4F"/>
    <w:rsid w:val="00472482"/>
    <w:rsid w:val="00475CC5"/>
    <w:rsid w:val="00480DC7"/>
    <w:rsid w:val="004876F6"/>
    <w:rsid w:val="0049236A"/>
    <w:rsid w:val="00492718"/>
    <w:rsid w:val="004A355D"/>
    <w:rsid w:val="004A4970"/>
    <w:rsid w:val="004A569F"/>
    <w:rsid w:val="004B2183"/>
    <w:rsid w:val="004B2A01"/>
    <w:rsid w:val="004C2559"/>
    <w:rsid w:val="004D7BA3"/>
    <w:rsid w:val="004F4518"/>
    <w:rsid w:val="004F4C62"/>
    <w:rsid w:val="00501433"/>
    <w:rsid w:val="00511CC4"/>
    <w:rsid w:val="00515733"/>
    <w:rsid w:val="00524B4F"/>
    <w:rsid w:val="00530735"/>
    <w:rsid w:val="00531E60"/>
    <w:rsid w:val="00536A5A"/>
    <w:rsid w:val="00541D07"/>
    <w:rsid w:val="00544BAB"/>
    <w:rsid w:val="00545F31"/>
    <w:rsid w:val="0055011F"/>
    <w:rsid w:val="005578FA"/>
    <w:rsid w:val="00565129"/>
    <w:rsid w:val="00565CD0"/>
    <w:rsid w:val="00567820"/>
    <w:rsid w:val="00571A6D"/>
    <w:rsid w:val="0057554C"/>
    <w:rsid w:val="005770AD"/>
    <w:rsid w:val="00581414"/>
    <w:rsid w:val="00582490"/>
    <w:rsid w:val="005826FA"/>
    <w:rsid w:val="00585321"/>
    <w:rsid w:val="005957B8"/>
    <w:rsid w:val="00597E28"/>
    <w:rsid w:val="005A2E3B"/>
    <w:rsid w:val="005A328A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1F23"/>
    <w:rsid w:val="0060589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C5C"/>
    <w:rsid w:val="00645A4A"/>
    <w:rsid w:val="0065595B"/>
    <w:rsid w:val="0065671D"/>
    <w:rsid w:val="00660269"/>
    <w:rsid w:val="00662F94"/>
    <w:rsid w:val="006630A7"/>
    <w:rsid w:val="0066576B"/>
    <w:rsid w:val="00665F89"/>
    <w:rsid w:val="00673C92"/>
    <w:rsid w:val="006753EC"/>
    <w:rsid w:val="006854BA"/>
    <w:rsid w:val="0068769D"/>
    <w:rsid w:val="006956F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0D2"/>
    <w:rsid w:val="006E450B"/>
    <w:rsid w:val="006E66C2"/>
    <w:rsid w:val="006F0D7E"/>
    <w:rsid w:val="006F6D72"/>
    <w:rsid w:val="006F7653"/>
    <w:rsid w:val="00700E6C"/>
    <w:rsid w:val="0070481D"/>
    <w:rsid w:val="00707D54"/>
    <w:rsid w:val="00710B77"/>
    <w:rsid w:val="0072075B"/>
    <w:rsid w:val="007221C2"/>
    <w:rsid w:val="00725816"/>
    <w:rsid w:val="00730955"/>
    <w:rsid w:val="00733920"/>
    <w:rsid w:val="00733A9C"/>
    <w:rsid w:val="00733C27"/>
    <w:rsid w:val="00736574"/>
    <w:rsid w:val="007367E0"/>
    <w:rsid w:val="00737215"/>
    <w:rsid w:val="00754905"/>
    <w:rsid w:val="00760038"/>
    <w:rsid w:val="007602A0"/>
    <w:rsid w:val="00762EE0"/>
    <w:rsid w:val="00765C41"/>
    <w:rsid w:val="00771100"/>
    <w:rsid w:val="007759DD"/>
    <w:rsid w:val="0078609F"/>
    <w:rsid w:val="00787E51"/>
    <w:rsid w:val="007917BA"/>
    <w:rsid w:val="007A5C6F"/>
    <w:rsid w:val="007D4241"/>
    <w:rsid w:val="007D4317"/>
    <w:rsid w:val="007D4EA3"/>
    <w:rsid w:val="007D7424"/>
    <w:rsid w:val="007F1CFF"/>
    <w:rsid w:val="007F5DD5"/>
    <w:rsid w:val="008043D3"/>
    <w:rsid w:val="00807212"/>
    <w:rsid w:val="008103C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47B3"/>
    <w:rsid w:val="00890812"/>
    <w:rsid w:val="00892041"/>
    <w:rsid w:val="00892F28"/>
    <w:rsid w:val="00893BC7"/>
    <w:rsid w:val="00894D0D"/>
    <w:rsid w:val="008955B9"/>
    <w:rsid w:val="00895D94"/>
    <w:rsid w:val="008A0C5F"/>
    <w:rsid w:val="008A1A8D"/>
    <w:rsid w:val="008A3DEA"/>
    <w:rsid w:val="008A42A7"/>
    <w:rsid w:val="008A4EB9"/>
    <w:rsid w:val="008A74C0"/>
    <w:rsid w:val="008B1694"/>
    <w:rsid w:val="008B6F99"/>
    <w:rsid w:val="008C4B27"/>
    <w:rsid w:val="008C506A"/>
    <w:rsid w:val="008C7F2A"/>
    <w:rsid w:val="008E36F8"/>
    <w:rsid w:val="008E46B2"/>
    <w:rsid w:val="008E682C"/>
    <w:rsid w:val="008E78A1"/>
    <w:rsid w:val="008F589F"/>
    <w:rsid w:val="009032F7"/>
    <w:rsid w:val="00906238"/>
    <w:rsid w:val="00907EF9"/>
    <w:rsid w:val="0091295C"/>
    <w:rsid w:val="00914D58"/>
    <w:rsid w:val="00916A7B"/>
    <w:rsid w:val="00921F47"/>
    <w:rsid w:val="009228AB"/>
    <w:rsid w:val="00925837"/>
    <w:rsid w:val="009265E6"/>
    <w:rsid w:val="0093085B"/>
    <w:rsid w:val="00931C57"/>
    <w:rsid w:val="009347A5"/>
    <w:rsid w:val="00942257"/>
    <w:rsid w:val="009471BF"/>
    <w:rsid w:val="00950E4E"/>
    <w:rsid w:val="009529BD"/>
    <w:rsid w:val="009533B4"/>
    <w:rsid w:val="009541E1"/>
    <w:rsid w:val="00956057"/>
    <w:rsid w:val="00957B3F"/>
    <w:rsid w:val="00971D93"/>
    <w:rsid w:val="009802C2"/>
    <w:rsid w:val="009B1F6B"/>
    <w:rsid w:val="009B4D2E"/>
    <w:rsid w:val="009B5728"/>
    <w:rsid w:val="009C0D12"/>
    <w:rsid w:val="009C192E"/>
    <w:rsid w:val="009D6819"/>
    <w:rsid w:val="009D6D1C"/>
    <w:rsid w:val="009E0217"/>
    <w:rsid w:val="009E0CF9"/>
    <w:rsid w:val="009E2812"/>
    <w:rsid w:val="009E531B"/>
    <w:rsid w:val="009E6C56"/>
    <w:rsid w:val="009E7DCF"/>
    <w:rsid w:val="009F4A56"/>
    <w:rsid w:val="009F4E65"/>
    <w:rsid w:val="00A006A5"/>
    <w:rsid w:val="00A018F7"/>
    <w:rsid w:val="00A03150"/>
    <w:rsid w:val="00A03C16"/>
    <w:rsid w:val="00A05942"/>
    <w:rsid w:val="00A07BEC"/>
    <w:rsid w:val="00A16381"/>
    <w:rsid w:val="00A264BE"/>
    <w:rsid w:val="00A272CA"/>
    <w:rsid w:val="00A33051"/>
    <w:rsid w:val="00A407AD"/>
    <w:rsid w:val="00A40923"/>
    <w:rsid w:val="00A41C05"/>
    <w:rsid w:val="00A41D1A"/>
    <w:rsid w:val="00A42426"/>
    <w:rsid w:val="00A514B7"/>
    <w:rsid w:val="00A54A0B"/>
    <w:rsid w:val="00A65FD4"/>
    <w:rsid w:val="00A81198"/>
    <w:rsid w:val="00A81E48"/>
    <w:rsid w:val="00A82035"/>
    <w:rsid w:val="00A84A43"/>
    <w:rsid w:val="00A867E7"/>
    <w:rsid w:val="00A90D77"/>
    <w:rsid w:val="00A92E07"/>
    <w:rsid w:val="00AA048E"/>
    <w:rsid w:val="00AA0B3A"/>
    <w:rsid w:val="00AA6EB4"/>
    <w:rsid w:val="00AA767D"/>
    <w:rsid w:val="00AB094C"/>
    <w:rsid w:val="00AB0CC9"/>
    <w:rsid w:val="00AC3FF6"/>
    <w:rsid w:val="00AC4EE5"/>
    <w:rsid w:val="00AD28D7"/>
    <w:rsid w:val="00AD73EC"/>
    <w:rsid w:val="00AE3133"/>
    <w:rsid w:val="00AE5BC7"/>
    <w:rsid w:val="00AF5AAF"/>
    <w:rsid w:val="00B02ABF"/>
    <w:rsid w:val="00B02CF9"/>
    <w:rsid w:val="00B046D8"/>
    <w:rsid w:val="00B051CF"/>
    <w:rsid w:val="00B05A0E"/>
    <w:rsid w:val="00B1158A"/>
    <w:rsid w:val="00B13F4C"/>
    <w:rsid w:val="00B16219"/>
    <w:rsid w:val="00B16C59"/>
    <w:rsid w:val="00B16F38"/>
    <w:rsid w:val="00B33FDD"/>
    <w:rsid w:val="00B34188"/>
    <w:rsid w:val="00B359CC"/>
    <w:rsid w:val="00B36107"/>
    <w:rsid w:val="00B41789"/>
    <w:rsid w:val="00B46C03"/>
    <w:rsid w:val="00B5597D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BF9"/>
    <w:rsid w:val="00BA623E"/>
    <w:rsid w:val="00BB471A"/>
    <w:rsid w:val="00BB69DB"/>
    <w:rsid w:val="00BC322E"/>
    <w:rsid w:val="00BC44CD"/>
    <w:rsid w:val="00BC48A6"/>
    <w:rsid w:val="00BC68DC"/>
    <w:rsid w:val="00BE7978"/>
    <w:rsid w:val="00BF7205"/>
    <w:rsid w:val="00C07DDB"/>
    <w:rsid w:val="00C34D2A"/>
    <w:rsid w:val="00C4115D"/>
    <w:rsid w:val="00C416C9"/>
    <w:rsid w:val="00C43BDD"/>
    <w:rsid w:val="00C45BB2"/>
    <w:rsid w:val="00C47778"/>
    <w:rsid w:val="00C5011E"/>
    <w:rsid w:val="00C50EE5"/>
    <w:rsid w:val="00C5240A"/>
    <w:rsid w:val="00C5398F"/>
    <w:rsid w:val="00C556F5"/>
    <w:rsid w:val="00C67C40"/>
    <w:rsid w:val="00C70E19"/>
    <w:rsid w:val="00C72574"/>
    <w:rsid w:val="00C7430C"/>
    <w:rsid w:val="00C85DA1"/>
    <w:rsid w:val="00C9071C"/>
    <w:rsid w:val="00C908FF"/>
    <w:rsid w:val="00C97BD3"/>
    <w:rsid w:val="00CA14C3"/>
    <w:rsid w:val="00CA39EF"/>
    <w:rsid w:val="00CA521F"/>
    <w:rsid w:val="00CB0493"/>
    <w:rsid w:val="00CB17FF"/>
    <w:rsid w:val="00CB1ED7"/>
    <w:rsid w:val="00CC167C"/>
    <w:rsid w:val="00CC32BE"/>
    <w:rsid w:val="00CC52D9"/>
    <w:rsid w:val="00CCC685"/>
    <w:rsid w:val="00CD6647"/>
    <w:rsid w:val="00CE4B73"/>
    <w:rsid w:val="00CF70BB"/>
    <w:rsid w:val="00D074DB"/>
    <w:rsid w:val="00D139CF"/>
    <w:rsid w:val="00D1519E"/>
    <w:rsid w:val="00D16C32"/>
    <w:rsid w:val="00D37E7F"/>
    <w:rsid w:val="00D47716"/>
    <w:rsid w:val="00D47AD7"/>
    <w:rsid w:val="00D51529"/>
    <w:rsid w:val="00D77D96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74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158"/>
    <w:rsid w:val="00EA00CB"/>
    <w:rsid w:val="00EA164E"/>
    <w:rsid w:val="00EA1BAA"/>
    <w:rsid w:val="00EA3FCD"/>
    <w:rsid w:val="00EA42A0"/>
    <w:rsid w:val="00EB6714"/>
    <w:rsid w:val="00EC0A68"/>
    <w:rsid w:val="00EC5006"/>
    <w:rsid w:val="00ED4001"/>
    <w:rsid w:val="00ED49C3"/>
    <w:rsid w:val="00ED6CE8"/>
    <w:rsid w:val="00ED7AA6"/>
    <w:rsid w:val="00EE2A56"/>
    <w:rsid w:val="00EE3818"/>
    <w:rsid w:val="00F22264"/>
    <w:rsid w:val="00F22790"/>
    <w:rsid w:val="00F2564D"/>
    <w:rsid w:val="00F35A84"/>
    <w:rsid w:val="00F35B05"/>
    <w:rsid w:val="00F413D9"/>
    <w:rsid w:val="00F5135F"/>
    <w:rsid w:val="00F51F78"/>
    <w:rsid w:val="00F60CC7"/>
    <w:rsid w:val="00F86F47"/>
    <w:rsid w:val="00F90B64"/>
    <w:rsid w:val="00FA0AC1"/>
    <w:rsid w:val="00FB2F0F"/>
    <w:rsid w:val="00FB5086"/>
    <w:rsid w:val="00FB5411"/>
    <w:rsid w:val="00FB6392"/>
    <w:rsid w:val="00FB7F24"/>
    <w:rsid w:val="00FD3C70"/>
    <w:rsid w:val="00FD6820"/>
    <w:rsid w:val="00FE12D8"/>
    <w:rsid w:val="00FE58F4"/>
    <w:rsid w:val="00FF7C02"/>
    <w:rsid w:val="024801E3"/>
    <w:rsid w:val="0339AAD0"/>
    <w:rsid w:val="122B1805"/>
    <w:rsid w:val="18C1A27E"/>
    <w:rsid w:val="1976FEB4"/>
    <w:rsid w:val="1AEBC239"/>
    <w:rsid w:val="1BA4E0DA"/>
    <w:rsid w:val="1DF8326E"/>
    <w:rsid w:val="1E5CDF49"/>
    <w:rsid w:val="20B3D3BC"/>
    <w:rsid w:val="2735C832"/>
    <w:rsid w:val="2A049AD3"/>
    <w:rsid w:val="2B2C2C28"/>
    <w:rsid w:val="2B7F34F7"/>
    <w:rsid w:val="2E9DC59B"/>
    <w:rsid w:val="2EE4A4ED"/>
    <w:rsid w:val="32D7A77C"/>
    <w:rsid w:val="41127244"/>
    <w:rsid w:val="45216AF3"/>
    <w:rsid w:val="46A5AEC4"/>
    <w:rsid w:val="49739534"/>
    <w:rsid w:val="4AA81BB9"/>
    <w:rsid w:val="4E86A80C"/>
    <w:rsid w:val="4EBCE1FE"/>
    <w:rsid w:val="5077CA2A"/>
    <w:rsid w:val="513FE48C"/>
    <w:rsid w:val="53720AFF"/>
    <w:rsid w:val="538254DF"/>
    <w:rsid w:val="600D3087"/>
    <w:rsid w:val="60D70F1A"/>
    <w:rsid w:val="61DC9429"/>
    <w:rsid w:val="647B2B65"/>
    <w:rsid w:val="6858FA38"/>
    <w:rsid w:val="6B2CF8ED"/>
    <w:rsid w:val="6D5D849B"/>
    <w:rsid w:val="75E0BE0E"/>
    <w:rsid w:val="77BF80E2"/>
    <w:rsid w:val="785DD3E6"/>
    <w:rsid w:val="7CDA293C"/>
    <w:rsid w:val="7D25E242"/>
    <w:rsid w:val="7D4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327AC3E-49EA-4442-A33E-20A519FE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CA14C3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CA14C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normaltextrun">
    <w:name w:val="normaltextrun"/>
    <w:basedOn w:val="DefaultParagraphFont"/>
    <w:rsid w:val="009B4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20</TotalTime>
  <Pages>1</Pages>
  <Words>409</Words>
  <Characters>2336</Characters>
  <Application>Microsoft Office Word</Application>
  <DocSecurity>4</DocSecurity>
  <Lines>19</Lines>
  <Paragraphs>5</Paragraphs>
  <ScaleCrop>false</ScaleCrop>
  <Manager/>
  <Company/>
  <LinksUpToDate>false</LinksUpToDate>
  <CharactersWithSpaces>2740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Ingångsvatten ansvar tillgång till dialysmott Q Di 230</dc:title>
  <dc:subject/>
  <dc:creator>patrik.jens.johansson@vgregion.se</dc:creator>
  <keywords/>
  <lastModifiedBy>Anita Fredriksson</lastModifiedBy>
  <revision>99</revision>
  <lastPrinted>2016-03-31T19:56:00.0000000Z</lastPrinted>
  <dcterms:created xsi:type="dcterms:W3CDTF">2022-05-06T15:21:00.0000000Z</dcterms:created>
  <dcterms:modified xsi:type="dcterms:W3CDTF">2025-01-23T06:34:00.0000000Z</dcterms:modified>
</coreProperties>
</file>