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05286" w14:textId="77777777" w:rsidR="001D5E24" w:rsidRDefault="001D5E24" w:rsidP="00F35B05">
      <w:pPr>
        <w:pStyle w:val="Rubrik2"/>
        <w:sectPr w:rsidR="001D5E24" w:rsidSect="001D5E24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778B27C5" w14:textId="77777777" w:rsidR="001D5E24" w:rsidRPr="001D5E24" w:rsidRDefault="001D5E24" w:rsidP="001D5E24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1D5E24">
        <w:rPr>
          <w:szCs w:val="20"/>
        </w:rPr>
        <w:tab/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1D5E24" w:rsidRPr="001D5E24" w14:paraId="7A2AEA1A" w14:textId="77777777" w:rsidTr="1AFEBB42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733613DF" w14:textId="77777777" w:rsidR="00F71459" w:rsidRDefault="001D5E24" w:rsidP="1AFEBB42">
            <w:pPr>
              <w:pStyle w:val="Rubrik1"/>
            </w:pPr>
            <w:r w:rsidRPr="00E1731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E8B42EE" wp14:editId="35250692">
                      <wp:simplePos x="0" y="0"/>
                      <wp:positionH relativeFrom="column">
                        <wp:posOffset>6518275</wp:posOffset>
                      </wp:positionH>
                      <wp:positionV relativeFrom="paragraph">
                        <wp:posOffset>78740</wp:posOffset>
                      </wp:positionV>
                      <wp:extent cx="1244600" cy="222885"/>
                      <wp:effectExtent l="0" t="0" r="0" b="0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0" cy="2228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F934A9A" w14:textId="77777777" w:rsidR="001D5E24" w:rsidRPr="003D37FD" w:rsidRDefault="001D5E24" w:rsidP="001D5E24">
                                  <w:pP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Dok.ID: 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instrText xml:space="preserve"> DOCPROPERTY  PubID  \* MERGEFORMAT </w:instrTex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proofErr w:type="gramStart"/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>22307</w:t>
                                  </w:r>
                                  <w:proofErr w:type="gramEnd"/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0E8B42E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      <v:textbox style="mso-fit-shape-to-text:t">
                        <w:txbxContent>
                          <w:p w14:paraId="0F934A9A" w14:textId="77777777" w:rsidR="001D5E24" w:rsidRPr="003D37FD" w:rsidRDefault="001D5E24" w:rsidP="001D5E24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22307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bookmarkStart w:id="1" w:name="_1314629194"/>
            <w:bookmarkStart w:id="2" w:name="Rubrik"/>
            <w:bookmarkEnd w:id="1"/>
            <w:bookmarkEnd w:id="2"/>
            <w:proofErr w:type="spellStart"/>
            <w:r w:rsidRPr="001D5E24">
              <w:t>HemHd</w:t>
            </w:r>
            <w:proofErr w:type="spellEnd"/>
            <w:r w:rsidRPr="001D5E24">
              <w:t xml:space="preserve"> egen brunn</w:t>
            </w:r>
            <w:r w:rsidRPr="001D5E24">
              <w:rPr>
                <w:sz w:val="28"/>
                <w:szCs w:val="28"/>
              </w:rPr>
              <w:t xml:space="preserve"> </w:t>
            </w:r>
            <w:proofErr w:type="spellStart"/>
            <w:r w:rsidRPr="001D5E24">
              <w:t>Hemodialysvätska</w:t>
            </w:r>
            <w:proofErr w:type="spellEnd"/>
            <w:r w:rsidRPr="001D5E24">
              <w:t xml:space="preserve"> </w:t>
            </w:r>
            <w:r w:rsidRPr="00E17310">
              <w:t>Mikrobiellkontroll samt</w:t>
            </w:r>
            <w:r w:rsidRPr="001D5E24">
              <w:rPr>
                <w:sz w:val="28"/>
                <w:szCs w:val="28"/>
              </w:rPr>
              <w:t xml:space="preserve"> </w:t>
            </w:r>
            <w:proofErr w:type="spellStart"/>
            <w:r w:rsidRPr="001D5E24">
              <w:t>endotoxin</w:t>
            </w:r>
            <w:proofErr w:type="spellEnd"/>
            <w:r w:rsidRPr="001D5E24">
              <w:t xml:space="preserve"> </w:t>
            </w:r>
            <w:proofErr w:type="spellStart"/>
            <w:r w:rsidRPr="00F71459">
              <w:t>bestämmning</w:t>
            </w:r>
            <w:proofErr w:type="spellEnd"/>
            <w:r w:rsidRPr="00F71459">
              <w:t xml:space="preserve"> provtagnings anvisning</w:t>
            </w:r>
            <w:r w:rsidR="00F71459">
              <w:t xml:space="preserve"> </w:t>
            </w:r>
          </w:p>
          <w:p w14:paraId="3081AF32" w14:textId="5F7DABD6" w:rsidR="001D5E24" w:rsidRPr="001D5E24" w:rsidRDefault="00F71459" w:rsidP="1AFEBB42">
            <w:pPr>
              <w:pStyle w:val="Rubrik1"/>
              <w:rPr>
                <w:sz w:val="36"/>
                <w:szCs w:val="36"/>
              </w:rPr>
            </w:pPr>
            <w:r w:rsidRPr="00F71459">
              <w:t>Q Di 210</w:t>
            </w:r>
            <w:r w:rsidR="001D5E24" w:rsidRPr="001D5E24">
              <w:rPr>
                <w:sz w:val="28"/>
                <w:szCs w:val="28"/>
              </w:rPr>
              <w:t xml:space="preserve">     </w:t>
            </w:r>
            <w:r w:rsidR="001D5E24" w:rsidRPr="001D5E24">
              <w:rPr>
                <w:sz w:val="20"/>
                <w:szCs w:val="20"/>
              </w:rPr>
              <w:t xml:space="preserve">                                    </w:t>
            </w:r>
          </w:p>
        </w:tc>
      </w:tr>
    </w:tbl>
    <w:p w14:paraId="5B63D896" w14:textId="311023A8" w:rsidR="001D5E24" w:rsidRPr="001D5E24" w:rsidRDefault="001D5E24" w:rsidP="001D5E24">
      <w:pPr>
        <w:keepNext/>
        <w:spacing w:after="0" w:line="240" w:lineRule="auto"/>
        <w:ind w:left="0" w:right="0"/>
        <w:outlineLvl w:val="0"/>
        <w:rPr>
          <w:rFonts w:ascii="Arial" w:hAnsi="Arial" w:cs="Arial"/>
          <w:bCs/>
          <w:kern w:val="32"/>
          <w:sz w:val="20"/>
          <w:szCs w:val="20"/>
        </w:rPr>
      </w:pPr>
      <w:r w:rsidRPr="001D5E24">
        <w:rPr>
          <w:rFonts w:ascii="Arial" w:hAnsi="Arial" w:cs="Arial"/>
          <w:bCs/>
          <w:kern w:val="32"/>
          <w:sz w:val="20"/>
          <w:szCs w:val="20"/>
        </w:rPr>
        <w:t xml:space="preserve">1 ex i </w:t>
      </w:r>
      <w:r w:rsidR="00CC25F5">
        <w:rPr>
          <w:rFonts w:ascii="Arial" w:hAnsi="Arial" w:cs="Arial"/>
          <w:bCs/>
          <w:kern w:val="32"/>
          <w:sz w:val="20"/>
          <w:szCs w:val="20"/>
        </w:rPr>
        <w:t>avdelnings</w:t>
      </w:r>
      <w:r w:rsidRPr="001D5E24">
        <w:rPr>
          <w:rFonts w:ascii="Arial" w:hAnsi="Arial" w:cs="Arial"/>
          <w:bCs/>
          <w:kern w:val="32"/>
          <w:sz w:val="20"/>
          <w:szCs w:val="20"/>
        </w:rPr>
        <w:t>pärm</w:t>
      </w:r>
    </w:p>
    <w:p w14:paraId="2078D720" w14:textId="77777777" w:rsidR="001D5E24" w:rsidRPr="001D5E24" w:rsidRDefault="001D5E24" w:rsidP="001D5E24">
      <w:pPr>
        <w:keepNext/>
        <w:spacing w:after="0" w:line="240" w:lineRule="auto"/>
        <w:ind w:left="0" w:right="0"/>
        <w:outlineLvl w:val="3"/>
        <w:rPr>
          <w:b/>
        </w:rPr>
      </w:pPr>
      <w:r w:rsidRPr="001D5E24">
        <w:rPr>
          <w:b/>
        </w:rPr>
        <w:t>Mikrobiologi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76"/>
        <w:gridCol w:w="4443"/>
      </w:tblGrid>
      <w:tr w:rsidR="001D5E24" w:rsidRPr="001D5E24" w14:paraId="4F3940C5" w14:textId="77777777" w:rsidTr="00B548B8">
        <w:tc>
          <w:tcPr>
            <w:tcW w:w="4606" w:type="dxa"/>
          </w:tcPr>
          <w:p w14:paraId="56E197ED" w14:textId="77777777" w:rsidR="001D5E24" w:rsidRPr="001D5E24" w:rsidRDefault="001D5E24" w:rsidP="001D5E24">
            <w:pPr>
              <w:spacing w:after="0" w:line="240" w:lineRule="auto"/>
              <w:ind w:left="0" w:right="0"/>
            </w:pPr>
            <w:r w:rsidRPr="001D5E24">
              <w:t>Provtagningsansvarig:</w:t>
            </w:r>
          </w:p>
        </w:tc>
        <w:tc>
          <w:tcPr>
            <w:tcW w:w="4606" w:type="dxa"/>
          </w:tcPr>
          <w:p w14:paraId="1927BE76" w14:textId="50766B5D" w:rsidR="001D5E24" w:rsidRPr="001D5E24" w:rsidRDefault="001D5E24" w:rsidP="001D5E24">
            <w:pPr>
              <w:spacing w:after="0" w:line="240" w:lineRule="auto"/>
              <w:ind w:left="0" w:right="0"/>
            </w:pPr>
            <w:r w:rsidRPr="001D5E24">
              <w:t>Provtagande sjuksköterska, tekniker, patient.</w:t>
            </w:r>
            <w:r w:rsidR="002E4E0F">
              <w:t xml:space="preserve"> </w:t>
            </w:r>
            <w:r w:rsidRPr="001D5E24">
              <w:t>Noterar i loggbok under flik 4, på</w:t>
            </w:r>
          </w:p>
          <w:p w14:paraId="538B2E39" w14:textId="79DD581F" w:rsidR="001D5E24" w:rsidRPr="001D5E24" w:rsidRDefault="001D5E24" w:rsidP="001D5E24">
            <w:pPr>
              <w:spacing w:after="0" w:line="240" w:lineRule="auto"/>
              <w:ind w:left="0" w:right="0"/>
            </w:pPr>
            <w:proofErr w:type="gramStart"/>
            <w:r w:rsidRPr="001D5E24">
              <w:t>checklista kontrollprogram</w:t>
            </w:r>
            <w:proofErr w:type="gramEnd"/>
            <w:r w:rsidR="002E4E0F">
              <w:t xml:space="preserve"> </w:t>
            </w:r>
            <w:r w:rsidRPr="001D5E24">
              <w:t>vattenkvalitet</w:t>
            </w:r>
            <w:r w:rsidR="003B72A2">
              <w:t xml:space="preserve">  </w:t>
            </w:r>
            <w:r w:rsidRPr="001D5E24">
              <w:t xml:space="preserve"> Q Di 109, för</w:t>
            </w:r>
          </w:p>
          <w:p w14:paraId="4B38704E" w14:textId="3C66600D" w:rsidR="001D5E24" w:rsidRPr="001D5E24" w:rsidRDefault="001D5E24" w:rsidP="003B72A2">
            <w:pPr>
              <w:spacing w:after="0" w:line="240" w:lineRule="auto"/>
              <w:ind w:left="0" w:right="0"/>
            </w:pPr>
            <w:r w:rsidRPr="001D5E24">
              <w:t>respektive dialysmonitor, vilka</w:t>
            </w:r>
            <w:r w:rsidR="003B72A2">
              <w:t xml:space="preserve"> </w:t>
            </w:r>
            <w:r w:rsidRPr="001D5E24">
              <w:t>prover som är tagna</w:t>
            </w:r>
          </w:p>
        </w:tc>
      </w:tr>
      <w:tr w:rsidR="001D5E24" w:rsidRPr="001D5E24" w14:paraId="49111852" w14:textId="77777777" w:rsidTr="00B548B8">
        <w:tc>
          <w:tcPr>
            <w:tcW w:w="4606" w:type="dxa"/>
          </w:tcPr>
          <w:p w14:paraId="627696A3" w14:textId="77777777" w:rsidR="001D5E24" w:rsidRPr="001D5E24" w:rsidRDefault="001D5E24" w:rsidP="001D5E24">
            <w:pPr>
              <w:spacing w:after="0" w:line="240" w:lineRule="auto"/>
              <w:ind w:left="0" w:right="0"/>
            </w:pPr>
            <w:r w:rsidRPr="001D5E24">
              <w:t>Frekvens:</w:t>
            </w:r>
          </w:p>
        </w:tc>
        <w:tc>
          <w:tcPr>
            <w:tcW w:w="4606" w:type="dxa"/>
          </w:tcPr>
          <w:p w14:paraId="7A7DD995" w14:textId="77777777" w:rsidR="001D5E24" w:rsidRPr="001D5E24" w:rsidRDefault="001D5E24" w:rsidP="001D5E24">
            <w:pPr>
              <w:spacing w:after="0" w:line="240" w:lineRule="auto"/>
              <w:ind w:left="0" w:right="0"/>
            </w:pPr>
            <w:r w:rsidRPr="001D5E24">
              <w:t>6 ggr/år.</w:t>
            </w:r>
          </w:p>
        </w:tc>
      </w:tr>
      <w:tr w:rsidR="001D5E24" w:rsidRPr="001D5E24" w14:paraId="1B794755" w14:textId="77777777" w:rsidTr="00B548B8">
        <w:tc>
          <w:tcPr>
            <w:tcW w:w="4606" w:type="dxa"/>
          </w:tcPr>
          <w:p w14:paraId="2FDEF0E9" w14:textId="77777777" w:rsidR="001D5E24" w:rsidRPr="001D5E24" w:rsidRDefault="001D5E24" w:rsidP="001D5E24">
            <w:pPr>
              <w:spacing w:after="0" w:line="240" w:lineRule="auto"/>
              <w:ind w:left="0" w:right="0"/>
            </w:pPr>
            <w:r w:rsidRPr="001D5E24">
              <w:t>Provtagningsställe:</w:t>
            </w:r>
          </w:p>
        </w:tc>
        <w:tc>
          <w:tcPr>
            <w:tcW w:w="4606" w:type="dxa"/>
          </w:tcPr>
          <w:p w14:paraId="16CCDC6F" w14:textId="77777777" w:rsidR="001D5E24" w:rsidRPr="001D5E24" w:rsidRDefault="001D5E24" w:rsidP="001D5E24">
            <w:pPr>
              <w:spacing w:after="0" w:line="240" w:lineRule="auto"/>
              <w:ind w:left="0" w:right="0"/>
            </w:pPr>
            <w:r w:rsidRPr="001D5E24">
              <w:t>Vid dialysmaskinen, tillförande</w:t>
            </w:r>
          </w:p>
          <w:p w14:paraId="4C31543B" w14:textId="77777777" w:rsidR="001D5E24" w:rsidRPr="001D5E24" w:rsidRDefault="001D5E24" w:rsidP="001D5E24">
            <w:pPr>
              <w:spacing w:after="0" w:line="240" w:lineRule="auto"/>
              <w:ind w:left="0" w:right="0"/>
            </w:pPr>
            <w:proofErr w:type="spellStart"/>
            <w:r w:rsidRPr="001D5E24">
              <w:t>dialysatslang</w:t>
            </w:r>
            <w:proofErr w:type="spellEnd"/>
            <w:r w:rsidRPr="001D5E24">
              <w:t xml:space="preserve"> vid filter.</w:t>
            </w:r>
          </w:p>
        </w:tc>
      </w:tr>
      <w:tr w:rsidR="001D5E24" w:rsidRPr="001D5E24" w14:paraId="5CB376D5" w14:textId="77777777" w:rsidTr="00B548B8">
        <w:tc>
          <w:tcPr>
            <w:tcW w:w="4606" w:type="dxa"/>
          </w:tcPr>
          <w:p w14:paraId="16B250F0" w14:textId="77777777" w:rsidR="001D5E24" w:rsidRPr="001D5E24" w:rsidRDefault="001D5E24" w:rsidP="001D5E24">
            <w:pPr>
              <w:spacing w:after="0" w:line="240" w:lineRule="auto"/>
              <w:ind w:left="0" w:right="0"/>
            </w:pPr>
            <w:r w:rsidRPr="001D5E24">
              <w:t>Provtagningskärl:</w:t>
            </w:r>
            <w:r w:rsidRPr="001D5E24">
              <w:tab/>
            </w:r>
          </w:p>
        </w:tc>
        <w:tc>
          <w:tcPr>
            <w:tcW w:w="4606" w:type="dxa"/>
          </w:tcPr>
          <w:p w14:paraId="51D7BE7C" w14:textId="5111A6CF" w:rsidR="001D5E24" w:rsidRPr="001D5E24" w:rsidRDefault="005067F6" w:rsidP="001D5E24">
            <w:pPr>
              <w:spacing w:after="0" w:line="240" w:lineRule="auto"/>
              <w:ind w:left="0" w:right="0"/>
            </w:pPr>
            <w:r>
              <w:t>Sterilplastflaska 500ml</w:t>
            </w:r>
            <w:r w:rsidR="004E69DB">
              <w:t xml:space="preserve"> </w:t>
            </w:r>
            <w:r w:rsidR="00F7444D">
              <w:t xml:space="preserve">prov volym </w:t>
            </w:r>
            <w:r w:rsidR="004E69DB">
              <w:t>minst100</w:t>
            </w:r>
            <w:r w:rsidR="001D5E24" w:rsidRPr="001D5E24">
              <w:t xml:space="preserve"> ml.</w:t>
            </w:r>
          </w:p>
        </w:tc>
      </w:tr>
      <w:tr w:rsidR="001D5E24" w:rsidRPr="001D5E24" w14:paraId="29D90162" w14:textId="77777777" w:rsidTr="00B548B8">
        <w:tc>
          <w:tcPr>
            <w:tcW w:w="4606" w:type="dxa"/>
          </w:tcPr>
          <w:p w14:paraId="6BE2B6C6" w14:textId="77777777" w:rsidR="001D5E24" w:rsidRPr="001D5E24" w:rsidRDefault="001D5E24" w:rsidP="001D5E24">
            <w:pPr>
              <w:spacing w:after="0" w:line="240" w:lineRule="auto"/>
              <w:ind w:left="0" w:right="0"/>
            </w:pPr>
            <w:r w:rsidRPr="001D5E24">
              <w:t>Gränsvärden</w:t>
            </w:r>
          </w:p>
        </w:tc>
        <w:tc>
          <w:tcPr>
            <w:tcW w:w="4606" w:type="dxa"/>
          </w:tcPr>
          <w:p w14:paraId="738AAB42" w14:textId="54B0C366" w:rsidR="001D5E24" w:rsidRPr="001D5E24" w:rsidRDefault="001D5E24" w:rsidP="001D5E24">
            <w:pPr>
              <w:spacing w:after="0" w:line="240" w:lineRule="auto"/>
              <w:ind w:left="0" w:right="0"/>
            </w:pPr>
            <w:r w:rsidRPr="001D5E24">
              <w:t xml:space="preserve">Enligt gällande </w:t>
            </w:r>
            <w:r w:rsidR="00631522">
              <w:t>föreskrift.</w:t>
            </w:r>
          </w:p>
        </w:tc>
      </w:tr>
      <w:tr w:rsidR="001D5E24" w:rsidRPr="001D5E24" w14:paraId="17EF2087" w14:textId="77777777" w:rsidTr="00B548B8">
        <w:tc>
          <w:tcPr>
            <w:tcW w:w="4606" w:type="dxa"/>
          </w:tcPr>
          <w:p w14:paraId="0516D091" w14:textId="77777777" w:rsidR="001D5E24" w:rsidRPr="001D5E24" w:rsidRDefault="001D5E24" w:rsidP="001D5E24">
            <w:pPr>
              <w:spacing w:after="0" w:line="240" w:lineRule="auto"/>
              <w:ind w:left="0" w:right="0"/>
            </w:pPr>
            <w:r w:rsidRPr="001D5E24">
              <w:t>Analys av prov</w:t>
            </w:r>
          </w:p>
        </w:tc>
        <w:tc>
          <w:tcPr>
            <w:tcW w:w="4606" w:type="dxa"/>
          </w:tcPr>
          <w:p w14:paraId="574BF47C" w14:textId="5E85E9D0" w:rsidR="001D5E24" w:rsidRPr="001D5E24" w:rsidRDefault="001D5E24" w:rsidP="001D5E24">
            <w:pPr>
              <w:spacing w:after="0" w:line="240" w:lineRule="auto"/>
              <w:ind w:left="0" w:right="0"/>
            </w:pPr>
            <w:proofErr w:type="spellStart"/>
            <w:r w:rsidRPr="001D5E24">
              <w:t>Bakt.lab</w:t>
            </w:r>
            <w:proofErr w:type="spellEnd"/>
            <w:r w:rsidRPr="001D5E24">
              <w:t>, Sahlgrenska</w:t>
            </w:r>
          </w:p>
        </w:tc>
      </w:tr>
      <w:tr w:rsidR="001D5E24" w:rsidRPr="001D5E24" w14:paraId="7633EC86" w14:textId="77777777" w:rsidTr="00B548B8">
        <w:tc>
          <w:tcPr>
            <w:tcW w:w="4606" w:type="dxa"/>
          </w:tcPr>
          <w:p w14:paraId="4BBF8899" w14:textId="77777777" w:rsidR="001D5E24" w:rsidRPr="001D5E24" w:rsidRDefault="001D5E24" w:rsidP="001D5E24">
            <w:pPr>
              <w:spacing w:after="0" w:line="240" w:lineRule="auto"/>
              <w:ind w:left="0" w:right="0"/>
            </w:pPr>
            <w:r w:rsidRPr="001D5E24">
              <w:t>Provsvar:</w:t>
            </w:r>
          </w:p>
        </w:tc>
        <w:tc>
          <w:tcPr>
            <w:tcW w:w="4606" w:type="dxa"/>
          </w:tcPr>
          <w:p w14:paraId="21F3F6F0" w14:textId="7F2836B4" w:rsidR="001D5E24" w:rsidRPr="001D5E24" w:rsidRDefault="001D5E24" w:rsidP="001D5E24">
            <w:pPr>
              <w:autoSpaceDE w:val="0"/>
              <w:autoSpaceDN w:val="0"/>
              <w:adjustRightInd w:val="0"/>
              <w:spacing w:after="0" w:line="240" w:lineRule="auto"/>
              <w:ind w:left="0" w:right="0"/>
            </w:pPr>
            <w:r w:rsidRPr="001D5E24">
              <w:t>Skickas till dialysmott. och kontrolleras, signeras av</w:t>
            </w:r>
            <w:r w:rsidR="003B72A2">
              <w:t xml:space="preserve"> </w:t>
            </w:r>
            <w:r w:rsidRPr="001D5E24">
              <w:t>delegerad sjuksköterska.</w:t>
            </w:r>
          </w:p>
          <w:p w14:paraId="098CB622" w14:textId="59B31C36" w:rsidR="001D5E24" w:rsidRPr="001D5E24" w:rsidRDefault="001D5E24" w:rsidP="00631522">
            <w:pPr>
              <w:autoSpaceDE w:val="0"/>
              <w:autoSpaceDN w:val="0"/>
              <w:adjustRightInd w:val="0"/>
              <w:spacing w:after="0" w:line="240" w:lineRule="auto"/>
              <w:ind w:left="0" w:right="0"/>
            </w:pPr>
            <w:r w:rsidRPr="001D5E24">
              <w:t>Provsvar s</w:t>
            </w:r>
            <w:r w:rsidR="00631522">
              <w:t>k</w:t>
            </w:r>
            <w:r w:rsidRPr="001D5E24">
              <w:t xml:space="preserve">annas in </w:t>
            </w:r>
            <w:r w:rsidR="002715B5">
              <w:t xml:space="preserve">och </w:t>
            </w:r>
            <w:r w:rsidR="004E69DB">
              <w:t>lagras</w:t>
            </w:r>
            <w:r w:rsidR="002715B5">
              <w:t xml:space="preserve"> på </w:t>
            </w:r>
            <w:proofErr w:type="spellStart"/>
            <w:r w:rsidR="003B72A2">
              <w:t>s</w:t>
            </w:r>
            <w:r w:rsidR="002715B5">
              <w:t>harepointytan</w:t>
            </w:r>
            <w:proofErr w:type="spellEnd"/>
            <w:r w:rsidR="002715B5">
              <w:t xml:space="preserve"> ”GMP” </w:t>
            </w:r>
            <w:proofErr w:type="gramStart"/>
            <w:r w:rsidR="002715B5">
              <w:t>Vatten- Dialys</w:t>
            </w:r>
            <w:proofErr w:type="gramEnd"/>
            <w:r w:rsidR="002715B5">
              <w:t xml:space="preserve"> och njursvikt.</w:t>
            </w:r>
          </w:p>
        </w:tc>
      </w:tr>
    </w:tbl>
    <w:p w14:paraId="4105B708" w14:textId="77777777" w:rsidR="001D5E24" w:rsidRPr="001D5E24" w:rsidRDefault="001D5E24" w:rsidP="001D5E24">
      <w:pPr>
        <w:spacing w:after="0" w:line="240" w:lineRule="auto"/>
        <w:ind w:left="5216" w:right="0" w:hanging="5216"/>
      </w:pPr>
    </w:p>
    <w:p w14:paraId="670CFE3C" w14:textId="77777777" w:rsidR="002715B5" w:rsidRDefault="002715B5" w:rsidP="001D5E24">
      <w:pPr>
        <w:keepNext/>
        <w:spacing w:after="0" w:line="240" w:lineRule="auto"/>
        <w:ind w:left="0" w:right="0"/>
        <w:outlineLvl w:val="4"/>
        <w:rPr>
          <w:b/>
        </w:rPr>
      </w:pPr>
    </w:p>
    <w:p w14:paraId="32F034C6" w14:textId="77777777" w:rsidR="003B72A2" w:rsidRDefault="003B72A2" w:rsidP="001D5E24">
      <w:pPr>
        <w:keepNext/>
        <w:spacing w:after="0" w:line="240" w:lineRule="auto"/>
        <w:ind w:left="0" w:right="0"/>
        <w:outlineLvl w:val="4"/>
        <w:rPr>
          <w:b/>
        </w:rPr>
      </w:pPr>
    </w:p>
    <w:p w14:paraId="68DC0D4F" w14:textId="77777777" w:rsidR="003B72A2" w:rsidRDefault="003B72A2" w:rsidP="001D5E24">
      <w:pPr>
        <w:keepNext/>
        <w:spacing w:after="0" w:line="240" w:lineRule="auto"/>
        <w:ind w:left="0" w:right="0"/>
        <w:outlineLvl w:val="4"/>
        <w:rPr>
          <w:b/>
        </w:rPr>
      </w:pPr>
    </w:p>
    <w:p w14:paraId="33B1DCA3" w14:textId="77777777" w:rsidR="002715B5" w:rsidRDefault="002715B5" w:rsidP="001D5E24">
      <w:pPr>
        <w:keepNext/>
        <w:spacing w:after="0" w:line="240" w:lineRule="auto"/>
        <w:ind w:left="0" w:right="0"/>
        <w:outlineLvl w:val="4"/>
        <w:rPr>
          <w:b/>
        </w:rPr>
      </w:pPr>
    </w:p>
    <w:p w14:paraId="082A494C" w14:textId="77777777" w:rsidR="002715B5" w:rsidRDefault="002715B5" w:rsidP="001D5E24">
      <w:pPr>
        <w:keepNext/>
        <w:spacing w:after="0" w:line="240" w:lineRule="auto"/>
        <w:ind w:left="0" w:right="0"/>
        <w:outlineLvl w:val="4"/>
        <w:rPr>
          <w:b/>
        </w:rPr>
      </w:pPr>
    </w:p>
    <w:p w14:paraId="134B8C8B" w14:textId="496A256B" w:rsidR="001D5E24" w:rsidRDefault="001D5E24" w:rsidP="001D5E24">
      <w:pPr>
        <w:keepNext/>
        <w:spacing w:after="0" w:line="240" w:lineRule="auto"/>
        <w:ind w:left="0" w:right="0"/>
        <w:outlineLvl w:val="4"/>
        <w:rPr>
          <w:b/>
        </w:rPr>
      </w:pPr>
      <w:proofErr w:type="spellStart"/>
      <w:r w:rsidRPr="001D5E24">
        <w:rPr>
          <w:b/>
        </w:rPr>
        <w:t>Endotoxin</w:t>
      </w:r>
      <w:proofErr w:type="spellEnd"/>
      <w:r w:rsidRPr="001D5E24">
        <w:rPr>
          <w:b/>
        </w:rPr>
        <w:t xml:space="preserve"> bestämning</w:t>
      </w:r>
    </w:p>
    <w:p w14:paraId="3AED382C" w14:textId="77777777" w:rsidR="002715B5" w:rsidRDefault="002715B5" w:rsidP="001D5E24">
      <w:pPr>
        <w:keepNext/>
        <w:spacing w:after="0" w:line="240" w:lineRule="auto"/>
        <w:ind w:left="0" w:right="0"/>
        <w:outlineLvl w:val="4"/>
        <w:rPr>
          <w:b/>
        </w:rPr>
      </w:pPr>
    </w:p>
    <w:p w14:paraId="023F7977" w14:textId="77777777" w:rsidR="002715B5" w:rsidRPr="001D5E24" w:rsidRDefault="002715B5" w:rsidP="001D5E24">
      <w:pPr>
        <w:keepNext/>
        <w:spacing w:after="0" w:line="240" w:lineRule="auto"/>
        <w:ind w:left="0" w:right="0"/>
        <w:outlineLvl w:val="4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96"/>
        <w:gridCol w:w="6323"/>
      </w:tblGrid>
      <w:tr w:rsidR="001D5E24" w:rsidRPr="001D5E24" w14:paraId="34B4BE9C" w14:textId="77777777" w:rsidTr="00B548B8">
        <w:tc>
          <w:tcPr>
            <w:tcW w:w="4606" w:type="dxa"/>
          </w:tcPr>
          <w:p w14:paraId="545B73C8" w14:textId="77777777" w:rsidR="001D5E24" w:rsidRPr="001D5E24" w:rsidRDefault="001D5E24" w:rsidP="001D5E24">
            <w:pPr>
              <w:spacing w:after="0" w:line="240" w:lineRule="auto"/>
              <w:ind w:left="0" w:right="0"/>
            </w:pPr>
            <w:r w:rsidRPr="001D5E24">
              <w:t>Provtagningsansvarig</w:t>
            </w:r>
          </w:p>
        </w:tc>
        <w:tc>
          <w:tcPr>
            <w:tcW w:w="4606" w:type="dxa"/>
          </w:tcPr>
          <w:p w14:paraId="53759DD7" w14:textId="77777777" w:rsidR="001D5E24" w:rsidRPr="001D5E24" w:rsidRDefault="001D5E24" w:rsidP="001D5E24">
            <w:pPr>
              <w:spacing w:after="0" w:line="240" w:lineRule="auto"/>
              <w:ind w:left="0" w:right="0"/>
            </w:pPr>
            <w:r w:rsidRPr="001D5E24">
              <w:t>Provtagande sjuksköterska, tekniker, patient.</w:t>
            </w:r>
          </w:p>
          <w:p w14:paraId="6235274E" w14:textId="77777777" w:rsidR="001D5E24" w:rsidRPr="001D5E24" w:rsidRDefault="001D5E24" w:rsidP="001D5E24">
            <w:pPr>
              <w:spacing w:after="0" w:line="240" w:lineRule="auto"/>
              <w:ind w:left="0" w:right="0"/>
            </w:pPr>
            <w:r w:rsidRPr="001D5E24">
              <w:t>Noterar i loggbok under flik 4, på</w:t>
            </w:r>
          </w:p>
          <w:p w14:paraId="0E5B9ED8" w14:textId="6B89F2E4" w:rsidR="001D5E24" w:rsidRPr="001D5E24" w:rsidRDefault="001D5E24" w:rsidP="001D5E24">
            <w:pPr>
              <w:spacing w:after="0" w:line="240" w:lineRule="auto"/>
              <w:ind w:left="0" w:right="0"/>
            </w:pPr>
            <w:proofErr w:type="gramStart"/>
            <w:r w:rsidRPr="001D5E24">
              <w:t>checklista kontrollprogram</w:t>
            </w:r>
            <w:proofErr w:type="gramEnd"/>
            <w:r w:rsidR="002E4E0F">
              <w:t xml:space="preserve"> </w:t>
            </w:r>
            <w:r w:rsidRPr="001D5E24">
              <w:t>vattenkvalitet Q Di 109, för</w:t>
            </w:r>
          </w:p>
          <w:p w14:paraId="78717C26" w14:textId="356D753D" w:rsidR="001D5E24" w:rsidRPr="001D5E24" w:rsidRDefault="001D5E24" w:rsidP="002E4E0F">
            <w:pPr>
              <w:spacing w:after="0" w:line="240" w:lineRule="auto"/>
              <w:ind w:left="0" w:right="0"/>
            </w:pPr>
            <w:r w:rsidRPr="001D5E24">
              <w:t>respektive dialysmonitor, vilka</w:t>
            </w:r>
            <w:r w:rsidR="002E4E0F">
              <w:t xml:space="preserve"> </w:t>
            </w:r>
            <w:r w:rsidRPr="001D5E24">
              <w:t>prover som är tagna</w:t>
            </w:r>
          </w:p>
        </w:tc>
      </w:tr>
      <w:tr w:rsidR="001D5E24" w:rsidRPr="001D5E24" w14:paraId="09E9477D" w14:textId="77777777" w:rsidTr="00B548B8">
        <w:tc>
          <w:tcPr>
            <w:tcW w:w="4606" w:type="dxa"/>
          </w:tcPr>
          <w:p w14:paraId="15012371" w14:textId="77777777" w:rsidR="001D5E24" w:rsidRPr="001D5E24" w:rsidRDefault="001D5E24" w:rsidP="001D5E24">
            <w:pPr>
              <w:spacing w:after="0" w:line="240" w:lineRule="auto"/>
              <w:ind w:left="0" w:right="0"/>
            </w:pPr>
            <w:r w:rsidRPr="001D5E24">
              <w:t>Frekvens:</w:t>
            </w:r>
          </w:p>
        </w:tc>
        <w:tc>
          <w:tcPr>
            <w:tcW w:w="4606" w:type="dxa"/>
          </w:tcPr>
          <w:p w14:paraId="4E756D27" w14:textId="04D30A41" w:rsidR="001D5E24" w:rsidRPr="001D5E24" w:rsidRDefault="001D5E24" w:rsidP="002E4E0F">
            <w:pPr>
              <w:spacing w:after="0" w:line="240" w:lineRule="auto"/>
              <w:ind w:left="5216" w:right="0" w:hanging="5216"/>
            </w:pPr>
            <w:r w:rsidRPr="001D5E24">
              <w:t>4 gånger/år.</w:t>
            </w:r>
          </w:p>
        </w:tc>
      </w:tr>
      <w:tr w:rsidR="001D5E24" w:rsidRPr="001D5E24" w14:paraId="19F8891D" w14:textId="77777777" w:rsidTr="00B548B8">
        <w:tc>
          <w:tcPr>
            <w:tcW w:w="4606" w:type="dxa"/>
          </w:tcPr>
          <w:p w14:paraId="5568437A" w14:textId="77777777" w:rsidR="001D5E24" w:rsidRPr="001D5E24" w:rsidRDefault="001D5E24" w:rsidP="001D5E24">
            <w:pPr>
              <w:spacing w:after="0" w:line="240" w:lineRule="auto"/>
              <w:ind w:left="0" w:right="0"/>
            </w:pPr>
            <w:r w:rsidRPr="001D5E24">
              <w:t>Provtagningsställe:</w:t>
            </w:r>
          </w:p>
        </w:tc>
        <w:tc>
          <w:tcPr>
            <w:tcW w:w="4606" w:type="dxa"/>
          </w:tcPr>
          <w:p w14:paraId="1BF17A96" w14:textId="77777777" w:rsidR="001D5E24" w:rsidRPr="001D5E24" w:rsidRDefault="001D5E24" w:rsidP="001D5E24">
            <w:pPr>
              <w:spacing w:after="0" w:line="240" w:lineRule="auto"/>
              <w:ind w:left="0" w:right="0"/>
            </w:pPr>
            <w:r w:rsidRPr="001D5E24">
              <w:t xml:space="preserve">Vid dialysmaskinerna, tillförande </w:t>
            </w:r>
            <w:proofErr w:type="spellStart"/>
            <w:r w:rsidRPr="001D5E24">
              <w:t>dialysatslang</w:t>
            </w:r>
            <w:proofErr w:type="spellEnd"/>
            <w:r w:rsidRPr="001D5E24">
              <w:t xml:space="preserve"> vid filter</w:t>
            </w:r>
          </w:p>
        </w:tc>
      </w:tr>
      <w:tr w:rsidR="001D5E24" w:rsidRPr="001D5E24" w14:paraId="27C7B442" w14:textId="77777777" w:rsidTr="00B548B8">
        <w:tc>
          <w:tcPr>
            <w:tcW w:w="4606" w:type="dxa"/>
          </w:tcPr>
          <w:p w14:paraId="6EB0CEFC" w14:textId="77777777" w:rsidR="001D5E24" w:rsidRPr="001D5E24" w:rsidRDefault="001D5E24" w:rsidP="001D5E24">
            <w:pPr>
              <w:spacing w:after="0" w:line="240" w:lineRule="auto"/>
              <w:ind w:left="0" w:right="0"/>
            </w:pPr>
            <w:r w:rsidRPr="001D5E24">
              <w:t>Provtagningskärl</w:t>
            </w:r>
          </w:p>
        </w:tc>
        <w:tc>
          <w:tcPr>
            <w:tcW w:w="4606" w:type="dxa"/>
          </w:tcPr>
          <w:p w14:paraId="10019542" w14:textId="77777777" w:rsidR="001D5E24" w:rsidRPr="001D5E24" w:rsidRDefault="001D5E24" w:rsidP="001D5E24">
            <w:pPr>
              <w:spacing w:after="0" w:line="240" w:lineRule="auto"/>
              <w:ind w:left="0" w:right="0"/>
            </w:pPr>
            <w:r w:rsidRPr="001D5E24">
              <w:t>Provrör 6 ml. (gul kork)</w:t>
            </w:r>
          </w:p>
        </w:tc>
      </w:tr>
      <w:tr w:rsidR="001D5E24" w:rsidRPr="001D5E24" w14:paraId="6418EA82" w14:textId="77777777" w:rsidTr="00B548B8">
        <w:tc>
          <w:tcPr>
            <w:tcW w:w="4606" w:type="dxa"/>
          </w:tcPr>
          <w:p w14:paraId="335B130E" w14:textId="77777777" w:rsidR="001D5E24" w:rsidRPr="001D5E24" w:rsidRDefault="001D5E24" w:rsidP="001D5E24">
            <w:pPr>
              <w:spacing w:after="0" w:line="240" w:lineRule="auto"/>
              <w:ind w:left="0" w:right="0"/>
            </w:pPr>
            <w:r w:rsidRPr="001D5E24">
              <w:t>Gränsvärden:</w:t>
            </w:r>
          </w:p>
        </w:tc>
        <w:tc>
          <w:tcPr>
            <w:tcW w:w="4606" w:type="dxa"/>
          </w:tcPr>
          <w:p w14:paraId="47F6DA13" w14:textId="35404B7E" w:rsidR="001D5E24" w:rsidRPr="001D5E24" w:rsidRDefault="001D5E24" w:rsidP="001D5E24">
            <w:pPr>
              <w:spacing w:after="0" w:line="240" w:lineRule="auto"/>
              <w:ind w:left="0" w:right="0"/>
            </w:pPr>
            <w:r w:rsidRPr="001D5E24">
              <w:t>Enligt gällande</w:t>
            </w:r>
            <w:r w:rsidR="00EF5A97">
              <w:t xml:space="preserve"> föreskrift</w:t>
            </w:r>
          </w:p>
        </w:tc>
      </w:tr>
      <w:tr w:rsidR="001D5E24" w:rsidRPr="001D5E24" w14:paraId="2BEC42ED" w14:textId="77777777" w:rsidTr="00B548B8">
        <w:tc>
          <w:tcPr>
            <w:tcW w:w="4606" w:type="dxa"/>
          </w:tcPr>
          <w:p w14:paraId="2AE974BD" w14:textId="77777777" w:rsidR="001D5E24" w:rsidRPr="001D5E24" w:rsidRDefault="001D5E24" w:rsidP="001D5E24">
            <w:pPr>
              <w:spacing w:after="0" w:line="240" w:lineRule="auto"/>
              <w:ind w:left="0" w:right="0"/>
            </w:pPr>
            <w:r w:rsidRPr="001D5E24">
              <w:t>Analys av prov:</w:t>
            </w:r>
          </w:p>
        </w:tc>
        <w:tc>
          <w:tcPr>
            <w:tcW w:w="4606" w:type="dxa"/>
          </w:tcPr>
          <w:p w14:paraId="593045A2" w14:textId="77777777" w:rsidR="001D5E24" w:rsidRPr="001D5E24" w:rsidRDefault="001D5E24" w:rsidP="001D5E24">
            <w:pPr>
              <w:spacing w:after="0" w:line="240" w:lineRule="auto"/>
              <w:ind w:left="0" w:right="0"/>
            </w:pPr>
            <w:proofErr w:type="spellStart"/>
            <w:r w:rsidRPr="001D5E24">
              <w:t>Bakt</w:t>
            </w:r>
            <w:proofErr w:type="spellEnd"/>
            <w:r w:rsidRPr="001D5E24">
              <w:t xml:space="preserve"> Lab, Sahlgrenska</w:t>
            </w:r>
          </w:p>
        </w:tc>
      </w:tr>
      <w:tr w:rsidR="001D5E24" w:rsidRPr="001D5E24" w14:paraId="3EB20E6D" w14:textId="77777777" w:rsidTr="00B548B8">
        <w:tc>
          <w:tcPr>
            <w:tcW w:w="4606" w:type="dxa"/>
          </w:tcPr>
          <w:p w14:paraId="21D0473B" w14:textId="77777777" w:rsidR="001D5E24" w:rsidRPr="001D5E24" w:rsidRDefault="001D5E24" w:rsidP="001D5E24">
            <w:pPr>
              <w:spacing w:after="0" w:line="240" w:lineRule="auto"/>
              <w:ind w:left="0" w:right="0"/>
            </w:pPr>
            <w:r w:rsidRPr="001D5E24">
              <w:t>Provsvar:</w:t>
            </w:r>
          </w:p>
        </w:tc>
        <w:tc>
          <w:tcPr>
            <w:tcW w:w="4606" w:type="dxa"/>
          </w:tcPr>
          <w:p w14:paraId="4E4960B3" w14:textId="77777777" w:rsidR="001D5E24" w:rsidRPr="001D5E24" w:rsidRDefault="001D5E24" w:rsidP="001D5E24">
            <w:pPr>
              <w:autoSpaceDE w:val="0"/>
              <w:autoSpaceDN w:val="0"/>
              <w:adjustRightInd w:val="0"/>
              <w:spacing w:after="0" w:line="240" w:lineRule="auto"/>
              <w:ind w:left="0" w:right="0"/>
            </w:pPr>
            <w:r w:rsidRPr="001D5E24">
              <w:t>Skickas till dialysmott. och kontrolleras, signeras av delegerad sjuksköterska.</w:t>
            </w:r>
          </w:p>
          <w:p w14:paraId="1F489613" w14:textId="09EF3149" w:rsidR="001D5E24" w:rsidRPr="001D5E24" w:rsidRDefault="002715B5" w:rsidP="002715B5">
            <w:pPr>
              <w:autoSpaceDE w:val="0"/>
              <w:autoSpaceDN w:val="0"/>
              <w:adjustRightInd w:val="0"/>
              <w:spacing w:after="0" w:line="240" w:lineRule="auto"/>
              <w:ind w:left="0" w:right="0"/>
            </w:pPr>
            <w:r w:rsidRPr="001D5E24">
              <w:t>Provsvar s</w:t>
            </w:r>
            <w:r>
              <w:t>k</w:t>
            </w:r>
            <w:r w:rsidRPr="001D5E24">
              <w:t xml:space="preserve">annas in </w:t>
            </w:r>
            <w:r>
              <w:t xml:space="preserve">och </w:t>
            </w:r>
            <w:r w:rsidR="004E69DB">
              <w:t>lagras</w:t>
            </w:r>
            <w:r>
              <w:t xml:space="preserve"> på </w:t>
            </w:r>
            <w:proofErr w:type="spellStart"/>
            <w:r>
              <w:t>sharepointytan</w:t>
            </w:r>
            <w:proofErr w:type="spellEnd"/>
            <w:r>
              <w:t xml:space="preserve"> ”GMP” Vatten- Dialys och </w:t>
            </w:r>
            <w:proofErr w:type="gramStart"/>
            <w:r>
              <w:t>njursvikt</w:t>
            </w:r>
            <w:r w:rsidR="00EF5A97">
              <w:t>.</w:t>
            </w:r>
            <w:r>
              <w:t>.</w:t>
            </w:r>
            <w:proofErr w:type="gramEnd"/>
          </w:p>
        </w:tc>
      </w:tr>
    </w:tbl>
    <w:p w14:paraId="4FE035ED" w14:textId="77777777" w:rsidR="001D5E24" w:rsidRPr="001D5E24" w:rsidRDefault="001D5E24" w:rsidP="001D5E24">
      <w:pPr>
        <w:spacing w:after="0" w:line="240" w:lineRule="auto"/>
        <w:ind w:left="0" w:right="0"/>
      </w:pPr>
    </w:p>
    <w:p w14:paraId="6781A621" w14:textId="77777777" w:rsidR="001D5E24" w:rsidRPr="001D5E24" w:rsidRDefault="001D5E24" w:rsidP="001D5E24">
      <w:pPr>
        <w:spacing w:after="0" w:line="240" w:lineRule="auto"/>
        <w:ind w:left="5216" w:right="0" w:hanging="5216"/>
      </w:pPr>
      <w:r w:rsidRPr="001D5E24">
        <w:rPr>
          <w:b/>
        </w:rPr>
        <w:t>Åtgärder vid mikrobiologisk växt:</w:t>
      </w:r>
    </w:p>
    <w:p w14:paraId="73CF2271" w14:textId="77777777" w:rsidR="001D5E24" w:rsidRPr="001D5E24" w:rsidRDefault="001D5E24" w:rsidP="001D5E24">
      <w:pPr>
        <w:spacing w:after="0" w:line="240" w:lineRule="auto"/>
        <w:ind w:left="5216" w:right="0" w:hanging="5216"/>
      </w:pPr>
      <w:r w:rsidRPr="001D5E24">
        <w:t>Desinfektion av dialysmaskin. Ny provtagning utförs enligt instruktion.</w:t>
      </w:r>
    </w:p>
    <w:p w14:paraId="6C693CD0" w14:textId="77777777" w:rsidR="001D5E24" w:rsidRPr="001D5E24" w:rsidRDefault="001D5E24" w:rsidP="001D5E24">
      <w:pPr>
        <w:spacing w:after="0" w:line="240" w:lineRule="auto"/>
        <w:ind w:left="5216" w:right="0" w:hanging="5216"/>
      </w:pPr>
      <w:r w:rsidRPr="001D5E24">
        <w:t>Dialysmaskinen tas ur bruk. Dialysbehandling sker på NÄL tills proverna är godkända.</w:t>
      </w:r>
    </w:p>
    <w:p w14:paraId="1C4EE9D5" w14:textId="77777777" w:rsidR="001D5E24" w:rsidRPr="001D5E24" w:rsidRDefault="001D5E24" w:rsidP="001D5E24">
      <w:pPr>
        <w:spacing w:after="0" w:line="240" w:lineRule="auto"/>
        <w:ind w:left="5216" w:right="0" w:hanging="5216"/>
        <w:rPr>
          <w:b/>
        </w:rPr>
      </w:pPr>
      <w:r w:rsidRPr="001D5E24">
        <w:t>Vid kvarstående underkända prover utreds orsaken.</w:t>
      </w: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1D5E24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319434" w14:textId="77777777" w:rsidR="00AE30CC" w:rsidRDefault="00AE30CC">
      <w:r>
        <w:separator/>
      </w:r>
    </w:p>
  </w:endnote>
  <w:endnote w:type="continuationSeparator" w:id="0">
    <w:p w14:paraId="265FF48F" w14:textId="77777777" w:rsidR="00AE30CC" w:rsidRDefault="00AE30CC">
      <w:r>
        <w:continuationSeparator/>
      </w:r>
    </w:p>
  </w:endnote>
  <w:endnote w:type="continuationNotice" w:id="1">
    <w:p w14:paraId="0E229E68" w14:textId="77777777" w:rsidR="00AE30CC" w:rsidRDefault="00AE30C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2E0753" w14:textId="77777777" w:rsidR="00AE30CC" w:rsidRDefault="00AE30CC"/>
  </w:footnote>
  <w:footnote w:type="continuationSeparator" w:id="0">
    <w:p w14:paraId="4E66C4D6" w14:textId="77777777" w:rsidR="00AE30CC" w:rsidRDefault="00AE30CC">
      <w:r>
        <w:continuationSeparator/>
      </w:r>
    </w:p>
  </w:footnote>
  <w:footnote w:type="continuationNotice" w:id="1">
    <w:p w14:paraId="51890878" w14:textId="77777777" w:rsidR="00AE30CC" w:rsidRDefault="00AE30C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812676190">
    <w:abstractNumId w:val="17"/>
  </w:num>
  <w:num w:numId="2" w16cid:durableId="1342001706">
    <w:abstractNumId w:val="14"/>
  </w:num>
  <w:num w:numId="3" w16cid:durableId="1885562897">
    <w:abstractNumId w:val="0"/>
  </w:num>
  <w:num w:numId="4" w16cid:durableId="981740574">
    <w:abstractNumId w:val="6"/>
  </w:num>
  <w:num w:numId="5" w16cid:durableId="715591061">
    <w:abstractNumId w:val="15"/>
  </w:num>
  <w:num w:numId="6" w16cid:durableId="999963121">
    <w:abstractNumId w:val="2"/>
  </w:num>
  <w:num w:numId="7" w16cid:durableId="997347785">
    <w:abstractNumId w:val="11"/>
  </w:num>
  <w:num w:numId="8" w16cid:durableId="362480814">
    <w:abstractNumId w:val="8"/>
  </w:num>
  <w:num w:numId="9" w16cid:durableId="1246569021">
    <w:abstractNumId w:val="1"/>
  </w:num>
  <w:num w:numId="10" w16cid:durableId="1322386494">
    <w:abstractNumId w:val="1"/>
  </w:num>
  <w:num w:numId="11" w16cid:durableId="599535276">
    <w:abstractNumId w:val="3"/>
  </w:num>
  <w:num w:numId="12" w16cid:durableId="1219128374">
    <w:abstractNumId w:val="4"/>
  </w:num>
  <w:num w:numId="13" w16cid:durableId="1040476149">
    <w:abstractNumId w:val="13"/>
  </w:num>
  <w:num w:numId="14" w16cid:durableId="1005088448">
    <w:abstractNumId w:val="9"/>
  </w:num>
  <w:num w:numId="15" w16cid:durableId="402792">
    <w:abstractNumId w:val="7"/>
  </w:num>
  <w:num w:numId="16" w16cid:durableId="1103186598">
    <w:abstractNumId w:val="12"/>
  </w:num>
  <w:num w:numId="17" w16cid:durableId="2098624430">
    <w:abstractNumId w:val="5"/>
  </w:num>
  <w:num w:numId="18" w16cid:durableId="286394212">
    <w:abstractNumId w:val="10"/>
  </w:num>
  <w:num w:numId="19" w16cid:durableId="60708559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26F5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D5E24"/>
    <w:rsid w:val="00211487"/>
    <w:rsid w:val="00211D91"/>
    <w:rsid w:val="00217DEC"/>
    <w:rsid w:val="00221129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15B5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4E0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87CBD"/>
    <w:rsid w:val="0039118E"/>
    <w:rsid w:val="00397F54"/>
    <w:rsid w:val="003A0D43"/>
    <w:rsid w:val="003B2A4B"/>
    <w:rsid w:val="003B72A2"/>
    <w:rsid w:val="003D099E"/>
    <w:rsid w:val="003D21A2"/>
    <w:rsid w:val="003D29D2"/>
    <w:rsid w:val="003D7676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E69DB"/>
    <w:rsid w:val="004F4518"/>
    <w:rsid w:val="004F4C62"/>
    <w:rsid w:val="00501433"/>
    <w:rsid w:val="005067F6"/>
    <w:rsid w:val="0051139F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522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D94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30C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25F5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17310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EF5A97"/>
    <w:rsid w:val="00F22264"/>
    <w:rsid w:val="00F2564D"/>
    <w:rsid w:val="00F35B05"/>
    <w:rsid w:val="00F413D9"/>
    <w:rsid w:val="00F5135F"/>
    <w:rsid w:val="00F51F78"/>
    <w:rsid w:val="00F71459"/>
    <w:rsid w:val="00F7444D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1AFEBB42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8</TotalTime>
  <Pages>2</Pages>
  <Words>272</Words>
  <Characters>1446</Characters>
  <Application>Microsoft Office Word</Application>
  <DocSecurity>0</DocSecurity>
  <Lines>12</Lines>
  <Paragraphs>3</Paragraphs>
  <ScaleCrop>false</ScaleCrop>
  <Manager/>
  <Company/>
  <LinksUpToDate>false</LinksUpToDate>
  <CharactersWithSpaces>1715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HemHd egen brunn Hdvätska Mikrobiell samt endotoxin provtagnings anvisning Q Di 210</dc:title>
  <dc:subject/>
  <dc:creator>patrik.jens.johansson@vgregion.se</dc:creator>
  <keywords/>
  <lastModifiedBy>Anita Fredriksson</lastModifiedBy>
  <revision>17</revision>
  <lastPrinted>2016-03-31T10:56:00.0000000Z</lastPrinted>
  <dcterms:created xsi:type="dcterms:W3CDTF">2022-05-06T06:21:00.0000000Z</dcterms:created>
  <dcterms:modified xsi:type="dcterms:W3CDTF">2026-02-04T08:48:00.0000000Z</dcterms:modified>
</coreProperties>
</file>