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BCF0" w14:textId="77777777" w:rsidR="00CD4620" w:rsidRDefault="00CD4620" w:rsidP="00F35B05">
      <w:pPr>
        <w:pStyle w:val="Rubrik2"/>
        <w:sectPr w:rsidR="00CD4620" w:rsidSect="00CD46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AA7D29" w14:textId="77777777" w:rsidR="00CD4620" w:rsidRPr="00CD4620" w:rsidRDefault="00CD4620" w:rsidP="00CD462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D4620">
        <w:rPr>
          <w:szCs w:val="20"/>
        </w:rPr>
        <w:tab/>
      </w:r>
    </w:p>
    <w:tbl>
      <w:tblPr>
        <w:tblW w:w="9259" w:type="dxa"/>
        <w:tblLayout w:type="fixed"/>
        <w:tblLook w:val="01E0" w:firstRow="1" w:lastRow="1" w:firstColumn="1" w:lastColumn="1" w:noHBand="0" w:noVBand="0"/>
      </w:tblPr>
      <w:tblGrid>
        <w:gridCol w:w="9259"/>
      </w:tblGrid>
      <w:tr w:rsidR="00CD4620" w:rsidRPr="00CD4620" w14:paraId="05F9512D" w14:textId="77777777" w:rsidTr="00CD6FD8">
        <w:trPr>
          <w:cantSplit/>
          <w:trHeight w:val="2077"/>
        </w:trPr>
        <w:tc>
          <w:tcPr>
            <w:tcW w:w="92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9907586" w14:textId="4FBC0508" w:rsidR="00CD4620" w:rsidRPr="00CD4620" w:rsidRDefault="00CD4620" w:rsidP="00B236F1">
            <w:pPr>
              <w:pStyle w:val="Rubrik1"/>
              <w:rPr>
                <w:noProof/>
                <w:sz w:val="32"/>
                <w:szCs w:val="20"/>
              </w:rPr>
            </w:pPr>
            <w:r w:rsidRPr="00B236F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5C480" wp14:editId="3DC3787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E03212" w14:textId="77777777" w:rsidR="00CD4620" w:rsidRPr="003D37FD" w:rsidRDefault="00CD4620" w:rsidP="00CD4620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22306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5D5C4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4E03212" w14:textId="77777777" w:rsidR="00CD4620" w:rsidRPr="003D37FD" w:rsidRDefault="00CD4620" w:rsidP="00CD462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22306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CD4620">
              <w:rPr>
                <w:noProof/>
              </w:rPr>
              <w:t>HemHd kommunalt vatten Hemodialysvätska mikrobiologi</w:t>
            </w:r>
            <w:r w:rsidR="00546677">
              <w:rPr>
                <w:noProof/>
              </w:rPr>
              <w:t>,</w:t>
            </w:r>
            <w:r w:rsidRPr="00CD4620">
              <w:rPr>
                <w:noProof/>
              </w:rPr>
              <w:t>endotoxin provtagnings anvisning</w:t>
            </w:r>
            <w:r w:rsidR="00546677">
              <w:rPr>
                <w:noProof/>
              </w:rPr>
              <w:t xml:space="preserve"> Q Di 209</w:t>
            </w:r>
            <w:r w:rsidRPr="00CD4620">
              <w:rPr>
                <w:noProof/>
              </w:rPr>
              <w:t xml:space="preserve">                                                             </w:t>
            </w:r>
          </w:p>
        </w:tc>
      </w:tr>
    </w:tbl>
    <w:p w14:paraId="48ABE75D" w14:textId="0C887EC7" w:rsidR="00CD4620" w:rsidRPr="00CD4620" w:rsidRDefault="00CD4620" w:rsidP="00CD4620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CD4620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E63540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CD4620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05D7C796" w14:textId="77777777" w:rsidR="00CD4620" w:rsidRPr="00CD4620" w:rsidRDefault="00CD4620" w:rsidP="00CD4620">
      <w:pPr>
        <w:keepNext/>
        <w:spacing w:after="0" w:line="240" w:lineRule="auto"/>
        <w:ind w:left="0" w:right="-1702"/>
        <w:outlineLvl w:val="3"/>
        <w:rPr>
          <w:b/>
        </w:rPr>
      </w:pPr>
      <w:r w:rsidRPr="00CD4620">
        <w:rPr>
          <w:b/>
        </w:rPr>
        <w:t>Mikrobiologi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4"/>
        <w:gridCol w:w="5460"/>
      </w:tblGrid>
      <w:tr w:rsidR="00CD4620" w:rsidRPr="00CD4620" w14:paraId="7B4792F2" w14:textId="77777777" w:rsidTr="00893953">
        <w:tc>
          <w:tcPr>
            <w:tcW w:w="3824" w:type="dxa"/>
          </w:tcPr>
          <w:p w14:paraId="42106F14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Provtagningsansvarig:</w:t>
            </w:r>
          </w:p>
        </w:tc>
        <w:tc>
          <w:tcPr>
            <w:tcW w:w="5460" w:type="dxa"/>
          </w:tcPr>
          <w:p w14:paraId="0B8224D7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Provtagande sjuksköterska, tekniker, patient.</w:t>
            </w:r>
          </w:p>
          <w:p w14:paraId="1ACC0607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Noterar i loggbok under flik 4, på</w:t>
            </w:r>
          </w:p>
          <w:p w14:paraId="2083CC76" w14:textId="3764C3C2" w:rsidR="00CD4620" w:rsidRPr="00CD4620" w:rsidRDefault="00546677" w:rsidP="00546677">
            <w:pPr>
              <w:spacing w:after="0" w:line="240" w:lineRule="auto"/>
              <w:ind w:left="0" w:right="0"/>
            </w:pPr>
            <w:r w:rsidRPr="00CD4620">
              <w:t>C</w:t>
            </w:r>
            <w:r w:rsidR="00CD4620" w:rsidRPr="00CD4620">
              <w:t>hecklista</w:t>
            </w:r>
            <w:r>
              <w:t xml:space="preserve"> </w:t>
            </w:r>
            <w:r w:rsidR="00CD4620" w:rsidRPr="00CD4620">
              <w:t>kontrollprogram vattenkvalitet Q Di 109, för</w:t>
            </w:r>
            <w:r w:rsidR="00D246BE">
              <w:t xml:space="preserve"> </w:t>
            </w:r>
            <w:r w:rsidR="00CD4620" w:rsidRPr="00CD4620">
              <w:t>respektive dialysmonitor, vilka prover som är tagna</w:t>
            </w:r>
          </w:p>
        </w:tc>
      </w:tr>
      <w:tr w:rsidR="00CD4620" w:rsidRPr="00CD4620" w14:paraId="66CC7AF3" w14:textId="77777777" w:rsidTr="00893953">
        <w:tc>
          <w:tcPr>
            <w:tcW w:w="3824" w:type="dxa"/>
          </w:tcPr>
          <w:p w14:paraId="03DD4414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Frekvens:</w:t>
            </w:r>
          </w:p>
        </w:tc>
        <w:tc>
          <w:tcPr>
            <w:tcW w:w="5460" w:type="dxa"/>
          </w:tcPr>
          <w:p w14:paraId="5A8977F9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Mikrobiologi 4 gånger/år</w:t>
            </w:r>
          </w:p>
        </w:tc>
      </w:tr>
      <w:tr w:rsidR="00CD4620" w:rsidRPr="00CD4620" w14:paraId="4E1920AF" w14:textId="77777777" w:rsidTr="00893953">
        <w:tc>
          <w:tcPr>
            <w:tcW w:w="3824" w:type="dxa"/>
          </w:tcPr>
          <w:p w14:paraId="4D95A0E8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Provtagningsställe:</w:t>
            </w:r>
          </w:p>
        </w:tc>
        <w:tc>
          <w:tcPr>
            <w:tcW w:w="5460" w:type="dxa"/>
          </w:tcPr>
          <w:p w14:paraId="004ABBF4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 xml:space="preserve">Vid dialysmaskinerna, tillförande </w:t>
            </w:r>
            <w:proofErr w:type="spellStart"/>
            <w:r w:rsidRPr="00CD4620">
              <w:t>dialysatslang</w:t>
            </w:r>
            <w:proofErr w:type="spellEnd"/>
            <w:r w:rsidRPr="00CD4620">
              <w:t xml:space="preserve"> vid filter</w:t>
            </w:r>
          </w:p>
        </w:tc>
      </w:tr>
      <w:tr w:rsidR="00CD4620" w:rsidRPr="00CD4620" w14:paraId="6D278079" w14:textId="77777777" w:rsidTr="00893953">
        <w:tc>
          <w:tcPr>
            <w:tcW w:w="3824" w:type="dxa"/>
          </w:tcPr>
          <w:p w14:paraId="3507B763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Provtagningskärl</w:t>
            </w:r>
          </w:p>
        </w:tc>
        <w:tc>
          <w:tcPr>
            <w:tcW w:w="5460" w:type="dxa"/>
          </w:tcPr>
          <w:p w14:paraId="041322B7" w14:textId="7FD6D0B1" w:rsidR="00CD4620" w:rsidRPr="00CD4620" w:rsidRDefault="00D246BE" w:rsidP="00CD4620">
            <w:pPr>
              <w:spacing w:after="0" w:line="240" w:lineRule="auto"/>
              <w:ind w:left="0" w:right="0"/>
            </w:pPr>
            <w:r>
              <w:t xml:space="preserve">Sterilplast flaska 500 </w:t>
            </w:r>
            <w:r w:rsidR="00CD4620" w:rsidRPr="00CD4620">
              <w:t>ml.</w:t>
            </w:r>
            <w:r w:rsidR="00EB19C2">
              <w:t xml:space="preserve"> </w:t>
            </w:r>
            <w:r w:rsidR="00AF54BA">
              <w:t>Fylls minst 100ml</w:t>
            </w:r>
          </w:p>
        </w:tc>
      </w:tr>
      <w:tr w:rsidR="00CD4620" w:rsidRPr="00CD4620" w14:paraId="6F1B26E5" w14:textId="77777777" w:rsidTr="00893953">
        <w:tc>
          <w:tcPr>
            <w:tcW w:w="3824" w:type="dxa"/>
          </w:tcPr>
          <w:p w14:paraId="1F78926D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Gränsvärden:</w:t>
            </w:r>
          </w:p>
        </w:tc>
        <w:tc>
          <w:tcPr>
            <w:tcW w:w="5460" w:type="dxa"/>
          </w:tcPr>
          <w:p w14:paraId="6F962BCC" w14:textId="4479385C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 xml:space="preserve">Enligt gällande </w:t>
            </w:r>
            <w:r w:rsidR="0078709C">
              <w:t>föreskrift</w:t>
            </w:r>
            <w:r w:rsidRPr="00CD4620">
              <w:t>.</w:t>
            </w:r>
          </w:p>
        </w:tc>
      </w:tr>
      <w:tr w:rsidR="00CD4620" w:rsidRPr="00CD4620" w14:paraId="5ABF05EC" w14:textId="77777777" w:rsidTr="00893953">
        <w:tc>
          <w:tcPr>
            <w:tcW w:w="3824" w:type="dxa"/>
          </w:tcPr>
          <w:p w14:paraId="7FB00DB5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Analys av prov:</w:t>
            </w:r>
          </w:p>
        </w:tc>
        <w:tc>
          <w:tcPr>
            <w:tcW w:w="5460" w:type="dxa"/>
          </w:tcPr>
          <w:p w14:paraId="200AD5F6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proofErr w:type="spellStart"/>
            <w:r w:rsidRPr="00CD4620">
              <w:t>Bakt</w:t>
            </w:r>
            <w:proofErr w:type="spellEnd"/>
            <w:r w:rsidRPr="00CD4620">
              <w:t xml:space="preserve">. </w:t>
            </w:r>
            <w:proofErr w:type="spellStart"/>
            <w:r w:rsidRPr="00CD4620">
              <w:t>lab</w:t>
            </w:r>
            <w:proofErr w:type="spellEnd"/>
            <w:r w:rsidRPr="00CD4620">
              <w:t>, Sahlgrenska</w:t>
            </w:r>
          </w:p>
        </w:tc>
      </w:tr>
      <w:tr w:rsidR="00CD4620" w:rsidRPr="00CD4620" w14:paraId="4F359FF0" w14:textId="77777777" w:rsidTr="00893953">
        <w:tc>
          <w:tcPr>
            <w:tcW w:w="3824" w:type="dxa"/>
          </w:tcPr>
          <w:p w14:paraId="6D531A7B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Provsvar:</w:t>
            </w:r>
          </w:p>
        </w:tc>
        <w:tc>
          <w:tcPr>
            <w:tcW w:w="5460" w:type="dxa"/>
          </w:tcPr>
          <w:p w14:paraId="282BC22B" w14:textId="77777777" w:rsidR="00CD4620" w:rsidRPr="00CD4620" w:rsidRDefault="00CD4620" w:rsidP="00CD4620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CD4620">
              <w:t>Skickas till dialysmott. och kontrolleras, signeras av</w:t>
            </w:r>
          </w:p>
          <w:p w14:paraId="31C4AB3D" w14:textId="77777777" w:rsidR="00CD4620" w:rsidRPr="00CD4620" w:rsidRDefault="00CD4620" w:rsidP="00CD4620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CD4620">
              <w:t>delegerad sjuksköterska.</w:t>
            </w:r>
          </w:p>
          <w:p w14:paraId="0BE0EECB" w14:textId="21A75AD6" w:rsidR="00CD4620" w:rsidRPr="00CD4620" w:rsidRDefault="00CD4620" w:rsidP="006D594A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CD4620">
              <w:t>Provsvar s</w:t>
            </w:r>
            <w:r w:rsidR="006D594A">
              <w:t>k</w:t>
            </w:r>
            <w:r w:rsidRPr="00CD4620">
              <w:t xml:space="preserve">annas in </w:t>
            </w:r>
            <w:r w:rsidR="006D594A">
              <w:t xml:space="preserve">och </w:t>
            </w:r>
            <w:r w:rsidR="007C462B">
              <w:t>lagras</w:t>
            </w:r>
            <w:r w:rsidR="006D594A">
              <w:t xml:space="preserve"> på </w:t>
            </w:r>
            <w:proofErr w:type="spellStart"/>
            <w:r w:rsidR="006D594A">
              <w:t>sharepoint</w:t>
            </w:r>
            <w:r w:rsidR="00C1268B">
              <w:t>ytan</w:t>
            </w:r>
            <w:proofErr w:type="spellEnd"/>
            <w:r w:rsidR="00C1268B">
              <w:t xml:space="preserve"> ”GMP</w:t>
            </w:r>
            <w:r w:rsidR="00EF0E29">
              <w:t>”</w:t>
            </w:r>
            <w:r w:rsidR="00C1268B">
              <w:t xml:space="preserve"> Vatten-Dialys och njursvikt</w:t>
            </w:r>
            <w:r w:rsidR="00187A27">
              <w:t>.</w:t>
            </w:r>
          </w:p>
        </w:tc>
      </w:tr>
    </w:tbl>
    <w:p w14:paraId="21EDF1FF" w14:textId="77777777" w:rsidR="00CD4620" w:rsidRPr="00CD4620" w:rsidRDefault="00CD4620" w:rsidP="00CD4620">
      <w:pPr>
        <w:keepNext/>
        <w:spacing w:after="0" w:line="240" w:lineRule="auto"/>
        <w:ind w:left="0" w:right="0"/>
        <w:outlineLvl w:val="4"/>
        <w:rPr>
          <w:b/>
        </w:rPr>
      </w:pPr>
      <w:proofErr w:type="spellStart"/>
      <w:r w:rsidRPr="00CD4620">
        <w:rPr>
          <w:b/>
        </w:rPr>
        <w:t>Endotoxin</w:t>
      </w:r>
      <w:proofErr w:type="spellEnd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4"/>
        <w:gridCol w:w="5460"/>
      </w:tblGrid>
      <w:tr w:rsidR="00CD4620" w:rsidRPr="00CD4620" w14:paraId="585B125C" w14:textId="77777777" w:rsidTr="00893953">
        <w:tc>
          <w:tcPr>
            <w:tcW w:w="3824" w:type="dxa"/>
          </w:tcPr>
          <w:p w14:paraId="40697AB6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Provtagningsansvarig:</w:t>
            </w:r>
            <w:r w:rsidRPr="00CD4620">
              <w:tab/>
            </w:r>
          </w:p>
        </w:tc>
        <w:tc>
          <w:tcPr>
            <w:tcW w:w="5460" w:type="dxa"/>
          </w:tcPr>
          <w:p w14:paraId="29955F00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Provtagande sjuksköterska, tekniker, patient.</w:t>
            </w:r>
          </w:p>
          <w:p w14:paraId="626A5665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Noterar i loggbok under flik 4, på</w:t>
            </w:r>
          </w:p>
          <w:p w14:paraId="248140E7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proofErr w:type="gramStart"/>
            <w:r w:rsidRPr="00CD4620">
              <w:t>checklista kontrollprogram</w:t>
            </w:r>
            <w:proofErr w:type="gramEnd"/>
            <w:r w:rsidRPr="00CD4620">
              <w:t xml:space="preserve"> vattenkvalitet Q Di 109, för</w:t>
            </w:r>
          </w:p>
          <w:p w14:paraId="0DA39A17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respektive dialysmonitor, vilka prover som är tagna</w:t>
            </w:r>
          </w:p>
        </w:tc>
      </w:tr>
      <w:tr w:rsidR="00CD4620" w:rsidRPr="00CD4620" w14:paraId="6A5F3BF5" w14:textId="77777777" w:rsidTr="00893953">
        <w:tc>
          <w:tcPr>
            <w:tcW w:w="3824" w:type="dxa"/>
          </w:tcPr>
          <w:p w14:paraId="38DC417E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Frekvens:</w:t>
            </w:r>
            <w:r w:rsidRPr="00CD4620">
              <w:tab/>
            </w:r>
          </w:p>
        </w:tc>
        <w:tc>
          <w:tcPr>
            <w:tcW w:w="5460" w:type="dxa"/>
          </w:tcPr>
          <w:p w14:paraId="74C95217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2 gånger/år.</w:t>
            </w:r>
          </w:p>
        </w:tc>
      </w:tr>
      <w:tr w:rsidR="00CD4620" w:rsidRPr="00CD4620" w14:paraId="431A0AA9" w14:textId="77777777" w:rsidTr="00893953">
        <w:tc>
          <w:tcPr>
            <w:tcW w:w="3824" w:type="dxa"/>
          </w:tcPr>
          <w:p w14:paraId="628C0CBB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Provtagningsställe:</w:t>
            </w:r>
          </w:p>
        </w:tc>
        <w:tc>
          <w:tcPr>
            <w:tcW w:w="5460" w:type="dxa"/>
          </w:tcPr>
          <w:p w14:paraId="31D13CE6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 xml:space="preserve">Vid dialysmaskinerna, tillförande </w:t>
            </w:r>
            <w:proofErr w:type="spellStart"/>
            <w:r w:rsidRPr="00CD4620">
              <w:t>dialysatslang</w:t>
            </w:r>
            <w:proofErr w:type="spellEnd"/>
            <w:r w:rsidRPr="00CD4620">
              <w:t xml:space="preserve"> vid filter.</w:t>
            </w:r>
          </w:p>
        </w:tc>
      </w:tr>
      <w:tr w:rsidR="00CD4620" w:rsidRPr="00CD4620" w14:paraId="4A5F63E2" w14:textId="77777777" w:rsidTr="00893953">
        <w:tc>
          <w:tcPr>
            <w:tcW w:w="3824" w:type="dxa"/>
          </w:tcPr>
          <w:p w14:paraId="5917DDB2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Provtagningskärl:</w:t>
            </w:r>
          </w:p>
        </w:tc>
        <w:tc>
          <w:tcPr>
            <w:tcW w:w="5460" w:type="dxa"/>
          </w:tcPr>
          <w:p w14:paraId="03A0C983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Provrör 6 ml (gul kork)</w:t>
            </w:r>
          </w:p>
        </w:tc>
      </w:tr>
      <w:tr w:rsidR="00CD4620" w:rsidRPr="00CD4620" w14:paraId="00775080" w14:textId="77777777" w:rsidTr="00893953">
        <w:tc>
          <w:tcPr>
            <w:tcW w:w="3824" w:type="dxa"/>
          </w:tcPr>
          <w:p w14:paraId="48879EE8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Gränsvärden:</w:t>
            </w:r>
          </w:p>
        </w:tc>
        <w:tc>
          <w:tcPr>
            <w:tcW w:w="5460" w:type="dxa"/>
          </w:tcPr>
          <w:p w14:paraId="15E800E7" w14:textId="2DF3337F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 xml:space="preserve">Enligt gällande </w:t>
            </w:r>
            <w:r w:rsidR="004006DE">
              <w:t>föreskrift</w:t>
            </w:r>
            <w:r w:rsidRPr="00CD4620">
              <w:t>.</w:t>
            </w:r>
          </w:p>
        </w:tc>
      </w:tr>
      <w:tr w:rsidR="00CD4620" w:rsidRPr="00CD4620" w14:paraId="3AC403C1" w14:textId="77777777" w:rsidTr="00893953">
        <w:tc>
          <w:tcPr>
            <w:tcW w:w="3824" w:type="dxa"/>
          </w:tcPr>
          <w:p w14:paraId="7C57E2E9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Analys av prov:</w:t>
            </w:r>
          </w:p>
        </w:tc>
        <w:tc>
          <w:tcPr>
            <w:tcW w:w="5460" w:type="dxa"/>
          </w:tcPr>
          <w:p w14:paraId="52A90F7D" w14:textId="7704F2D1" w:rsidR="00CD4620" w:rsidRPr="00CD4620" w:rsidRDefault="00CD4620" w:rsidP="00CD4620">
            <w:pPr>
              <w:spacing w:after="0" w:line="240" w:lineRule="auto"/>
              <w:ind w:left="0" w:right="0"/>
            </w:pPr>
            <w:proofErr w:type="spellStart"/>
            <w:r w:rsidRPr="00CD4620">
              <w:t>Bak</w:t>
            </w:r>
            <w:r w:rsidR="004006DE">
              <w:t>t</w:t>
            </w:r>
            <w:r w:rsidRPr="00CD4620">
              <w:t>.</w:t>
            </w:r>
            <w:r w:rsidR="004006DE">
              <w:t>l</w:t>
            </w:r>
            <w:r w:rsidRPr="00CD4620">
              <w:t>ab</w:t>
            </w:r>
            <w:proofErr w:type="spellEnd"/>
            <w:r w:rsidRPr="00CD4620">
              <w:t>, Sahlgrenska</w:t>
            </w:r>
          </w:p>
        </w:tc>
      </w:tr>
      <w:tr w:rsidR="00CD4620" w:rsidRPr="00CD4620" w14:paraId="200ECD3B" w14:textId="77777777" w:rsidTr="00893953">
        <w:tc>
          <w:tcPr>
            <w:tcW w:w="3824" w:type="dxa"/>
          </w:tcPr>
          <w:p w14:paraId="0CD0D8AF" w14:textId="77777777" w:rsidR="00CD4620" w:rsidRPr="00CD4620" w:rsidRDefault="00CD4620" w:rsidP="00CD4620">
            <w:pPr>
              <w:spacing w:after="0" w:line="240" w:lineRule="auto"/>
              <w:ind w:left="0" w:right="0"/>
            </w:pPr>
            <w:r w:rsidRPr="00CD4620">
              <w:t>Provsvar:</w:t>
            </w:r>
          </w:p>
        </w:tc>
        <w:tc>
          <w:tcPr>
            <w:tcW w:w="5460" w:type="dxa"/>
          </w:tcPr>
          <w:p w14:paraId="431575AF" w14:textId="77777777" w:rsidR="00CD4620" w:rsidRPr="00CD4620" w:rsidRDefault="00CD4620" w:rsidP="00CD4620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CD4620">
              <w:t>Skickas till dialysmott. och kontrolleras, signeras av</w:t>
            </w:r>
          </w:p>
          <w:p w14:paraId="295098B0" w14:textId="77777777" w:rsidR="00CD4620" w:rsidRPr="00CD4620" w:rsidRDefault="00CD4620" w:rsidP="00CD4620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CD4620">
              <w:t>delegerad sjuksköterska.</w:t>
            </w:r>
          </w:p>
          <w:p w14:paraId="1E6EE9DF" w14:textId="499B7AAE" w:rsidR="00CD4620" w:rsidRPr="00CD4620" w:rsidRDefault="00CD4620" w:rsidP="004006DE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CD4620">
              <w:t>Provsvar s</w:t>
            </w:r>
            <w:r w:rsidR="004006DE">
              <w:t>k</w:t>
            </w:r>
            <w:r w:rsidRPr="00CD4620">
              <w:t>annas in i</w:t>
            </w:r>
            <w:r w:rsidR="004006DE">
              <w:t xml:space="preserve"> och </w:t>
            </w:r>
            <w:r w:rsidR="007C462B">
              <w:t>lagras</w:t>
            </w:r>
            <w:r w:rsidR="004006DE">
              <w:t xml:space="preserve"> på </w:t>
            </w:r>
            <w:proofErr w:type="spellStart"/>
            <w:r w:rsidR="004006DE">
              <w:t>sharepointytan</w:t>
            </w:r>
            <w:proofErr w:type="spellEnd"/>
            <w:r w:rsidR="004006DE">
              <w:t xml:space="preserve"> ”GMP</w:t>
            </w:r>
            <w:r w:rsidR="00EF0E29">
              <w:t>”</w:t>
            </w:r>
            <w:r w:rsidR="004006DE">
              <w:t xml:space="preserve"> Vatten-Dialys och njursvikt.</w:t>
            </w:r>
          </w:p>
        </w:tc>
      </w:tr>
    </w:tbl>
    <w:p w14:paraId="72E41344" w14:textId="77777777" w:rsidR="00CD4620" w:rsidRPr="00CD4620" w:rsidRDefault="00CD4620" w:rsidP="00CD4620">
      <w:pPr>
        <w:spacing w:after="0" w:line="240" w:lineRule="auto"/>
        <w:ind w:left="0" w:right="0"/>
      </w:pPr>
    </w:p>
    <w:p w14:paraId="32C418CE" w14:textId="77777777" w:rsidR="00CD4620" w:rsidRPr="00CD4620" w:rsidRDefault="00CD4620" w:rsidP="00CD4620">
      <w:pPr>
        <w:spacing w:after="0" w:line="240" w:lineRule="auto"/>
        <w:ind w:left="0" w:right="0"/>
        <w:rPr>
          <w:b/>
        </w:rPr>
      </w:pPr>
      <w:r w:rsidRPr="00CD4620">
        <w:rPr>
          <w:b/>
        </w:rPr>
        <w:t>Åtgärder vid mikrobiologisk växt:</w:t>
      </w:r>
    </w:p>
    <w:p w14:paraId="27F86F7A" w14:textId="77777777" w:rsidR="00CD4620" w:rsidRPr="00CD4620" w:rsidRDefault="00CD4620" w:rsidP="00CD4620">
      <w:pPr>
        <w:spacing w:after="0" w:line="240" w:lineRule="auto"/>
        <w:ind w:left="5216" w:right="0" w:hanging="5216"/>
      </w:pPr>
      <w:r w:rsidRPr="00CD4620">
        <w:t>Desinfektion på dialysmaskinerna. Ny provtagning utförs enligt instruktion</w:t>
      </w:r>
    </w:p>
    <w:p w14:paraId="00D97098" w14:textId="77777777" w:rsidR="00CD4620" w:rsidRPr="00CD4620" w:rsidRDefault="00CD4620" w:rsidP="00CD4620">
      <w:pPr>
        <w:spacing w:after="0" w:line="240" w:lineRule="auto"/>
        <w:ind w:left="0" w:right="0"/>
      </w:pPr>
      <w:r w:rsidRPr="00CD4620">
        <w:t>Dialysmaskinen tas ur bruk. Dialysbehandling sker på NÄL, tills proverna är godkända.</w:t>
      </w:r>
    </w:p>
    <w:p w14:paraId="30C11F75" w14:textId="77777777" w:rsidR="00CD4620" w:rsidRPr="00CD4620" w:rsidRDefault="00CD4620" w:rsidP="00CD4620">
      <w:pPr>
        <w:spacing w:after="0" w:line="240" w:lineRule="auto"/>
        <w:ind w:left="0" w:right="0"/>
      </w:pPr>
      <w:r w:rsidRPr="00CD4620">
        <w:t xml:space="preserve">Vid kvarstående underkända prover utreds orsaken.     </w:t>
      </w:r>
    </w:p>
    <w:p w14:paraId="7BE093BC" w14:textId="77777777" w:rsidR="00CD4620" w:rsidRPr="00CD4620" w:rsidRDefault="00CD4620" w:rsidP="00CD4620">
      <w:pPr>
        <w:spacing w:after="0" w:line="240" w:lineRule="auto"/>
        <w:ind w:left="0" w:right="0"/>
      </w:pPr>
    </w:p>
    <w:p w14:paraId="71907C88" w14:textId="77777777" w:rsidR="00CD4620" w:rsidRPr="00CD4620" w:rsidRDefault="00CD4620" w:rsidP="00CD462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CD4620">
        <w:rPr>
          <w:rFonts w:ascii="Arial" w:hAnsi="Arial" w:cs="Arial"/>
          <w:b/>
          <w:bCs/>
          <w:iCs/>
          <w:szCs w:val="28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D462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FFC1" w14:textId="77777777" w:rsidR="002620A8" w:rsidRDefault="002620A8">
      <w:r>
        <w:separator/>
      </w:r>
    </w:p>
  </w:endnote>
  <w:endnote w:type="continuationSeparator" w:id="0">
    <w:p w14:paraId="6343CA09" w14:textId="77777777" w:rsidR="002620A8" w:rsidRDefault="002620A8">
      <w:r>
        <w:continuationSeparator/>
      </w:r>
    </w:p>
  </w:endnote>
  <w:endnote w:type="continuationNotice" w:id="1">
    <w:p w14:paraId="4099AAC7" w14:textId="77777777" w:rsidR="002620A8" w:rsidRDefault="00262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4750" w14:textId="77777777" w:rsidR="002620A8" w:rsidRDefault="002620A8"/>
  </w:footnote>
  <w:footnote w:type="continuationSeparator" w:id="0">
    <w:p w14:paraId="2FDEBCD4" w14:textId="77777777" w:rsidR="002620A8" w:rsidRDefault="002620A8">
      <w:r>
        <w:continuationSeparator/>
      </w:r>
    </w:p>
  </w:footnote>
  <w:footnote w:type="continuationNotice" w:id="1">
    <w:p w14:paraId="64D8017A" w14:textId="77777777" w:rsidR="002620A8" w:rsidRDefault="002620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017160">
    <w:abstractNumId w:val="17"/>
  </w:num>
  <w:num w:numId="2" w16cid:durableId="483083216">
    <w:abstractNumId w:val="14"/>
  </w:num>
  <w:num w:numId="3" w16cid:durableId="1296712710">
    <w:abstractNumId w:val="0"/>
  </w:num>
  <w:num w:numId="4" w16cid:durableId="125244582">
    <w:abstractNumId w:val="6"/>
  </w:num>
  <w:num w:numId="5" w16cid:durableId="144515650">
    <w:abstractNumId w:val="15"/>
  </w:num>
  <w:num w:numId="6" w16cid:durableId="676544107">
    <w:abstractNumId w:val="2"/>
  </w:num>
  <w:num w:numId="7" w16cid:durableId="511530983">
    <w:abstractNumId w:val="11"/>
  </w:num>
  <w:num w:numId="8" w16cid:durableId="845486991">
    <w:abstractNumId w:val="8"/>
  </w:num>
  <w:num w:numId="9" w16cid:durableId="1277445733">
    <w:abstractNumId w:val="1"/>
  </w:num>
  <w:num w:numId="10" w16cid:durableId="125004280">
    <w:abstractNumId w:val="1"/>
  </w:num>
  <w:num w:numId="11" w16cid:durableId="1447387856">
    <w:abstractNumId w:val="3"/>
  </w:num>
  <w:num w:numId="12" w16cid:durableId="1363246355">
    <w:abstractNumId w:val="4"/>
  </w:num>
  <w:num w:numId="13" w16cid:durableId="1645692659">
    <w:abstractNumId w:val="13"/>
  </w:num>
  <w:num w:numId="14" w16cid:durableId="2058704437">
    <w:abstractNumId w:val="9"/>
  </w:num>
  <w:num w:numId="15" w16cid:durableId="230116075">
    <w:abstractNumId w:val="7"/>
  </w:num>
  <w:num w:numId="16" w16cid:durableId="137653856">
    <w:abstractNumId w:val="12"/>
  </w:num>
  <w:num w:numId="17" w16cid:durableId="624627766">
    <w:abstractNumId w:val="5"/>
  </w:num>
  <w:num w:numId="18" w16cid:durableId="1244417816">
    <w:abstractNumId w:val="10"/>
  </w:num>
  <w:num w:numId="19" w16cid:durableId="18695627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712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A2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0A8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2A0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6D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8F6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667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94A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09C"/>
    <w:rsid w:val="007917BA"/>
    <w:rsid w:val="007A5C6F"/>
    <w:rsid w:val="007C462B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4BA"/>
    <w:rsid w:val="00AF5AAF"/>
    <w:rsid w:val="00B046D8"/>
    <w:rsid w:val="00B13F4C"/>
    <w:rsid w:val="00B16219"/>
    <w:rsid w:val="00B16C59"/>
    <w:rsid w:val="00B236F1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268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620"/>
    <w:rsid w:val="00CD6647"/>
    <w:rsid w:val="00CD6FD8"/>
    <w:rsid w:val="00CE4B73"/>
    <w:rsid w:val="00CF70BB"/>
    <w:rsid w:val="00D074DB"/>
    <w:rsid w:val="00D139CF"/>
    <w:rsid w:val="00D246B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540"/>
    <w:rsid w:val="00E7237C"/>
    <w:rsid w:val="00E77C46"/>
    <w:rsid w:val="00E86CE8"/>
    <w:rsid w:val="00E90E82"/>
    <w:rsid w:val="00EA00CB"/>
    <w:rsid w:val="00EA1BAA"/>
    <w:rsid w:val="00EA3FCD"/>
    <w:rsid w:val="00EA42A0"/>
    <w:rsid w:val="00EB19C2"/>
    <w:rsid w:val="00EB6714"/>
    <w:rsid w:val="00EC0A68"/>
    <w:rsid w:val="00EC5006"/>
    <w:rsid w:val="00ED49C3"/>
    <w:rsid w:val="00ED6CE8"/>
    <w:rsid w:val="00ED7AA6"/>
    <w:rsid w:val="00EE2A56"/>
    <w:rsid w:val="00EE3818"/>
    <w:rsid w:val="00EF0E2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195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HemHd kommunalt vatten Hdvätska mikrobiologi,  endotoxin provtagnings anvisning Q Di 209       </dc:title>
  <dc:subject/>
  <dc:creator>patrik.jens.johansson@vgregion.se</dc:creator>
  <keywords/>
  <lastModifiedBy>Anita Fredriksson</lastModifiedBy>
  <revision>17</revision>
  <lastPrinted>2016-03-31T10:56:00.0000000Z</lastPrinted>
  <dcterms:created xsi:type="dcterms:W3CDTF">2022-05-06T06:21:00.0000000Z</dcterms:created>
  <dcterms:modified xsi:type="dcterms:W3CDTF">2026-02-04T08:53:00.0000000Z</dcterms:modified>
</coreProperties>
</file>