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1A73" w14:textId="77777777" w:rsidR="00D55C35" w:rsidRDefault="00D55C35" w:rsidP="00D55C35">
      <w:bookmarkStart w:id="0" w:name="_Toc321146591"/>
    </w:p>
    <w:p w14:paraId="52C08807" w14:textId="77777777" w:rsidR="00D837C2" w:rsidRDefault="00D837C2" w:rsidP="00D837C2">
      <w:pPr>
        <w:spacing w:after="0" w:line="240" w:lineRule="auto"/>
        <w:ind w:left="0" w:right="0"/>
        <w:rPr>
          <w:szCs w:val="20"/>
        </w:rPr>
      </w:pPr>
    </w:p>
    <w:p w14:paraId="75F79047" w14:textId="0441A373" w:rsidR="00D116C0" w:rsidRDefault="00D116C0" w:rsidP="00D116C0">
      <w:pPr>
        <w:tabs>
          <w:tab w:val="left" w:pos="3045"/>
        </w:tabs>
        <w:spacing w:after="0" w:line="240" w:lineRule="auto"/>
        <w:ind w:left="0" w:right="0"/>
        <w:rPr>
          <w:szCs w:val="20"/>
        </w:rPr>
      </w:pPr>
      <w:r>
        <w:rPr>
          <w:szCs w:val="20"/>
        </w:rPr>
        <w:tab/>
      </w:r>
    </w:p>
    <w:p w14:paraId="503C3E31" w14:textId="77777777" w:rsidR="00D116C0" w:rsidRDefault="00D116C0" w:rsidP="00D116C0">
      <w:pPr>
        <w:tabs>
          <w:tab w:val="left" w:pos="3045"/>
        </w:tabs>
        <w:spacing w:after="0" w:line="240" w:lineRule="auto"/>
        <w:ind w:left="0" w:right="0"/>
        <w:rPr>
          <w:szCs w:val="20"/>
        </w:rPr>
      </w:pPr>
    </w:p>
    <w:p w14:paraId="2A559174" w14:textId="77777777" w:rsidR="00D116C0" w:rsidRDefault="00D116C0" w:rsidP="00D116C0">
      <w:pPr>
        <w:tabs>
          <w:tab w:val="left" w:pos="3045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837C2" w:rsidRPr="00D837C2" w14:paraId="6D5B8471" w14:textId="77777777" w:rsidTr="7C88565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499DA61" w14:textId="1858FD59" w:rsidR="00D55C35" w:rsidRPr="00D55C35" w:rsidRDefault="00D837C2" w:rsidP="00D55C35">
            <w:pPr>
              <w:pStyle w:val="Rubrik1"/>
            </w:pPr>
            <w:r w:rsidRPr="00D837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D5768E" wp14:editId="5E7988D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31F204" w14:textId="77777777" w:rsidR="00D837C2" w:rsidRPr="003D37FD" w:rsidRDefault="00D837C2" w:rsidP="00D837C2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22304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CD576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431F204" w14:textId="77777777" w:rsidR="00D837C2" w:rsidRPr="003D37FD" w:rsidRDefault="00D837C2" w:rsidP="00D837C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22304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D837C2">
              <w:t xml:space="preserve">Mikrobiologi och </w:t>
            </w:r>
            <w:proofErr w:type="spellStart"/>
            <w:r w:rsidRPr="00D837C2">
              <w:t>Endotoxin</w:t>
            </w:r>
            <w:proofErr w:type="spellEnd"/>
            <w:r w:rsidRPr="00D837C2">
              <w:t xml:space="preserve"> kontroll av </w:t>
            </w:r>
            <w:r w:rsidR="00F77153">
              <w:t>tillredningsvatten</w:t>
            </w:r>
            <w:r w:rsidRPr="00D837C2">
              <w:t xml:space="preserve"> CWP 1 och CWP</w:t>
            </w:r>
            <w:r w:rsidR="00D55C35">
              <w:t>2</w:t>
            </w:r>
            <w:r w:rsidRPr="00D837C2">
              <w:t xml:space="preserve"> </w:t>
            </w:r>
            <w:r w:rsidR="00D55C35">
              <w:t>GMP</w:t>
            </w:r>
            <w:r w:rsidR="2ED707FB">
              <w:t xml:space="preserve"> Q Di 207</w:t>
            </w:r>
          </w:p>
        </w:tc>
      </w:tr>
    </w:tbl>
    <w:p w14:paraId="4CA889D9" w14:textId="2426CCD4" w:rsidR="00D837C2" w:rsidRPr="00D837C2" w:rsidRDefault="00D837C2" w:rsidP="00F22EE8">
      <w:pPr>
        <w:keepNext/>
        <w:spacing w:after="0" w:line="240" w:lineRule="auto"/>
        <w:ind w:left="0" w:right="0"/>
        <w:outlineLvl w:val="0"/>
      </w:pPr>
      <w:r w:rsidRPr="00D837C2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E140CD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D837C2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78BD380C" w14:textId="75F3478A" w:rsidR="00D837C2" w:rsidRPr="00D837C2" w:rsidRDefault="00D837C2" w:rsidP="00D837C2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D837C2">
        <w:rPr>
          <w:b/>
          <w:szCs w:val="20"/>
        </w:rPr>
        <w:t>Provtagnings</w:t>
      </w:r>
      <w:r w:rsidR="00CC219F">
        <w:rPr>
          <w:b/>
          <w:szCs w:val="20"/>
        </w:rPr>
        <w:t xml:space="preserve"> </w:t>
      </w:r>
      <w:r w:rsidRPr="00D837C2">
        <w:rPr>
          <w:b/>
          <w:szCs w:val="20"/>
        </w:rPr>
        <w:t xml:space="preserve">anvisningar </w:t>
      </w:r>
      <w:r w:rsidR="006035C8">
        <w:rPr>
          <w:b/>
          <w:szCs w:val="20"/>
        </w:rPr>
        <w:t>tillredningsvatten</w:t>
      </w:r>
      <w:r w:rsidRPr="00D837C2">
        <w:rPr>
          <w:b/>
          <w:szCs w:val="20"/>
        </w:rPr>
        <w:t>.</w:t>
      </w:r>
    </w:p>
    <w:p w14:paraId="0E1C2BFC" w14:textId="19B7C5D9" w:rsidR="00D837C2" w:rsidRPr="00D837C2" w:rsidRDefault="035AE250" w:rsidP="00D837C2">
      <w:pPr>
        <w:spacing w:after="0" w:line="240" w:lineRule="auto"/>
        <w:ind w:left="0" w:right="0"/>
      </w:pPr>
      <w:r>
        <w:t xml:space="preserve">Tappningsmynningen desinfekteras med 70% sprit och </w:t>
      </w:r>
      <w:r w:rsidR="00CA6644">
        <w:t xml:space="preserve">därefter </w:t>
      </w:r>
      <w:r w:rsidR="001B1EBF">
        <w:t>får vattnet rinna fritt någon minut före provtagning</w:t>
      </w:r>
      <w:r w:rsidR="00D837C2">
        <w:t xml:space="preserve">. </w:t>
      </w:r>
    </w:p>
    <w:p w14:paraId="69D00D54" w14:textId="77777777" w:rsidR="00D837C2" w:rsidRPr="00D837C2" w:rsidRDefault="00D837C2" w:rsidP="00D837C2">
      <w:pPr>
        <w:spacing w:after="0" w:line="240" w:lineRule="auto"/>
        <w:ind w:left="0" w:right="0"/>
      </w:pPr>
      <w:r w:rsidRPr="00D837C2">
        <w:t xml:space="preserve">Prov för </w:t>
      </w:r>
      <w:proofErr w:type="spellStart"/>
      <w:r w:rsidRPr="00D837C2">
        <w:t>endotoxin</w:t>
      </w:r>
      <w:proofErr w:type="spellEnd"/>
      <w:r w:rsidRPr="00D837C2">
        <w:t xml:space="preserve"> och mikrobiologi skickas till mikrobiologen SU. </w:t>
      </w:r>
    </w:p>
    <w:p w14:paraId="6D9C44DA" w14:textId="77777777" w:rsidR="00D837C2" w:rsidRPr="00D837C2" w:rsidRDefault="00D837C2" w:rsidP="00D837C2">
      <w:pPr>
        <w:spacing w:after="0" w:line="240" w:lineRule="auto"/>
        <w:ind w:left="0" w:right="0"/>
      </w:pPr>
    </w:p>
    <w:p w14:paraId="1F0A4A45" w14:textId="77777777" w:rsidR="00D837C2" w:rsidRPr="00D837C2" w:rsidRDefault="00D837C2" w:rsidP="00D837C2">
      <w:pPr>
        <w:keepNext/>
        <w:spacing w:after="0" w:line="240" w:lineRule="auto"/>
        <w:ind w:left="0" w:right="0"/>
        <w:outlineLvl w:val="3"/>
        <w:rPr>
          <w:b/>
          <w:szCs w:val="20"/>
        </w:rPr>
      </w:pPr>
      <w:r w:rsidRPr="00D837C2">
        <w:rPr>
          <w:b/>
          <w:szCs w:val="20"/>
        </w:rPr>
        <w:t>Arkivering av provsvar</w:t>
      </w:r>
    </w:p>
    <w:p w14:paraId="68D00245" w14:textId="77777777" w:rsidR="00D837C2" w:rsidRPr="00D837C2" w:rsidRDefault="00D837C2" w:rsidP="00D837C2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D837C2">
        <w:rPr>
          <w:szCs w:val="20"/>
        </w:rPr>
        <w:t>Dialysmottagningen arkiverar alla provsvar.</w:t>
      </w:r>
    </w:p>
    <w:p w14:paraId="4494A6DA" w14:textId="7FF5854B" w:rsidR="00732142" w:rsidRDefault="00847449" w:rsidP="00D837C2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405AF0">
        <w:rPr>
          <w:szCs w:val="20"/>
        </w:rPr>
        <w:t xml:space="preserve">Provsvar skannas in och lagras på </w:t>
      </w:r>
      <w:proofErr w:type="spellStart"/>
      <w:r w:rsidRPr="00405AF0">
        <w:rPr>
          <w:szCs w:val="20"/>
        </w:rPr>
        <w:t>sharepointytan</w:t>
      </w:r>
      <w:proofErr w:type="spellEnd"/>
      <w:r w:rsidRPr="00405AF0">
        <w:rPr>
          <w:szCs w:val="20"/>
        </w:rPr>
        <w:t xml:space="preserve"> ”GMP vatten – Dialys och njursviktsmottagningen".</w:t>
      </w:r>
    </w:p>
    <w:p w14:paraId="2E581FF2" w14:textId="77777777" w:rsidR="00D837C2" w:rsidRPr="00405AF0" w:rsidRDefault="00D837C2" w:rsidP="00D837C2">
      <w:pPr>
        <w:autoSpaceDE w:val="0"/>
        <w:autoSpaceDN w:val="0"/>
        <w:adjustRightInd w:val="0"/>
        <w:spacing w:after="0" w:line="240" w:lineRule="auto"/>
        <w:ind w:left="0" w:right="0"/>
      </w:pPr>
    </w:p>
    <w:p w14:paraId="30C63F9B" w14:textId="4A12FFB4" w:rsidR="3F431E6A" w:rsidRPr="0000208A" w:rsidRDefault="62063937" w:rsidP="3F431E6A">
      <w:pPr>
        <w:spacing w:after="0" w:line="240" w:lineRule="auto"/>
        <w:ind w:left="0" w:right="0"/>
      </w:pPr>
      <w:r w:rsidRPr="3F431E6A">
        <w:rPr>
          <w:b/>
          <w:bCs/>
        </w:rPr>
        <w:t xml:space="preserve">Kontroll mikrobiologi och </w:t>
      </w:r>
      <w:proofErr w:type="spellStart"/>
      <w:r w:rsidRPr="3F431E6A">
        <w:rPr>
          <w:b/>
          <w:bCs/>
        </w:rPr>
        <w:t>endotoxin</w:t>
      </w:r>
      <w:proofErr w:type="spellEnd"/>
      <w:r w:rsidRPr="3F431E6A">
        <w:rPr>
          <w:b/>
          <w:bCs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457"/>
      </w:tblGrid>
      <w:tr w:rsidR="00D837C2" w:rsidRPr="00D837C2" w14:paraId="2D3F5D82" w14:textId="77777777" w:rsidTr="3F431E6A">
        <w:tc>
          <w:tcPr>
            <w:tcW w:w="4535" w:type="dxa"/>
            <w:shd w:val="clear" w:color="auto" w:fill="auto"/>
          </w:tcPr>
          <w:p w14:paraId="2CE1D08F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Provtagningsansvarig:</w:t>
            </w:r>
          </w:p>
        </w:tc>
        <w:tc>
          <w:tcPr>
            <w:tcW w:w="4536" w:type="dxa"/>
            <w:shd w:val="clear" w:color="auto" w:fill="auto"/>
          </w:tcPr>
          <w:p w14:paraId="6E0ABE9C" w14:textId="33154E8C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 xml:space="preserve">Kvalitetsansvarig </w:t>
            </w:r>
            <w:proofErr w:type="spellStart"/>
            <w:r w:rsidRPr="00D837C2">
              <w:t>ssk</w:t>
            </w:r>
            <w:proofErr w:type="spellEnd"/>
            <w:r w:rsidRPr="00D837C2">
              <w:t>/Vårdenhetschef</w:t>
            </w:r>
            <w:r w:rsidR="00080056">
              <w:t>, Tekniker</w:t>
            </w:r>
            <w:r w:rsidR="00AD5E58">
              <w:t xml:space="preserve"> </w:t>
            </w:r>
          </w:p>
        </w:tc>
      </w:tr>
      <w:tr w:rsidR="00D837C2" w:rsidRPr="00D837C2" w14:paraId="2990A2AC" w14:textId="77777777" w:rsidTr="3F431E6A">
        <w:tc>
          <w:tcPr>
            <w:tcW w:w="4535" w:type="dxa"/>
            <w:shd w:val="clear" w:color="auto" w:fill="auto"/>
          </w:tcPr>
          <w:p w14:paraId="72F3215C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Frekvens:</w:t>
            </w:r>
          </w:p>
        </w:tc>
        <w:tc>
          <w:tcPr>
            <w:tcW w:w="4536" w:type="dxa"/>
            <w:shd w:val="clear" w:color="auto" w:fill="auto"/>
          </w:tcPr>
          <w:p w14:paraId="4BB2E88F" w14:textId="3CEF3C16" w:rsidR="00D837C2" w:rsidRPr="00D837C2" w:rsidRDefault="007371B4" w:rsidP="003542B3">
            <w:pPr>
              <w:spacing w:after="0" w:line="240" w:lineRule="auto"/>
              <w:ind w:left="0" w:right="0"/>
            </w:pPr>
            <w:r>
              <w:t>12</w:t>
            </w:r>
            <w:r w:rsidR="00D837C2" w:rsidRPr="00D837C2">
              <w:t xml:space="preserve"> gånger per år </w:t>
            </w:r>
            <w:r>
              <w:t>(varje månad)</w:t>
            </w:r>
          </w:p>
        </w:tc>
      </w:tr>
      <w:tr w:rsidR="00D837C2" w:rsidRPr="00D837C2" w14:paraId="0DC7F99A" w14:textId="77777777" w:rsidTr="3F431E6A">
        <w:tc>
          <w:tcPr>
            <w:tcW w:w="4535" w:type="dxa"/>
            <w:shd w:val="clear" w:color="auto" w:fill="auto"/>
          </w:tcPr>
          <w:p w14:paraId="2CBD6977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Provtagningsställe:</w:t>
            </w:r>
          </w:p>
        </w:tc>
        <w:tc>
          <w:tcPr>
            <w:tcW w:w="4536" w:type="dxa"/>
            <w:shd w:val="clear" w:color="auto" w:fill="auto"/>
          </w:tcPr>
          <w:p w14:paraId="4A67F9FA" w14:textId="56E3427B" w:rsidR="008753C2" w:rsidRDefault="008753C2" w:rsidP="00D837C2">
            <w:pPr>
              <w:spacing w:after="0" w:line="240" w:lineRule="auto"/>
              <w:ind w:left="0" w:right="0"/>
            </w:pPr>
            <w:r>
              <w:t xml:space="preserve">CWP 1 och 2 </w:t>
            </w:r>
            <w:r w:rsidR="0081700A">
              <w:t xml:space="preserve">efter </w:t>
            </w:r>
            <w:r>
              <w:t>RO1</w:t>
            </w:r>
            <w:r w:rsidR="00AC3B4C">
              <w:t xml:space="preserve"> kran/uttag</w:t>
            </w:r>
            <w:r w:rsidR="008755ED">
              <w:t xml:space="preserve"> nr 8</w:t>
            </w:r>
          </w:p>
          <w:p w14:paraId="5484B958" w14:textId="76F905FF" w:rsidR="00D837C2" w:rsidRPr="00D837C2" w:rsidRDefault="00D837C2" w:rsidP="00D837C2">
            <w:pPr>
              <w:spacing w:after="0" w:line="240" w:lineRule="auto"/>
              <w:ind w:left="0" w:right="0"/>
            </w:pPr>
            <w:r>
              <w:t>Efter CWP 1</w:t>
            </w:r>
            <w:r w:rsidR="497CD3B0">
              <w:t xml:space="preserve"> </w:t>
            </w:r>
            <w:r w:rsidR="6676A659">
              <w:t>Första tappställe R13 1:1</w:t>
            </w:r>
          </w:p>
          <w:p w14:paraId="42DA3068" w14:textId="77777777" w:rsidR="00D837C2" w:rsidRDefault="00D837C2" w:rsidP="003542B3">
            <w:pPr>
              <w:spacing w:after="0" w:line="240" w:lineRule="auto"/>
              <w:ind w:left="0" w:right="0"/>
            </w:pPr>
            <w:r>
              <w:t xml:space="preserve">Sal 6 </w:t>
            </w:r>
            <w:r w:rsidR="5031F205">
              <w:t xml:space="preserve">sista </w:t>
            </w:r>
            <w:r>
              <w:t>tappställe 1:11</w:t>
            </w:r>
            <w:r>
              <w:br/>
              <w:t xml:space="preserve">Efter CWP 2: </w:t>
            </w:r>
            <w:r w:rsidR="46B0EB0C">
              <w:t xml:space="preserve">Första tappställe </w:t>
            </w:r>
            <w:proofErr w:type="spellStart"/>
            <w:r w:rsidR="46B0EB0C">
              <w:t>Behrum</w:t>
            </w:r>
            <w:proofErr w:type="spellEnd"/>
            <w:r w:rsidR="46B0EB0C">
              <w:t xml:space="preserve"> 2:1 </w:t>
            </w:r>
            <w:r>
              <w:t xml:space="preserve">Rum 4 </w:t>
            </w:r>
            <w:r w:rsidR="699598A2">
              <w:t xml:space="preserve">sista </w:t>
            </w:r>
            <w:r>
              <w:t>tappställe 2:17</w:t>
            </w:r>
          </w:p>
          <w:p w14:paraId="48BF2B18" w14:textId="7DAE8CEC" w:rsidR="00A33823" w:rsidRDefault="5131B279" w:rsidP="003542B3">
            <w:pPr>
              <w:spacing w:after="0" w:line="240" w:lineRule="auto"/>
              <w:ind w:left="0" w:right="0"/>
            </w:pPr>
            <w:r>
              <w:t>Övriga tappställen</w:t>
            </w:r>
            <w:r w:rsidR="20151602">
              <w:t xml:space="preserve"> prov</w:t>
            </w:r>
            <w:r w:rsidR="454714CD">
              <w:t xml:space="preserve"> </w:t>
            </w:r>
            <w:r w:rsidR="20151602">
              <w:t xml:space="preserve">tas 4 ggr per </w:t>
            </w:r>
            <w:r w:rsidR="4D1C00FE">
              <w:t xml:space="preserve">år </w:t>
            </w:r>
          </w:p>
          <w:p w14:paraId="50F2CDA4" w14:textId="4F943146" w:rsidR="008E796D" w:rsidRPr="00D837C2" w:rsidRDefault="20151602" w:rsidP="003542B3">
            <w:pPr>
              <w:spacing w:after="0" w:line="240" w:lineRule="auto"/>
              <w:ind w:left="0" w:right="0"/>
            </w:pPr>
            <w:r>
              <w:t>se schema</w:t>
            </w:r>
            <w:r w:rsidR="4D1C00FE">
              <w:t xml:space="preserve"> bilaga</w:t>
            </w:r>
            <w:r w:rsidR="06DA09B4">
              <w:t xml:space="preserve"> 2</w:t>
            </w:r>
            <w:r w:rsidR="092FDC33">
              <w:t>,3,4</w:t>
            </w:r>
          </w:p>
        </w:tc>
      </w:tr>
      <w:tr w:rsidR="00D837C2" w:rsidRPr="00D837C2" w14:paraId="79F3D783" w14:textId="77777777" w:rsidTr="3F431E6A">
        <w:tc>
          <w:tcPr>
            <w:tcW w:w="4535" w:type="dxa"/>
            <w:shd w:val="clear" w:color="auto" w:fill="auto"/>
          </w:tcPr>
          <w:p w14:paraId="4BBF476F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Provtagningskärl:</w:t>
            </w:r>
          </w:p>
        </w:tc>
        <w:tc>
          <w:tcPr>
            <w:tcW w:w="4536" w:type="dxa"/>
            <w:shd w:val="clear" w:color="auto" w:fill="auto"/>
          </w:tcPr>
          <w:p w14:paraId="042459E6" w14:textId="1F7989F0" w:rsidR="00D837C2" w:rsidRPr="00D837C2" w:rsidRDefault="7B9BC026" w:rsidP="00D837C2">
            <w:pPr>
              <w:spacing w:after="0" w:line="240" w:lineRule="auto"/>
              <w:ind w:left="0" w:right="0"/>
            </w:pPr>
            <w:r>
              <w:t xml:space="preserve">Steril flaska </w:t>
            </w:r>
            <w:r w:rsidR="008C28AD">
              <w:t>5</w:t>
            </w:r>
            <w:r>
              <w:t>00</w:t>
            </w:r>
            <w:r w:rsidR="00D837C2">
              <w:t xml:space="preserve"> ml för mikrobiologi</w:t>
            </w:r>
          </w:p>
          <w:p w14:paraId="0199879A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 xml:space="preserve">Rör 6 ml för </w:t>
            </w:r>
            <w:proofErr w:type="spellStart"/>
            <w:r w:rsidRPr="00D837C2">
              <w:t>endotoxiner</w:t>
            </w:r>
            <w:proofErr w:type="spellEnd"/>
          </w:p>
        </w:tc>
      </w:tr>
      <w:tr w:rsidR="00D837C2" w:rsidRPr="00D837C2" w14:paraId="1558B196" w14:textId="77777777" w:rsidTr="3F431E6A">
        <w:tc>
          <w:tcPr>
            <w:tcW w:w="4535" w:type="dxa"/>
            <w:shd w:val="clear" w:color="auto" w:fill="auto"/>
          </w:tcPr>
          <w:p w14:paraId="1A9FC21E" w14:textId="2E36EB92" w:rsidR="00D837C2" w:rsidRPr="00D837C2" w:rsidRDefault="00D837C2" w:rsidP="00D837C2">
            <w:pPr>
              <w:spacing w:after="0" w:line="240" w:lineRule="auto"/>
              <w:ind w:left="0" w:right="0"/>
            </w:pPr>
            <w:r>
              <w:t>Gränsvärden:</w:t>
            </w:r>
          </w:p>
        </w:tc>
        <w:tc>
          <w:tcPr>
            <w:tcW w:w="4536" w:type="dxa"/>
            <w:shd w:val="clear" w:color="auto" w:fill="auto"/>
          </w:tcPr>
          <w:p w14:paraId="7DE6ABC5" w14:textId="3D1403FD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 xml:space="preserve">Enligt gällande </w:t>
            </w:r>
            <w:r w:rsidR="007371B4">
              <w:t>föreskrift</w:t>
            </w:r>
            <w:r w:rsidR="00080795">
              <w:t>,</w:t>
            </w:r>
            <w:r w:rsidR="007371B4">
              <w:t xml:space="preserve"> </w:t>
            </w:r>
            <w:r w:rsidRPr="00D837C2">
              <w:t>vatten</w:t>
            </w:r>
            <w:r w:rsidR="0081228F">
              <w:t xml:space="preserve"> för tillredning</w:t>
            </w:r>
          </w:p>
        </w:tc>
      </w:tr>
      <w:tr w:rsidR="00D837C2" w:rsidRPr="00D837C2" w14:paraId="1C87C1E8" w14:textId="77777777" w:rsidTr="3F431E6A">
        <w:tc>
          <w:tcPr>
            <w:tcW w:w="4535" w:type="dxa"/>
            <w:shd w:val="clear" w:color="auto" w:fill="auto"/>
          </w:tcPr>
          <w:p w14:paraId="06A17547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Analys av prov:</w:t>
            </w:r>
          </w:p>
        </w:tc>
        <w:tc>
          <w:tcPr>
            <w:tcW w:w="4536" w:type="dxa"/>
            <w:shd w:val="clear" w:color="auto" w:fill="auto"/>
          </w:tcPr>
          <w:p w14:paraId="7B1CD797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Mikrobiologen SU.</w:t>
            </w:r>
          </w:p>
        </w:tc>
      </w:tr>
      <w:tr w:rsidR="00D837C2" w:rsidRPr="00D837C2" w14:paraId="13A3799A" w14:textId="77777777" w:rsidTr="3F431E6A">
        <w:tc>
          <w:tcPr>
            <w:tcW w:w="4535" w:type="dxa"/>
            <w:shd w:val="clear" w:color="auto" w:fill="auto"/>
          </w:tcPr>
          <w:p w14:paraId="1F26931C" w14:textId="77777777" w:rsidR="00D837C2" w:rsidRPr="00D837C2" w:rsidRDefault="00D837C2" w:rsidP="00D837C2">
            <w:pPr>
              <w:spacing w:after="0" w:line="240" w:lineRule="auto"/>
              <w:ind w:left="0" w:right="0"/>
            </w:pPr>
            <w:r w:rsidRPr="00D837C2">
              <w:t>Kontroll av:</w:t>
            </w:r>
          </w:p>
        </w:tc>
        <w:tc>
          <w:tcPr>
            <w:tcW w:w="4536" w:type="dxa"/>
            <w:shd w:val="clear" w:color="auto" w:fill="auto"/>
          </w:tcPr>
          <w:p w14:paraId="25E66AFF" w14:textId="4B040C76" w:rsidR="00D837C2" w:rsidRPr="00D837C2" w:rsidRDefault="36A03852" w:rsidP="00D837C2">
            <w:pPr>
              <w:spacing w:after="0" w:line="240" w:lineRule="auto"/>
              <w:ind w:left="0" w:right="0"/>
            </w:pPr>
            <w:r>
              <w:t xml:space="preserve">Totala </w:t>
            </w:r>
            <w:r w:rsidR="60590504">
              <w:t>mikroorganismer</w:t>
            </w:r>
            <w:r w:rsidR="00D837C2">
              <w:t xml:space="preserve"> och </w:t>
            </w:r>
            <w:proofErr w:type="spellStart"/>
            <w:r w:rsidR="00D837C2">
              <w:t>endotoxiner</w:t>
            </w:r>
            <w:proofErr w:type="spellEnd"/>
            <w:r w:rsidR="00D837C2">
              <w:t>.</w:t>
            </w:r>
          </w:p>
        </w:tc>
      </w:tr>
    </w:tbl>
    <w:p w14:paraId="54B437D4" w14:textId="2E078622" w:rsidR="00503AE4" w:rsidRDefault="3E31F6C1" w:rsidP="00405AF0">
      <w:pPr>
        <w:autoSpaceDE w:val="0"/>
        <w:autoSpaceDN w:val="0"/>
        <w:adjustRightInd w:val="0"/>
        <w:spacing w:after="0" w:line="240" w:lineRule="auto"/>
        <w:ind w:left="0" w:right="0"/>
      </w:pPr>
      <w:r>
        <w:t>Till detta dokument finns bilaga</w:t>
      </w:r>
      <w:r w:rsidR="6F3E95E8">
        <w:t xml:space="preserve"> 1</w:t>
      </w:r>
      <w:r w:rsidR="74E10A47">
        <w:t xml:space="preserve"> Q Di 207</w:t>
      </w:r>
      <w:r w:rsidR="2D8F4CB1">
        <w:t xml:space="preserve"> Kontrollprogram </w:t>
      </w:r>
      <w:r w:rsidR="49FB96D4">
        <w:t>Vatten</w:t>
      </w:r>
      <w:r w:rsidR="74E10A47">
        <w:t>kvalité</w:t>
      </w:r>
      <w:r w:rsidR="49FB96D4" w:rsidRPr="3F431E6A">
        <w:rPr>
          <w:b/>
          <w:bCs/>
        </w:rPr>
        <w:t xml:space="preserve"> </w:t>
      </w:r>
      <w:r w:rsidR="49FB96D4">
        <w:t>Tillredningsvatten</w:t>
      </w:r>
      <w:r w:rsidR="0A0F9968">
        <w:t>.</w:t>
      </w:r>
      <w:r w:rsidR="62A98155">
        <w:t xml:space="preserve"> Här ska provtagningen signeras.</w:t>
      </w:r>
    </w:p>
    <w:p w14:paraId="62C0AB91" w14:textId="77777777" w:rsidR="00503AE4" w:rsidRDefault="00503AE4" w:rsidP="00405AF0">
      <w:pPr>
        <w:autoSpaceDE w:val="0"/>
        <w:autoSpaceDN w:val="0"/>
        <w:adjustRightInd w:val="0"/>
        <w:spacing w:after="0" w:line="240" w:lineRule="auto"/>
        <w:ind w:left="0" w:right="0"/>
        <w:rPr>
          <w:b/>
          <w:szCs w:val="20"/>
        </w:rPr>
      </w:pPr>
    </w:p>
    <w:p w14:paraId="4775A800" w14:textId="77777777" w:rsidR="00145650" w:rsidRDefault="00D837C2" w:rsidP="00405AF0">
      <w:pPr>
        <w:autoSpaceDE w:val="0"/>
        <w:autoSpaceDN w:val="0"/>
        <w:adjustRightInd w:val="0"/>
        <w:spacing w:after="0" w:line="240" w:lineRule="auto"/>
        <w:ind w:left="0" w:right="0"/>
        <w:rPr>
          <w:b/>
          <w:szCs w:val="20"/>
        </w:rPr>
      </w:pPr>
      <w:r w:rsidRPr="00D837C2">
        <w:rPr>
          <w:b/>
          <w:szCs w:val="20"/>
        </w:rPr>
        <w:t>Åtgärder vid överskridna mikrobiologiska gränsvärden:</w:t>
      </w:r>
    </w:p>
    <w:p w14:paraId="76B9F95B" w14:textId="2BFEBD85" w:rsidR="00536A5A" w:rsidRPr="00536A5A" w:rsidRDefault="62063937" w:rsidP="00405AF0">
      <w:pPr>
        <w:autoSpaceDE w:val="0"/>
        <w:autoSpaceDN w:val="0"/>
        <w:adjustRightInd w:val="0"/>
        <w:spacing w:after="0" w:line="240" w:lineRule="auto"/>
        <w:ind w:left="0" w:right="0"/>
      </w:pPr>
      <w:r>
        <w:t>Kontakta vårdenhetschef</w:t>
      </w:r>
      <w:r w:rsidR="432ED133">
        <w:t xml:space="preserve"> som </w:t>
      </w:r>
      <w:r w:rsidR="593AB6C8">
        <w:t>informerar sakkunnig person</w:t>
      </w:r>
      <w:r w:rsidR="3ED940A8">
        <w:t xml:space="preserve"> samt m</w:t>
      </w:r>
      <w:r w:rsidR="00216751">
        <w:t>edicin</w:t>
      </w:r>
      <w:r w:rsidR="7A8CBE8B">
        <w:t xml:space="preserve">sk </w:t>
      </w:r>
      <w:r w:rsidR="00216751">
        <w:t>teknik</w:t>
      </w:r>
      <w:r w:rsidR="0924D917">
        <w:t>er</w:t>
      </w:r>
      <w:r w:rsidR="00216751">
        <w:t>.</w:t>
      </w:r>
      <w:r w:rsidR="593AB6C8">
        <w:t xml:space="preserve"> </w:t>
      </w:r>
      <w:r w:rsidR="48F561B6">
        <w:t>De tar t</w:t>
      </w:r>
      <w:r>
        <w:t xml:space="preserve">illsammans med </w:t>
      </w:r>
      <w:r w:rsidR="6F1439AF">
        <w:t>lednings</w:t>
      </w:r>
      <w:r w:rsidR="48771D2D">
        <w:t>an</w:t>
      </w:r>
      <w:r>
        <w:t>svarig läkare</w:t>
      </w:r>
      <w:r w:rsidR="48771D2D">
        <w:t>, ansvarig dialysläkare</w:t>
      </w:r>
      <w:r w:rsidR="0A4A04F6">
        <w:t xml:space="preserve"> </w:t>
      </w:r>
      <w:r>
        <w:t>beslut om vidare åtgärder.</w:t>
      </w:r>
      <w:bookmarkEnd w:id="0"/>
    </w:p>
    <w:p w14:paraId="4F067E68" w14:textId="0B523A38" w:rsidR="3F431E6A" w:rsidRDefault="3F431E6A" w:rsidP="3F431E6A">
      <w:pPr>
        <w:spacing w:after="0" w:line="240" w:lineRule="auto"/>
        <w:ind w:left="0" w:right="0"/>
      </w:pPr>
    </w:p>
    <w:p w14:paraId="42A7089F" w14:textId="148C9566" w:rsidR="3F431E6A" w:rsidRDefault="3F431E6A" w:rsidP="3F431E6A">
      <w:pPr>
        <w:spacing w:after="0" w:line="240" w:lineRule="auto"/>
        <w:ind w:left="0" w:right="0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2596"/>
        <w:gridCol w:w="1650"/>
        <w:gridCol w:w="14"/>
        <w:gridCol w:w="1471"/>
        <w:gridCol w:w="14"/>
        <w:gridCol w:w="1471"/>
        <w:gridCol w:w="14"/>
        <w:gridCol w:w="1531"/>
        <w:gridCol w:w="14"/>
      </w:tblGrid>
      <w:tr w:rsidR="3F431E6A" w14:paraId="5C0EA2AB" w14:textId="77777777" w:rsidTr="00BC6165">
        <w:trPr>
          <w:trHeight w:val="300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F15551" w14:textId="3343F90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lastRenderedPageBreak/>
              <w:t>Provtagningsschema tappställe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C92BC4" w14:textId="7A8CDC14" w:rsidR="3F431E6A" w:rsidRPr="00F34569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00F34569">
              <w:rPr>
                <w:b/>
                <w:bCs/>
                <w:color w:val="000000" w:themeColor="text2"/>
              </w:rPr>
              <w:t>bilaga 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8AF3BF" w14:textId="5C9AA206" w:rsidR="3F431E6A" w:rsidRDefault="3F431E6A"/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03F781" w14:textId="06858F46" w:rsidR="3F431E6A" w:rsidRDefault="3F431E6A"/>
        </w:tc>
      </w:tr>
      <w:tr w:rsidR="3F431E6A" w14:paraId="5B025CDD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2F7410" w14:textId="472A3671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Månad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D4F29" w14:textId="6ABE9FE0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Jan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843498" w14:textId="037C5D61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April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736000" w14:textId="3E062D9D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Juli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8D0651" w14:textId="05BFA91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Okt</w:t>
            </w:r>
          </w:p>
        </w:tc>
      </w:tr>
      <w:tr w:rsidR="3F431E6A" w14:paraId="6B06BEA7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5B89D3" w14:textId="27BCD6BE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Prov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9B51BE" w14:textId="16881DC2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proofErr w:type="spell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   Mikro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5B1507" w14:textId="7357371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proofErr w:type="spell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 Mikro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6437BA" w14:textId="01CA8859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proofErr w:type="spell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 Mikro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139C7D" w14:textId="5E9B8F9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</w:tr>
      <w:tr w:rsidR="3F431E6A" w14:paraId="43505865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45EFFC" w14:textId="156AC89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6A7C0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1</w:t>
            </w:r>
            <w:r w:rsidR="000E0C7C">
              <w:rPr>
                <w:color w:val="000000" w:themeColor="text2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FA3C07" w14:textId="26AF785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1C70F0" w14:textId="0406897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23BF3F" w14:textId="1A4008B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F12649" w14:textId="25BAAF5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3CC0BC9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905791" w14:textId="1954769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 13 1:2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F70A70" w14:textId="65BC854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D46D2F" w14:textId="1226779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398E0" w14:textId="4F62164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9221F7" w14:textId="47C58AB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7215F25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2F4A9" w14:textId="299EB8F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 13 1:5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E2BC0A" w14:textId="5FE5C7C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3124FD" w14:textId="3055E32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209F7" w14:textId="7182D44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D33A6E" w14:textId="3261F21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EE316A8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383AC8" w14:textId="454386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8 1:8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E952C5" w14:textId="597CBA0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46879" w14:textId="7C029F7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8BA65F" w14:textId="7D8126D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930ABC" w14:textId="79A0890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F2CE18E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4284C3" w14:textId="3E165B7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Verkstad 1:12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E0120F" w14:textId="0CABAC1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B318E7" w14:textId="3700D53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A8FEE8" w14:textId="0FADD38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DC433" w14:textId="16E261E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C534E48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2062FA" w14:textId="1B36DD4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Verkstad 1:15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41DE39" w14:textId="2211CA6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1028D3" w14:textId="1F63EEA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BBB68A" w14:textId="5E8D142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1A58D2" w14:textId="608BEB4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6011E5D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34826F" w14:textId="285AE94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54171C" w14:textId="592FC2D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FB240B" w14:textId="7FB9F67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A628E1" w14:textId="2FB441D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DC3F51" w14:textId="0ABA236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63FB9C93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7CBAFF" w14:textId="0E7395E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EC228" w14:textId="4D9C5D5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C2AC54" w14:textId="6D6BA6C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C9150B" w14:textId="22EC178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0A7394" w14:textId="76A6316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3234E66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0B590F" w14:textId="29C8B7E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84BDA8" w14:textId="7B29D90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2E397E" w14:textId="057DE86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54BFFE" w14:textId="5F1D176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A0506B" w14:textId="461FB6B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B7F4C87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0EE661" w14:textId="085C888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4B6A72" w14:textId="4539305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7C9B09" w14:textId="79BDA6C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0D006" w14:textId="7F0632C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8E063D" w14:textId="2CCD31A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5F47A4B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48C2EA" w14:textId="6C76E6B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Prov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BE927" w14:textId="07833FC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96FEB6" w14:textId="2F61789E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10C111" w14:textId="71B4E5B1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D093F4" w14:textId="347C5C1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proofErr w:type="spell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Mikro</w:t>
            </w:r>
          </w:p>
        </w:tc>
      </w:tr>
      <w:tr w:rsidR="3F431E6A" w14:paraId="72E64F4F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9FBEB6" w14:textId="3C9D830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5F14F9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</w:t>
            </w:r>
            <w:r w:rsidR="000E0C7C">
              <w:rPr>
                <w:color w:val="000000" w:themeColor="text2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DB7B95" w14:textId="2CA9EB9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97D9C3" w14:textId="6C42A2C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A60AC2" w14:textId="4DEA590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D6B762" w14:textId="2CC9148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BFF87D6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A94F69" w14:textId="3EEC8B3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 2:2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D946DF" w14:textId="565DAC4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3DFB16" w14:textId="7D94BB1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1E828E" w14:textId="2255704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14446B" w14:textId="6032AB4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8129C02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B0909" w14:textId="1B346B9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 2:5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1A601E" w14:textId="6E21243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E3D620" w14:textId="7CB3525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3E1A50" w14:textId="2C6DF34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086B5C" w14:textId="316BAF7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B8D7501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2BAD3D" w14:textId="0847716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2 2:8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ECA05E" w14:textId="590F95A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51B664" w14:textId="0922673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A843D4" w14:textId="445E568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F9C799" w14:textId="24B80A8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2FA43BF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117DD0" w14:textId="5C40859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3 2:11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037E42" w14:textId="0A3F4CE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057349" w14:textId="2F6249C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C52074" w14:textId="5733D3D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835AA7" w14:textId="75D2967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19C945B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7272C4" w14:textId="743B22A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5BC121" w14:textId="5160338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109F6D" w14:textId="078AD7C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13FCE" w14:textId="4E63EA8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2D732" w14:textId="0CD343A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21FA3CB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7B337D03" w14:textId="0AA85F2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63476235" w14:textId="4DEF986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287F3920" w14:textId="08600C0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151FBD63" w14:textId="5532FA7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29812E49" w14:textId="45D9A98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C8D3AF8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5F2AB8" w14:textId="01B84BE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Varje månad</w:t>
            </w:r>
            <w:r w:rsidR="000E0C7C">
              <w:rPr>
                <w:color w:val="000000" w:themeColor="text2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F64DE6" w14:textId="596E603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D0AB2" w14:textId="4E2726C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7CE5C6" w14:textId="4EC5827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25DC11" w14:textId="64A5885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B8C6C7E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EE87D" w14:textId="1628D07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BC6165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1 efter RO kran 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8BF886" w14:textId="700A04A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E24DF9" w14:textId="0CCC452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B3C468" w14:textId="173599D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2ED411" w14:textId="34DB0D1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3FAFAEA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85904E" w14:textId="1001D3B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13 1:1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88F270" w14:textId="4460B17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E3B47A" w14:textId="6758778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69B425" w14:textId="4A92077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5150E7" w14:textId="5E9E096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64689878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C35675" w14:textId="1645BFA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6 1:11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94C3A5" w14:textId="1AF1B50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92C29D" w14:textId="348289C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7A4BD2" w14:textId="550A21B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B4B4F5" w14:textId="2ED1367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8975F32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3F4008" w14:textId="10B4C07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9B530" w14:textId="5810B0D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06AB25" w14:textId="58F82B8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E9E8A8" w14:textId="31A73AE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5B7AE1" w14:textId="6BAE526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1C9DD9D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EC9CEF" w14:textId="6FC38FB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0E0C7C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 efter RO kran 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5A878C" w14:textId="0B27227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396362" w14:textId="5CBEABB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165CB6" w14:textId="10E6AB0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613E78" w14:textId="0387080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FD4E232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787E22" w14:textId="46F1220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proofErr w:type="spellStart"/>
            <w:r w:rsidRPr="3F431E6A">
              <w:rPr>
                <w:color w:val="000000" w:themeColor="text2"/>
              </w:rPr>
              <w:t>Beh</w:t>
            </w:r>
            <w:proofErr w:type="spellEnd"/>
            <w:r w:rsidRPr="3F431E6A">
              <w:rPr>
                <w:color w:val="000000" w:themeColor="text2"/>
              </w:rPr>
              <w:t xml:space="preserve"> rum 2:1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77A9E" w14:textId="32A91BD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232F4F" w14:textId="7548B6A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743ACC" w14:textId="07EB6D6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2281AC" w14:textId="1218BA1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DD58A84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AB276F" w14:textId="0D48E30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43FFD5" w14:textId="57310AE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3E5F0C" w14:textId="63FD000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D02D23" w14:textId="4EDCBE3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B4959C" w14:textId="49A9049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B51B78A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ACDC59" w14:textId="200CDBA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0B186" w14:textId="767CC3B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458DE7" w14:textId="556CF2F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FB37F3" w14:textId="1440B2A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BBE61A" w14:textId="3C3AE71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61EEED1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A81444" w14:textId="171F557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6A3FE7" w14:textId="1F7E920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8E5C34" w14:textId="002429C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70068" w14:textId="3D8D1D6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1CE7FB" w14:textId="33BC674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7F49BD6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4A5886" w14:textId="5892B17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Kem SGS x 2 per år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B5BAAC" w14:textId="428BDDAC" w:rsidR="3F431E6A" w:rsidRDefault="3F431E6A"/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9E77C" w14:textId="49C724A4" w:rsidR="3F431E6A" w:rsidRDefault="3F431E6A"/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97CDDB" w14:textId="71BD93AA" w:rsidR="3F431E6A" w:rsidRDefault="3F431E6A"/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D8267" w14:textId="5A1789DF" w:rsidR="3F431E6A" w:rsidRDefault="3F431E6A"/>
        </w:tc>
      </w:tr>
      <w:tr w:rsidR="3F431E6A" w14:paraId="62733ADE" w14:textId="77777777" w:rsidTr="00BC6165">
        <w:trPr>
          <w:gridAfter w:val="1"/>
          <w:wAfter w:w="14" w:type="dxa"/>
          <w:trHeight w:val="300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879D25" w14:textId="0F0E9E7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mars/apr   aug/</w:t>
            </w:r>
            <w:proofErr w:type="spellStart"/>
            <w:r w:rsidRPr="3F431E6A">
              <w:rPr>
                <w:color w:val="000000" w:themeColor="text2"/>
              </w:rPr>
              <w:t>sept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54747A" w14:textId="36631D72" w:rsidR="3F431E6A" w:rsidRDefault="3F431E6A"/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226267" w14:textId="15173F42" w:rsidR="3F431E6A" w:rsidRDefault="3F431E6A"/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2B2C31" w14:textId="3269A0EE" w:rsidR="3F431E6A" w:rsidRDefault="3F431E6A"/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DF688" w14:textId="7E87CED9" w:rsidR="3F431E6A" w:rsidRDefault="3F431E6A"/>
        </w:tc>
      </w:tr>
    </w:tbl>
    <w:p w14:paraId="763392D8" w14:textId="38DACE8E" w:rsidR="3F431E6A" w:rsidRDefault="3F431E6A" w:rsidP="3F431E6A">
      <w:pPr>
        <w:spacing w:after="0" w:line="240" w:lineRule="auto"/>
        <w:ind w:left="0" w:right="0"/>
      </w:pPr>
    </w:p>
    <w:p w14:paraId="092BC95A" w14:textId="2A0F3AE5" w:rsidR="3F431E6A" w:rsidRDefault="3F431E6A" w:rsidP="3F431E6A">
      <w:pPr>
        <w:spacing w:after="0" w:line="240" w:lineRule="auto"/>
        <w:ind w:left="0" w:right="0"/>
      </w:pPr>
    </w:p>
    <w:p w14:paraId="09AEF31F" w14:textId="7022207C" w:rsidR="3F431E6A" w:rsidRDefault="3F431E6A" w:rsidP="3F431E6A">
      <w:pPr>
        <w:spacing w:after="0" w:line="240" w:lineRule="auto"/>
        <w:ind w:left="0" w:right="0"/>
      </w:pPr>
    </w:p>
    <w:p w14:paraId="134D6BD1" w14:textId="4B4A6A95" w:rsidR="3F431E6A" w:rsidRDefault="3F431E6A" w:rsidP="3F431E6A">
      <w:pPr>
        <w:spacing w:after="0" w:line="240" w:lineRule="auto"/>
        <w:ind w:left="0" w:right="0"/>
      </w:pPr>
    </w:p>
    <w:p w14:paraId="26DFA3D7" w14:textId="649005D2" w:rsidR="3F431E6A" w:rsidRDefault="3F431E6A" w:rsidP="3F431E6A">
      <w:pPr>
        <w:spacing w:after="0" w:line="240" w:lineRule="auto"/>
        <w:ind w:left="0" w:right="0"/>
      </w:pPr>
    </w:p>
    <w:p w14:paraId="27298781" w14:textId="33DC6BC6" w:rsidR="3F431E6A" w:rsidRDefault="3F431E6A" w:rsidP="3F431E6A">
      <w:pPr>
        <w:spacing w:after="0" w:line="240" w:lineRule="auto"/>
        <w:ind w:left="0" w:right="0"/>
      </w:pPr>
    </w:p>
    <w:p w14:paraId="4642EB90" w14:textId="1F14BB02" w:rsidR="3F431E6A" w:rsidRDefault="3F431E6A" w:rsidP="3F431E6A">
      <w:pPr>
        <w:spacing w:after="0" w:line="240" w:lineRule="auto"/>
        <w:ind w:left="0" w:right="0"/>
      </w:pPr>
    </w:p>
    <w:p w14:paraId="032E1820" w14:textId="020FD0F3" w:rsidR="3F431E6A" w:rsidRDefault="3F431E6A" w:rsidP="3F431E6A">
      <w:pPr>
        <w:spacing w:after="0" w:line="240" w:lineRule="auto"/>
        <w:ind w:left="0" w:right="0"/>
      </w:pPr>
    </w:p>
    <w:p w14:paraId="58E85189" w14:textId="47E9A45B" w:rsidR="3F431E6A" w:rsidRDefault="3F431E6A" w:rsidP="3F431E6A">
      <w:pPr>
        <w:spacing w:after="0" w:line="240" w:lineRule="auto"/>
        <w:ind w:left="0" w:right="0"/>
      </w:pPr>
    </w:p>
    <w:p w14:paraId="4A7672E6" w14:textId="22ECD629" w:rsidR="3F431E6A" w:rsidRDefault="3F431E6A" w:rsidP="3F431E6A">
      <w:pPr>
        <w:spacing w:after="0" w:line="240" w:lineRule="auto"/>
        <w:ind w:left="0" w:right="0"/>
      </w:pPr>
    </w:p>
    <w:tbl>
      <w:tblPr>
        <w:tblW w:w="9051" w:type="dxa"/>
        <w:tblLook w:val="06A0" w:firstRow="1" w:lastRow="0" w:firstColumn="1" w:lastColumn="0" w:noHBand="1" w:noVBand="1"/>
      </w:tblPr>
      <w:tblGrid>
        <w:gridCol w:w="2527"/>
        <w:gridCol w:w="1530"/>
        <w:gridCol w:w="14"/>
        <w:gridCol w:w="1576"/>
        <w:gridCol w:w="14"/>
        <w:gridCol w:w="1591"/>
        <w:gridCol w:w="14"/>
        <w:gridCol w:w="1771"/>
        <w:gridCol w:w="14"/>
      </w:tblGrid>
      <w:tr w:rsidR="3F431E6A" w14:paraId="578E6896" w14:textId="77777777" w:rsidTr="00756226">
        <w:trPr>
          <w:trHeight w:val="300"/>
        </w:trPr>
        <w:tc>
          <w:tcPr>
            <w:tcW w:w="40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94EF87" w14:textId="6E63ADE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lastRenderedPageBreak/>
              <w:t>Provtagningsschema tappställe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A63F63" w14:textId="2CE7A601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bilaga 3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492381" w14:textId="6987E813" w:rsidR="3F431E6A" w:rsidRDefault="3F431E6A"/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C8B1FE" w14:textId="51BADC77" w:rsidR="3F431E6A" w:rsidRDefault="3F431E6A"/>
        </w:tc>
      </w:tr>
      <w:tr w:rsidR="3F431E6A" w14:paraId="3469C1C4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FD67A" w14:textId="424DB3E9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Månad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0AEE2" w14:textId="7333FDC8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Feb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144727" w14:textId="30EEB18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Maj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38B51B" w14:textId="4D50131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Aug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3128A6" w14:textId="2E1EF6D7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Nov</w:t>
            </w:r>
          </w:p>
        </w:tc>
      </w:tr>
      <w:tr w:rsidR="3F431E6A" w14:paraId="6D234C20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C833E2" w14:textId="7543A293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Prov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D5DC45" w14:textId="28EE3BA2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E9836" w14:textId="04EA592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C7A981" w14:textId="23B1567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29D7A" w14:textId="5E6C0F49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</w:tr>
      <w:tr w:rsidR="3F431E6A" w14:paraId="0CD7D369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949704" w14:textId="12C3701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8972B9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</w:t>
            </w:r>
            <w:r w:rsidR="008972B9">
              <w:rPr>
                <w:color w:val="000000" w:themeColor="text2"/>
              </w:rPr>
              <w:t xml:space="preserve"> </w:t>
            </w:r>
            <w:r w:rsidRPr="3F431E6A">
              <w:rPr>
                <w:color w:val="000000" w:themeColor="text2"/>
              </w:rPr>
              <w:t>1</w:t>
            </w:r>
            <w:r w:rsidR="008972B9">
              <w:rPr>
                <w:color w:val="000000" w:themeColor="text2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2E8E08" w14:textId="07C5EDD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ACFD2C" w14:textId="78EC1B0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3CF641" w14:textId="32A47B5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1839BE" w14:textId="2898ACC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9EBC055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8563DB" w14:textId="7E327AD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13 1:3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5DD473" w14:textId="368F596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99F1F6" w14:textId="6BAFBC0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18D5E5" w14:textId="4043F4A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EF55D3" w14:textId="5AC0A2F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1243DB8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E97EDF" w14:textId="79CA52C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12 1:6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7B51C0" w14:textId="6D7E6B7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9770A2" w14:textId="5D77C9E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993C43" w14:textId="6BB2A0C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199D9" w14:textId="3CD9723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2C4D8C8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40FAEB" w14:textId="2EFC970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8 1:9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34926A" w14:textId="120B9E2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EDE09" w14:textId="645C170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7E0556" w14:textId="0610A48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C0CC0C" w14:textId="7CC430F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1951B40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0222B1" w14:textId="2A65988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Verkstad 1:13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ED10D8" w14:textId="1A05E29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58DAD5" w14:textId="2E27214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6F126F" w14:textId="418C6AC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465193" w14:textId="5566BF7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2041104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6CCF01" w14:textId="5AAC5E1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Verkstad 1:16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A07B05" w14:textId="2EB9B72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21F869" w14:textId="6E66AB8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16A1B2" w14:textId="5144A9F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0A0A3E" w14:textId="23A0D91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46DD988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EB48EF" w14:textId="1295856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0518C1" w14:textId="59F09E1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A08EC7" w14:textId="00B69DF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E9C356" w14:textId="7925BB3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C12E7E" w14:textId="6233385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9019E91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1E50B1" w14:textId="5D39427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2FBB43" w14:textId="4DE0AE3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6016F" w14:textId="371D3F6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F72EF0" w14:textId="29874A8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2749AD" w14:textId="5F29D6B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3B4B1DE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1D53D7" w14:textId="5F0B07C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665D09" w14:textId="3E891D8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48AAFD" w14:textId="1216F41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5622C7" w14:textId="043154C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8583DC" w14:textId="60E4133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9468E33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7CA40A" w14:textId="4001D20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AA3D4" w14:textId="72744AF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EBDF7F" w14:textId="1207766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F2B58B" w14:textId="485061A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4581A" w14:textId="36B474A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6ED0EC2A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202B91" w14:textId="6897CB07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Prov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076B32" w14:textId="1AF346D3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29C2F2" w14:textId="2C6BD15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2B8690" w14:textId="644B344C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F88D1" w14:textId="332560A6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</w:tr>
      <w:tr w:rsidR="3F431E6A" w14:paraId="316C1CF8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BFD93A" w14:textId="604E3FB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8972B9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</w:t>
            </w:r>
            <w:r w:rsidR="008972B9">
              <w:rPr>
                <w:color w:val="000000" w:themeColor="text2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8CB414" w14:textId="50B30DE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F094E" w14:textId="19B4AD0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567852" w14:textId="779072F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A6666A" w14:textId="1B2EB75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0457F67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348F2B" w14:textId="73B0339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 2:3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F017E7" w14:textId="438D9C9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09970C" w14:textId="566D2CF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0C60B" w14:textId="581C44F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E577BB" w14:textId="169C0C2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13604DB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E7C0AB" w14:textId="1C2D05F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2 2:6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D846E0" w14:textId="0609DBE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BB0CA0" w14:textId="1F4D3D1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D71667" w14:textId="48129EB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E558AE" w14:textId="27B4E4A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86EAEB1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06912" w14:textId="7626A93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2 2:9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4905AF" w14:textId="6BF921E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391005" w14:textId="77F0033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0A3E5F" w14:textId="77DDCDD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E1F395" w14:textId="2C21D36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892EDE2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EA84FB" w14:textId="18AE2D3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3 2:12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9970BC" w14:textId="3F0BC91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9F9DEE" w14:textId="7EE0079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826B24" w14:textId="07AB8C3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AE5A0D" w14:textId="3551EB3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687B195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FC7A41" w14:textId="4CB0AFF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96BFDD" w14:textId="4AA0940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69B48D" w14:textId="28316B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B16090" w14:textId="3A66126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13AE4A" w14:textId="6D35F6D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C32343E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26F37F19" w14:textId="5C5378E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2BA6AA47" w14:textId="2E8CDE9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32DED9B6" w14:textId="3C19ECC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4C061DAB" w14:textId="333297A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704BBE4D" w14:textId="4453C72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81F25DD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00ADC5" w14:textId="33E3F9B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Varje månad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57DDCC" w14:textId="3773EFA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B021C4" w14:textId="069B980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48F42" w14:textId="55E9E45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937338" w14:textId="7503E64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2910B75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3BAACF" w14:textId="13EAB9C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1 efter RO kran 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78F489" w14:textId="2A50D1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94F01" w14:textId="54E2306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5524F4" w14:textId="3865647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3C56D9" w14:textId="1D47D6E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ABCC263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F0177A" w14:textId="47A7961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13 1:1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3906A8" w14:textId="52D3C93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8293DD" w14:textId="65E8241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5BE1EA" w14:textId="436B97F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63AA4" w14:textId="3E3E9F1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B33F406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941E21" w14:textId="0EE1817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Rum </w:t>
            </w:r>
            <w:proofErr w:type="gramStart"/>
            <w:r w:rsidRPr="3F431E6A">
              <w:rPr>
                <w:color w:val="000000" w:themeColor="text2"/>
              </w:rPr>
              <w:t>6  1:11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900566" w14:textId="57C29E1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C9E41" w14:textId="3305AF4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83C780" w14:textId="41D3AFB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58B5D1" w14:textId="566EA40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78CCB3D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DA73A1" w14:textId="108A41B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7B038B" w14:textId="522AAC5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1189B3" w14:textId="41B1479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0BD494" w14:textId="080DBBD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AB6149" w14:textId="7A20889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96E125A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AEF5A2" w14:textId="508E162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 efter RO kran 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87131" w14:textId="35511E9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3CC8FC" w14:textId="2FB5BF4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955C61" w14:textId="26D299D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7A9A44" w14:textId="6BD3671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6DDD839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BC5E7" w14:textId="7EB66CC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proofErr w:type="spellStart"/>
            <w:r w:rsidRPr="3F431E6A">
              <w:rPr>
                <w:color w:val="000000" w:themeColor="text2"/>
              </w:rPr>
              <w:t>Beh</w:t>
            </w:r>
            <w:proofErr w:type="spellEnd"/>
            <w:r w:rsidRPr="3F431E6A">
              <w:rPr>
                <w:color w:val="000000" w:themeColor="text2"/>
              </w:rPr>
              <w:t xml:space="preserve"> rum 2:1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640683" w14:textId="1C963DF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28354F" w14:textId="2AA51B3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EF745A" w14:textId="6EAC70D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0B6F2D" w14:textId="0E2A39C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46ADD1A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4F234D" w14:textId="0A607FD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84AFA8" w14:textId="75FCA00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8A23BB" w14:textId="5904E87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59799F" w14:textId="7C20E8E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D30E82" w14:textId="7567522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C9952A2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8BE075" w14:textId="76DA93F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7B1300" w14:textId="200F504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2F1E11" w14:textId="2662FA8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0A7979" w14:textId="58B1266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13F569" w14:textId="3B9556B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3314D36" w14:textId="77777777" w:rsidTr="00756226">
        <w:trPr>
          <w:gridAfter w:val="1"/>
          <w:wAfter w:w="14" w:type="dxa"/>
          <w:trHeight w:val="3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C02677" w14:textId="1A97C31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5B0D81" w14:textId="764BAE9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08C9CB" w14:textId="7F0F831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389B92" w14:textId="7F53DDC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B186F6" w14:textId="5BC8C35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B32577E" w14:textId="77777777" w:rsidTr="00756226">
        <w:tblPrEx>
          <w:tblBorders>
            <w:top w:val="none" w:sz="12" w:space="0" w:color="000000" w:themeColor="text2"/>
            <w:left w:val="none" w:sz="12" w:space="0" w:color="000000" w:themeColor="text2"/>
            <w:bottom w:val="none" w:sz="12" w:space="0" w:color="000000" w:themeColor="text2"/>
            <w:right w:val="none" w:sz="12" w:space="0" w:color="000000" w:themeColor="text2"/>
            <w:insideH w:val="none" w:sz="12" w:space="0" w:color="000000" w:themeColor="text2"/>
            <w:insideV w:val="none" w:sz="12" w:space="0" w:color="000000" w:themeColor="text2"/>
          </w:tblBorders>
        </w:tblPrEx>
        <w:trPr>
          <w:gridAfter w:val="8"/>
          <w:wAfter w:w="6524" w:type="dxa"/>
          <w:trHeight w:val="300"/>
        </w:trPr>
        <w:tc>
          <w:tcPr>
            <w:tcW w:w="25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EED348" w14:textId="1BFCB39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Kem SGS x 2 per år</w:t>
            </w:r>
          </w:p>
        </w:tc>
      </w:tr>
      <w:tr w:rsidR="3F431E6A" w14:paraId="56C6B098" w14:textId="77777777" w:rsidTr="00756226">
        <w:tblPrEx>
          <w:tblBorders>
            <w:top w:val="none" w:sz="12" w:space="0" w:color="000000" w:themeColor="text2"/>
            <w:left w:val="none" w:sz="12" w:space="0" w:color="000000" w:themeColor="text2"/>
            <w:bottom w:val="none" w:sz="12" w:space="0" w:color="000000" w:themeColor="text2"/>
            <w:right w:val="none" w:sz="12" w:space="0" w:color="000000" w:themeColor="text2"/>
            <w:insideH w:val="none" w:sz="12" w:space="0" w:color="000000" w:themeColor="text2"/>
            <w:insideV w:val="none" w:sz="12" w:space="0" w:color="000000" w:themeColor="text2"/>
          </w:tblBorders>
        </w:tblPrEx>
        <w:trPr>
          <w:gridAfter w:val="8"/>
          <w:wAfter w:w="6524" w:type="dxa"/>
          <w:trHeight w:val="300"/>
        </w:trPr>
        <w:tc>
          <w:tcPr>
            <w:tcW w:w="25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44702D" w14:textId="00C5C49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mars/apr   aug/</w:t>
            </w:r>
            <w:proofErr w:type="spellStart"/>
            <w:r w:rsidRPr="3F431E6A">
              <w:rPr>
                <w:color w:val="000000" w:themeColor="text2"/>
              </w:rPr>
              <w:t>sept</w:t>
            </w:r>
            <w:proofErr w:type="spellEnd"/>
          </w:p>
        </w:tc>
      </w:tr>
    </w:tbl>
    <w:p w14:paraId="120DF5A0" w14:textId="2FFF0221" w:rsidR="3F431E6A" w:rsidRDefault="3F431E6A"/>
    <w:p w14:paraId="779D85F8" w14:textId="6167DE96" w:rsidR="3F431E6A" w:rsidRDefault="3F431E6A" w:rsidP="3F431E6A">
      <w:pPr>
        <w:spacing w:after="0" w:line="240" w:lineRule="auto"/>
        <w:ind w:left="0" w:right="0"/>
      </w:pPr>
    </w:p>
    <w:p w14:paraId="642DF3C3" w14:textId="2C10F513" w:rsidR="3F431E6A" w:rsidRDefault="3F431E6A" w:rsidP="3F431E6A">
      <w:pPr>
        <w:spacing w:after="0" w:line="240" w:lineRule="auto"/>
        <w:ind w:left="0" w:right="0"/>
      </w:pPr>
    </w:p>
    <w:p w14:paraId="50253D4D" w14:textId="1E9B9B6D" w:rsidR="3F431E6A" w:rsidRDefault="3F431E6A" w:rsidP="3F431E6A">
      <w:pPr>
        <w:spacing w:after="0" w:line="240" w:lineRule="auto"/>
        <w:ind w:left="0" w:right="0"/>
      </w:pPr>
    </w:p>
    <w:p w14:paraId="10FB800C" w14:textId="59F54F21" w:rsidR="3F431E6A" w:rsidRDefault="3F431E6A" w:rsidP="3F431E6A">
      <w:pPr>
        <w:spacing w:after="0" w:line="240" w:lineRule="auto"/>
        <w:ind w:left="0" w:right="0"/>
      </w:pPr>
    </w:p>
    <w:p w14:paraId="37FCB025" w14:textId="15645CE2" w:rsidR="3F431E6A" w:rsidRDefault="3F431E6A" w:rsidP="3F431E6A">
      <w:pPr>
        <w:spacing w:after="0" w:line="240" w:lineRule="auto"/>
        <w:ind w:left="0" w:right="0"/>
      </w:pPr>
    </w:p>
    <w:p w14:paraId="445CC5DD" w14:textId="0B97375D" w:rsidR="3F431E6A" w:rsidRDefault="3F431E6A" w:rsidP="3F431E6A">
      <w:pPr>
        <w:spacing w:after="0" w:line="240" w:lineRule="auto"/>
        <w:ind w:left="0" w:right="0"/>
      </w:pPr>
    </w:p>
    <w:p w14:paraId="002CF2EC" w14:textId="6239D665" w:rsidR="3F431E6A" w:rsidRDefault="3F431E6A" w:rsidP="3F431E6A">
      <w:pPr>
        <w:spacing w:after="0" w:line="240" w:lineRule="auto"/>
        <w:ind w:left="0" w:right="0"/>
      </w:pPr>
    </w:p>
    <w:p w14:paraId="3EB1EF8D" w14:textId="450AB139" w:rsidR="3F431E6A" w:rsidRDefault="3F431E6A" w:rsidP="3F431E6A">
      <w:pPr>
        <w:spacing w:after="0" w:line="240" w:lineRule="auto"/>
        <w:ind w:left="0" w:right="0"/>
      </w:pPr>
    </w:p>
    <w:p w14:paraId="23A1019C" w14:textId="04007C2C" w:rsidR="3F431E6A" w:rsidRDefault="3F431E6A" w:rsidP="3F431E6A">
      <w:pPr>
        <w:spacing w:after="0" w:line="240" w:lineRule="auto"/>
        <w:ind w:left="0" w:right="0"/>
      </w:pPr>
    </w:p>
    <w:p w14:paraId="17D7871B" w14:textId="56EE8A57" w:rsidR="3F431E6A" w:rsidRDefault="3F431E6A" w:rsidP="3F431E6A">
      <w:pPr>
        <w:spacing w:after="0" w:line="240" w:lineRule="auto"/>
        <w:ind w:left="0" w:right="0"/>
      </w:pPr>
    </w:p>
    <w:tbl>
      <w:tblPr>
        <w:tblW w:w="8978" w:type="dxa"/>
        <w:tblLook w:val="06A0" w:firstRow="1" w:lastRow="0" w:firstColumn="1" w:lastColumn="0" w:noHBand="1" w:noVBand="1"/>
      </w:tblPr>
      <w:tblGrid>
        <w:gridCol w:w="2596"/>
        <w:gridCol w:w="1665"/>
        <w:gridCol w:w="7"/>
        <w:gridCol w:w="1553"/>
        <w:gridCol w:w="7"/>
        <w:gridCol w:w="1583"/>
        <w:gridCol w:w="7"/>
        <w:gridCol w:w="1553"/>
        <w:gridCol w:w="7"/>
      </w:tblGrid>
      <w:tr w:rsidR="3F431E6A" w14:paraId="7155B0CF" w14:textId="77777777" w:rsidTr="00756226">
        <w:trPr>
          <w:trHeight w:val="300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C3578" w14:textId="75F5B01C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lastRenderedPageBreak/>
              <w:t>Provtagningsschema tappställe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DF4438" w14:textId="22A3A67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bilaga 4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B2D873" w14:textId="18F7B7B7" w:rsidR="3F431E6A" w:rsidRDefault="3F431E6A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2F849E" w14:textId="162A3BB1" w:rsidR="3F431E6A" w:rsidRDefault="3F431E6A"/>
        </w:tc>
      </w:tr>
      <w:tr w:rsidR="3F431E6A" w14:paraId="1ACF7DDA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9117F" w14:textId="309A36C0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Månad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9A8D2E" w14:textId="49DD4FE9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Mars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376086" w14:textId="671A6557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Juni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3B9EA0" w14:textId="48600C5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proofErr w:type="spellStart"/>
            <w:r w:rsidRPr="3F431E6A">
              <w:rPr>
                <w:b/>
                <w:bCs/>
                <w:color w:val="000000" w:themeColor="text2"/>
              </w:rPr>
              <w:t>Sept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83971E" w14:textId="56E0BB7B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Dec</w:t>
            </w:r>
          </w:p>
        </w:tc>
      </w:tr>
      <w:tr w:rsidR="3F431E6A" w14:paraId="5AE785A3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A0B664" w14:textId="42884D83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Prov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3A76D8" w14:textId="458943A2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CF95BC" w14:textId="71B5A24C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2347B1" w14:textId="446ECD80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098E70" w14:textId="3221B40A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</w:tr>
      <w:tr w:rsidR="3F431E6A" w14:paraId="72F30385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117B10" w14:textId="4C8406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3AD2A5" w14:textId="1F265B6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8818FA" w14:textId="2B5B430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3700C9" w14:textId="2ED8660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CFE23F" w14:textId="3EBD4EB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C24F528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1FFC3" w14:textId="1F83A63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13 1:4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293EA" w14:textId="0B2E1AF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631ACE" w14:textId="3274595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9E49D1" w14:textId="64F2DE6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A0FFB" w14:textId="2752EAE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7D0F3A3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E8CCC2" w14:textId="51DD3E5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11 1:7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A08254" w14:textId="0493B7D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731B72" w14:textId="1FECE9D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BD063C" w14:textId="756B714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7D6A77" w14:textId="5B3DC56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E66C8DC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5860EE" w14:textId="13921C6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7 1:10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CAD728" w14:textId="372ECD3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2DC685" w14:textId="738D020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D69AF3" w14:textId="35B2A5E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3C59A7" w14:textId="57BF613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874F498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7EA87" w14:textId="3E975CE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Verkstad 1:14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EF7820" w14:textId="26190FB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476E3E" w14:textId="1EB45C4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D927E" w14:textId="16B7F93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DEB11" w14:textId="73F3C28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68B10EA7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C8F7B6" w14:textId="12FBFC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81D8A8" w14:textId="38446CA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EA454" w14:textId="1E011CE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8F555F" w14:textId="18C60F6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3C37AD" w14:textId="234C6BF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754F8EE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381007" w14:textId="28BAC4C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7AB152" w14:textId="32384A7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7FAECB" w14:textId="2B7EC10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B793BE" w14:textId="15AD496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22311F" w14:textId="4920460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D95BB7E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2233F5" w14:textId="56D7739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F84310" w14:textId="06AC763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F14A24" w14:textId="310D949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47DB7E" w14:textId="3EA3A7E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938684" w14:textId="2FFEF2B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ED4E851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C38D27" w14:textId="59D2CF2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24720F" w14:textId="68CDA7C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75D668" w14:textId="4CE2928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C95E1C" w14:textId="1587E36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26F700" w14:textId="563DF8D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361E4FB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811074" w14:textId="6058A92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3C751D" w14:textId="1A3EED5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6C944A" w14:textId="4730A98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C5DBD2" w14:textId="5AD8F65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D759C4" w14:textId="55BBE95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F34150C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E63B69" w14:textId="66896C05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>Prov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C5DDEE" w14:textId="566452BE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0F5F3D" w14:textId="4F9480B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55E1A4" w14:textId="71F5161F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B8CC73" w14:textId="2A1D65EE" w:rsidR="3F431E6A" w:rsidRDefault="3F431E6A" w:rsidP="3F431E6A">
            <w:pPr>
              <w:spacing w:after="0" w:line="240" w:lineRule="auto"/>
              <w:ind w:left="0" w:right="0"/>
              <w:rPr>
                <w:b/>
                <w:bCs/>
                <w:color w:val="000000" w:themeColor="text2"/>
              </w:rPr>
            </w:pPr>
            <w:r w:rsidRPr="3F431E6A">
              <w:rPr>
                <w:b/>
                <w:bCs/>
                <w:color w:val="000000" w:themeColor="text2"/>
              </w:rPr>
              <w:t xml:space="preserve"> </w:t>
            </w:r>
            <w:proofErr w:type="spellStart"/>
            <w:proofErr w:type="gramStart"/>
            <w:r w:rsidRPr="3F431E6A">
              <w:rPr>
                <w:b/>
                <w:bCs/>
                <w:color w:val="000000" w:themeColor="text2"/>
              </w:rPr>
              <w:t>Endo</w:t>
            </w:r>
            <w:proofErr w:type="spellEnd"/>
            <w:r w:rsidRPr="3F431E6A">
              <w:rPr>
                <w:b/>
                <w:bCs/>
                <w:color w:val="000000" w:themeColor="text2"/>
              </w:rPr>
              <w:t xml:space="preserve">  Mikro</w:t>
            </w:r>
            <w:proofErr w:type="gramEnd"/>
          </w:p>
        </w:tc>
      </w:tr>
      <w:tr w:rsidR="3F431E6A" w14:paraId="011CCF0D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ACA128" w14:textId="10A7316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Tappställe 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F2F28D" w14:textId="519C4C6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F293EA" w14:textId="5C15EF1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30CFA7" w14:textId="15402E1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4C6618" w14:textId="7D6E70B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2BE14C2C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2697B3" w14:textId="1D1F9AB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 2:4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910CE6" w14:textId="2F69ED2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078B34" w14:textId="5B7644F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C7D4A5" w14:textId="4E346E1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C4ECB6" w14:textId="478729D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AB727E0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1C3F0B" w14:textId="0E24C40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2 2:7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69E7A0" w14:textId="0BD2F6F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30D3D0" w14:textId="7BFD8FF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85C3F" w14:textId="607CB7D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C1417" w14:textId="1486542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A733E99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D4100" w14:textId="6DE11B1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3 2:10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F1C4C6" w14:textId="140CA7F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2EF462" w14:textId="2941999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D98569" w14:textId="0538457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4592FD" w14:textId="2D4BD41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84F8B71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BBE987" w14:textId="0879884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3 2:13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10AD21" w14:textId="31DBC61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C93F97" w14:textId="05C59A3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249E34" w14:textId="6E1C1BC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2EF8E7" w14:textId="05DC7A1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A04B146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C5674A" w14:textId="4FB18E8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CB57B6" w14:textId="2632142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B5B510" w14:textId="2E34321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D09BC" w14:textId="160E2BB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00AC71" w14:textId="0997242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91FD771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27A82A78" w14:textId="43B39E5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47C0024C" w14:textId="30ED4CF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7607FF20" w14:textId="7803037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52D67ED0" w14:textId="44ED9C2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3C7D1B83" w14:textId="5EAC7A7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A825F92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116558" w14:textId="0DD5AB0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Varje månad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0249A7" w14:textId="6A34FFB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6EFBD5" w14:textId="0DD4E21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12FADC" w14:textId="4736C4A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A8DB77" w14:textId="2E3B1C4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7C5AAB56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F9433B" w14:textId="5F1DC66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1 efter RO kran 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EC25CE" w14:textId="75297B8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ECCF1A" w14:textId="7A97655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401F45" w14:textId="377969D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DADA08" w14:textId="7D8C683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30D127A2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BA6D8" w14:textId="5DC307F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13 1:1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DCE800" w14:textId="70B7C70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DA0248" w14:textId="3FE4FC3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43B805" w14:textId="1A1996B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E6055F" w14:textId="4510439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55EE77BE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813F6" w14:textId="7676AAE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Rum </w:t>
            </w:r>
            <w:proofErr w:type="gramStart"/>
            <w:r w:rsidRPr="3F431E6A">
              <w:rPr>
                <w:color w:val="000000" w:themeColor="text2"/>
              </w:rPr>
              <w:t>6  1:11</w:t>
            </w:r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AB0607" w14:textId="0356AC0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A0E598" w14:textId="43AEAF8A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BC8B9D" w14:textId="2B8801E7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E1DF2A" w14:textId="60BFEBA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4EE3240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77538" w14:textId="0691888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ED467" w14:textId="5F19EC83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204FFD" w14:textId="4E580DC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B339F" w14:textId="58A20FE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682A7F" w14:textId="70AF6DA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092C6ADD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ECC671" w14:textId="0A9F323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C</w:t>
            </w:r>
            <w:r w:rsidR="00756226">
              <w:rPr>
                <w:color w:val="000000" w:themeColor="text2"/>
              </w:rPr>
              <w:t>W</w:t>
            </w:r>
            <w:r w:rsidRPr="3F431E6A">
              <w:rPr>
                <w:color w:val="000000" w:themeColor="text2"/>
              </w:rPr>
              <w:t>P 2 efter RO kran 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68F86A" w14:textId="5C6BE5A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1DEB9A" w14:textId="3268C45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053835" w14:textId="5968E08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6FF2B8" w14:textId="15A8C96C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E4FFE14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7EE9EF" w14:textId="1535CED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proofErr w:type="spellStart"/>
            <w:r w:rsidRPr="3F431E6A">
              <w:rPr>
                <w:color w:val="000000" w:themeColor="text2"/>
              </w:rPr>
              <w:t>Beh</w:t>
            </w:r>
            <w:proofErr w:type="spellEnd"/>
            <w:r w:rsidRPr="3F431E6A">
              <w:rPr>
                <w:color w:val="000000" w:themeColor="text2"/>
              </w:rPr>
              <w:t xml:space="preserve"> rum 2:1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E9A50C" w14:textId="14559232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06CD9F" w14:textId="43B6C38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44F9E1" w14:textId="75952BB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865FFB" w14:textId="4D5B3DF1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99DE399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B540EC" w14:textId="61195EBF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Rum 4 2:17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40A61B" w14:textId="5986211D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0DAED3" w14:textId="4387AE7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ACC2DD" w14:textId="43F2ACD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F77F02" w14:textId="6560276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12A65C91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E224C5" w14:textId="5A7A1FF0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2908F0" w14:textId="68D0E83B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E588F6" w14:textId="582D0824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04B7B7" w14:textId="4760F75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9EE9CF" w14:textId="21DF1045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6D116AB" w14:textId="77777777" w:rsidTr="00756226">
        <w:trPr>
          <w:gridAfter w:val="1"/>
          <w:wAfter w:w="7" w:type="dxa"/>
          <w:trHeight w:val="30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57D544" w14:textId="6D824DC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B7DDF3" w14:textId="5FCC2276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5B29D" w14:textId="5E1BB42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3C8E40" w14:textId="4629DE38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5CF739" w14:textId="3ED7EA39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 xml:space="preserve"> </w:t>
            </w:r>
          </w:p>
        </w:tc>
      </w:tr>
      <w:tr w:rsidR="3F431E6A" w14:paraId="4AD2C5EB" w14:textId="77777777" w:rsidTr="00756226">
        <w:trPr>
          <w:gridAfter w:val="8"/>
          <w:wAfter w:w="6382" w:type="dxa"/>
          <w:trHeight w:val="300"/>
        </w:trPr>
        <w:tc>
          <w:tcPr>
            <w:tcW w:w="2596" w:type="dxa"/>
            <w:tcBorders>
              <w:top w:val="none" w:sz="4" w:space="0" w:color="000000" w:themeColor="text2"/>
              <w:left w:val="none" w:sz="12" w:space="0" w:color="000000" w:themeColor="text2"/>
              <w:bottom w:val="none" w:sz="12" w:space="0" w:color="000000" w:themeColor="text2"/>
              <w:right w:val="none" w:sz="12" w:space="0" w:color="000000" w:themeColor="text2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D9BBF2" w14:textId="1BFCB39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Kem SGS x 2 per år</w:t>
            </w:r>
          </w:p>
        </w:tc>
      </w:tr>
      <w:tr w:rsidR="3F431E6A" w14:paraId="1CD63D0C" w14:textId="77777777" w:rsidTr="00756226">
        <w:trPr>
          <w:gridAfter w:val="8"/>
          <w:wAfter w:w="6382" w:type="dxa"/>
          <w:trHeight w:val="300"/>
        </w:trPr>
        <w:tc>
          <w:tcPr>
            <w:tcW w:w="2596" w:type="dxa"/>
            <w:tcBorders>
              <w:top w:val="none" w:sz="12" w:space="0" w:color="000000" w:themeColor="text2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1A16F" w14:textId="00C5C49E" w:rsidR="3F431E6A" w:rsidRDefault="3F431E6A" w:rsidP="3F431E6A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3F431E6A">
              <w:rPr>
                <w:color w:val="000000" w:themeColor="text2"/>
              </w:rPr>
              <w:t>mars/apr   aug/</w:t>
            </w:r>
            <w:proofErr w:type="spellStart"/>
            <w:r w:rsidRPr="3F431E6A">
              <w:rPr>
                <w:color w:val="000000" w:themeColor="text2"/>
              </w:rPr>
              <w:t>sept</w:t>
            </w:r>
            <w:proofErr w:type="spellEnd"/>
          </w:p>
        </w:tc>
      </w:tr>
    </w:tbl>
    <w:p w14:paraId="763364EF" w14:textId="17E1EC08" w:rsidR="3F431E6A" w:rsidRDefault="3F431E6A"/>
    <w:p w14:paraId="2182BE8D" w14:textId="660A89CA" w:rsidR="3F431E6A" w:rsidRDefault="3F431E6A" w:rsidP="3F431E6A">
      <w:pPr>
        <w:spacing w:after="0" w:line="240" w:lineRule="auto"/>
        <w:ind w:left="0" w:right="0"/>
      </w:pPr>
    </w:p>
    <w:sectPr w:rsidR="3F431E6A" w:rsidSect="00D837C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552D" w14:textId="77777777" w:rsidR="009D0ABF" w:rsidRDefault="009D0ABF">
      <w:r>
        <w:separator/>
      </w:r>
    </w:p>
  </w:endnote>
  <w:endnote w:type="continuationSeparator" w:id="0">
    <w:p w14:paraId="04CFE57E" w14:textId="77777777" w:rsidR="009D0ABF" w:rsidRDefault="009D0ABF">
      <w:r>
        <w:continuationSeparator/>
      </w:r>
    </w:p>
  </w:endnote>
  <w:endnote w:type="continuationNotice" w:id="1">
    <w:p w14:paraId="413636BC" w14:textId="77777777" w:rsidR="009D0ABF" w:rsidRDefault="009D0A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089F448E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574630">
          <w:rPr>
            <w:sz w:val="16"/>
            <w:szCs w:val="16"/>
          </w:rPr>
          <w:t>(2)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80B4" w14:textId="77777777" w:rsidR="009D0ABF" w:rsidRDefault="009D0ABF"/>
  </w:footnote>
  <w:footnote w:type="continuationSeparator" w:id="0">
    <w:p w14:paraId="4859F75D" w14:textId="77777777" w:rsidR="009D0ABF" w:rsidRDefault="009D0ABF">
      <w:r>
        <w:continuationSeparator/>
      </w:r>
    </w:p>
  </w:footnote>
  <w:footnote w:type="continuationNotice" w:id="1">
    <w:p w14:paraId="71B95407" w14:textId="77777777" w:rsidR="009D0ABF" w:rsidRDefault="009D0A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7207844">
    <w:abstractNumId w:val="17"/>
  </w:num>
  <w:num w:numId="2" w16cid:durableId="1352759288">
    <w:abstractNumId w:val="14"/>
  </w:num>
  <w:num w:numId="3" w16cid:durableId="797531319">
    <w:abstractNumId w:val="0"/>
  </w:num>
  <w:num w:numId="4" w16cid:durableId="200939244">
    <w:abstractNumId w:val="6"/>
  </w:num>
  <w:num w:numId="5" w16cid:durableId="403381380">
    <w:abstractNumId w:val="15"/>
  </w:num>
  <w:num w:numId="6" w16cid:durableId="1084765318">
    <w:abstractNumId w:val="2"/>
  </w:num>
  <w:num w:numId="7" w16cid:durableId="1057242982">
    <w:abstractNumId w:val="11"/>
  </w:num>
  <w:num w:numId="8" w16cid:durableId="1905018956">
    <w:abstractNumId w:val="8"/>
  </w:num>
  <w:num w:numId="9" w16cid:durableId="1285161715">
    <w:abstractNumId w:val="1"/>
  </w:num>
  <w:num w:numId="10" w16cid:durableId="57173950">
    <w:abstractNumId w:val="1"/>
  </w:num>
  <w:num w:numId="11" w16cid:durableId="2076976334">
    <w:abstractNumId w:val="3"/>
  </w:num>
  <w:num w:numId="12" w16cid:durableId="508712855">
    <w:abstractNumId w:val="4"/>
  </w:num>
  <w:num w:numId="13" w16cid:durableId="1988125030">
    <w:abstractNumId w:val="13"/>
  </w:num>
  <w:num w:numId="14" w16cid:durableId="1607074845">
    <w:abstractNumId w:val="9"/>
  </w:num>
  <w:num w:numId="15" w16cid:durableId="264117754">
    <w:abstractNumId w:val="7"/>
  </w:num>
  <w:num w:numId="16" w16cid:durableId="1420327165">
    <w:abstractNumId w:val="12"/>
  </w:num>
  <w:num w:numId="17" w16cid:durableId="778450135">
    <w:abstractNumId w:val="5"/>
  </w:num>
  <w:num w:numId="18" w16cid:durableId="1952780434">
    <w:abstractNumId w:val="10"/>
  </w:num>
  <w:num w:numId="19" w16cid:durableId="7378998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08A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056"/>
    <w:rsid w:val="00080795"/>
    <w:rsid w:val="00084024"/>
    <w:rsid w:val="0009062C"/>
    <w:rsid w:val="00095368"/>
    <w:rsid w:val="000954C4"/>
    <w:rsid w:val="000A21EF"/>
    <w:rsid w:val="000A4C35"/>
    <w:rsid w:val="000A611A"/>
    <w:rsid w:val="000B12D9"/>
    <w:rsid w:val="000B2AA2"/>
    <w:rsid w:val="000B4536"/>
    <w:rsid w:val="000B7715"/>
    <w:rsid w:val="000E0C7C"/>
    <w:rsid w:val="000E463B"/>
    <w:rsid w:val="000E5A7E"/>
    <w:rsid w:val="000F43A3"/>
    <w:rsid w:val="000F69C8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BE5"/>
    <w:rsid w:val="0014070B"/>
    <w:rsid w:val="001422C1"/>
    <w:rsid w:val="00145650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651"/>
    <w:rsid w:val="00190C9D"/>
    <w:rsid w:val="0019632A"/>
    <w:rsid w:val="001A4E7C"/>
    <w:rsid w:val="001B1EBF"/>
    <w:rsid w:val="001B762C"/>
    <w:rsid w:val="001C4D0A"/>
    <w:rsid w:val="001C5FEF"/>
    <w:rsid w:val="001F5902"/>
    <w:rsid w:val="00207864"/>
    <w:rsid w:val="00211487"/>
    <w:rsid w:val="00211D91"/>
    <w:rsid w:val="00216751"/>
    <w:rsid w:val="00216C1C"/>
    <w:rsid w:val="00217DEC"/>
    <w:rsid w:val="00235B57"/>
    <w:rsid w:val="00241EB3"/>
    <w:rsid w:val="00250F24"/>
    <w:rsid w:val="002523C5"/>
    <w:rsid w:val="0025380B"/>
    <w:rsid w:val="0025703A"/>
    <w:rsid w:val="00261845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2B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218"/>
    <w:rsid w:val="003B2A4B"/>
    <w:rsid w:val="003C5C96"/>
    <w:rsid w:val="003C77D2"/>
    <w:rsid w:val="003D099E"/>
    <w:rsid w:val="003D21A2"/>
    <w:rsid w:val="003D29D2"/>
    <w:rsid w:val="003D3261"/>
    <w:rsid w:val="003E0705"/>
    <w:rsid w:val="003E2FF7"/>
    <w:rsid w:val="003F1013"/>
    <w:rsid w:val="003F1ACF"/>
    <w:rsid w:val="00404948"/>
    <w:rsid w:val="00405AF0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80E"/>
    <w:rsid w:val="004D2AB8"/>
    <w:rsid w:val="004D7BA3"/>
    <w:rsid w:val="004E42F6"/>
    <w:rsid w:val="004F4518"/>
    <w:rsid w:val="004F4C62"/>
    <w:rsid w:val="00501433"/>
    <w:rsid w:val="00503AE4"/>
    <w:rsid w:val="00511CC4"/>
    <w:rsid w:val="00531E60"/>
    <w:rsid w:val="00535D6F"/>
    <w:rsid w:val="00536A5A"/>
    <w:rsid w:val="00541D07"/>
    <w:rsid w:val="00544BAB"/>
    <w:rsid w:val="00545F31"/>
    <w:rsid w:val="005528AA"/>
    <w:rsid w:val="005578FA"/>
    <w:rsid w:val="00565129"/>
    <w:rsid w:val="00565CD0"/>
    <w:rsid w:val="00567820"/>
    <w:rsid w:val="0057463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4F9"/>
    <w:rsid w:val="005F403F"/>
    <w:rsid w:val="006035C8"/>
    <w:rsid w:val="0060596B"/>
    <w:rsid w:val="00606D97"/>
    <w:rsid w:val="006131B6"/>
    <w:rsid w:val="00613AC4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A79"/>
    <w:rsid w:val="006A4978"/>
    <w:rsid w:val="006A7261"/>
    <w:rsid w:val="006A7C06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142"/>
    <w:rsid w:val="00733A9C"/>
    <w:rsid w:val="00736574"/>
    <w:rsid w:val="007367E0"/>
    <w:rsid w:val="007371B4"/>
    <w:rsid w:val="00737215"/>
    <w:rsid w:val="00754905"/>
    <w:rsid w:val="00756226"/>
    <w:rsid w:val="00760038"/>
    <w:rsid w:val="00762EE0"/>
    <w:rsid w:val="00765C41"/>
    <w:rsid w:val="00771100"/>
    <w:rsid w:val="0077285C"/>
    <w:rsid w:val="007759DD"/>
    <w:rsid w:val="00777A05"/>
    <w:rsid w:val="0078609F"/>
    <w:rsid w:val="007917BA"/>
    <w:rsid w:val="007A5C6F"/>
    <w:rsid w:val="007D4241"/>
    <w:rsid w:val="007D4317"/>
    <w:rsid w:val="007D4EA3"/>
    <w:rsid w:val="007F1CFF"/>
    <w:rsid w:val="007F5DD5"/>
    <w:rsid w:val="0081228F"/>
    <w:rsid w:val="00813DFE"/>
    <w:rsid w:val="0081700A"/>
    <w:rsid w:val="00821A1B"/>
    <w:rsid w:val="008262E9"/>
    <w:rsid w:val="0082636E"/>
    <w:rsid w:val="00827E69"/>
    <w:rsid w:val="00835C4D"/>
    <w:rsid w:val="00843F48"/>
    <w:rsid w:val="00847449"/>
    <w:rsid w:val="00851423"/>
    <w:rsid w:val="00857848"/>
    <w:rsid w:val="008654B6"/>
    <w:rsid w:val="0087139C"/>
    <w:rsid w:val="008753C2"/>
    <w:rsid w:val="008755ED"/>
    <w:rsid w:val="00880E83"/>
    <w:rsid w:val="00892F28"/>
    <w:rsid w:val="008972B9"/>
    <w:rsid w:val="008A0C5F"/>
    <w:rsid w:val="008A3DEA"/>
    <w:rsid w:val="008A4EB9"/>
    <w:rsid w:val="008A74C0"/>
    <w:rsid w:val="008B1694"/>
    <w:rsid w:val="008C28AD"/>
    <w:rsid w:val="008C4B27"/>
    <w:rsid w:val="008C7F2A"/>
    <w:rsid w:val="008E36F8"/>
    <w:rsid w:val="008E46B2"/>
    <w:rsid w:val="008E682C"/>
    <w:rsid w:val="008E78A1"/>
    <w:rsid w:val="008E796D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2BE"/>
    <w:rsid w:val="00942257"/>
    <w:rsid w:val="009471BF"/>
    <w:rsid w:val="00950E4E"/>
    <w:rsid w:val="009529BD"/>
    <w:rsid w:val="009533B4"/>
    <w:rsid w:val="009651D4"/>
    <w:rsid w:val="00971D93"/>
    <w:rsid w:val="0098247C"/>
    <w:rsid w:val="009B1F6B"/>
    <w:rsid w:val="009C0D12"/>
    <w:rsid w:val="009C192E"/>
    <w:rsid w:val="009D0ABF"/>
    <w:rsid w:val="009D4A7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823"/>
    <w:rsid w:val="00A407AD"/>
    <w:rsid w:val="00A40923"/>
    <w:rsid w:val="00A41C05"/>
    <w:rsid w:val="00A42426"/>
    <w:rsid w:val="00A4548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B4C"/>
    <w:rsid w:val="00AC3FF6"/>
    <w:rsid w:val="00AD5E58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59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95"/>
    <w:rsid w:val="00BC44CD"/>
    <w:rsid w:val="00BC48A6"/>
    <w:rsid w:val="00BC6165"/>
    <w:rsid w:val="00BE7978"/>
    <w:rsid w:val="00C077FE"/>
    <w:rsid w:val="00C07DDB"/>
    <w:rsid w:val="00C11F3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1C1"/>
    <w:rsid w:val="00C85DA1"/>
    <w:rsid w:val="00C90553"/>
    <w:rsid w:val="00C9071C"/>
    <w:rsid w:val="00C908FF"/>
    <w:rsid w:val="00C97BD3"/>
    <w:rsid w:val="00CA39EF"/>
    <w:rsid w:val="00CA521F"/>
    <w:rsid w:val="00CA6644"/>
    <w:rsid w:val="00CB0493"/>
    <w:rsid w:val="00CB17FF"/>
    <w:rsid w:val="00CB1ED7"/>
    <w:rsid w:val="00CC167C"/>
    <w:rsid w:val="00CC219F"/>
    <w:rsid w:val="00CC52D9"/>
    <w:rsid w:val="00CC5461"/>
    <w:rsid w:val="00CD6647"/>
    <w:rsid w:val="00CD71B0"/>
    <w:rsid w:val="00CE4B73"/>
    <w:rsid w:val="00CF70BB"/>
    <w:rsid w:val="00D074DB"/>
    <w:rsid w:val="00D116C0"/>
    <w:rsid w:val="00D139CF"/>
    <w:rsid w:val="00D22C9C"/>
    <w:rsid w:val="00D25AEC"/>
    <w:rsid w:val="00D37E7F"/>
    <w:rsid w:val="00D47AD7"/>
    <w:rsid w:val="00D51529"/>
    <w:rsid w:val="00D55C35"/>
    <w:rsid w:val="00D837C2"/>
    <w:rsid w:val="00D85218"/>
    <w:rsid w:val="00D915B1"/>
    <w:rsid w:val="00DA299D"/>
    <w:rsid w:val="00DA3317"/>
    <w:rsid w:val="00DA44EC"/>
    <w:rsid w:val="00DA65C4"/>
    <w:rsid w:val="00DD2BE0"/>
    <w:rsid w:val="00DE3005"/>
    <w:rsid w:val="00DE3D0D"/>
    <w:rsid w:val="00DE4447"/>
    <w:rsid w:val="00DE5DA2"/>
    <w:rsid w:val="00DF0033"/>
    <w:rsid w:val="00E026BF"/>
    <w:rsid w:val="00E07B1B"/>
    <w:rsid w:val="00E11853"/>
    <w:rsid w:val="00E140CD"/>
    <w:rsid w:val="00E37BB9"/>
    <w:rsid w:val="00E52A86"/>
    <w:rsid w:val="00E54B47"/>
    <w:rsid w:val="00E553BF"/>
    <w:rsid w:val="00E55D93"/>
    <w:rsid w:val="00E61294"/>
    <w:rsid w:val="00E7237C"/>
    <w:rsid w:val="00E77C46"/>
    <w:rsid w:val="00E8146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4433"/>
    <w:rsid w:val="00F22264"/>
    <w:rsid w:val="00F22EE8"/>
    <w:rsid w:val="00F2564D"/>
    <w:rsid w:val="00F34569"/>
    <w:rsid w:val="00F35B05"/>
    <w:rsid w:val="00F413D9"/>
    <w:rsid w:val="00F5135F"/>
    <w:rsid w:val="00F51F78"/>
    <w:rsid w:val="00F7166F"/>
    <w:rsid w:val="00F73232"/>
    <w:rsid w:val="00F77153"/>
    <w:rsid w:val="00F86F47"/>
    <w:rsid w:val="00F90B64"/>
    <w:rsid w:val="00F96133"/>
    <w:rsid w:val="00FB2F0F"/>
    <w:rsid w:val="00FB5086"/>
    <w:rsid w:val="00FB5411"/>
    <w:rsid w:val="00FB5B5F"/>
    <w:rsid w:val="00FB6392"/>
    <w:rsid w:val="00FD3C70"/>
    <w:rsid w:val="00FD6820"/>
    <w:rsid w:val="00FE12D8"/>
    <w:rsid w:val="00FF7C02"/>
    <w:rsid w:val="024801E3"/>
    <w:rsid w:val="035AE250"/>
    <w:rsid w:val="0449AF43"/>
    <w:rsid w:val="069544B0"/>
    <w:rsid w:val="06DA09B4"/>
    <w:rsid w:val="0761C630"/>
    <w:rsid w:val="07B42D58"/>
    <w:rsid w:val="0924D917"/>
    <w:rsid w:val="092FDC33"/>
    <w:rsid w:val="0A0F9968"/>
    <w:rsid w:val="0A4A04F6"/>
    <w:rsid w:val="0B967E8E"/>
    <w:rsid w:val="0DA149BA"/>
    <w:rsid w:val="0E1DBB90"/>
    <w:rsid w:val="11B1DA0D"/>
    <w:rsid w:val="13EE7C0A"/>
    <w:rsid w:val="14CAE4A0"/>
    <w:rsid w:val="173A413F"/>
    <w:rsid w:val="1814E5CD"/>
    <w:rsid w:val="1E8BAB7F"/>
    <w:rsid w:val="20151602"/>
    <w:rsid w:val="207A65A9"/>
    <w:rsid w:val="2089E32E"/>
    <w:rsid w:val="20E896C2"/>
    <w:rsid w:val="21E93313"/>
    <w:rsid w:val="238C6A55"/>
    <w:rsid w:val="29586421"/>
    <w:rsid w:val="2D04162C"/>
    <w:rsid w:val="2D546492"/>
    <w:rsid w:val="2D8F4CB1"/>
    <w:rsid w:val="2DFF55AF"/>
    <w:rsid w:val="2ED707FB"/>
    <w:rsid w:val="2FE961C1"/>
    <w:rsid w:val="2FF0635C"/>
    <w:rsid w:val="30C0DDE7"/>
    <w:rsid w:val="31F435CF"/>
    <w:rsid w:val="3215C2D9"/>
    <w:rsid w:val="368B23C8"/>
    <w:rsid w:val="36A03852"/>
    <w:rsid w:val="37F7B00F"/>
    <w:rsid w:val="3B8B5403"/>
    <w:rsid w:val="3BF32B58"/>
    <w:rsid w:val="3D5D7918"/>
    <w:rsid w:val="3E31F6C1"/>
    <w:rsid w:val="3EBD98B3"/>
    <w:rsid w:val="3ED940A8"/>
    <w:rsid w:val="3F431E6A"/>
    <w:rsid w:val="3F856DC7"/>
    <w:rsid w:val="3F86F850"/>
    <w:rsid w:val="3FA3D66D"/>
    <w:rsid w:val="432ED133"/>
    <w:rsid w:val="454714CD"/>
    <w:rsid w:val="46B0EB0C"/>
    <w:rsid w:val="48771D2D"/>
    <w:rsid w:val="48F561B6"/>
    <w:rsid w:val="497CD3B0"/>
    <w:rsid w:val="49FB96D4"/>
    <w:rsid w:val="4D1C00FE"/>
    <w:rsid w:val="4DF7AD77"/>
    <w:rsid w:val="5031F205"/>
    <w:rsid w:val="5131B279"/>
    <w:rsid w:val="51627839"/>
    <w:rsid w:val="5933F6AE"/>
    <w:rsid w:val="593AB6C8"/>
    <w:rsid w:val="5A4A460E"/>
    <w:rsid w:val="5EC82FD7"/>
    <w:rsid w:val="60590504"/>
    <w:rsid w:val="61F9AC40"/>
    <w:rsid w:val="62063937"/>
    <w:rsid w:val="62A98155"/>
    <w:rsid w:val="63B1C83E"/>
    <w:rsid w:val="647B2B65"/>
    <w:rsid w:val="6676A659"/>
    <w:rsid w:val="699598A2"/>
    <w:rsid w:val="69BFC791"/>
    <w:rsid w:val="69D2AD5A"/>
    <w:rsid w:val="69F21F87"/>
    <w:rsid w:val="6B17F44D"/>
    <w:rsid w:val="6B2CF8ED"/>
    <w:rsid w:val="6EC33467"/>
    <w:rsid w:val="6F1439AF"/>
    <w:rsid w:val="6F3E95E8"/>
    <w:rsid w:val="74E10A47"/>
    <w:rsid w:val="7A8CBE8B"/>
    <w:rsid w:val="7B43891D"/>
    <w:rsid w:val="7B9BC026"/>
    <w:rsid w:val="7C72C58A"/>
    <w:rsid w:val="7C885654"/>
    <w:rsid w:val="7E1E067C"/>
    <w:rsid w:val="7E94B9A1"/>
    <w:rsid w:val="7FA8C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906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906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90651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906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90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4</Pages>
  <Words>480</Words>
  <Characters>3256</Characters>
  <Application>Microsoft Office Word</Application>
  <DocSecurity>0</DocSecurity>
  <Lines>27</Lines>
  <Paragraphs>7</Paragraphs>
  <ScaleCrop>false</ScaleCrop>
  <Manager/>
  <Company/>
  <LinksUpToDate>false</LinksUpToDate>
  <CharactersWithSpaces>3729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Mikrobiologi och Endotoxin kontroll av vatten efter CWP 1 o 2 GMP Q Di 207</dc:title>
  <dc:subject/>
  <dc:creator>patrik.jens.johansson@vgregion.se</dc:creator>
  <keywords/>
  <lastModifiedBy>Anna Bäck</lastModifiedBy>
  <revision>64</revision>
  <lastPrinted>2016-03-31T10:56:00.0000000Z</lastPrinted>
  <dcterms:created xsi:type="dcterms:W3CDTF">2022-05-06T06:21:00.0000000Z</dcterms:created>
  <dcterms:modified xsi:type="dcterms:W3CDTF">2026-04-08T11:57:00.0000000Z</dcterms:modified>
</coreProperties>
</file>