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01A73" w14:textId="77777777" w:rsidR="00D55C35" w:rsidRDefault="00D55C35" w:rsidP="00D55C35">
      <w:bookmarkStart w:id="0" w:name="_Toc321146591"/>
    </w:p>
    <w:p w14:paraId="52C08807" w14:textId="77777777" w:rsidR="00D837C2" w:rsidRDefault="00D837C2" w:rsidP="00D837C2">
      <w:pPr>
        <w:spacing w:after="0" w:line="240" w:lineRule="auto"/>
        <w:ind w:left="0" w:right="0"/>
        <w:rPr>
          <w:szCs w:val="20"/>
        </w:rPr>
      </w:pPr>
    </w:p>
    <w:p w14:paraId="75F79047" w14:textId="0441A373" w:rsidR="00D116C0" w:rsidRDefault="00D116C0" w:rsidP="00D116C0">
      <w:pPr>
        <w:tabs>
          <w:tab w:val="left" w:pos="3045"/>
        </w:tabs>
        <w:spacing w:after="0" w:line="240" w:lineRule="auto"/>
        <w:ind w:left="0" w:right="0"/>
        <w:rPr>
          <w:szCs w:val="20"/>
        </w:rPr>
      </w:pPr>
      <w:r>
        <w:rPr>
          <w:szCs w:val="20"/>
        </w:rPr>
        <w:tab/>
      </w:r>
    </w:p>
    <w:p w14:paraId="503C3E31" w14:textId="77777777" w:rsidR="00D116C0" w:rsidRDefault="00D116C0" w:rsidP="00D116C0">
      <w:pPr>
        <w:tabs>
          <w:tab w:val="left" w:pos="3045"/>
        </w:tabs>
        <w:spacing w:after="0" w:line="240" w:lineRule="auto"/>
        <w:ind w:left="0" w:right="0"/>
        <w:rPr>
          <w:szCs w:val="20"/>
        </w:rPr>
      </w:pPr>
    </w:p>
    <w:p w14:paraId="2A559174" w14:textId="77777777" w:rsidR="00D116C0" w:rsidRDefault="00D116C0" w:rsidP="00D116C0">
      <w:pPr>
        <w:tabs>
          <w:tab w:val="left" w:pos="3045"/>
        </w:tabs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837C2" w:rsidRPr="00D837C2" w14:paraId="6D5B8471" w14:textId="77777777" w:rsidTr="7C88565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499DA61" w14:textId="1858FD59" w:rsidR="00D55C35" w:rsidRPr="00D55C35" w:rsidRDefault="00D837C2" w:rsidP="00D55C35">
            <w:pPr>
              <w:pStyle w:val="Rubrik1"/>
            </w:pPr>
            <w:r w:rsidRPr="00D837C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CD5768E" wp14:editId="5E7988DD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431F204" w14:textId="77777777" w:rsidR="00D837C2" w:rsidRPr="003D37FD" w:rsidRDefault="00D837C2" w:rsidP="00D837C2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22304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4CD5768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3431F204" w14:textId="77777777" w:rsidR="00D837C2" w:rsidRPr="003D37FD" w:rsidRDefault="00D837C2" w:rsidP="00D837C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22304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D837C2">
              <w:t xml:space="preserve">Mikrobiologi och </w:t>
            </w:r>
            <w:proofErr w:type="spellStart"/>
            <w:r w:rsidRPr="00D837C2">
              <w:t>Endotoxin</w:t>
            </w:r>
            <w:proofErr w:type="spellEnd"/>
            <w:r w:rsidRPr="00D837C2">
              <w:t xml:space="preserve"> kontroll av </w:t>
            </w:r>
            <w:r w:rsidR="00F77153">
              <w:t>tillredningsvatten</w:t>
            </w:r>
            <w:r w:rsidRPr="00D837C2">
              <w:t xml:space="preserve"> CWP 1 och CWP</w:t>
            </w:r>
            <w:r w:rsidR="00D55C35">
              <w:t>2</w:t>
            </w:r>
            <w:r w:rsidRPr="00D837C2">
              <w:t xml:space="preserve"> </w:t>
            </w:r>
            <w:r w:rsidR="00D55C35">
              <w:t>GMP</w:t>
            </w:r>
            <w:r w:rsidR="2ED707FB">
              <w:t xml:space="preserve"> Q Di 207</w:t>
            </w:r>
          </w:p>
        </w:tc>
      </w:tr>
    </w:tbl>
    <w:p w14:paraId="4CA889D9" w14:textId="2426CCD4" w:rsidR="00D837C2" w:rsidRPr="00D837C2" w:rsidRDefault="00D837C2" w:rsidP="00F22EE8">
      <w:pPr>
        <w:keepNext/>
        <w:spacing w:after="0" w:line="240" w:lineRule="auto"/>
        <w:ind w:left="0" w:right="0"/>
        <w:outlineLvl w:val="0"/>
      </w:pPr>
      <w:r w:rsidRPr="00D837C2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E140CD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D837C2">
        <w:rPr>
          <w:rFonts w:ascii="Arial" w:hAnsi="Arial" w:cs="Arial"/>
          <w:bCs/>
          <w:kern w:val="32"/>
          <w:sz w:val="20"/>
          <w:szCs w:val="20"/>
        </w:rPr>
        <w:t>pärm</w:t>
      </w:r>
    </w:p>
    <w:p w14:paraId="78BD380C" w14:textId="75F3478A" w:rsidR="00D837C2" w:rsidRPr="00D837C2" w:rsidRDefault="00D837C2" w:rsidP="00D837C2">
      <w:pPr>
        <w:keepNext/>
        <w:spacing w:after="0" w:line="240" w:lineRule="auto"/>
        <w:ind w:left="0" w:right="0"/>
        <w:outlineLvl w:val="0"/>
        <w:rPr>
          <w:b/>
          <w:szCs w:val="20"/>
        </w:rPr>
      </w:pPr>
      <w:r w:rsidRPr="00D837C2">
        <w:rPr>
          <w:b/>
          <w:szCs w:val="20"/>
        </w:rPr>
        <w:t>Provtagnings</w:t>
      </w:r>
      <w:r w:rsidR="00CC219F">
        <w:rPr>
          <w:b/>
          <w:szCs w:val="20"/>
        </w:rPr>
        <w:t xml:space="preserve"> </w:t>
      </w:r>
      <w:r w:rsidRPr="00D837C2">
        <w:rPr>
          <w:b/>
          <w:szCs w:val="20"/>
        </w:rPr>
        <w:t xml:space="preserve">anvisningar </w:t>
      </w:r>
      <w:r w:rsidR="006035C8">
        <w:rPr>
          <w:b/>
          <w:szCs w:val="20"/>
        </w:rPr>
        <w:t>tillredningsvatten</w:t>
      </w:r>
      <w:r w:rsidRPr="00D837C2">
        <w:rPr>
          <w:b/>
          <w:szCs w:val="20"/>
        </w:rPr>
        <w:t>.</w:t>
      </w:r>
    </w:p>
    <w:p w14:paraId="0E1C2BFC" w14:textId="19B7C5D9" w:rsidR="00D837C2" w:rsidRPr="00D837C2" w:rsidRDefault="035AE250" w:rsidP="00D837C2">
      <w:pPr>
        <w:spacing w:after="0" w:line="240" w:lineRule="auto"/>
        <w:ind w:left="0" w:right="0"/>
      </w:pPr>
      <w:r>
        <w:t xml:space="preserve">Tappningsmynningen desinfekteras med 70% sprit och </w:t>
      </w:r>
      <w:r w:rsidR="00CA6644">
        <w:t xml:space="preserve">därefter </w:t>
      </w:r>
      <w:r w:rsidR="001B1EBF">
        <w:t>får vattnet rinna fritt någon minut före provtagning</w:t>
      </w:r>
      <w:r w:rsidR="00D837C2">
        <w:t xml:space="preserve">. </w:t>
      </w:r>
    </w:p>
    <w:p w14:paraId="69D00D54" w14:textId="77777777" w:rsidR="00D837C2" w:rsidRPr="00D837C2" w:rsidRDefault="00D837C2" w:rsidP="00D837C2">
      <w:pPr>
        <w:spacing w:after="0" w:line="240" w:lineRule="auto"/>
        <w:ind w:left="0" w:right="0"/>
      </w:pPr>
      <w:r w:rsidRPr="00D837C2">
        <w:t xml:space="preserve">Prov för </w:t>
      </w:r>
      <w:proofErr w:type="spellStart"/>
      <w:r w:rsidRPr="00D837C2">
        <w:t>endotoxin</w:t>
      </w:r>
      <w:proofErr w:type="spellEnd"/>
      <w:r w:rsidRPr="00D837C2">
        <w:t xml:space="preserve"> och mikrobiologi skickas till mikrobiologen SU. </w:t>
      </w:r>
    </w:p>
    <w:p w14:paraId="6D9C44DA" w14:textId="77777777" w:rsidR="00D837C2" w:rsidRPr="00D837C2" w:rsidRDefault="00D837C2" w:rsidP="00D837C2">
      <w:pPr>
        <w:spacing w:after="0" w:line="240" w:lineRule="auto"/>
        <w:ind w:left="0" w:right="0"/>
      </w:pPr>
    </w:p>
    <w:p w14:paraId="1F0A4A45" w14:textId="77777777" w:rsidR="00D837C2" w:rsidRPr="00D837C2" w:rsidRDefault="00D837C2" w:rsidP="00D837C2">
      <w:pPr>
        <w:keepNext/>
        <w:spacing w:after="0" w:line="240" w:lineRule="auto"/>
        <w:ind w:left="0" w:right="0"/>
        <w:outlineLvl w:val="3"/>
        <w:rPr>
          <w:b/>
          <w:szCs w:val="20"/>
        </w:rPr>
      </w:pPr>
      <w:r w:rsidRPr="00D837C2">
        <w:rPr>
          <w:b/>
          <w:szCs w:val="20"/>
        </w:rPr>
        <w:t>Arkivering av provsvar</w:t>
      </w:r>
    </w:p>
    <w:p w14:paraId="68D00245" w14:textId="77777777" w:rsidR="00D837C2" w:rsidRPr="00D837C2" w:rsidRDefault="00D837C2" w:rsidP="00D837C2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</w:rPr>
      </w:pPr>
      <w:r w:rsidRPr="00D837C2">
        <w:rPr>
          <w:szCs w:val="20"/>
        </w:rPr>
        <w:t>Dialysmottagningen arkiverar alla provsvar.</w:t>
      </w:r>
    </w:p>
    <w:p w14:paraId="4494A6DA" w14:textId="7FF5854B" w:rsidR="00732142" w:rsidRDefault="00847449" w:rsidP="00D837C2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</w:rPr>
      </w:pPr>
      <w:r w:rsidRPr="00405AF0">
        <w:rPr>
          <w:szCs w:val="20"/>
        </w:rPr>
        <w:t xml:space="preserve">Provsvar skannas in och lagras på </w:t>
      </w:r>
      <w:proofErr w:type="spellStart"/>
      <w:r w:rsidRPr="00405AF0">
        <w:rPr>
          <w:szCs w:val="20"/>
        </w:rPr>
        <w:t>sharepointytan</w:t>
      </w:r>
      <w:proofErr w:type="spellEnd"/>
      <w:r w:rsidRPr="00405AF0">
        <w:rPr>
          <w:szCs w:val="20"/>
        </w:rPr>
        <w:t xml:space="preserve"> ”GMP vatten – Dialys och njursviktsmottagningen".</w:t>
      </w:r>
    </w:p>
    <w:p w14:paraId="2E581FF2" w14:textId="77777777" w:rsidR="00D837C2" w:rsidRPr="00405AF0" w:rsidRDefault="00D837C2" w:rsidP="00D837C2">
      <w:pPr>
        <w:autoSpaceDE w:val="0"/>
        <w:autoSpaceDN w:val="0"/>
        <w:adjustRightInd w:val="0"/>
        <w:spacing w:after="0" w:line="240" w:lineRule="auto"/>
        <w:ind w:left="0" w:right="0"/>
      </w:pPr>
    </w:p>
    <w:p w14:paraId="30C63F9B" w14:textId="4A12FFB4" w:rsidR="3F431E6A" w:rsidRPr="0000208A" w:rsidRDefault="62063937" w:rsidP="3F431E6A">
      <w:pPr>
        <w:spacing w:after="0" w:line="240" w:lineRule="auto"/>
        <w:ind w:left="0" w:right="0"/>
      </w:pPr>
      <w:r w:rsidRPr="3F431E6A">
        <w:rPr>
          <w:b/>
          <w:bCs/>
        </w:rPr>
        <w:t xml:space="preserve">Kontroll mikrobiologi och </w:t>
      </w:r>
      <w:proofErr w:type="spellStart"/>
      <w:r w:rsidRPr="3F431E6A">
        <w:rPr>
          <w:b/>
          <w:bCs/>
        </w:rPr>
        <w:t>endotoxin</w:t>
      </w:r>
      <w:proofErr w:type="spellEnd"/>
      <w:r w:rsidRPr="3F431E6A">
        <w:rPr>
          <w:b/>
          <w:bCs/>
        </w:rPr>
        <w:t xml:space="preserve">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2"/>
        <w:gridCol w:w="4457"/>
      </w:tblGrid>
      <w:tr w:rsidR="00D837C2" w:rsidRPr="00D837C2" w14:paraId="2D3F5D82" w14:textId="77777777" w:rsidTr="3F431E6A">
        <w:tc>
          <w:tcPr>
            <w:tcW w:w="4535" w:type="dxa"/>
            <w:shd w:val="clear" w:color="auto" w:fill="auto"/>
          </w:tcPr>
          <w:p w14:paraId="2CE1D08F" w14:textId="77777777" w:rsidR="00D837C2" w:rsidRPr="00D837C2" w:rsidRDefault="00D837C2" w:rsidP="00D837C2">
            <w:pPr>
              <w:spacing w:after="0" w:line="240" w:lineRule="auto"/>
              <w:ind w:left="0" w:right="0"/>
            </w:pPr>
            <w:r w:rsidRPr="00D837C2">
              <w:t>Provtagningsansvarig:</w:t>
            </w:r>
          </w:p>
        </w:tc>
        <w:tc>
          <w:tcPr>
            <w:tcW w:w="4536" w:type="dxa"/>
            <w:shd w:val="clear" w:color="auto" w:fill="auto"/>
          </w:tcPr>
          <w:p w14:paraId="6E0ABE9C" w14:textId="33154E8C" w:rsidR="00D837C2" w:rsidRPr="00D837C2" w:rsidRDefault="00D837C2" w:rsidP="00D837C2">
            <w:pPr>
              <w:spacing w:after="0" w:line="240" w:lineRule="auto"/>
              <w:ind w:left="0" w:right="0"/>
            </w:pPr>
            <w:r w:rsidRPr="00D837C2">
              <w:t xml:space="preserve">Kvalitetsansvarig </w:t>
            </w:r>
            <w:proofErr w:type="spellStart"/>
            <w:r w:rsidRPr="00D837C2">
              <w:t>ssk</w:t>
            </w:r>
            <w:proofErr w:type="spellEnd"/>
            <w:r w:rsidRPr="00D837C2">
              <w:t>/Vårdenhetschef</w:t>
            </w:r>
            <w:r w:rsidR="00080056">
              <w:t>, Tekniker</w:t>
            </w:r>
            <w:r w:rsidR="00AD5E58">
              <w:t xml:space="preserve"> </w:t>
            </w:r>
          </w:p>
        </w:tc>
      </w:tr>
      <w:tr w:rsidR="00D837C2" w:rsidRPr="00D837C2" w14:paraId="2990A2AC" w14:textId="77777777" w:rsidTr="3F431E6A">
        <w:tc>
          <w:tcPr>
            <w:tcW w:w="4535" w:type="dxa"/>
            <w:shd w:val="clear" w:color="auto" w:fill="auto"/>
          </w:tcPr>
          <w:p w14:paraId="72F3215C" w14:textId="77777777" w:rsidR="00D837C2" w:rsidRPr="00D837C2" w:rsidRDefault="00D837C2" w:rsidP="00D837C2">
            <w:pPr>
              <w:spacing w:after="0" w:line="240" w:lineRule="auto"/>
              <w:ind w:left="0" w:right="0"/>
            </w:pPr>
            <w:r w:rsidRPr="00D837C2">
              <w:t>Frekvens:</w:t>
            </w:r>
          </w:p>
        </w:tc>
        <w:tc>
          <w:tcPr>
            <w:tcW w:w="4536" w:type="dxa"/>
            <w:shd w:val="clear" w:color="auto" w:fill="auto"/>
          </w:tcPr>
          <w:p w14:paraId="4BB2E88F" w14:textId="3CEF3C16" w:rsidR="00D837C2" w:rsidRPr="00D837C2" w:rsidRDefault="007371B4" w:rsidP="003542B3">
            <w:pPr>
              <w:spacing w:after="0" w:line="240" w:lineRule="auto"/>
              <w:ind w:left="0" w:right="0"/>
            </w:pPr>
            <w:r>
              <w:t>12</w:t>
            </w:r>
            <w:r w:rsidR="00D837C2" w:rsidRPr="00D837C2">
              <w:t xml:space="preserve"> gånger per år </w:t>
            </w:r>
            <w:r>
              <w:t>(varje månad)</w:t>
            </w:r>
          </w:p>
        </w:tc>
      </w:tr>
      <w:tr w:rsidR="00D837C2" w:rsidRPr="00D837C2" w14:paraId="0DC7F99A" w14:textId="77777777" w:rsidTr="3F431E6A">
        <w:tc>
          <w:tcPr>
            <w:tcW w:w="4535" w:type="dxa"/>
            <w:shd w:val="clear" w:color="auto" w:fill="auto"/>
          </w:tcPr>
          <w:p w14:paraId="2CBD6977" w14:textId="77777777" w:rsidR="00D837C2" w:rsidRPr="00D837C2" w:rsidRDefault="00D837C2" w:rsidP="00D837C2">
            <w:pPr>
              <w:spacing w:after="0" w:line="240" w:lineRule="auto"/>
              <w:ind w:left="0" w:right="0"/>
            </w:pPr>
            <w:r w:rsidRPr="00D837C2">
              <w:t>Provtagningsställe:</w:t>
            </w:r>
          </w:p>
        </w:tc>
        <w:tc>
          <w:tcPr>
            <w:tcW w:w="4536" w:type="dxa"/>
            <w:shd w:val="clear" w:color="auto" w:fill="auto"/>
          </w:tcPr>
          <w:p w14:paraId="4A67F9FA" w14:textId="56E3427B" w:rsidR="008753C2" w:rsidRDefault="008753C2" w:rsidP="00D837C2">
            <w:pPr>
              <w:spacing w:after="0" w:line="240" w:lineRule="auto"/>
              <w:ind w:left="0" w:right="0"/>
            </w:pPr>
            <w:r>
              <w:t xml:space="preserve">CWP 1 och 2 </w:t>
            </w:r>
            <w:r w:rsidR="0081700A">
              <w:t xml:space="preserve">efter </w:t>
            </w:r>
            <w:r>
              <w:t>RO1</w:t>
            </w:r>
            <w:r w:rsidR="00AC3B4C">
              <w:t xml:space="preserve"> kran/uttag</w:t>
            </w:r>
            <w:r w:rsidR="008755ED">
              <w:t xml:space="preserve"> nr 8</w:t>
            </w:r>
          </w:p>
          <w:p w14:paraId="5484B958" w14:textId="76F905FF" w:rsidR="00D837C2" w:rsidRPr="00D837C2" w:rsidRDefault="00D837C2" w:rsidP="00D837C2">
            <w:pPr>
              <w:spacing w:after="0" w:line="240" w:lineRule="auto"/>
              <w:ind w:left="0" w:right="0"/>
            </w:pPr>
            <w:r>
              <w:t>Efter CWP 1</w:t>
            </w:r>
            <w:r w:rsidR="497CD3B0">
              <w:t xml:space="preserve"> </w:t>
            </w:r>
            <w:r w:rsidR="6676A659">
              <w:t>Första tappställe R13 1:1</w:t>
            </w:r>
          </w:p>
          <w:p w14:paraId="42DA3068" w14:textId="77777777" w:rsidR="00D837C2" w:rsidRDefault="00D837C2" w:rsidP="003542B3">
            <w:pPr>
              <w:spacing w:after="0" w:line="240" w:lineRule="auto"/>
              <w:ind w:left="0" w:right="0"/>
            </w:pPr>
            <w:r>
              <w:t xml:space="preserve">Sal 6 </w:t>
            </w:r>
            <w:r w:rsidR="5031F205">
              <w:t xml:space="preserve">sista </w:t>
            </w:r>
            <w:r>
              <w:t>tappställe 1:11</w:t>
            </w:r>
            <w:r>
              <w:br/>
              <w:t xml:space="preserve">Efter CWP 2: </w:t>
            </w:r>
            <w:r w:rsidR="46B0EB0C">
              <w:t xml:space="preserve">Första tappställe </w:t>
            </w:r>
            <w:proofErr w:type="spellStart"/>
            <w:r w:rsidR="46B0EB0C">
              <w:t>Behrum</w:t>
            </w:r>
            <w:proofErr w:type="spellEnd"/>
            <w:r w:rsidR="46B0EB0C">
              <w:t xml:space="preserve"> 2:1 </w:t>
            </w:r>
            <w:r>
              <w:t xml:space="preserve">Rum 4 </w:t>
            </w:r>
            <w:r w:rsidR="699598A2">
              <w:t xml:space="preserve">sista </w:t>
            </w:r>
            <w:r>
              <w:t>tappställe 2:17</w:t>
            </w:r>
          </w:p>
          <w:p w14:paraId="48BF2B18" w14:textId="7DAE8CEC" w:rsidR="00A33823" w:rsidRDefault="5131B279" w:rsidP="003542B3">
            <w:pPr>
              <w:spacing w:after="0" w:line="240" w:lineRule="auto"/>
              <w:ind w:left="0" w:right="0"/>
            </w:pPr>
            <w:r>
              <w:t>Övriga tappställen</w:t>
            </w:r>
            <w:r w:rsidR="20151602">
              <w:t xml:space="preserve"> prov</w:t>
            </w:r>
            <w:r w:rsidR="454714CD">
              <w:t xml:space="preserve"> </w:t>
            </w:r>
            <w:r w:rsidR="20151602">
              <w:t xml:space="preserve">tas 4 ggr per </w:t>
            </w:r>
            <w:r w:rsidR="4D1C00FE">
              <w:t xml:space="preserve">år </w:t>
            </w:r>
          </w:p>
          <w:p w14:paraId="50F2CDA4" w14:textId="4F943146" w:rsidR="008E796D" w:rsidRPr="00D837C2" w:rsidRDefault="20151602" w:rsidP="003542B3">
            <w:pPr>
              <w:spacing w:after="0" w:line="240" w:lineRule="auto"/>
              <w:ind w:left="0" w:right="0"/>
            </w:pPr>
            <w:r>
              <w:t>se schema</w:t>
            </w:r>
            <w:r w:rsidR="4D1C00FE">
              <w:t xml:space="preserve"> bilaga</w:t>
            </w:r>
            <w:r w:rsidR="06DA09B4">
              <w:t xml:space="preserve"> 2</w:t>
            </w:r>
            <w:r w:rsidR="092FDC33">
              <w:t>,3,4</w:t>
            </w:r>
          </w:p>
        </w:tc>
      </w:tr>
      <w:tr w:rsidR="00D837C2" w:rsidRPr="00D837C2" w14:paraId="79F3D783" w14:textId="77777777" w:rsidTr="3F431E6A">
        <w:tc>
          <w:tcPr>
            <w:tcW w:w="4535" w:type="dxa"/>
            <w:shd w:val="clear" w:color="auto" w:fill="auto"/>
          </w:tcPr>
          <w:p w14:paraId="4BBF476F" w14:textId="77777777" w:rsidR="00D837C2" w:rsidRPr="00D837C2" w:rsidRDefault="00D837C2" w:rsidP="00D837C2">
            <w:pPr>
              <w:spacing w:after="0" w:line="240" w:lineRule="auto"/>
              <w:ind w:left="0" w:right="0"/>
            </w:pPr>
            <w:r w:rsidRPr="00D837C2">
              <w:t>Provtagningskärl:</w:t>
            </w:r>
          </w:p>
        </w:tc>
        <w:tc>
          <w:tcPr>
            <w:tcW w:w="4536" w:type="dxa"/>
            <w:shd w:val="clear" w:color="auto" w:fill="auto"/>
          </w:tcPr>
          <w:p w14:paraId="042459E6" w14:textId="1F7989F0" w:rsidR="00D837C2" w:rsidRPr="00D837C2" w:rsidRDefault="7B9BC026" w:rsidP="00D837C2">
            <w:pPr>
              <w:spacing w:after="0" w:line="240" w:lineRule="auto"/>
              <w:ind w:left="0" w:right="0"/>
            </w:pPr>
            <w:r>
              <w:t xml:space="preserve">Steril flaska </w:t>
            </w:r>
            <w:r w:rsidR="008C28AD">
              <w:t>5</w:t>
            </w:r>
            <w:r>
              <w:t>00</w:t>
            </w:r>
            <w:r w:rsidR="00D837C2">
              <w:t xml:space="preserve"> ml för mikrobiologi</w:t>
            </w:r>
          </w:p>
          <w:p w14:paraId="0199879A" w14:textId="77777777" w:rsidR="00D837C2" w:rsidRPr="00D837C2" w:rsidRDefault="00D837C2" w:rsidP="00D837C2">
            <w:pPr>
              <w:spacing w:after="0" w:line="240" w:lineRule="auto"/>
              <w:ind w:left="0" w:right="0"/>
            </w:pPr>
            <w:r w:rsidRPr="00D837C2">
              <w:t xml:space="preserve">Rör 6 ml för </w:t>
            </w:r>
            <w:proofErr w:type="spellStart"/>
            <w:r w:rsidRPr="00D837C2">
              <w:t>endotoxiner</w:t>
            </w:r>
            <w:proofErr w:type="spellEnd"/>
          </w:p>
        </w:tc>
      </w:tr>
      <w:tr w:rsidR="00D837C2" w:rsidRPr="00D837C2" w14:paraId="1558B196" w14:textId="77777777" w:rsidTr="3F431E6A">
        <w:tc>
          <w:tcPr>
            <w:tcW w:w="4535" w:type="dxa"/>
            <w:shd w:val="clear" w:color="auto" w:fill="auto"/>
          </w:tcPr>
          <w:p w14:paraId="1A9FC21E" w14:textId="2E36EB92" w:rsidR="00D837C2" w:rsidRPr="00D837C2" w:rsidRDefault="00D837C2" w:rsidP="00D837C2">
            <w:pPr>
              <w:spacing w:after="0" w:line="240" w:lineRule="auto"/>
              <w:ind w:left="0" w:right="0"/>
            </w:pPr>
            <w:r>
              <w:t>Gränsvärden:</w:t>
            </w:r>
          </w:p>
        </w:tc>
        <w:tc>
          <w:tcPr>
            <w:tcW w:w="4536" w:type="dxa"/>
            <w:shd w:val="clear" w:color="auto" w:fill="auto"/>
          </w:tcPr>
          <w:p w14:paraId="7DE6ABC5" w14:textId="3D1403FD" w:rsidR="00D837C2" w:rsidRPr="00D837C2" w:rsidRDefault="00D837C2" w:rsidP="00D837C2">
            <w:pPr>
              <w:spacing w:after="0" w:line="240" w:lineRule="auto"/>
              <w:ind w:left="0" w:right="0"/>
            </w:pPr>
            <w:r w:rsidRPr="00D837C2">
              <w:t xml:space="preserve">Enligt gällande </w:t>
            </w:r>
            <w:r w:rsidR="007371B4">
              <w:t>föreskrift</w:t>
            </w:r>
            <w:r w:rsidR="00080795">
              <w:t>,</w:t>
            </w:r>
            <w:r w:rsidR="007371B4">
              <w:t xml:space="preserve"> </w:t>
            </w:r>
            <w:r w:rsidRPr="00D837C2">
              <w:t>vatten</w:t>
            </w:r>
            <w:r w:rsidR="0081228F">
              <w:t xml:space="preserve"> för tillredning</w:t>
            </w:r>
          </w:p>
        </w:tc>
      </w:tr>
      <w:tr w:rsidR="00D837C2" w:rsidRPr="00D837C2" w14:paraId="1C87C1E8" w14:textId="77777777" w:rsidTr="3F431E6A">
        <w:tc>
          <w:tcPr>
            <w:tcW w:w="4535" w:type="dxa"/>
            <w:shd w:val="clear" w:color="auto" w:fill="auto"/>
          </w:tcPr>
          <w:p w14:paraId="06A17547" w14:textId="77777777" w:rsidR="00D837C2" w:rsidRPr="00D837C2" w:rsidRDefault="00D837C2" w:rsidP="00D837C2">
            <w:pPr>
              <w:spacing w:after="0" w:line="240" w:lineRule="auto"/>
              <w:ind w:left="0" w:right="0"/>
            </w:pPr>
            <w:r w:rsidRPr="00D837C2">
              <w:t>Analys av prov:</w:t>
            </w:r>
          </w:p>
        </w:tc>
        <w:tc>
          <w:tcPr>
            <w:tcW w:w="4536" w:type="dxa"/>
            <w:shd w:val="clear" w:color="auto" w:fill="auto"/>
          </w:tcPr>
          <w:p w14:paraId="7B1CD797" w14:textId="77777777" w:rsidR="00D837C2" w:rsidRPr="00D837C2" w:rsidRDefault="00D837C2" w:rsidP="00D837C2">
            <w:pPr>
              <w:spacing w:after="0" w:line="240" w:lineRule="auto"/>
              <w:ind w:left="0" w:right="0"/>
            </w:pPr>
            <w:r w:rsidRPr="00D837C2">
              <w:t>Mikrobiologen SU.</w:t>
            </w:r>
          </w:p>
        </w:tc>
      </w:tr>
      <w:tr w:rsidR="00D837C2" w:rsidRPr="00D837C2" w14:paraId="13A3799A" w14:textId="77777777" w:rsidTr="3F431E6A">
        <w:tc>
          <w:tcPr>
            <w:tcW w:w="4535" w:type="dxa"/>
            <w:shd w:val="clear" w:color="auto" w:fill="auto"/>
          </w:tcPr>
          <w:p w14:paraId="1F26931C" w14:textId="77777777" w:rsidR="00D837C2" w:rsidRPr="00D837C2" w:rsidRDefault="00D837C2" w:rsidP="00D837C2">
            <w:pPr>
              <w:spacing w:after="0" w:line="240" w:lineRule="auto"/>
              <w:ind w:left="0" w:right="0"/>
            </w:pPr>
            <w:r w:rsidRPr="00D837C2">
              <w:t>Kontroll av:</w:t>
            </w:r>
          </w:p>
        </w:tc>
        <w:tc>
          <w:tcPr>
            <w:tcW w:w="4536" w:type="dxa"/>
            <w:shd w:val="clear" w:color="auto" w:fill="auto"/>
          </w:tcPr>
          <w:p w14:paraId="25E66AFF" w14:textId="4B040C76" w:rsidR="00D837C2" w:rsidRPr="00D837C2" w:rsidRDefault="36A03852" w:rsidP="00D837C2">
            <w:pPr>
              <w:spacing w:after="0" w:line="240" w:lineRule="auto"/>
              <w:ind w:left="0" w:right="0"/>
            </w:pPr>
            <w:r>
              <w:t xml:space="preserve">Totala </w:t>
            </w:r>
            <w:r w:rsidR="60590504">
              <w:t>mikroorganismer</w:t>
            </w:r>
            <w:r w:rsidR="00D837C2">
              <w:t xml:space="preserve"> och </w:t>
            </w:r>
            <w:proofErr w:type="spellStart"/>
            <w:r w:rsidR="00D837C2">
              <w:t>endotoxiner</w:t>
            </w:r>
            <w:proofErr w:type="spellEnd"/>
            <w:r w:rsidR="00D837C2">
              <w:t>.</w:t>
            </w:r>
          </w:p>
        </w:tc>
      </w:tr>
    </w:tbl>
    <w:p w14:paraId="54B437D4" w14:textId="2E078622" w:rsidR="00503AE4" w:rsidRDefault="3E31F6C1" w:rsidP="00405AF0">
      <w:pPr>
        <w:autoSpaceDE w:val="0"/>
        <w:autoSpaceDN w:val="0"/>
        <w:adjustRightInd w:val="0"/>
        <w:spacing w:after="0" w:line="240" w:lineRule="auto"/>
        <w:ind w:left="0" w:right="0"/>
      </w:pPr>
      <w:r>
        <w:t>Till detta dokument finns bilaga</w:t>
      </w:r>
      <w:r w:rsidR="6F3E95E8">
        <w:t xml:space="preserve"> 1</w:t>
      </w:r>
      <w:r w:rsidR="74E10A47">
        <w:t xml:space="preserve"> Q Di 207</w:t>
      </w:r>
      <w:r w:rsidR="2D8F4CB1">
        <w:t xml:space="preserve"> Kontrollprogram </w:t>
      </w:r>
      <w:r w:rsidR="49FB96D4">
        <w:t>Vatten</w:t>
      </w:r>
      <w:r w:rsidR="74E10A47">
        <w:t>kvalité</w:t>
      </w:r>
      <w:r w:rsidR="49FB96D4" w:rsidRPr="3F431E6A">
        <w:rPr>
          <w:b/>
          <w:bCs/>
        </w:rPr>
        <w:t xml:space="preserve"> </w:t>
      </w:r>
      <w:r w:rsidR="49FB96D4">
        <w:t>Tillredningsvatten</w:t>
      </w:r>
      <w:r w:rsidR="0A0F9968">
        <w:t>.</w:t>
      </w:r>
      <w:r w:rsidR="62A98155">
        <w:t xml:space="preserve"> Här ska provtagningen signeras.</w:t>
      </w:r>
    </w:p>
    <w:p w14:paraId="62C0AB91" w14:textId="77777777" w:rsidR="00503AE4" w:rsidRDefault="00503AE4" w:rsidP="00405AF0">
      <w:pPr>
        <w:autoSpaceDE w:val="0"/>
        <w:autoSpaceDN w:val="0"/>
        <w:adjustRightInd w:val="0"/>
        <w:spacing w:after="0" w:line="240" w:lineRule="auto"/>
        <w:ind w:left="0" w:right="0"/>
        <w:rPr>
          <w:b/>
          <w:szCs w:val="20"/>
        </w:rPr>
      </w:pPr>
    </w:p>
    <w:p w14:paraId="4775A800" w14:textId="77777777" w:rsidR="00145650" w:rsidRDefault="00D837C2" w:rsidP="00405AF0">
      <w:pPr>
        <w:autoSpaceDE w:val="0"/>
        <w:autoSpaceDN w:val="0"/>
        <w:adjustRightInd w:val="0"/>
        <w:spacing w:after="0" w:line="240" w:lineRule="auto"/>
        <w:ind w:left="0" w:right="0"/>
        <w:rPr>
          <w:b/>
          <w:szCs w:val="20"/>
        </w:rPr>
      </w:pPr>
      <w:r w:rsidRPr="00D837C2">
        <w:rPr>
          <w:b/>
          <w:szCs w:val="20"/>
        </w:rPr>
        <w:t>Åtgärder vid överskridna mikrobiologiska gränsvärden:</w:t>
      </w:r>
    </w:p>
    <w:p w14:paraId="76B9F95B" w14:textId="2BFEBD85" w:rsidR="00536A5A" w:rsidRPr="00536A5A" w:rsidRDefault="62063937" w:rsidP="00405AF0">
      <w:pPr>
        <w:autoSpaceDE w:val="0"/>
        <w:autoSpaceDN w:val="0"/>
        <w:adjustRightInd w:val="0"/>
        <w:spacing w:after="0" w:line="240" w:lineRule="auto"/>
        <w:ind w:left="0" w:right="0"/>
      </w:pPr>
      <w:r>
        <w:t>Kontakta vårdenhetschef</w:t>
      </w:r>
      <w:r w:rsidR="432ED133">
        <w:t xml:space="preserve"> som </w:t>
      </w:r>
      <w:r w:rsidR="593AB6C8">
        <w:t>informerar sakkunnig person</w:t>
      </w:r>
      <w:r w:rsidR="3ED940A8">
        <w:t xml:space="preserve"> samt m</w:t>
      </w:r>
      <w:r w:rsidR="00216751">
        <w:t>edicin</w:t>
      </w:r>
      <w:r w:rsidR="7A8CBE8B">
        <w:t xml:space="preserve">sk </w:t>
      </w:r>
      <w:r w:rsidR="00216751">
        <w:t>teknik</w:t>
      </w:r>
      <w:r w:rsidR="0924D917">
        <w:t>er</w:t>
      </w:r>
      <w:r w:rsidR="00216751">
        <w:t>.</w:t>
      </w:r>
      <w:r w:rsidR="593AB6C8">
        <w:t xml:space="preserve"> </w:t>
      </w:r>
      <w:r w:rsidR="48F561B6">
        <w:t>De tar t</w:t>
      </w:r>
      <w:r>
        <w:t xml:space="preserve">illsammans med </w:t>
      </w:r>
      <w:r w:rsidR="6F1439AF">
        <w:t>lednings</w:t>
      </w:r>
      <w:r w:rsidR="48771D2D">
        <w:t>an</w:t>
      </w:r>
      <w:r>
        <w:t>svarig läkare</w:t>
      </w:r>
      <w:r w:rsidR="48771D2D">
        <w:t>, ansvarig dialysläkare</w:t>
      </w:r>
      <w:r w:rsidR="0A4A04F6">
        <w:t xml:space="preserve"> </w:t>
      </w:r>
      <w:r>
        <w:t>beslut om vidare åtgärder.</w:t>
      </w:r>
      <w:bookmarkEnd w:id="0"/>
    </w:p>
    <w:p w14:paraId="4F067E68" w14:textId="0B523A38" w:rsidR="3F431E6A" w:rsidRDefault="3F431E6A" w:rsidP="3F431E6A">
      <w:pPr>
        <w:spacing w:after="0" w:line="240" w:lineRule="auto"/>
        <w:ind w:left="0" w:right="0"/>
      </w:pPr>
    </w:p>
    <w:p w14:paraId="42A7089F" w14:textId="148C9566" w:rsidR="3F431E6A" w:rsidRDefault="3F431E6A" w:rsidP="3F431E6A">
      <w:pPr>
        <w:spacing w:after="0" w:line="240" w:lineRule="auto"/>
        <w:ind w:left="0" w:right="0"/>
      </w:pPr>
    </w:p>
    <w:tbl>
      <w:tblPr>
        <w:tblW w:w="0" w:type="auto"/>
        <w:tblLook w:val="06A0" w:firstRow="1" w:lastRow="0" w:firstColumn="1" w:lastColumn="0" w:noHBand="1" w:noVBand="1"/>
      </w:tblPr>
      <w:tblGrid>
        <w:gridCol w:w="2596"/>
        <w:gridCol w:w="1650"/>
        <w:gridCol w:w="14"/>
        <w:gridCol w:w="1471"/>
        <w:gridCol w:w="14"/>
        <w:gridCol w:w="1471"/>
        <w:gridCol w:w="14"/>
        <w:gridCol w:w="1531"/>
        <w:gridCol w:w="14"/>
      </w:tblGrid>
      <w:tr w:rsidR="3F431E6A" w14:paraId="5C0EA2AB" w14:textId="77777777" w:rsidTr="00BC6165">
        <w:trPr>
          <w:trHeight w:val="300"/>
        </w:trPr>
        <w:tc>
          <w:tcPr>
            <w:tcW w:w="4260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DF15551" w14:textId="3343F90B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lastRenderedPageBreak/>
              <w:t>Provtagningsschema tappställe</w:t>
            </w:r>
          </w:p>
        </w:tc>
        <w:tc>
          <w:tcPr>
            <w:tcW w:w="148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DC92BC4" w14:textId="7A8CDC14" w:rsidR="3F431E6A" w:rsidRPr="00F34569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00F34569">
              <w:rPr>
                <w:b/>
                <w:bCs/>
                <w:color w:val="000000" w:themeColor="text2"/>
              </w:rPr>
              <w:t>bilaga 2</w:t>
            </w:r>
          </w:p>
        </w:tc>
        <w:tc>
          <w:tcPr>
            <w:tcW w:w="148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38AF3BF" w14:textId="5C9AA206" w:rsidR="3F431E6A" w:rsidRDefault="3F431E6A"/>
        </w:tc>
        <w:tc>
          <w:tcPr>
            <w:tcW w:w="154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F03F781" w14:textId="06858F46" w:rsidR="3F431E6A" w:rsidRDefault="3F431E6A"/>
        </w:tc>
      </w:tr>
      <w:tr w:rsidR="3F431E6A" w14:paraId="5B025CDD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A2F7410" w14:textId="472A3671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>Månad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EAD4F29" w14:textId="6ABE9FE0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>Jan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5843498" w14:textId="037C5D61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>April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3736000" w14:textId="3E062D9D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>Juli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E8D0651" w14:textId="05BFA91B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>Okt</w:t>
            </w:r>
          </w:p>
        </w:tc>
      </w:tr>
      <w:tr w:rsidR="3F431E6A" w14:paraId="6B06BEA7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45B89D3" w14:textId="27BCD6BE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>Prov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09B51BE" w14:textId="16881DC2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proofErr w:type="spellStart"/>
            <w:r w:rsidRPr="3F431E6A">
              <w:rPr>
                <w:b/>
                <w:bCs/>
                <w:color w:val="000000" w:themeColor="text2"/>
              </w:rPr>
              <w:t>Endo</w:t>
            </w:r>
            <w:proofErr w:type="spellEnd"/>
            <w:r w:rsidRPr="3F431E6A">
              <w:rPr>
                <w:b/>
                <w:bCs/>
                <w:color w:val="000000" w:themeColor="text2"/>
              </w:rPr>
              <w:t xml:space="preserve">     Mikro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05B1507" w14:textId="7357371B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proofErr w:type="spellStart"/>
            <w:r w:rsidRPr="3F431E6A">
              <w:rPr>
                <w:b/>
                <w:bCs/>
                <w:color w:val="000000" w:themeColor="text2"/>
              </w:rPr>
              <w:t>Endo</w:t>
            </w:r>
            <w:proofErr w:type="spellEnd"/>
            <w:r w:rsidRPr="3F431E6A">
              <w:rPr>
                <w:b/>
                <w:bCs/>
                <w:color w:val="000000" w:themeColor="text2"/>
              </w:rPr>
              <w:t xml:space="preserve">   Mikro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86437BA" w14:textId="01CA8859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proofErr w:type="spellStart"/>
            <w:r w:rsidRPr="3F431E6A">
              <w:rPr>
                <w:b/>
                <w:bCs/>
                <w:color w:val="000000" w:themeColor="text2"/>
              </w:rPr>
              <w:t>Endo</w:t>
            </w:r>
            <w:proofErr w:type="spellEnd"/>
            <w:r w:rsidRPr="3F431E6A">
              <w:rPr>
                <w:b/>
                <w:bCs/>
                <w:color w:val="000000" w:themeColor="text2"/>
              </w:rPr>
              <w:t xml:space="preserve">   Mikro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0139C7D" w14:textId="5E9B8F9F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 xml:space="preserve"> </w:t>
            </w:r>
            <w:proofErr w:type="spellStart"/>
            <w:proofErr w:type="gramStart"/>
            <w:r w:rsidRPr="3F431E6A">
              <w:rPr>
                <w:b/>
                <w:bCs/>
                <w:color w:val="000000" w:themeColor="text2"/>
              </w:rPr>
              <w:t>Endo</w:t>
            </w:r>
            <w:proofErr w:type="spellEnd"/>
            <w:r w:rsidRPr="3F431E6A">
              <w:rPr>
                <w:b/>
                <w:bCs/>
                <w:color w:val="000000" w:themeColor="text2"/>
              </w:rPr>
              <w:t xml:space="preserve">  Mikro</w:t>
            </w:r>
            <w:proofErr w:type="gramEnd"/>
          </w:p>
        </w:tc>
      </w:tr>
      <w:tr w:rsidR="3F431E6A" w14:paraId="43505865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445EFFC" w14:textId="156AC894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Tappställe C</w:t>
            </w:r>
            <w:r w:rsidR="006A7C06">
              <w:rPr>
                <w:color w:val="000000" w:themeColor="text2"/>
              </w:rPr>
              <w:t>W</w:t>
            </w:r>
            <w:r w:rsidRPr="3F431E6A">
              <w:rPr>
                <w:color w:val="000000" w:themeColor="text2"/>
              </w:rPr>
              <w:t>P 1</w:t>
            </w:r>
            <w:r w:rsidR="000E0C7C">
              <w:rPr>
                <w:color w:val="000000" w:themeColor="text2"/>
              </w:rPr>
              <w:t>: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1FA3C07" w14:textId="26AF7856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E1C70F0" w14:textId="0406897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423BF3F" w14:textId="1A4008B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5F12649" w14:textId="25BAAF5A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73CC0BC9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1905791" w14:textId="19547696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 13 1:2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BF70A70" w14:textId="65BC8546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1D46D2F" w14:textId="1226779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E6398E0" w14:textId="4F62164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D9221F7" w14:textId="47C58AB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37215F25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592F4A9" w14:textId="299EB8F1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 13 1:5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5E2BC0A" w14:textId="5FE5C7C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83124FD" w14:textId="3055E32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7C209F7" w14:textId="7182D44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DD33A6E" w14:textId="3261F21C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7EE316A8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A383AC8" w14:textId="454386B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8 1:8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FE952C5" w14:textId="597CBA00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3246879" w14:textId="7C029F74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28BA65F" w14:textId="7D8126D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9930ABC" w14:textId="79A0890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7F2CE18E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44284C3" w14:textId="3E165B71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Verkstad 1:12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AE0120F" w14:textId="0CABAC1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BB318E7" w14:textId="3700D53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AA8FEE8" w14:textId="0FADD386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D0DC433" w14:textId="16E261E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5C534E48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B2062FA" w14:textId="1B36DD4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Verkstad 1:15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941DE39" w14:textId="2211CA60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B1028D3" w14:textId="1F63EEA1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5BBB68A" w14:textId="5E8D142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91A58D2" w14:textId="608BEB40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76011E5D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134826F" w14:textId="285AE94D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954171C" w14:textId="592FC2D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EFB240B" w14:textId="7FB9F674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3A628E1" w14:textId="2FB441D6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ADC3F51" w14:textId="0ABA236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63FB9C93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37CBAFF" w14:textId="0E7395E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4BEC228" w14:textId="4D9C5D54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0C2AC54" w14:textId="6D6BA6C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4C9150B" w14:textId="22EC178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40A7394" w14:textId="76A63166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33234E66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60B590F" w14:textId="29C8B7E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184BDA8" w14:textId="7B29D90C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62E397E" w14:textId="057DE86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D54BFFE" w14:textId="5F1D176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AA0506B" w14:textId="461FB6B1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2B7F4C87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60EE661" w14:textId="085C888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94B6A72" w14:textId="4539305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37C9B09" w14:textId="79BDA6CD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C00D006" w14:textId="7F0632CD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58E063D" w14:textId="2CCD31A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45F47A4B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948C2EA" w14:textId="6C76E6B5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>Prov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29BE927" w14:textId="07833FCF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 xml:space="preserve"> </w:t>
            </w:r>
            <w:proofErr w:type="spellStart"/>
            <w:proofErr w:type="gramStart"/>
            <w:r w:rsidRPr="3F431E6A">
              <w:rPr>
                <w:b/>
                <w:bCs/>
                <w:color w:val="000000" w:themeColor="text2"/>
              </w:rPr>
              <w:t>Endo</w:t>
            </w:r>
            <w:proofErr w:type="spellEnd"/>
            <w:r w:rsidRPr="3F431E6A">
              <w:rPr>
                <w:b/>
                <w:bCs/>
                <w:color w:val="000000" w:themeColor="text2"/>
              </w:rPr>
              <w:t xml:space="preserve">  Mikro</w:t>
            </w:r>
            <w:proofErr w:type="gramEnd"/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E96FEB6" w14:textId="2F61789E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 xml:space="preserve"> </w:t>
            </w:r>
            <w:proofErr w:type="spellStart"/>
            <w:proofErr w:type="gramStart"/>
            <w:r w:rsidRPr="3F431E6A">
              <w:rPr>
                <w:b/>
                <w:bCs/>
                <w:color w:val="000000" w:themeColor="text2"/>
              </w:rPr>
              <w:t>Endo</w:t>
            </w:r>
            <w:proofErr w:type="spellEnd"/>
            <w:r w:rsidRPr="3F431E6A">
              <w:rPr>
                <w:b/>
                <w:bCs/>
                <w:color w:val="000000" w:themeColor="text2"/>
              </w:rPr>
              <w:t xml:space="preserve">  Mikro</w:t>
            </w:r>
            <w:proofErr w:type="gramEnd"/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F10C111" w14:textId="71B4E5B1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 xml:space="preserve"> </w:t>
            </w:r>
            <w:proofErr w:type="spellStart"/>
            <w:proofErr w:type="gramStart"/>
            <w:r w:rsidRPr="3F431E6A">
              <w:rPr>
                <w:b/>
                <w:bCs/>
                <w:color w:val="000000" w:themeColor="text2"/>
              </w:rPr>
              <w:t>Endo</w:t>
            </w:r>
            <w:proofErr w:type="spellEnd"/>
            <w:r w:rsidRPr="3F431E6A">
              <w:rPr>
                <w:b/>
                <w:bCs/>
                <w:color w:val="000000" w:themeColor="text2"/>
              </w:rPr>
              <w:t xml:space="preserve">  Mikro</w:t>
            </w:r>
            <w:proofErr w:type="gramEnd"/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9D093F4" w14:textId="347C5C15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proofErr w:type="spellStart"/>
            <w:r w:rsidRPr="3F431E6A">
              <w:rPr>
                <w:b/>
                <w:bCs/>
                <w:color w:val="000000" w:themeColor="text2"/>
              </w:rPr>
              <w:t>Endo</w:t>
            </w:r>
            <w:proofErr w:type="spellEnd"/>
            <w:r w:rsidRPr="3F431E6A">
              <w:rPr>
                <w:b/>
                <w:bCs/>
                <w:color w:val="000000" w:themeColor="text2"/>
              </w:rPr>
              <w:t xml:space="preserve"> Mikro</w:t>
            </w:r>
          </w:p>
        </w:tc>
      </w:tr>
      <w:tr w:rsidR="3F431E6A" w14:paraId="72E64F4F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69FBEB6" w14:textId="3C9D8306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Tappställe C</w:t>
            </w:r>
            <w:r w:rsidR="005F14F9">
              <w:rPr>
                <w:color w:val="000000" w:themeColor="text2"/>
              </w:rPr>
              <w:t>W</w:t>
            </w:r>
            <w:r w:rsidRPr="3F431E6A">
              <w:rPr>
                <w:color w:val="000000" w:themeColor="text2"/>
              </w:rPr>
              <w:t>P 2</w:t>
            </w:r>
            <w:r w:rsidR="000E0C7C">
              <w:rPr>
                <w:color w:val="000000" w:themeColor="text2"/>
              </w:rPr>
              <w:t>: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EDB7B95" w14:textId="2CA9EB9E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C97D9C3" w14:textId="6C42A2C4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BA60AC2" w14:textId="4DEA590D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1D6B762" w14:textId="2CC9148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2BFF87D6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5A94F69" w14:textId="3EEC8B31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1 2:2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6D946DF" w14:textId="565DAC44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E3DFB16" w14:textId="7D94BB14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31E828E" w14:textId="2255704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F14446B" w14:textId="6032AB4E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38129C02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26B0909" w14:textId="1B346B9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1 2:5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F1A601E" w14:textId="6E212436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1E3D620" w14:textId="7CB3525A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93E1A50" w14:textId="2C6DF34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6086B5C" w14:textId="316BAF7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0B8D7501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E2BAD3D" w14:textId="08477166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2 2:8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7ECA05E" w14:textId="590F95A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F51B664" w14:textId="0922673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4A843D4" w14:textId="445E568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EF9C799" w14:textId="24B80A81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32FA43BF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5117DD0" w14:textId="5C40859A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3 2:11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7037E42" w14:textId="0A3F4CE5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5057349" w14:textId="2F6249CC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5C52074" w14:textId="5733D3D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A835AA7" w14:textId="75D29674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719C945B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27272C4" w14:textId="743B22AD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4 2:14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75BC121" w14:textId="5160338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7109F6D" w14:textId="078AD7C5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BC13FCE" w14:textId="4E63EA8C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262D732" w14:textId="0CD343A4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421FA3CB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tcMar>
              <w:top w:w="15" w:type="dxa"/>
              <w:left w:w="15" w:type="dxa"/>
              <w:right w:w="15" w:type="dxa"/>
            </w:tcMar>
            <w:vAlign w:val="bottom"/>
          </w:tcPr>
          <w:p w14:paraId="7B337D03" w14:textId="0AA85F2A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tcMar>
              <w:top w:w="15" w:type="dxa"/>
              <w:left w:w="15" w:type="dxa"/>
              <w:right w:w="15" w:type="dxa"/>
            </w:tcMar>
            <w:vAlign w:val="bottom"/>
          </w:tcPr>
          <w:p w14:paraId="63476235" w14:textId="4DEF986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tcMar>
              <w:top w:w="15" w:type="dxa"/>
              <w:left w:w="15" w:type="dxa"/>
              <w:right w:w="15" w:type="dxa"/>
            </w:tcMar>
            <w:vAlign w:val="bottom"/>
          </w:tcPr>
          <w:p w14:paraId="287F3920" w14:textId="08600C0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tcMar>
              <w:top w:w="15" w:type="dxa"/>
              <w:left w:w="15" w:type="dxa"/>
              <w:right w:w="15" w:type="dxa"/>
            </w:tcMar>
            <w:vAlign w:val="bottom"/>
          </w:tcPr>
          <w:p w14:paraId="151FBD63" w14:textId="5532FA7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tcMar>
              <w:top w:w="15" w:type="dxa"/>
              <w:left w:w="15" w:type="dxa"/>
              <w:right w:w="15" w:type="dxa"/>
            </w:tcMar>
            <w:vAlign w:val="bottom"/>
          </w:tcPr>
          <w:p w14:paraId="29812E49" w14:textId="45D9A98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4C8D3AF8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85F2AB8" w14:textId="01B84BE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Varje månad</w:t>
            </w:r>
            <w:r w:rsidR="000E0C7C">
              <w:rPr>
                <w:color w:val="000000" w:themeColor="text2"/>
              </w:rPr>
              <w:t>: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4F64DE6" w14:textId="596E603A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9BD0AB2" w14:textId="4E2726C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67CE5C6" w14:textId="4EC5827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925DC11" w14:textId="64A5885D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4B8C6C7E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F3EE87D" w14:textId="1628D071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C</w:t>
            </w:r>
            <w:r w:rsidR="00BC6165">
              <w:rPr>
                <w:color w:val="000000" w:themeColor="text2"/>
              </w:rPr>
              <w:t>W</w:t>
            </w:r>
            <w:r w:rsidRPr="3F431E6A">
              <w:rPr>
                <w:color w:val="000000" w:themeColor="text2"/>
              </w:rPr>
              <w:t>P 1 efter RO kran 8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98BF886" w14:textId="700A04AA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DE24DF9" w14:textId="0CCC452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1B3C468" w14:textId="173599D1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82ED411" w14:textId="34DB0D1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73FAFAEA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285904E" w14:textId="1001D3B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13 1:1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A88F270" w14:textId="4460B17E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1E3B47A" w14:textId="6758778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169B425" w14:textId="4A92077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B5150E7" w14:textId="5E9E096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64689878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1C35675" w14:textId="1645BFA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6 1:11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994C3A5" w14:textId="1AF1B50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792C29D" w14:textId="348289C1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57A4BD2" w14:textId="550A21B6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FB4B4F5" w14:textId="2ED1367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08975F32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73F4008" w14:textId="10B4C07E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6C9B530" w14:textId="5810B0D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906AB25" w14:textId="58F82B8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BE9E8A8" w14:textId="31A73AEE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B5B7AE1" w14:textId="6BAE526C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71C9DD9D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8EC9CEF" w14:textId="6FC38FB0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C</w:t>
            </w:r>
            <w:r w:rsidR="000E0C7C">
              <w:rPr>
                <w:color w:val="000000" w:themeColor="text2"/>
              </w:rPr>
              <w:t>W</w:t>
            </w:r>
            <w:r w:rsidRPr="3F431E6A">
              <w:rPr>
                <w:color w:val="000000" w:themeColor="text2"/>
              </w:rPr>
              <w:t>P 2 efter RO kran 8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65A878C" w14:textId="0B27227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C396362" w14:textId="5CBEABB4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0165CB6" w14:textId="10E6AB0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9613E78" w14:textId="03870805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7FD4E232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1787E22" w14:textId="46F1220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proofErr w:type="spellStart"/>
            <w:r w:rsidRPr="3F431E6A">
              <w:rPr>
                <w:color w:val="000000" w:themeColor="text2"/>
              </w:rPr>
              <w:t>Beh</w:t>
            </w:r>
            <w:proofErr w:type="spellEnd"/>
            <w:r w:rsidRPr="3F431E6A">
              <w:rPr>
                <w:color w:val="000000" w:themeColor="text2"/>
              </w:rPr>
              <w:t xml:space="preserve"> rum 2:1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A177A9E" w14:textId="32A91BDE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A232F4F" w14:textId="7548B6A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A743ACC" w14:textId="07EB6D6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72281AC" w14:textId="1218BA1A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0DD58A84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0AB276F" w14:textId="0D48E30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4 2:17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443FFD5" w14:textId="57310AE0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E3E5F0C" w14:textId="63FD0000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6D02D23" w14:textId="4EDCBE3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2B4959C" w14:textId="49A9049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7B51B78A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9ACDC59" w14:textId="200CDBA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590B186" w14:textId="767CC3B1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C458DE7" w14:textId="556CF2F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9FB37F3" w14:textId="1440B2A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0BBE61A" w14:textId="3C3AE71C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561EEED1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1A81444" w14:textId="171F557D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76A3FE7" w14:textId="1F7E9201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F8E5C34" w14:textId="002429C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7070068" w14:textId="3D8D1D65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C1CE7FB" w14:textId="33BC674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07F49BD6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34A5886" w14:textId="5892B17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Kem SGS x 2 per år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FB5BAAC" w14:textId="428BDDAC" w:rsidR="3F431E6A" w:rsidRDefault="3F431E6A"/>
        </w:tc>
        <w:tc>
          <w:tcPr>
            <w:tcW w:w="148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4E9E77C" w14:textId="49C724A4" w:rsidR="3F431E6A" w:rsidRDefault="3F431E6A"/>
        </w:tc>
        <w:tc>
          <w:tcPr>
            <w:tcW w:w="148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697CDDB" w14:textId="71BD93AA" w:rsidR="3F431E6A" w:rsidRDefault="3F431E6A"/>
        </w:tc>
        <w:tc>
          <w:tcPr>
            <w:tcW w:w="154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26D8267" w14:textId="5A1789DF" w:rsidR="3F431E6A" w:rsidRDefault="3F431E6A"/>
        </w:tc>
      </w:tr>
      <w:tr w:rsidR="3F431E6A" w14:paraId="62733ADE" w14:textId="77777777" w:rsidTr="00BC6165">
        <w:trPr>
          <w:gridAfter w:val="1"/>
          <w:wAfter w:w="14" w:type="dxa"/>
          <w:trHeight w:val="300"/>
        </w:trPr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F879D25" w14:textId="0F0E9E7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mars/apr   aug/</w:t>
            </w:r>
            <w:proofErr w:type="spellStart"/>
            <w:r w:rsidRPr="3F431E6A">
              <w:rPr>
                <w:color w:val="000000" w:themeColor="text2"/>
              </w:rPr>
              <w:t>sept</w:t>
            </w:r>
            <w:proofErr w:type="spellEnd"/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F54747A" w14:textId="36631D72" w:rsidR="3F431E6A" w:rsidRDefault="3F431E6A"/>
        </w:tc>
        <w:tc>
          <w:tcPr>
            <w:tcW w:w="148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A226267" w14:textId="15173F42" w:rsidR="3F431E6A" w:rsidRDefault="3F431E6A"/>
        </w:tc>
        <w:tc>
          <w:tcPr>
            <w:tcW w:w="148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12B2C31" w14:textId="3269A0EE" w:rsidR="3F431E6A" w:rsidRDefault="3F431E6A"/>
        </w:tc>
        <w:tc>
          <w:tcPr>
            <w:tcW w:w="154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F4DF688" w14:textId="7E87CED9" w:rsidR="3F431E6A" w:rsidRDefault="3F431E6A"/>
        </w:tc>
      </w:tr>
    </w:tbl>
    <w:p w14:paraId="763392D8" w14:textId="38DACE8E" w:rsidR="3F431E6A" w:rsidRDefault="3F431E6A" w:rsidP="3F431E6A">
      <w:pPr>
        <w:spacing w:after="0" w:line="240" w:lineRule="auto"/>
        <w:ind w:left="0" w:right="0"/>
      </w:pPr>
    </w:p>
    <w:p w14:paraId="092BC95A" w14:textId="2A0F3AE5" w:rsidR="3F431E6A" w:rsidRDefault="3F431E6A" w:rsidP="3F431E6A">
      <w:pPr>
        <w:spacing w:after="0" w:line="240" w:lineRule="auto"/>
        <w:ind w:left="0" w:right="0"/>
      </w:pPr>
    </w:p>
    <w:p w14:paraId="09AEF31F" w14:textId="7022207C" w:rsidR="3F431E6A" w:rsidRDefault="3F431E6A" w:rsidP="3F431E6A">
      <w:pPr>
        <w:spacing w:after="0" w:line="240" w:lineRule="auto"/>
        <w:ind w:left="0" w:right="0"/>
      </w:pPr>
    </w:p>
    <w:p w14:paraId="134D6BD1" w14:textId="4B4A6A95" w:rsidR="3F431E6A" w:rsidRDefault="3F431E6A" w:rsidP="3F431E6A">
      <w:pPr>
        <w:spacing w:after="0" w:line="240" w:lineRule="auto"/>
        <w:ind w:left="0" w:right="0"/>
      </w:pPr>
    </w:p>
    <w:p w14:paraId="26DFA3D7" w14:textId="649005D2" w:rsidR="3F431E6A" w:rsidRDefault="3F431E6A" w:rsidP="3F431E6A">
      <w:pPr>
        <w:spacing w:after="0" w:line="240" w:lineRule="auto"/>
        <w:ind w:left="0" w:right="0"/>
      </w:pPr>
    </w:p>
    <w:p w14:paraId="27298781" w14:textId="33DC6BC6" w:rsidR="3F431E6A" w:rsidRDefault="3F431E6A" w:rsidP="3F431E6A">
      <w:pPr>
        <w:spacing w:after="0" w:line="240" w:lineRule="auto"/>
        <w:ind w:left="0" w:right="0"/>
      </w:pPr>
    </w:p>
    <w:p w14:paraId="4642EB90" w14:textId="1F14BB02" w:rsidR="3F431E6A" w:rsidRDefault="3F431E6A" w:rsidP="3F431E6A">
      <w:pPr>
        <w:spacing w:after="0" w:line="240" w:lineRule="auto"/>
        <w:ind w:left="0" w:right="0"/>
      </w:pPr>
    </w:p>
    <w:p w14:paraId="032E1820" w14:textId="020FD0F3" w:rsidR="3F431E6A" w:rsidRDefault="3F431E6A" w:rsidP="3F431E6A">
      <w:pPr>
        <w:spacing w:after="0" w:line="240" w:lineRule="auto"/>
        <w:ind w:left="0" w:right="0"/>
      </w:pPr>
    </w:p>
    <w:p w14:paraId="58E85189" w14:textId="47E9A45B" w:rsidR="3F431E6A" w:rsidRDefault="3F431E6A" w:rsidP="3F431E6A">
      <w:pPr>
        <w:spacing w:after="0" w:line="240" w:lineRule="auto"/>
        <w:ind w:left="0" w:right="0"/>
      </w:pPr>
    </w:p>
    <w:p w14:paraId="4A7672E6" w14:textId="22ECD629" w:rsidR="3F431E6A" w:rsidRDefault="3F431E6A" w:rsidP="3F431E6A">
      <w:pPr>
        <w:spacing w:after="0" w:line="240" w:lineRule="auto"/>
        <w:ind w:left="0" w:right="0"/>
      </w:pPr>
    </w:p>
    <w:tbl>
      <w:tblPr>
        <w:tblW w:w="9051" w:type="dxa"/>
        <w:tblLook w:val="06A0" w:firstRow="1" w:lastRow="0" w:firstColumn="1" w:lastColumn="0" w:noHBand="1" w:noVBand="1"/>
      </w:tblPr>
      <w:tblGrid>
        <w:gridCol w:w="2527"/>
        <w:gridCol w:w="1530"/>
        <w:gridCol w:w="14"/>
        <w:gridCol w:w="1576"/>
        <w:gridCol w:w="14"/>
        <w:gridCol w:w="1591"/>
        <w:gridCol w:w="14"/>
        <w:gridCol w:w="1771"/>
        <w:gridCol w:w="14"/>
      </w:tblGrid>
      <w:tr w:rsidR="3F431E6A" w14:paraId="578E6896" w14:textId="77777777" w:rsidTr="00756226">
        <w:trPr>
          <w:trHeight w:val="300"/>
        </w:trPr>
        <w:tc>
          <w:tcPr>
            <w:tcW w:w="4071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E94EF87" w14:textId="6E63ADE5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lastRenderedPageBreak/>
              <w:t>Provtagningsschema tappställe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4A63F63" w14:textId="2CE7A601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>bilaga 3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0492381" w14:textId="6987E813" w:rsidR="3F431E6A" w:rsidRDefault="3F431E6A"/>
        </w:tc>
        <w:tc>
          <w:tcPr>
            <w:tcW w:w="178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8C8B1FE" w14:textId="51BADC77" w:rsidR="3F431E6A" w:rsidRDefault="3F431E6A"/>
        </w:tc>
      </w:tr>
      <w:tr w:rsidR="3F431E6A" w14:paraId="3469C1C4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A1FD67A" w14:textId="424DB3E9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>Månad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C70AEE2" w14:textId="7333FDC8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>Feb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3144727" w14:textId="30EEB185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>Maj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438B51B" w14:textId="4D50131F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>Aug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23128A6" w14:textId="2E1EF6D7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>Nov</w:t>
            </w:r>
          </w:p>
        </w:tc>
      </w:tr>
      <w:tr w:rsidR="3F431E6A" w14:paraId="6D234C20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8C833E2" w14:textId="7543A293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>Prov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DD5DC45" w14:textId="28EE3BA2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 xml:space="preserve"> </w:t>
            </w:r>
            <w:proofErr w:type="spellStart"/>
            <w:proofErr w:type="gramStart"/>
            <w:r w:rsidRPr="3F431E6A">
              <w:rPr>
                <w:b/>
                <w:bCs/>
                <w:color w:val="000000" w:themeColor="text2"/>
              </w:rPr>
              <w:t>Endo</w:t>
            </w:r>
            <w:proofErr w:type="spellEnd"/>
            <w:r w:rsidRPr="3F431E6A">
              <w:rPr>
                <w:b/>
                <w:bCs/>
                <w:color w:val="000000" w:themeColor="text2"/>
              </w:rPr>
              <w:t xml:space="preserve">  Mikro</w:t>
            </w:r>
            <w:proofErr w:type="gramEnd"/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66E9836" w14:textId="04EA592F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 xml:space="preserve"> </w:t>
            </w:r>
            <w:proofErr w:type="spellStart"/>
            <w:proofErr w:type="gramStart"/>
            <w:r w:rsidRPr="3F431E6A">
              <w:rPr>
                <w:b/>
                <w:bCs/>
                <w:color w:val="000000" w:themeColor="text2"/>
              </w:rPr>
              <w:t>Endo</w:t>
            </w:r>
            <w:proofErr w:type="spellEnd"/>
            <w:r w:rsidRPr="3F431E6A">
              <w:rPr>
                <w:b/>
                <w:bCs/>
                <w:color w:val="000000" w:themeColor="text2"/>
              </w:rPr>
              <w:t xml:space="preserve">  Mikro</w:t>
            </w:r>
            <w:proofErr w:type="gramEnd"/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7C7A981" w14:textId="23B1567B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 xml:space="preserve"> </w:t>
            </w:r>
            <w:proofErr w:type="spellStart"/>
            <w:proofErr w:type="gramStart"/>
            <w:r w:rsidRPr="3F431E6A">
              <w:rPr>
                <w:b/>
                <w:bCs/>
                <w:color w:val="000000" w:themeColor="text2"/>
              </w:rPr>
              <w:t>Endo</w:t>
            </w:r>
            <w:proofErr w:type="spellEnd"/>
            <w:r w:rsidRPr="3F431E6A">
              <w:rPr>
                <w:b/>
                <w:bCs/>
                <w:color w:val="000000" w:themeColor="text2"/>
              </w:rPr>
              <w:t xml:space="preserve">  Mikro</w:t>
            </w:r>
            <w:proofErr w:type="gramEnd"/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4E29D7A" w14:textId="5E6C0F49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 xml:space="preserve"> </w:t>
            </w:r>
            <w:proofErr w:type="spellStart"/>
            <w:proofErr w:type="gramStart"/>
            <w:r w:rsidRPr="3F431E6A">
              <w:rPr>
                <w:b/>
                <w:bCs/>
                <w:color w:val="000000" w:themeColor="text2"/>
              </w:rPr>
              <w:t>Endo</w:t>
            </w:r>
            <w:proofErr w:type="spellEnd"/>
            <w:r w:rsidRPr="3F431E6A">
              <w:rPr>
                <w:b/>
                <w:bCs/>
                <w:color w:val="000000" w:themeColor="text2"/>
              </w:rPr>
              <w:t xml:space="preserve">  Mikro</w:t>
            </w:r>
            <w:proofErr w:type="gramEnd"/>
          </w:p>
        </w:tc>
      </w:tr>
      <w:tr w:rsidR="3F431E6A" w14:paraId="0CD7D369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A949704" w14:textId="12C3701A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Tappställe C</w:t>
            </w:r>
            <w:r w:rsidR="008972B9">
              <w:rPr>
                <w:color w:val="000000" w:themeColor="text2"/>
              </w:rPr>
              <w:t>W</w:t>
            </w:r>
            <w:r w:rsidRPr="3F431E6A">
              <w:rPr>
                <w:color w:val="000000" w:themeColor="text2"/>
              </w:rPr>
              <w:t>P</w:t>
            </w:r>
            <w:r w:rsidR="008972B9">
              <w:rPr>
                <w:color w:val="000000" w:themeColor="text2"/>
              </w:rPr>
              <w:t xml:space="preserve"> </w:t>
            </w:r>
            <w:r w:rsidRPr="3F431E6A">
              <w:rPr>
                <w:color w:val="000000" w:themeColor="text2"/>
              </w:rPr>
              <w:t>1</w:t>
            </w:r>
            <w:r w:rsidR="008972B9">
              <w:rPr>
                <w:color w:val="000000" w:themeColor="text2"/>
              </w:rPr>
              <w:t>: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52E8E08" w14:textId="07C5EDDA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2ACFD2C" w14:textId="78EC1B01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73CF641" w14:textId="32A47B50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01839BE" w14:textId="2898ACC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09EBC055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C8563DB" w14:textId="7E327AD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13 1:3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25DD473" w14:textId="368F5961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099F1F6" w14:textId="6BAFBC0D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418D5E5" w14:textId="4043F4AE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5EF55D3" w14:textId="5AC0A2F5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21243DB8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0E97EDF" w14:textId="79CA52C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12 1:6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A7B51C0" w14:textId="6D7E6B7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39770A2" w14:textId="5D77C9E1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3993C43" w14:textId="6BB2A0C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FA199D9" w14:textId="3CD9723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32C4D8C8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C40FAEB" w14:textId="2EFC970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8 1:9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534926A" w14:textId="120B9E2C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90EDE09" w14:textId="645C170C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87E0556" w14:textId="0610A484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EC0CC0C" w14:textId="7CC430F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31951B40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80222B1" w14:textId="2A65988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Verkstad 1:13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7ED10D8" w14:textId="1A05E295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658DAD5" w14:textId="2E27214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46F126F" w14:textId="418C6AC5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4465193" w14:textId="5566BF75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02041104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C6CCF01" w14:textId="5AAC5E16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Verkstad 1:16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CA07B05" w14:textId="2EB9B72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721F869" w14:textId="6E66AB8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B16A1B2" w14:textId="5144A9FC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90A0A3E" w14:textId="23A0D91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146DD988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AEB48EF" w14:textId="12958560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F0518C1" w14:textId="59F09E14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0A08EC7" w14:textId="00B69DFC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EE9C356" w14:textId="7925BB3A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FC12E7E" w14:textId="6233385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49019E91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91E50B1" w14:textId="5D39427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02FBB43" w14:textId="4DE0AE3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706016F" w14:textId="371D3F6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CF72EF0" w14:textId="29874A8E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C2749AD" w14:textId="5F29D6B5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23B4B1DE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B1D53D7" w14:textId="5F0B07C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8665D09" w14:textId="3E891D8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348AAFD" w14:textId="1216F410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D5622C7" w14:textId="043154CE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B8583DC" w14:textId="60E4133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39468E33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47CA40A" w14:textId="4001D20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E6AA3D4" w14:textId="72744AF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EEBDF7F" w14:textId="1207766A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0F2B58B" w14:textId="485061A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854581A" w14:textId="36B474A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6ED0EC2A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0202B91" w14:textId="6897CB07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>Prov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0076B32" w14:textId="1AF346D3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 xml:space="preserve"> </w:t>
            </w:r>
            <w:proofErr w:type="spellStart"/>
            <w:proofErr w:type="gramStart"/>
            <w:r w:rsidRPr="3F431E6A">
              <w:rPr>
                <w:b/>
                <w:bCs/>
                <w:color w:val="000000" w:themeColor="text2"/>
              </w:rPr>
              <w:t>Endo</w:t>
            </w:r>
            <w:proofErr w:type="spellEnd"/>
            <w:r w:rsidRPr="3F431E6A">
              <w:rPr>
                <w:b/>
                <w:bCs/>
                <w:color w:val="000000" w:themeColor="text2"/>
              </w:rPr>
              <w:t xml:space="preserve">  Mikro</w:t>
            </w:r>
            <w:proofErr w:type="gramEnd"/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F29C2F2" w14:textId="2C6BD155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 xml:space="preserve"> </w:t>
            </w:r>
            <w:proofErr w:type="spellStart"/>
            <w:proofErr w:type="gramStart"/>
            <w:r w:rsidRPr="3F431E6A">
              <w:rPr>
                <w:b/>
                <w:bCs/>
                <w:color w:val="000000" w:themeColor="text2"/>
              </w:rPr>
              <w:t>Endo</w:t>
            </w:r>
            <w:proofErr w:type="spellEnd"/>
            <w:r w:rsidRPr="3F431E6A">
              <w:rPr>
                <w:b/>
                <w:bCs/>
                <w:color w:val="000000" w:themeColor="text2"/>
              </w:rPr>
              <w:t xml:space="preserve">  Mikro</w:t>
            </w:r>
            <w:proofErr w:type="gramEnd"/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C2B8690" w14:textId="644B344C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 xml:space="preserve"> </w:t>
            </w:r>
            <w:proofErr w:type="spellStart"/>
            <w:proofErr w:type="gramStart"/>
            <w:r w:rsidRPr="3F431E6A">
              <w:rPr>
                <w:b/>
                <w:bCs/>
                <w:color w:val="000000" w:themeColor="text2"/>
              </w:rPr>
              <w:t>Endo</w:t>
            </w:r>
            <w:proofErr w:type="spellEnd"/>
            <w:r w:rsidRPr="3F431E6A">
              <w:rPr>
                <w:b/>
                <w:bCs/>
                <w:color w:val="000000" w:themeColor="text2"/>
              </w:rPr>
              <w:t xml:space="preserve">  Mikro</w:t>
            </w:r>
            <w:proofErr w:type="gramEnd"/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51F88D1" w14:textId="332560A6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 xml:space="preserve"> </w:t>
            </w:r>
            <w:proofErr w:type="spellStart"/>
            <w:proofErr w:type="gramStart"/>
            <w:r w:rsidRPr="3F431E6A">
              <w:rPr>
                <w:b/>
                <w:bCs/>
                <w:color w:val="000000" w:themeColor="text2"/>
              </w:rPr>
              <w:t>Endo</w:t>
            </w:r>
            <w:proofErr w:type="spellEnd"/>
            <w:r w:rsidRPr="3F431E6A">
              <w:rPr>
                <w:b/>
                <w:bCs/>
                <w:color w:val="000000" w:themeColor="text2"/>
              </w:rPr>
              <w:t xml:space="preserve">  Mikro</w:t>
            </w:r>
            <w:proofErr w:type="gramEnd"/>
          </w:p>
        </w:tc>
      </w:tr>
      <w:tr w:rsidR="3F431E6A" w14:paraId="316C1CF8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7BFD93A" w14:textId="604E3FB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Tappställe C</w:t>
            </w:r>
            <w:r w:rsidR="008972B9">
              <w:rPr>
                <w:color w:val="000000" w:themeColor="text2"/>
              </w:rPr>
              <w:t>W</w:t>
            </w:r>
            <w:r w:rsidRPr="3F431E6A">
              <w:rPr>
                <w:color w:val="000000" w:themeColor="text2"/>
              </w:rPr>
              <w:t>P 2</w:t>
            </w:r>
            <w:r w:rsidR="008972B9">
              <w:rPr>
                <w:color w:val="000000" w:themeColor="text2"/>
              </w:rPr>
              <w:t>: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58CB414" w14:textId="50B30DE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F3F094E" w14:textId="19B4AD0C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F567852" w14:textId="779072FA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5A6666A" w14:textId="1B2EB75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70457F67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C348F2B" w14:textId="73B0339D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1 2:3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EF017E7" w14:textId="438D9C9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C09970C" w14:textId="566D2CF5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8B0C60B" w14:textId="581C44F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5E577BB" w14:textId="169C0C2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313604DB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BE7C0AB" w14:textId="1C2D05F6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2 2:6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DD846E0" w14:textId="0609DBE5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7BB0CA0" w14:textId="1F4D3D1A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2D71667" w14:textId="48129EB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0E558AE" w14:textId="27B4E4AA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286EAEB1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2906912" w14:textId="7626A931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2 2:9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84905AF" w14:textId="6BF921E6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B391005" w14:textId="77F0033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B0A3E5F" w14:textId="77DDCDD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2E1F395" w14:textId="2C21D36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0892EDE2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9EA84FB" w14:textId="18AE2D3A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3 2:12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29970BC" w14:textId="3F0BC91C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E9F9DEE" w14:textId="7EE00795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D826B24" w14:textId="07AB8C36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9AE5A0D" w14:textId="3551EB31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2687B195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6FC7A41" w14:textId="4CB0AFF4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4 2:15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396BFDD" w14:textId="4AA0940E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C69B48D" w14:textId="28316BB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CB16090" w14:textId="3A66126D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613AE4A" w14:textId="6D35F6D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3C32343E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tcMar>
              <w:top w:w="15" w:type="dxa"/>
              <w:left w:w="15" w:type="dxa"/>
              <w:right w:w="15" w:type="dxa"/>
            </w:tcMar>
            <w:vAlign w:val="bottom"/>
          </w:tcPr>
          <w:p w14:paraId="26F37F19" w14:textId="5C5378E0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tcMar>
              <w:top w:w="15" w:type="dxa"/>
              <w:left w:w="15" w:type="dxa"/>
              <w:right w:w="15" w:type="dxa"/>
            </w:tcMar>
            <w:vAlign w:val="bottom"/>
          </w:tcPr>
          <w:p w14:paraId="2BA6AA47" w14:textId="2E8CDE9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tcMar>
              <w:top w:w="15" w:type="dxa"/>
              <w:left w:w="15" w:type="dxa"/>
              <w:right w:w="15" w:type="dxa"/>
            </w:tcMar>
            <w:vAlign w:val="bottom"/>
          </w:tcPr>
          <w:p w14:paraId="32DED9B6" w14:textId="3C19ECC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tcMar>
              <w:top w:w="15" w:type="dxa"/>
              <w:left w:w="15" w:type="dxa"/>
              <w:right w:w="15" w:type="dxa"/>
            </w:tcMar>
            <w:vAlign w:val="bottom"/>
          </w:tcPr>
          <w:p w14:paraId="4C061DAB" w14:textId="333297AD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tcMar>
              <w:top w:w="15" w:type="dxa"/>
              <w:left w:w="15" w:type="dxa"/>
              <w:right w:w="15" w:type="dxa"/>
            </w:tcMar>
            <w:vAlign w:val="bottom"/>
          </w:tcPr>
          <w:p w14:paraId="704BBE4D" w14:textId="4453C72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281F25DD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800ADC5" w14:textId="33E3F9BE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Varje månad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B57DDCC" w14:textId="3773EFA4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2B021C4" w14:textId="069B980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3248F42" w14:textId="55E9E45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D937338" w14:textId="7503E64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22910B75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C3BAACF" w14:textId="13EAB9CA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C</w:t>
            </w:r>
            <w:r w:rsidR="00756226">
              <w:rPr>
                <w:color w:val="000000" w:themeColor="text2"/>
              </w:rPr>
              <w:t>W</w:t>
            </w:r>
            <w:r w:rsidRPr="3F431E6A">
              <w:rPr>
                <w:color w:val="000000" w:themeColor="text2"/>
              </w:rPr>
              <w:t>P 1 efter RO kran 8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078F489" w14:textId="2A50D1B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7C94F01" w14:textId="54E23065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35524F4" w14:textId="3865647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53C56D9" w14:textId="1D47D6E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4ABCC263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4F0177A" w14:textId="47A7961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13 1:1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53906A8" w14:textId="52D3C935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B8293DD" w14:textId="65E8241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D5BE1EA" w14:textId="436B97F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A963AA4" w14:textId="3E3E9F1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2B33F406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0941E21" w14:textId="0EE1817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Rum </w:t>
            </w:r>
            <w:proofErr w:type="gramStart"/>
            <w:r w:rsidRPr="3F431E6A">
              <w:rPr>
                <w:color w:val="000000" w:themeColor="text2"/>
              </w:rPr>
              <w:t>6  1:11</w:t>
            </w:r>
            <w:proofErr w:type="gramEnd"/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F900566" w14:textId="57C29E1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27C9E41" w14:textId="3305AF45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283C780" w14:textId="41D3AFB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D58B5D1" w14:textId="566EA40C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578CCB3D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5DA73A1" w14:textId="108A41B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A7B038B" w14:textId="522AAC5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01189B3" w14:textId="41B1479A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70BD494" w14:textId="080DBBD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FAB6149" w14:textId="7A20889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596E125A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1AEF5A2" w14:textId="508E162E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C</w:t>
            </w:r>
            <w:r w:rsidR="00756226">
              <w:rPr>
                <w:color w:val="000000" w:themeColor="text2"/>
              </w:rPr>
              <w:t>W</w:t>
            </w:r>
            <w:r w:rsidRPr="3F431E6A">
              <w:rPr>
                <w:color w:val="000000" w:themeColor="text2"/>
              </w:rPr>
              <w:t>P 2 efter RO kran 8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CF87131" w14:textId="35511E9A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B3CC8FC" w14:textId="2FB5BF41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0955C61" w14:textId="26D299D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F7A9A44" w14:textId="6BD3671E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16DDD839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74BC5E7" w14:textId="7EB66CC1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proofErr w:type="spellStart"/>
            <w:r w:rsidRPr="3F431E6A">
              <w:rPr>
                <w:color w:val="000000" w:themeColor="text2"/>
              </w:rPr>
              <w:t>Beh</w:t>
            </w:r>
            <w:proofErr w:type="spellEnd"/>
            <w:r w:rsidRPr="3F431E6A">
              <w:rPr>
                <w:color w:val="000000" w:themeColor="text2"/>
              </w:rPr>
              <w:t xml:space="preserve"> rum 2:1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2640683" w14:textId="1C963DFC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328354F" w14:textId="2AA51B3D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5EF745A" w14:textId="6EAC70D1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30B6F2D" w14:textId="0E2A39C4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446ADD1A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E4F234D" w14:textId="0A607FD1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4 2:17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184AFA8" w14:textId="75FCA00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08A23BB" w14:textId="5904E87A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C59799F" w14:textId="7C20E8E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CD30E82" w14:textId="7567522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5C9952A2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38BE075" w14:textId="76DA93F6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67B1300" w14:textId="200F5041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52F1E11" w14:textId="2662FA8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00A7979" w14:textId="58B1266D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613F569" w14:textId="3B9556BE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33314D36" w14:textId="77777777" w:rsidTr="00756226">
        <w:trPr>
          <w:gridAfter w:val="1"/>
          <w:wAfter w:w="14" w:type="dxa"/>
          <w:trHeight w:val="300"/>
        </w:trPr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9C02677" w14:textId="1A97C31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55B0D81" w14:textId="764BAE9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D08C9CB" w14:textId="7F0F831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6389B92" w14:textId="7F53DDCE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EB186F6" w14:textId="5BC8C35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3B32577E" w14:textId="77777777" w:rsidTr="00756226">
        <w:tblPrEx>
          <w:tblBorders>
            <w:top w:val="none" w:sz="12" w:space="0" w:color="000000" w:themeColor="text2"/>
            <w:left w:val="none" w:sz="12" w:space="0" w:color="000000" w:themeColor="text2"/>
            <w:bottom w:val="none" w:sz="12" w:space="0" w:color="000000" w:themeColor="text2"/>
            <w:right w:val="none" w:sz="12" w:space="0" w:color="000000" w:themeColor="text2"/>
            <w:insideH w:val="none" w:sz="12" w:space="0" w:color="000000" w:themeColor="text2"/>
            <w:insideV w:val="none" w:sz="12" w:space="0" w:color="000000" w:themeColor="text2"/>
          </w:tblBorders>
        </w:tblPrEx>
        <w:trPr>
          <w:gridAfter w:val="8"/>
          <w:wAfter w:w="6524" w:type="dxa"/>
          <w:trHeight w:val="300"/>
        </w:trPr>
        <w:tc>
          <w:tcPr>
            <w:tcW w:w="2527" w:type="dxa"/>
            <w:tcMar>
              <w:top w:w="15" w:type="dxa"/>
              <w:left w:w="15" w:type="dxa"/>
              <w:right w:w="15" w:type="dxa"/>
            </w:tcMar>
            <w:vAlign w:val="bottom"/>
          </w:tcPr>
          <w:p w14:paraId="0FEED348" w14:textId="1BFCB39E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Kem SGS x 2 per år</w:t>
            </w:r>
          </w:p>
        </w:tc>
      </w:tr>
      <w:tr w:rsidR="3F431E6A" w14:paraId="56C6B098" w14:textId="77777777" w:rsidTr="00756226">
        <w:tblPrEx>
          <w:tblBorders>
            <w:top w:val="none" w:sz="12" w:space="0" w:color="000000" w:themeColor="text2"/>
            <w:left w:val="none" w:sz="12" w:space="0" w:color="000000" w:themeColor="text2"/>
            <w:bottom w:val="none" w:sz="12" w:space="0" w:color="000000" w:themeColor="text2"/>
            <w:right w:val="none" w:sz="12" w:space="0" w:color="000000" w:themeColor="text2"/>
            <w:insideH w:val="none" w:sz="12" w:space="0" w:color="000000" w:themeColor="text2"/>
            <w:insideV w:val="none" w:sz="12" w:space="0" w:color="000000" w:themeColor="text2"/>
          </w:tblBorders>
        </w:tblPrEx>
        <w:trPr>
          <w:gridAfter w:val="8"/>
          <w:wAfter w:w="6524" w:type="dxa"/>
          <w:trHeight w:val="300"/>
        </w:trPr>
        <w:tc>
          <w:tcPr>
            <w:tcW w:w="2527" w:type="dxa"/>
            <w:tcMar>
              <w:top w:w="15" w:type="dxa"/>
              <w:left w:w="15" w:type="dxa"/>
              <w:right w:w="15" w:type="dxa"/>
            </w:tcMar>
            <w:vAlign w:val="bottom"/>
          </w:tcPr>
          <w:p w14:paraId="7A44702D" w14:textId="00C5C49E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mars/apr   aug/</w:t>
            </w:r>
            <w:proofErr w:type="spellStart"/>
            <w:r w:rsidRPr="3F431E6A">
              <w:rPr>
                <w:color w:val="000000" w:themeColor="text2"/>
              </w:rPr>
              <w:t>sept</w:t>
            </w:r>
            <w:proofErr w:type="spellEnd"/>
          </w:p>
        </w:tc>
      </w:tr>
    </w:tbl>
    <w:p w14:paraId="120DF5A0" w14:textId="2FFF0221" w:rsidR="3F431E6A" w:rsidRDefault="3F431E6A"/>
    <w:p w14:paraId="779D85F8" w14:textId="6167DE96" w:rsidR="3F431E6A" w:rsidRDefault="3F431E6A" w:rsidP="3F431E6A">
      <w:pPr>
        <w:spacing w:after="0" w:line="240" w:lineRule="auto"/>
        <w:ind w:left="0" w:right="0"/>
      </w:pPr>
    </w:p>
    <w:p w14:paraId="642DF3C3" w14:textId="2C10F513" w:rsidR="3F431E6A" w:rsidRDefault="3F431E6A" w:rsidP="3F431E6A">
      <w:pPr>
        <w:spacing w:after="0" w:line="240" w:lineRule="auto"/>
        <w:ind w:left="0" w:right="0"/>
      </w:pPr>
    </w:p>
    <w:p w14:paraId="50253D4D" w14:textId="1E9B9B6D" w:rsidR="3F431E6A" w:rsidRDefault="3F431E6A" w:rsidP="3F431E6A">
      <w:pPr>
        <w:spacing w:after="0" w:line="240" w:lineRule="auto"/>
        <w:ind w:left="0" w:right="0"/>
      </w:pPr>
    </w:p>
    <w:p w14:paraId="10FB800C" w14:textId="59F54F21" w:rsidR="3F431E6A" w:rsidRDefault="3F431E6A" w:rsidP="3F431E6A">
      <w:pPr>
        <w:spacing w:after="0" w:line="240" w:lineRule="auto"/>
        <w:ind w:left="0" w:right="0"/>
      </w:pPr>
    </w:p>
    <w:p w14:paraId="37FCB025" w14:textId="15645CE2" w:rsidR="3F431E6A" w:rsidRDefault="3F431E6A" w:rsidP="3F431E6A">
      <w:pPr>
        <w:spacing w:after="0" w:line="240" w:lineRule="auto"/>
        <w:ind w:left="0" w:right="0"/>
      </w:pPr>
    </w:p>
    <w:p w14:paraId="445CC5DD" w14:textId="0B97375D" w:rsidR="3F431E6A" w:rsidRDefault="3F431E6A" w:rsidP="3F431E6A">
      <w:pPr>
        <w:spacing w:after="0" w:line="240" w:lineRule="auto"/>
        <w:ind w:left="0" w:right="0"/>
      </w:pPr>
    </w:p>
    <w:p w14:paraId="002CF2EC" w14:textId="6239D665" w:rsidR="3F431E6A" w:rsidRDefault="3F431E6A" w:rsidP="3F431E6A">
      <w:pPr>
        <w:spacing w:after="0" w:line="240" w:lineRule="auto"/>
        <w:ind w:left="0" w:right="0"/>
      </w:pPr>
    </w:p>
    <w:p w14:paraId="3EB1EF8D" w14:textId="450AB139" w:rsidR="3F431E6A" w:rsidRDefault="3F431E6A" w:rsidP="3F431E6A">
      <w:pPr>
        <w:spacing w:after="0" w:line="240" w:lineRule="auto"/>
        <w:ind w:left="0" w:right="0"/>
      </w:pPr>
    </w:p>
    <w:p w14:paraId="23A1019C" w14:textId="04007C2C" w:rsidR="3F431E6A" w:rsidRDefault="3F431E6A" w:rsidP="3F431E6A">
      <w:pPr>
        <w:spacing w:after="0" w:line="240" w:lineRule="auto"/>
        <w:ind w:left="0" w:right="0"/>
      </w:pPr>
    </w:p>
    <w:p w14:paraId="17D7871B" w14:textId="56EE8A57" w:rsidR="3F431E6A" w:rsidRDefault="3F431E6A" w:rsidP="3F431E6A">
      <w:pPr>
        <w:spacing w:after="0" w:line="240" w:lineRule="auto"/>
        <w:ind w:left="0" w:right="0"/>
      </w:pPr>
    </w:p>
    <w:tbl>
      <w:tblPr>
        <w:tblW w:w="8978" w:type="dxa"/>
        <w:tblLook w:val="06A0" w:firstRow="1" w:lastRow="0" w:firstColumn="1" w:lastColumn="0" w:noHBand="1" w:noVBand="1"/>
      </w:tblPr>
      <w:tblGrid>
        <w:gridCol w:w="2596"/>
        <w:gridCol w:w="1665"/>
        <w:gridCol w:w="7"/>
        <w:gridCol w:w="1553"/>
        <w:gridCol w:w="7"/>
        <w:gridCol w:w="1583"/>
        <w:gridCol w:w="7"/>
        <w:gridCol w:w="1553"/>
        <w:gridCol w:w="7"/>
      </w:tblGrid>
      <w:tr w:rsidR="3F431E6A" w14:paraId="7155B0CF" w14:textId="77777777" w:rsidTr="00756226">
        <w:trPr>
          <w:trHeight w:val="300"/>
        </w:trPr>
        <w:tc>
          <w:tcPr>
            <w:tcW w:w="426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59C3578" w14:textId="75F5B01C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lastRenderedPageBreak/>
              <w:t>Provtagningsschema tappställe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8DF4438" w14:textId="22A3A67F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>bilaga 4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FB2D873" w14:textId="18F7B7B7" w:rsidR="3F431E6A" w:rsidRDefault="3F431E6A"/>
        </w:tc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D2F849E" w14:textId="162A3BB1" w:rsidR="3F431E6A" w:rsidRDefault="3F431E6A"/>
        </w:tc>
      </w:tr>
      <w:tr w:rsidR="3F431E6A" w14:paraId="1ACF7DDA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B79117F" w14:textId="309A36C0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 xml:space="preserve">Månad 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09A8D2E" w14:textId="49DD4FE9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>Mars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8376086" w14:textId="671A6557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>Juni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93B9EA0" w14:textId="48600C5B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proofErr w:type="spellStart"/>
            <w:r w:rsidRPr="3F431E6A">
              <w:rPr>
                <w:b/>
                <w:bCs/>
                <w:color w:val="000000" w:themeColor="text2"/>
              </w:rPr>
              <w:t>Sept</w:t>
            </w:r>
            <w:proofErr w:type="spellEnd"/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383971E" w14:textId="56E0BB7B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>Dec</w:t>
            </w:r>
          </w:p>
        </w:tc>
      </w:tr>
      <w:tr w:rsidR="3F431E6A" w14:paraId="5AE785A3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1A0B664" w14:textId="42884D83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 xml:space="preserve">Prov 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A3A76D8" w14:textId="458943A2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 xml:space="preserve"> </w:t>
            </w:r>
            <w:proofErr w:type="spellStart"/>
            <w:proofErr w:type="gramStart"/>
            <w:r w:rsidRPr="3F431E6A">
              <w:rPr>
                <w:b/>
                <w:bCs/>
                <w:color w:val="000000" w:themeColor="text2"/>
              </w:rPr>
              <w:t>Endo</w:t>
            </w:r>
            <w:proofErr w:type="spellEnd"/>
            <w:r w:rsidRPr="3F431E6A">
              <w:rPr>
                <w:b/>
                <w:bCs/>
                <w:color w:val="000000" w:themeColor="text2"/>
              </w:rPr>
              <w:t xml:space="preserve">  Mikro</w:t>
            </w:r>
            <w:proofErr w:type="gramEnd"/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ECF95BC" w14:textId="71B5A24C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 xml:space="preserve"> </w:t>
            </w:r>
            <w:proofErr w:type="spellStart"/>
            <w:proofErr w:type="gramStart"/>
            <w:r w:rsidRPr="3F431E6A">
              <w:rPr>
                <w:b/>
                <w:bCs/>
                <w:color w:val="000000" w:themeColor="text2"/>
              </w:rPr>
              <w:t>Endo</w:t>
            </w:r>
            <w:proofErr w:type="spellEnd"/>
            <w:r w:rsidRPr="3F431E6A">
              <w:rPr>
                <w:b/>
                <w:bCs/>
                <w:color w:val="000000" w:themeColor="text2"/>
              </w:rPr>
              <w:t xml:space="preserve">  Mikro</w:t>
            </w:r>
            <w:proofErr w:type="gramEnd"/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02347B1" w14:textId="446ECD80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 xml:space="preserve"> </w:t>
            </w:r>
            <w:proofErr w:type="spellStart"/>
            <w:proofErr w:type="gramStart"/>
            <w:r w:rsidRPr="3F431E6A">
              <w:rPr>
                <w:b/>
                <w:bCs/>
                <w:color w:val="000000" w:themeColor="text2"/>
              </w:rPr>
              <w:t>Endo</w:t>
            </w:r>
            <w:proofErr w:type="spellEnd"/>
            <w:r w:rsidRPr="3F431E6A">
              <w:rPr>
                <w:b/>
                <w:bCs/>
                <w:color w:val="000000" w:themeColor="text2"/>
              </w:rPr>
              <w:t xml:space="preserve">  Mikro</w:t>
            </w:r>
            <w:proofErr w:type="gramEnd"/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3098E70" w14:textId="3221B40A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 xml:space="preserve"> </w:t>
            </w:r>
            <w:proofErr w:type="spellStart"/>
            <w:proofErr w:type="gramStart"/>
            <w:r w:rsidRPr="3F431E6A">
              <w:rPr>
                <w:b/>
                <w:bCs/>
                <w:color w:val="000000" w:themeColor="text2"/>
              </w:rPr>
              <w:t>Endo</w:t>
            </w:r>
            <w:proofErr w:type="spellEnd"/>
            <w:r w:rsidRPr="3F431E6A">
              <w:rPr>
                <w:b/>
                <w:bCs/>
                <w:color w:val="000000" w:themeColor="text2"/>
              </w:rPr>
              <w:t xml:space="preserve">  Mikro</w:t>
            </w:r>
            <w:proofErr w:type="gramEnd"/>
          </w:p>
        </w:tc>
      </w:tr>
      <w:tr w:rsidR="3F431E6A" w14:paraId="72F30385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0117B10" w14:textId="4C8406B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Tappställe C</w:t>
            </w:r>
            <w:r w:rsidR="00756226">
              <w:rPr>
                <w:color w:val="000000" w:themeColor="text2"/>
              </w:rPr>
              <w:t>W</w:t>
            </w:r>
            <w:r w:rsidRPr="3F431E6A">
              <w:rPr>
                <w:color w:val="000000" w:themeColor="text2"/>
              </w:rPr>
              <w:t>P 1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03AD2A5" w14:textId="1F265B6A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88818FA" w14:textId="2B5B430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93700C9" w14:textId="2ED8660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CCFE23F" w14:textId="3EBD4EB6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0C24F528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851FFC3" w14:textId="1F83A63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13 1:4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CB293EA" w14:textId="0B2E1AF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6631ACE" w14:textId="3274595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89E49D1" w14:textId="64F2DE6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BDA0FFB" w14:textId="2752EAEE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27D0F3A3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6E8CCC2" w14:textId="51DD3E5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11 1:7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7A08254" w14:textId="0493B7D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D731B72" w14:textId="1FECE9DC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9BD063C" w14:textId="756B7145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57D6A77" w14:textId="5B3DC560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1E66C8DC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15860EE" w14:textId="13921C6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7 1:10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5CAD728" w14:textId="372ECD3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02DC685" w14:textId="738D020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6D69AF3" w14:textId="35B2A5E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B3C59A7" w14:textId="57BF613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1874F498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D47EA87" w14:textId="3E975CEA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Verkstad 1:14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8EF7820" w14:textId="26190FB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2476E3E" w14:textId="1EB45C46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EFD927E" w14:textId="16B7F93E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AFDEB11" w14:textId="73F3C28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68B10EA7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1C8F7B6" w14:textId="12FBFCB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581D8A8" w14:textId="38446CA1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FDEA454" w14:textId="1E011CE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D8F555F" w14:textId="18C60F6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53C37AD" w14:textId="234C6BF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7754F8EE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E381007" w14:textId="28BAC4C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77AB152" w14:textId="32384A7E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C7FAECB" w14:textId="2B7EC10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8B793BE" w14:textId="15AD496D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C22311F" w14:textId="4920460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4D95BB7E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52233F5" w14:textId="56D7739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FF84310" w14:textId="06AC763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3F14A24" w14:textId="310D9494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B47DB7E" w14:textId="3EA3A7E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0938684" w14:textId="2FFEF2B4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7ED4E851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FC38D27" w14:textId="59D2CF2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524720F" w14:textId="68CDA7CC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B75D668" w14:textId="4CE2928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6C95E1C" w14:textId="1587E36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126F700" w14:textId="563DF8D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3361E4FB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9811074" w14:textId="6058A920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F3C751D" w14:textId="1A3EED5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D6C944A" w14:textId="4730A98D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FC5DBD2" w14:textId="5AD8F65C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3D759C4" w14:textId="55BBE951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3F34150C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1E63B69" w14:textId="66896C05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>Prov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1C5DDEE" w14:textId="566452BE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 xml:space="preserve"> </w:t>
            </w:r>
            <w:proofErr w:type="spellStart"/>
            <w:proofErr w:type="gramStart"/>
            <w:r w:rsidRPr="3F431E6A">
              <w:rPr>
                <w:b/>
                <w:bCs/>
                <w:color w:val="000000" w:themeColor="text2"/>
              </w:rPr>
              <w:t>Endo</w:t>
            </w:r>
            <w:proofErr w:type="spellEnd"/>
            <w:r w:rsidRPr="3F431E6A">
              <w:rPr>
                <w:b/>
                <w:bCs/>
                <w:color w:val="000000" w:themeColor="text2"/>
              </w:rPr>
              <w:t xml:space="preserve">  Mikro</w:t>
            </w:r>
            <w:proofErr w:type="gramEnd"/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20F5F3D" w14:textId="4F9480BF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 xml:space="preserve"> </w:t>
            </w:r>
            <w:proofErr w:type="spellStart"/>
            <w:proofErr w:type="gramStart"/>
            <w:r w:rsidRPr="3F431E6A">
              <w:rPr>
                <w:b/>
                <w:bCs/>
                <w:color w:val="000000" w:themeColor="text2"/>
              </w:rPr>
              <w:t>Endo</w:t>
            </w:r>
            <w:proofErr w:type="spellEnd"/>
            <w:r w:rsidRPr="3F431E6A">
              <w:rPr>
                <w:b/>
                <w:bCs/>
                <w:color w:val="000000" w:themeColor="text2"/>
              </w:rPr>
              <w:t xml:space="preserve">  Mikro</w:t>
            </w:r>
            <w:proofErr w:type="gramEnd"/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555E1A4" w14:textId="71F5161F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 xml:space="preserve"> </w:t>
            </w:r>
            <w:proofErr w:type="spellStart"/>
            <w:proofErr w:type="gramStart"/>
            <w:r w:rsidRPr="3F431E6A">
              <w:rPr>
                <w:b/>
                <w:bCs/>
                <w:color w:val="000000" w:themeColor="text2"/>
              </w:rPr>
              <w:t>Endo</w:t>
            </w:r>
            <w:proofErr w:type="spellEnd"/>
            <w:r w:rsidRPr="3F431E6A">
              <w:rPr>
                <w:b/>
                <w:bCs/>
                <w:color w:val="000000" w:themeColor="text2"/>
              </w:rPr>
              <w:t xml:space="preserve">  Mikro</w:t>
            </w:r>
            <w:proofErr w:type="gramEnd"/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EB8CC73" w14:textId="2A1D65EE" w:rsidR="3F431E6A" w:rsidRDefault="3F431E6A" w:rsidP="3F431E6A">
            <w:pPr>
              <w:spacing w:after="0" w:line="240" w:lineRule="auto"/>
              <w:ind w:left="0" w:right="0"/>
              <w:rPr>
                <w:b/>
                <w:bCs/>
                <w:color w:val="000000" w:themeColor="text2"/>
              </w:rPr>
            </w:pPr>
            <w:r w:rsidRPr="3F431E6A">
              <w:rPr>
                <w:b/>
                <w:bCs/>
                <w:color w:val="000000" w:themeColor="text2"/>
              </w:rPr>
              <w:t xml:space="preserve"> </w:t>
            </w:r>
            <w:proofErr w:type="spellStart"/>
            <w:proofErr w:type="gramStart"/>
            <w:r w:rsidRPr="3F431E6A">
              <w:rPr>
                <w:b/>
                <w:bCs/>
                <w:color w:val="000000" w:themeColor="text2"/>
              </w:rPr>
              <w:t>Endo</w:t>
            </w:r>
            <w:proofErr w:type="spellEnd"/>
            <w:r w:rsidRPr="3F431E6A">
              <w:rPr>
                <w:b/>
                <w:bCs/>
                <w:color w:val="000000" w:themeColor="text2"/>
              </w:rPr>
              <w:t xml:space="preserve">  Mikro</w:t>
            </w:r>
            <w:proofErr w:type="gramEnd"/>
          </w:p>
        </w:tc>
      </w:tr>
      <w:tr w:rsidR="3F431E6A" w14:paraId="011CCF0D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7ACA128" w14:textId="10A7316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Tappställe C</w:t>
            </w:r>
            <w:r w:rsidR="00756226">
              <w:rPr>
                <w:color w:val="000000" w:themeColor="text2"/>
              </w:rPr>
              <w:t>W</w:t>
            </w:r>
            <w:r w:rsidRPr="3F431E6A">
              <w:rPr>
                <w:color w:val="000000" w:themeColor="text2"/>
              </w:rPr>
              <w:t>P 2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AF2F28D" w14:textId="519C4C6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0F293EA" w14:textId="5C15EF10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530CFA7" w14:textId="15402E1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44C6618" w14:textId="7D6E70BD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2BE14C2C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92697B3" w14:textId="1D1F9AB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1 2:4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D910CE6" w14:textId="2F69ED20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9078B34" w14:textId="5B7644F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7C7D4A5" w14:textId="4E346E1C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9C4ECB6" w14:textId="478729D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3AB727E0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71C3F0B" w14:textId="0E24C40E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2 2:7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069E7A0" w14:textId="0BD2F6FC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E30D3D0" w14:textId="7BFD8FFC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8885C3F" w14:textId="607CB7D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D1C1417" w14:textId="1486542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5A733E99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D1D4100" w14:textId="6DE11B1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3 2:10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9F1C4C6" w14:textId="140CA7F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32EF462" w14:textId="2941999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7D98569" w14:textId="05384574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84592FD" w14:textId="2D4BD41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184F8B71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2BBE987" w14:textId="0879884D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3 2:13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210AD21" w14:textId="31DBC610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0C93F97" w14:textId="05C59A35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D249E34" w14:textId="6E1C1BC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72EF8E7" w14:textId="05DC7A1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1A04B146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1C5674A" w14:textId="4FB18E8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4 2:16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BCB57B6" w14:textId="2632142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0B5B510" w14:textId="2E34321E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95D09BC" w14:textId="160E2BB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100AC71" w14:textId="0997242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491FD771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tcMar>
              <w:top w:w="15" w:type="dxa"/>
              <w:left w:w="15" w:type="dxa"/>
              <w:right w:w="15" w:type="dxa"/>
            </w:tcMar>
            <w:vAlign w:val="bottom"/>
          </w:tcPr>
          <w:p w14:paraId="27A82A78" w14:textId="43B39E54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tcMar>
              <w:top w:w="15" w:type="dxa"/>
              <w:left w:w="15" w:type="dxa"/>
              <w:right w:w="15" w:type="dxa"/>
            </w:tcMar>
            <w:vAlign w:val="bottom"/>
          </w:tcPr>
          <w:p w14:paraId="47C0024C" w14:textId="30ED4CFD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tcMar>
              <w:top w:w="15" w:type="dxa"/>
              <w:left w:w="15" w:type="dxa"/>
              <w:right w:w="15" w:type="dxa"/>
            </w:tcMar>
            <w:vAlign w:val="bottom"/>
          </w:tcPr>
          <w:p w14:paraId="7607FF20" w14:textId="7803037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tcMar>
              <w:top w:w="15" w:type="dxa"/>
              <w:left w:w="15" w:type="dxa"/>
              <w:right w:w="15" w:type="dxa"/>
            </w:tcMar>
            <w:vAlign w:val="bottom"/>
          </w:tcPr>
          <w:p w14:paraId="52D67ED0" w14:textId="44ED9C2E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tcMar>
              <w:top w:w="15" w:type="dxa"/>
              <w:left w:w="15" w:type="dxa"/>
              <w:right w:w="15" w:type="dxa"/>
            </w:tcMar>
            <w:vAlign w:val="bottom"/>
          </w:tcPr>
          <w:p w14:paraId="3C7D1B83" w14:textId="5EAC7A76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7A825F92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F116558" w14:textId="0DD5AB0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Varje månad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90249A7" w14:textId="6A34FFB1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96EFBD5" w14:textId="0DD4E21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212FADC" w14:textId="4736C4A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9A8DB77" w14:textId="2E3B1C4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7C5AAB56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0F9433B" w14:textId="5F1DC66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C</w:t>
            </w:r>
            <w:r w:rsidR="00756226">
              <w:rPr>
                <w:color w:val="000000" w:themeColor="text2"/>
              </w:rPr>
              <w:t>W</w:t>
            </w:r>
            <w:r w:rsidRPr="3F431E6A">
              <w:rPr>
                <w:color w:val="000000" w:themeColor="text2"/>
              </w:rPr>
              <w:t>P 1 efter RO kran 8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7EC25CE" w14:textId="75297B8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2ECCF1A" w14:textId="7A97655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9401F45" w14:textId="377969D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1DADA08" w14:textId="7D8C683C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30D127A2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56BA6D8" w14:textId="5DC307F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13 1:1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DDCE800" w14:textId="70B7C704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3DA0248" w14:textId="3FE4FC3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743B805" w14:textId="1A1996B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3E6055F" w14:textId="45104390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55EE77BE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8A813F6" w14:textId="7676AAE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Rum </w:t>
            </w:r>
            <w:proofErr w:type="gramStart"/>
            <w:r w:rsidRPr="3F431E6A">
              <w:rPr>
                <w:color w:val="000000" w:themeColor="text2"/>
              </w:rPr>
              <w:t>6  1:11</w:t>
            </w:r>
            <w:proofErr w:type="gramEnd"/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5AB0607" w14:textId="0356AC0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2A0E598" w14:textId="43AEAF8A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8BC8B9D" w14:textId="2B8801E7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DE1DF2A" w14:textId="60BFEBA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44EE3240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9777538" w14:textId="06918884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FBED467" w14:textId="5F19EC83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2204FFD" w14:textId="4E580DC0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6FB339F" w14:textId="58A20FE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C682A7F" w14:textId="70AF6DA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092C6ADD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EECC671" w14:textId="0A9F3234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C</w:t>
            </w:r>
            <w:r w:rsidR="00756226">
              <w:rPr>
                <w:color w:val="000000" w:themeColor="text2"/>
              </w:rPr>
              <w:t>W</w:t>
            </w:r>
            <w:r w:rsidRPr="3F431E6A">
              <w:rPr>
                <w:color w:val="000000" w:themeColor="text2"/>
              </w:rPr>
              <w:t>P 2 efter RO kran 8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468F86A" w14:textId="5C6BE5AC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91DEB9A" w14:textId="3268C45D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5053835" w14:textId="5968E08C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56FF2B8" w14:textId="15A8C96C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4E4FFE14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E7EE9EF" w14:textId="1535CED1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proofErr w:type="spellStart"/>
            <w:r w:rsidRPr="3F431E6A">
              <w:rPr>
                <w:color w:val="000000" w:themeColor="text2"/>
              </w:rPr>
              <w:t>Beh</w:t>
            </w:r>
            <w:proofErr w:type="spellEnd"/>
            <w:r w:rsidRPr="3F431E6A">
              <w:rPr>
                <w:color w:val="000000" w:themeColor="text2"/>
              </w:rPr>
              <w:t xml:space="preserve"> rum 2:1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2E9A50C" w14:textId="14559232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E06CD9F" w14:textId="43B6C384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B44F9E1" w14:textId="75952BB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A865FFB" w14:textId="4D5B3DF1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199DE399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5B540EC" w14:textId="61195EBF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Rum 4 2:17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840A61B" w14:textId="5986211D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A0DAED3" w14:textId="4387AE74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6ACC2DD" w14:textId="43F2ACD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CF77F02" w14:textId="65602764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12A65C91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5E224C5" w14:textId="5A7A1FF0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32908F0" w14:textId="68D0E83B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DE588F6" w14:textId="582D0824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604B7B7" w14:textId="4760F756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59EE9CF" w14:textId="21DF1045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46D116AB" w14:textId="77777777" w:rsidTr="00756226">
        <w:trPr>
          <w:gridAfter w:val="1"/>
          <w:wAfter w:w="7" w:type="dxa"/>
          <w:trHeight w:val="300"/>
        </w:trPr>
        <w:tc>
          <w:tcPr>
            <w:tcW w:w="2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C57D544" w14:textId="6D824DC6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6B7DDF3" w14:textId="5FCC2276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BF5B29D" w14:textId="5E1BB42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13C8E40" w14:textId="4629DE38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F5CF739" w14:textId="3ED7EA39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 xml:space="preserve"> </w:t>
            </w:r>
          </w:p>
        </w:tc>
      </w:tr>
      <w:tr w:rsidR="3F431E6A" w14:paraId="4AD2C5EB" w14:textId="77777777" w:rsidTr="00756226">
        <w:trPr>
          <w:gridAfter w:val="8"/>
          <w:wAfter w:w="6382" w:type="dxa"/>
          <w:trHeight w:val="300"/>
        </w:trPr>
        <w:tc>
          <w:tcPr>
            <w:tcW w:w="2596" w:type="dxa"/>
            <w:tcBorders>
              <w:top w:val="none" w:sz="4" w:space="0" w:color="000000" w:themeColor="text2"/>
              <w:left w:val="none" w:sz="12" w:space="0" w:color="000000" w:themeColor="text2"/>
              <w:bottom w:val="none" w:sz="12" w:space="0" w:color="000000" w:themeColor="text2"/>
              <w:right w:val="none" w:sz="12" w:space="0" w:color="000000" w:themeColor="text2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6D9BBF2" w14:textId="1BFCB39E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Kem SGS x 2 per år</w:t>
            </w:r>
          </w:p>
        </w:tc>
      </w:tr>
      <w:tr w:rsidR="3F431E6A" w14:paraId="1CD63D0C" w14:textId="77777777" w:rsidTr="00756226">
        <w:trPr>
          <w:gridAfter w:val="8"/>
          <w:wAfter w:w="6382" w:type="dxa"/>
          <w:trHeight w:val="300"/>
        </w:trPr>
        <w:tc>
          <w:tcPr>
            <w:tcW w:w="2596" w:type="dxa"/>
            <w:tcBorders>
              <w:top w:val="none" w:sz="12" w:space="0" w:color="000000" w:themeColor="text2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8F1A16F" w14:textId="00C5C49E" w:rsidR="3F431E6A" w:rsidRDefault="3F431E6A" w:rsidP="3F431E6A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3F431E6A">
              <w:rPr>
                <w:color w:val="000000" w:themeColor="text2"/>
              </w:rPr>
              <w:t>mars/apr   aug/</w:t>
            </w:r>
            <w:proofErr w:type="spellStart"/>
            <w:r w:rsidRPr="3F431E6A">
              <w:rPr>
                <w:color w:val="000000" w:themeColor="text2"/>
              </w:rPr>
              <w:t>sept</w:t>
            </w:r>
            <w:proofErr w:type="spellEnd"/>
          </w:p>
        </w:tc>
      </w:tr>
    </w:tbl>
    <w:p w14:paraId="763364EF" w14:textId="17E1EC08" w:rsidR="3F431E6A" w:rsidRDefault="3F431E6A"/>
    <w:p w14:paraId="2182BE8D" w14:textId="660A89CA" w:rsidR="3F431E6A" w:rsidRDefault="3F431E6A" w:rsidP="3F431E6A">
      <w:pPr>
        <w:spacing w:after="0" w:line="240" w:lineRule="auto"/>
        <w:ind w:left="0" w:right="0"/>
      </w:pPr>
    </w:p>
    <w:sectPr w:rsidR="3F431E6A" w:rsidSect="00D837C2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0C552D" w14:textId="77777777" w:rsidR="009D0ABF" w:rsidRDefault="009D0ABF">
      <w:r>
        <w:separator/>
      </w:r>
    </w:p>
  </w:endnote>
  <w:endnote w:type="continuationSeparator" w:id="0">
    <w:p w14:paraId="04CFE57E" w14:textId="77777777" w:rsidR="009D0ABF" w:rsidRDefault="009D0ABF">
      <w:r>
        <w:continuationSeparator/>
      </w:r>
    </w:p>
  </w:endnote>
  <w:endnote w:type="continuationNotice" w:id="1">
    <w:p w14:paraId="413636BC" w14:textId="77777777" w:rsidR="009D0ABF" w:rsidRDefault="009D0AB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089F448E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  <w:r w:rsidR="00574630">
          <w:rPr>
            <w:sz w:val="16"/>
            <w:szCs w:val="16"/>
          </w:rPr>
          <w:t>(2)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9680B4" w14:textId="77777777" w:rsidR="009D0ABF" w:rsidRDefault="009D0ABF"/>
  </w:footnote>
  <w:footnote w:type="continuationSeparator" w:id="0">
    <w:p w14:paraId="4859F75D" w14:textId="77777777" w:rsidR="009D0ABF" w:rsidRDefault="009D0ABF">
      <w:r>
        <w:continuationSeparator/>
      </w:r>
    </w:p>
  </w:footnote>
  <w:footnote w:type="continuationNotice" w:id="1">
    <w:p w14:paraId="71B95407" w14:textId="77777777" w:rsidR="009D0ABF" w:rsidRDefault="009D0AB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77207844">
    <w:abstractNumId w:val="17"/>
  </w:num>
  <w:num w:numId="2" w16cid:durableId="1352759288">
    <w:abstractNumId w:val="14"/>
  </w:num>
  <w:num w:numId="3" w16cid:durableId="797531319">
    <w:abstractNumId w:val="0"/>
  </w:num>
  <w:num w:numId="4" w16cid:durableId="200939244">
    <w:abstractNumId w:val="6"/>
  </w:num>
  <w:num w:numId="5" w16cid:durableId="403381380">
    <w:abstractNumId w:val="15"/>
  </w:num>
  <w:num w:numId="6" w16cid:durableId="1084765318">
    <w:abstractNumId w:val="2"/>
  </w:num>
  <w:num w:numId="7" w16cid:durableId="1057242982">
    <w:abstractNumId w:val="11"/>
  </w:num>
  <w:num w:numId="8" w16cid:durableId="1905018956">
    <w:abstractNumId w:val="8"/>
  </w:num>
  <w:num w:numId="9" w16cid:durableId="1285161715">
    <w:abstractNumId w:val="1"/>
  </w:num>
  <w:num w:numId="10" w16cid:durableId="57173950">
    <w:abstractNumId w:val="1"/>
  </w:num>
  <w:num w:numId="11" w16cid:durableId="2076976334">
    <w:abstractNumId w:val="3"/>
  </w:num>
  <w:num w:numId="12" w16cid:durableId="508712855">
    <w:abstractNumId w:val="4"/>
  </w:num>
  <w:num w:numId="13" w16cid:durableId="1988125030">
    <w:abstractNumId w:val="13"/>
  </w:num>
  <w:num w:numId="14" w16cid:durableId="1607074845">
    <w:abstractNumId w:val="9"/>
  </w:num>
  <w:num w:numId="15" w16cid:durableId="264117754">
    <w:abstractNumId w:val="7"/>
  </w:num>
  <w:num w:numId="16" w16cid:durableId="1420327165">
    <w:abstractNumId w:val="12"/>
  </w:num>
  <w:num w:numId="17" w16cid:durableId="778450135">
    <w:abstractNumId w:val="5"/>
  </w:num>
  <w:num w:numId="18" w16cid:durableId="1952780434">
    <w:abstractNumId w:val="10"/>
  </w:num>
  <w:num w:numId="19" w16cid:durableId="73789989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08A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0056"/>
    <w:rsid w:val="00080795"/>
    <w:rsid w:val="00084024"/>
    <w:rsid w:val="0009062C"/>
    <w:rsid w:val="00095368"/>
    <w:rsid w:val="000954C4"/>
    <w:rsid w:val="000A21EF"/>
    <w:rsid w:val="000A4C35"/>
    <w:rsid w:val="000A611A"/>
    <w:rsid w:val="000B12D9"/>
    <w:rsid w:val="000B2AA2"/>
    <w:rsid w:val="000B4536"/>
    <w:rsid w:val="000B7715"/>
    <w:rsid w:val="000E0C7C"/>
    <w:rsid w:val="000E463B"/>
    <w:rsid w:val="000E5A7E"/>
    <w:rsid w:val="000F43A3"/>
    <w:rsid w:val="000F69C8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37BE5"/>
    <w:rsid w:val="0014070B"/>
    <w:rsid w:val="001422C1"/>
    <w:rsid w:val="00145650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0651"/>
    <w:rsid w:val="00190C9D"/>
    <w:rsid w:val="0019632A"/>
    <w:rsid w:val="001A4E7C"/>
    <w:rsid w:val="001B1EBF"/>
    <w:rsid w:val="001B762C"/>
    <w:rsid w:val="001C4D0A"/>
    <w:rsid w:val="001C5FEF"/>
    <w:rsid w:val="001F5902"/>
    <w:rsid w:val="00207864"/>
    <w:rsid w:val="00211487"/>
    <w:rsid w:val="00211D91"/>
    <w:rsid w:val="00216751"/>
    <w:rsid w:val="00216C1C"/>
    <w:rsid w:val="00217DEC"/>
    <w:rsid w:val="00235B57"/>
    <w:rsid w:val="00241EB3"/>
    <w:rsid w:val="00250F24"/>
    <w:rsid w:val="002523C5"/>
    <w:rsid w:val="0025380B"/>
    <w:rsid w:val="0025703A"/>
    <w:rsid w:val="00261845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42B3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3218"/>
    <w:rsid w:val="003B2A4B"/>
    <w:rsid w:val="003C5C96"/>
    <w:rsid w:val="003C77D2"/>
    <w:rsid w:val="003D099E"/>
    <w:rsid w:val="003D21A2"/>
    <w:rsid w:val="003D29D2"/>
    <w:rsid w:val="003D3261"/>
    <w:rsid w:val="003E0705"/>
    <w:rsid w:val="003E2FF7"/>
    <w:rsid w:val="003F1013"/>
    <w:rsid w:val="003F1ACF"/>
    <w:rsid w:val="00404948"/>
    <w:rsid w:val="00405AF0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280E"/>
    <w:rsid w:val="004D2AB8"/>
    <w:rsid w:val="004D7BA3"/>
    <w:rsid w:val="004E42F6"/>
    <w:rsid w:val="004F4518"/>
    <w:rsid w:val="004F4C62"/>
    <w:rsid w:val="00501433"/>
    <w:rsid w:val="00503AE4"/>
    <w:rsid w:val="00511CC4"/>
    <w:rsid w:val="00531E60"/>
    <w:rsid w:val="00535D6F"/>
    <w:rsid w:val="00536A5A"/>
    <w:rsid w:val="00541D07"/>
    <w:rsid w:val="00544BAB"/>
    <w:rsid w:val="00545F31"/>
    <w:rsid w:val="005528AA"/>
    <w:rsid w:val="005578FA"/>
    <w:rsid w:val="00565129"/>
    <w:rsid w:val="00565CD0"/>
    <w:rsid w:val="00567820"/>
    <w:rsid w:val="0057463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14F9"/>
    <w:rsid w:val="005F403F"/>
    <w:rsid w:val="006035C8"/>
    <w:rsid w:val="0060596B"/>
    <w:rsid w:val="00606D97"/>
    <w:rsid w:val="006131B6"/>
    <w:rsid w:val="00613AC4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2A79"/>
    <w:rsid w:val="006A4978"/>
    <w:rsid w:val="006A7261"/>
    <w:rsid w:val="006A7C06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2142"/>
    <w:rsid w:val="00733A9C"/>
    <w:rsid w:val="00736574"/>
    <w:rsid w:val="007367E0"/>
    <w:rsid w:val="007371B4"/>
    <w:rsid w:val="00737215"/>
    <w:rsid w:val="00754905"/>
    <w:rsid w:val="00756226"/>
    <w:rsid w:val="00760038"/>
    <w:rsid w:val="00762EE0"/>
    <w:rsid w:val="00765C41"/>
    <w:rsid w:val="00771100"/>
    <w:rsid w:val="0077285C"/>
    <w:rsid w:val="007759DD"/>
    <w:rsid w:val="00777A05"/>
    <w:rsid w:val="0078609F"/>
    <w:rsid w:val="007917BA"/>
    <w:rsid w:val="007A5C6F"/>
    <w:rsid w:val="007D4241"/>
    <w:rsid w:val="007D4317"/>
    <w:rsid w:val="007D4EA3"/>
    <w:rsid w:val="007F1CFF"/>
    <w:rsid w:val="007F5DD5"/>
    <w:rsid w:val="0081228F"/>
    <w:rsid w:val="00813DFE"/>
    <w:rsid w:val="0081700A"/>
    <w:rsid w:val="00821A1B"/>
    <w:rsid w:val="008262E9"/>
    <w:rsid w:val="0082636E"/>
    <w:rsid w:val="00827E69"/>
    <w:rsid w:val="00835C4D"/>
    <w:rsid w:val="00843F48"/>
    <w:rsid w:val="00847449"/>
    <w:rsid w:val="00851423"/>
    <w:rsid w:val="00857848"/>
    <w:rsid w:val="008654B6"/>
    <w:rsid w:val="0087139C"/>
    <w:rsid w:val="008753C2"/>
    <w:rsid w:val="008755ED"/>
    <w:rsid w:val="00880E83"/>
    <w:rsid w:val="00892F28"/>
    <w:rsid w:val="008972B9"/>
    <w:rsid w:val="008A0C5F"/>
    <w:rsid w:val="008A3DEA"/>
    <w:rsid w:val="008A4EB9"/>
    <w:rsid w:val="008A74C0"/>
    <w:rsid w:val="008B1694"/>
    <w:rsid w:val="008C28AD"/>
    <w:rsid w:val="008C4B27"/>
    <w:rsid w:val="008C7F2A"/>
    <w:rsid w:val="008E36F8"/>
    <w:rsid w:val="008E46B2"/>
    <w:rsid w:val="008E682C"/>
    <w:rsid w:val="008E78A1"/>
    <w:rsid w:val="008E796D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12BE"/>
    <w:rsid w:val="00942257"/>
    <w:rsid w:val="009471BF"/>
    <w:rsid w:val="00950E4E"/>
    <w:rsid w:val="009529BD"/>
    <w:rsid w:val="009533B4"/>
    <w:rsid w:val="009651D4"/>
    <w:rsid w:val="00971D93"/>
    <w:rsid w:val="0098247C"/>
    <w:rsid w:val="009B1F6B"/>
    <w:rsid w:val="009C0D12"/>
    <w:rsid w:val="009C192E"/>
    <w:rsid w:val="009D0ABF"/>
    <w:rsid w:val="009D4A7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3823"/>
    <w:rsid w:val="00A407AD"/>
    <w:rsid w:val="00A40923"/>
    <w:rsid w:val="00A41C05"/>
    <w:rsid w:val="00A42426"/>
    <w:rsid w:val="00A4548D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B4C"/>
    <w:rsid w:val="00AC3FF6"/>
    <w:rsid w:val="00AD5E58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3591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95"/>
    <w:rsid w:val="00BC44CD"/>
    <w:rsid w:val="00BC48A6"/>
    <w:rsid w:val="00BC6165"/>
    <w:rsid w:val="00BE7978"/>
    <w:rsid w:val="00C077FE"/>
    <w:rsid w:val="00C07DDB"/>
    <w:rsid w:val="00C11F3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11C1"/>
    <w:rsid w:val="00C85DA1"/>
    <w:rsid w:val="00C90553"/>
    <w:rsid w:val="00C9071C"/>
    <w:rsid w:val="00C908FF"/>
    <w:rsid w:val="00C97BD3"/>
    <w:rsid w:val="00CA39EF"/>
    <w:rsid w:val="00CA521F"/>
    <w:rsid w:val="00CA6644"/>
    <w:rsid w:val="00CB0493"/>
    <w:rsid w:val="00CB17FF"/>
    <w:rsid w:val="00CB1ED7"/>
    <w:rsid w:val="00CC167C"/>
    <w:rsid w:val="00CC219F"/>
    <w:rsid w:val="00CC52D9"/>
    <w:rsid w:val="00CC5461"/>
    <w:rsid w:val="00CD6647"/>
    <w:rsid w:val="00CD71B0"/>
    <w:rsid w:val="00CE4B73"/>
    <w:rsid w:val="00CF70BB"/>
    <w:rsid w:val="00D074DB"/>
    <w:rsid w:val="00D116C0"/>
    <w:rsid w:val="00D139CF"/>
    <w:rsid w:val="00D22C9C"/>
    <w:rsid w:val="00D25AEC"/>
    <w:rsid w:val="00D37E7F"/>
    <w:rsid w:val="00D47AD7"/>
    <w:rsid w:val="00D51529"/>
    <w:rsid w:val="00D55C35"/>
    <w:rsid w:val="00D837C2"/>
    <w:rsid w:val="00D85218"/>
    <w:rsid w:val="00D915B1"/>
    <w:rsid w:val="00DA299D"/>
    <w:rsid w:val="00DA3317"/>
    <w:rsid w:val="00DA44EC"/>
    <w:rsid w:val="00DA65C4"/>
    <w:rsid w:val="00DD2BE0"/>
    <w:rsid w:val="00DE3005"/>
    <w:rsid w:val="00DE3D0D"/>
    <w:rsid w:val="00DE4447"/>
    <w:rsid w:val="00DE5DA2"/>
    <w:rsid w:val="00DF0033"/>
    <w:rsid w:val="00E026BF"/>
    <w:rsid w:val="00E07B1B"/>
    <w:rsid w:val="00E11853"/>
    <w:rsid w:val="00E140CD"/>
    <w:rsid w:val="00E37BB9"/>
    <w:rsid w:val="00E52A86"/>
    <w:rsid w:val="00E54B47"/>
    <w:rsid w:val="00E553BF"/>
    <w:rsid w:val="00E55D93"/>
    <w:rsid w:val="00E61294"/>
    <w:rsid w:val="00E7237C"/>
    <w:rsid w:val="00E77C46"/>
    <w:rsid w:val="00E8146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4433"/>
    <w:rsid w:val="00F22264"/>
    <w:rsid w:val="00F22EE8"/>
    <w:rsid w:val="00F2564D"/>
    <w:rsid w:val="00F34569"/>
    <w:rsid w:val="00F35B05"/>
    <w:rsid w:val="00F413D9"/>
    <w:rsid w:val="00F5135F"/>
    <w:rsid w:val="00F51F78"/>
    <w:rsid w:val="00F7166F"/>
    <w:rsid w:val="00F73232"/>
    <w:rsid w:val="00F77153"/>
    <w:rsid w:val="00F86F47"/>
    <w:rsid w:val="00F90B64"/>
    <w:rsid w:val="00F96133"/>
    <w:rsid w:val="00FB2F0F"/>
    <w:rsid w:val="00FB5086"/>
    <w:rsid w:val="00FB5411"/>
    <w:rsid w:val="00FB5B5F"/>
    <w:rsid w:val="00FB6392"/>
    <w:rsid w:val="00FD3C70"/>
    <w:rsid w:val="00FD6820"/>
    <w:rsid w:val="00FE12D8"/>
    <w:rsid w:val="00FF7C02"/>
    <w:rsid w:val="024801E3"/>
    <w:rsid w:val="035AE250"/>
    <w:rsid w:val="0449AF43"/>
    <w:rsid w:val="069544B0"/>
    <w:rsid w:val="06DA09B4"/>
    <w:rsid w:val="0761C630"/>
    <w:rsid w:val="07B42D58"/>
    <w:rsid w:val="0924D917"/>
    <w:rsid w:val="092FDC33"/>
    <w:rsid w:val="0A0F9968"/>
    <w:rsid w:val="0A4A04F6"/>
    <w:rsid w:val="0B967E8E"/>
    <w:rsid w:val="0DA149BA"/>
    <w:rsid w:val="0E1DBB90"/>
    <w:rsid w:val="11B1DA0D"/>
    <w:rsid w:val="13EE7C0A"/>
    <w:rsid w:val="14CAE4A0"/>
    <w:rsid w:val="173A413F"/>
    <w:rsid w:val="1814E5CD"/>
    <w:rsid w:val="1E8BAB7F"/>
    <w:rsid w:val="20151602"/>
    <w:rsid w:val="207A65A9"/>
    <w:rsid w:val="2089E32E"/>
    <w:rsid w:val="20E896C2"/>
    <w:rsid w:val="21E93313"/>
    <w:rsid w:val="238C6A55"/>
    <w:rsid w:val="29586421"/>
    <w:rsid w:val="2D04162C"/>
    <w:rsid w:val="2D546492"/>
    <w:rsid w:val="2D8F4CB1"/>
    <w:rsid w:val="2DFF55AF"/>
    <w:rsid w:val="2ED707FB"/>
    <w:rsid w:val="2FE961C1"/>
    <w:rsid w:val="2FF0635C"/>
    <w:rsid w:val="30C0DDE7"/>
    <w:rsid w:val="31F435CF"/>
    <w:rsid w:val="3215C2D9"/>
    <w:rsid w:val="368B23C8"/>
    <w:rsid w:val="36A03852"/>
    <w:rsid w:val="37F7B00F"/>
    <w:rsid w:val="3B8B5403"/>
    <w:rsid w:val="3BF32B58"/>
    <w:rsid w:val="3D5D7918"/>
    <w:rsid w:val="3E31F6C1"/>
    <w:rsid w:val="3EBD98B3"/>
    <w:rsid w:val="3ED940A8"/>
    <w:rsid w:val="3F431E6A"/>
    <w:rsid w:val="3F856DC7"/>
    <w:rsid w:val="3F86F850"/>
    <w:rsid w:val="3FA3D66D"/>
    <w:rsid w:val="432ED133"/>
    <w:rsid w:val="454714CD"/>
    <w:rsid w:val="46B0EB0C"/>
    <w:rsid w:val="48771D2D"/>
    <w:rsid w:val="48F561B6"/>
    <w:rsid w:val="497CD3B0"/>
    <w:rsid w:val="49FB96D4"/>
    <w:rsid w:val="4D1C00FE"/>
    <w:rsid w:val="4DF7AD77"/>
    <w:rsid w:val="5031F205"/>
    <w:rsid w:val="5131B279"/>
    <w:rsid w:val="51627839"/>
    <w:rsid w:val="5933F6AE"/>
    <w:rsid w:val="593AB6C8"/>
    <w:rsid w:val="5A4A460E"/>
    <w:rsid w:val="5EC82FD7"/>
    <w:rsid w:val="60590504"/>
    <w:rsid w:val="61F9AC40"/>
    <w:rsid w:val="62063937"/>
    <w:rsid w:val="62A98155"/>
    <w:rsid w:val="63B1C83E"/>
    <w:rsid w:val="647B2B65"/>
    <w:rsid w:val="6676A659"/>
    <w:rsid w:val="699598A2"/>
    <w:rsid w:val="69BFC791"/>
    <w:rsid w:val="69D2AD5A"/>
    <w:rsid w:val="69F21F87"/>
    <w:rsid w:val="6B17F44D"/>
    <w:rsid w:val="6B2CF8ED"/>
    <w:rsid w:val="6EC33467"/>
    <w:rsid w:val="6F1439AF"/>
    <w:rsid w:val="6F3E95E8"/>
    <w:rsid w:val="74E10A47"/>
    <w:rsid w:val="7A8CBE8B"/>
    <w:rsid w:val="7B43891D"/>
    <w:rsid w:val="7B9BC026"/>
    <w:rsid w:val="7C72C58A"/>
    <w:rsid w:val="7C885654"/>
    <w:rsid w:val="7E1E067C"/>
    <w:rsid w:val="7E94B9A1"/>
    <w:rsid w:val="7FA8C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190651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190651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190651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190651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19065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7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8</TotalTime>
  <Pages>4</Pages>
  <Words>480</Words>
  <Characters>3256</Characters>
  <Application>Microsoft Office Word</Application>
  <DocSecurity>0</DocSecurity>
  <Lines>27</Lines>
  <Paragraphs>7</Paragraphs>
  <ScaleCrop>false</ScaleCrop>
  <Manager/>
  <Company/>
  <LinksUpToDate>false</LinksUpToDate>
  <CharactersWithSpaces>3729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Mikrobiologi och Endotoxin kontroll av vatten efter CWP 1 o 2 GMP Q Di 207</dc:title>
  <dc:subject/>
  <dc:creator>patrik.jens.johansson@vgregion.se</dc:creator>
  <keywords/>
  <lastModifiedBy>Anna Bäck</lastModifiedBy>
  <revision>64</revision>
  <lastPrinted>2016-03-31T10:56:00.0000000Z</lastPrinted>
  <dcterms:created xsi:type="dcterms:W3CDTF">2022-05-06T06:21:00.0000000Z</dcterms:created>
  <dcterms:modified xsi:type="dcterms:W3CDTF">2026-04-08T11:57:00.0000000Z</dcterms:modified>
</coreProperties>
</file>