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6F8094" w14:textId="77777777" w:rsidR="00BC3EEA" w:rsidRDefault="00BC3EEA" w:rsidP="00F35B05">
      <w:pPr>
        <w:pStyle w:val="Rubrik2"/>
        <w:sectPr w:rsidR="00BC3EEA" w:rsidSect="00BC3EEA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tbl>
      <w:tblPr>
        <w:tblStyle w:val="TableGrid1"/>
        <w:tblW w:w="9067" w:type="dxa"/>
        <w:tblLayout w:type="fixed"/>
        <w:tblLook w:val="04A0" w:firstRow="1" w:lastRow="0" w:firstColumn="1" w:lastColumn="0" w:noHBand="0" w:noVBand="1"/>
      </w:tblPr>
      <w:tblGrid>
        <w:gridCol w:w="822"/>
        <w:gridCol w:w="3974"/>
        <w:gridCol w:w="854"/>
        <w:gridCol w:w="854"/>
        <w:gridCol w:w="854"/>
        <w:gridCol w:w="854"/>
        <w:gridCol w:w="855"/>
      </w:tblGrid>
      <w:tr w:rsidR="00BC3EEA" w:rsidRPr="00BC3EEA" w14:paraId="15C5C718" w14:textId="77777777" w:rsidTr="00BC3EEA">
        <w:trPr>
          <w:trHeight w:val="851"/>
        </w:trPr>
        <w:tc>
          <w:tcPr>
            <w:tcW w:w="9067" w:type="dxa"/>
            <w:gridSpan w:val="7"/>
            <w:shd w:val="clear" w:color="auto" w:fill="D9D9D9"/>
            <w:vAlign w:val="center"/>
          </w:tcPr>
          <w:p w14:paraId="43A46BBB" w14:textId="77777777" w:rsidR="00BC3EEA" w:rsidRPr="00BC3EEA" w:rsidRDefault="00BC3EEA" w:rsidP="00BC3EEA">
            <w:pPr>
              <w:spacing w:after="0" w:line="240" w:lineRule="auto"/>
              <w:ind w:left="0" w:right="0"/>
              <w:jc w:val="center"/>
              <w:rPr>
                <w:b/>
                <w:sz w:val="40"/>
                <w:szCs w:val="40"/>
              </w:rPr>
            </w:pPr>
            <w:proofErr w:type="gramStart"/>
            <w:r w:rsidRPr="00BC3EEA">
              <w:rPr>
                <w:b/>
                <w:sz w:val="40"/>
                <w:szCs w:val="40"/>
              </w:rPr>
              <w:t xml:space="preserve">Kontrollprogram  </w:t>
            </w:r>
            <w:proofErr w:type="spellStart"/>
            <w:r w:rsidRPr="00BC3EEA">
              <w:rPr>
                <w:b/>
                <w:sz w:val="40"/>
                <w:szCs w:val="40"/>
              </w:rPr>
              <w:t>Vattenkvalitét</w:t>
            </w:r>
            <w:proofErr w:type="spellEnd"/>
            <w:proofErr w:type="gramEnd"/>
            <w:r w:rsidRPr="00BC3EEA">
              <w:rPr>
                <w:b/>
                <w:sz w:val="40"/>
                <w:szCs w:val="40"/>
              </w:rPr>
              <w:t xml:space="preserve">  Tillredningsvatten</w:t>
            </w:r>
          </w:p>
        </w:tc>
      </w:tr>
      <w:tr w:rsidR="00BC3EEA" w:rsidRPr="00BC3EEA" w14:paraId="0F19671C" w14:textId="77777777" w:rsidTr="00BC3EEA">
        <w:tc>
          <w:tcPr>
            <w:tcW w:w="822" w:type="dxa"/>
            <w:shd w:val="clear" w:color="auto" w:fill="F2F2F2"/>
          </w:tcPr>
          <w:p w14:paraId="5F73953F" w14:textId="77777777" w:rsidR="00BC3EEA" w:rsidRPr="00BC3EEA" w:rsidRDefault="00BC3EEA" w:rsidP="00BC3EEA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  <w:r w:rsidRPr="00BC3EEA">
              <w:rPr>
                <w:sz w:val="22"/>
                <w:szCs w:val="22"/>
              </w:rPr>
              <w:t>Datum</w:t>
            </w:r>
          </w:p>
        </w:tc>
        <w:tc>
          <w:tcPr>
            <w:tcW w:w="3974" w:type="dxa"/>
            <w:shd w:val="clear" w:color="auto" w:fill="F2F2F2"/>
          </w:tcPr>
          <w:p w14:paraId="70316E32" w14:textId="77777777" w:rsidR="00BC3EEA" w:rsidRPr="00BC3EEA" w:rsidRDefault="00BC3EEA" w:rsidP="00BC3EEA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  <w:r w:rsidRPr="00BC3EEA">
              <w:rPr>
                <w:sz w:val="22"/>
                <w:szCs w:val="22"/>
              </w:rPr>
              <w:t>Provtagning</w:t>
            </w:r>
          </w:p>
        </w:tc>
        <w:tc>
          <w:tcPr>
            <w:tcW w:w="854" w:type="dxa"/>
            <w:shd w:val="clear" w:color="auto" w:fill="F2F2F2"/>
          </w:tcPr>
          <w:p w14:paraId="335D6BFA" w14:textId="77777777" w:rsidR="00BC3EEA" w:rsidRPr="00BC3EEA" w:rsidRDefault="00BC3EEA" w:rsidP="00BC3EEA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  <w:r w:rsidRPr="00BC3EEA">
              <w:rPr>
                <w:sz w:val="22"/>
                <w:szCs w:val="22"/>
              </w:rPr>
              <w:t>Kemisk</w:t>
            </w:r>
          </w:p>
        </w:tc>
        <w:tc>
          <w:tcPr>
            <w:tcW w:w="854" w:type="dxa"/>
            <w:shd w:val="clear" w:color="auto" w:fill="F2F2F2"/>
          </w:tcPr>
          <w:p w14:paraId="22041A62" w14:textId="77777777" w:rsidR="00BC3EEA" w:rsidRPr="00BC3EEA" w:rsidRDefault="00BC3EEA" w:rsidP="00BC3EEA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  <w:r w:rsidRPr="00BC3EEA">
              <w:rPr>
                <w:sz w:val="22"/>
                <w:szCs w:val="22"/>
              </w:rPr>
              <w:t>Mikro-</w:t>
            </w:r>
          </w:p>
          <w:p w14:paraId="1274DCCC" w14:textId="77777777" w:rsidR="00BC3EEA" w:rsidRPr="00BC3EEA" w:rsidRDefault="00BC3EEA" w:rsidP="00BC3EEA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  <w:r w:rsidRPr="00BC3EEA">
              <w:rPr>
                <w:sz w:val="22"/>
                <w:szCs w:val="22"/>
              </w:rPr>
              <w:t>biologi</w:t>
            </w:r>
          </w:p>
        </w:tc>
        <w:tc>
          <w:tcPr>
            <w:tcW w:w="854" w:type="dxa"/>
            <w:shd w:val="clear" w:color="auto" w:fill="F2F2F2"/>
          </w:tcPr>
          <w:p w14:paraId="2847449E" w14:textId="77777777" w:rsidR="00BC3EEA" w:rsidRPr="00BC3EEA" w:rsidRDefault="00BC3EEA" w:rsidP="00BC3EEA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  <w:proofErr w:type="spellStart"/>
            <w:r w:rsidRPr="00BC3EEA">
              <w:rPr>
                <w:sz w:val="22"/>
                <w:szCs w:val="22"/>
              </w:rPr>
              <w:t>Endo</w:t>
            </w:r>
            <w:proofErr w:type="spellEnd"/>
            <w:r w:rsidRPr="00BC3EEA">
              <w:rPr>
                <w:sz w:val="22"/>
                <w:szCs w:val="22"/>
              </w:rPr>
              <w:t>-</w:t>
            </w:r>
          </w:p>
          <w:p w14:paraId="51203851" w14:textId="77777777" w:rsidR="00BC3EEA" w:rsidRPr="00BC3EEA" w:rsidRDefault="00BC3EEA" w:rsidP="00BC3EEA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  <w:r w:rsidRPr="00BC3EEA">
              <w:rPr>
                <w:sz w:val="22"/>
                <w:szCs w:val="22"/>
              </w:rPr>
              <w:t>toxiner</w:t>
            </w:r>
          </w:p>
        </w:tc>
        <w:tc>
          <w:tcPr>
            <w:tcW w:w="854" w:type="dxa"/>
            <w:shd w:val="clear" w:color="auto" w:fill="F2F2F2"/>
          </w:tcPr>
          <w:p w14:paraId="5C1D49E0" w14:textId="77777777" w:rsidR="00BC3EEA" w:rsidRPr="00BC3EEA" w:rsidRDefault="00BC3EEA" w:rsidP="00BC3EEA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  <w:r w:rsidRPr="00BC3EEA">
              <w:rPr>
                <w:sz w:val="22"/>
                <w:szCs w:val="22"/>
              </w:rPr>
              <w:t>Tapp-</w:t>
            </w:r>
          </w:p>
          <w:p w14:paraId="6AA7F708" w14:textId="77777777" w:rsidR="00BC3EEA" w:rsidRPr="00BC3EEA" w:rsidRDefault="00BC3EEA" w:rsidP="00BC3EEA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  <w:r w:rsidRPr="00BC3EEA">
              <w:rPr>
                <w:sz w:val="22"/>
                <w:szCs w:val="22"/>
              </w:rPr>
              <w:t>ställe</w:t>
            </w:r>
          </w:p>
        </w:tc>
        <w:tc>
          <w:tcPr>
            <w:tcW w:w="855" w:type="dxa"/>
            <w:shd w:val="clear" w:color="auto" w:fill="F2F2F2"/>
          </w:tcPr>
          <w:p w14:paraId="48BCD3E2" w14:textId="77777777" w:rsidR="00BC3EEA" w:rsidRPr="00BC3EEA" w:rsidRDefault="00BC3EEA" w:rsidP="00BC3EEA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  <w:r w:rsidRPr="00BC3EEA">
              <w:rPr>
                <w:sz w:val="22"/>
                <w:szCs w:val="22"/>
              </w:rPr>
              <w:t>Sign.</w:t>
            </w:r>
          </w:p>
        </w:tc>
      </w:tr>
      <w:tr w:rsidR="00BC3EEA" w:rsidRPr="00BC3EEA" w14:paraId="6571A9F4" w14:textId="77777777" w:rsidTr="0016280D">
        <w:trPr>
          <w:trHeight w:val="567"/>
        </w:trPr>
        <w:tc>
          <w:tcPr>
            <w:tcW w:w="822" w:type="dxa"/>
          </w:tcPr>
          <w:p w14:paraId="5C956720" w14:textId="77777777" w:rsidR="00BC3EEA" w:rsidRPr="00BC3EEA" w:rsidRDefault="00BC3EEA" w:rsidP="00BC3EEA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974" w:type="dxa"/>
          </w:tcPr>
          <w:p w14:paraId="6AA21B2D" w14:textId="77777777" w:rsidR="00BC3EEA" w:rsidRPr="00BC3EEA" w:rsidRDefault="00BC3EEA" w:rsidP="00BC3EEA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854" w:type="dxa"/>
          </w:tcPr>
          <w:p w14:paraId="67F98468" w14:textId="77777777" w:rsidR="00BC3EEA" w:rsidRPr="00BC3EEA" w:rsidRDefault="00BC3EEA" w:rsidP="00BC3EEA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854" w:type="dxa"/>
          </w:tcPr>
          <w:p w14:paraId="6A597BAC" w14:textId="77777777" w:rsidR="00BC3EEA" w:rsidRPr="00BC3EEA" w:rsidRDefault="00BC3EEA" w:rsidP="00BC3EEA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854" w:type="dxa"/>
          </w:tcPr>
          <w:p w14:paraId="05EA52EC" w14:textId="77777777" w:rsidR="00BC3EEA" w:rsidRPr="00BC3EEA" w:rsidRDefault="00BC3EEA" w:rsidP="00BC3EEA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854" w:type="dxa"/>
          </w:tcPr>
          <w:p w14:paraId="097BEE9F" w14:textId="77777777" w:rsidR="00BC3EEA" w:rsidRPr="00BC3EEA" w:rsidRDefault="00BC3EEA" w:rsidP="00BC3EEA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855" w:type="dxa"/>
          </w:tcPr>
          <w:p w14:paraId="727DF6CA" w14:textId="77777777" w:rsidR="00BC3EEA" w:rsidRPr="00BC3EEA" w:rsidRDefault="00BC3EEA" w:rsidP="00BC3EEA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</w:tr>
      <w:tr w:rsidR="00BC3EEA" w:rsidRPr="00BC3EEA" w14:paraId="432859F2" w14:textId="77777777" w:rsidTr="0016280D">
        <w:trPr>
          <w:trHeight w:val="567"/>
        </w:trPr>
        <w:tc>
          <w:tcPr>
            <w:tcW w:w="822" w:type="dxa"/>
          </w:tcPr>
          <w:p w14:paraId="5491D82C" w14:textId="77777777" w:rsidR="00BC3EEA" w:rsidRPr="00BC3EEA" w:rsidRDefault="00BC3EEA" w:rsidP="00BC3EEA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974" w:type="dxa"/>
          </w:tcPr>
          <w:p w14:paraId="7A1EE45A" w14:textId="77777777" w:rsidR="00BC3EEA" w:rsidRPr="00BC3EEA" w:rsidRDefault="00BC3EEA" w:rsidP="00BC3EEA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854" w:type="dxa"/>
          </w:tcPr>
          <w:p w14:paraId="0E2B3EC5" w14:textId="77777777" w:rsidR="00BC3EEA" w:rsidRPr="00BC3EEA" w:rsidRDefault="00BC3EEA" w:rsidP="00BC3EEA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854" w:type="dxa"/>
          </w:tcPr>
          <w:p w14:paraId="2C13B89A" w14:textId="77777777" w:rsidR="00BC3EEA" w:rsidRPr="00BC3EEA" w:rsidRDefault="00BC3EEA" w:rsidP="00BC3EEA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854" w:type="dxa"/>
          </w:tcPr>
          <w:p w14:paraId="0B9DA5CB" w14:textId="77777777" w:rsidR="00BC3EEA" w:rsidRPr="00BC3EEA" w:rsidRDefault="00BC3EEA" w:rsidP="00BC3EEA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854" w:type="dxa"/>
          </w:tcPr>
          <w:p w14:paraId="39EE18EA" w14:textId="77777777" w:rsidR="00BC3EEA" w:rsidRPr="00BC3EEA" w:rsidRDefault="00BC3EEA" w:rsidP="00BC3EEA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855" w:type="dxa"/>
          </w:tcPr>
          <w:p w14:paraId="7E3E9D60" w14:textId="77777777" w:rsidR="00BC3EEA" w:rsidRPr="00BC3EEA" w:rsidRDefault="00BC3EEA" w:rsidP="00BC3EEA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</w:tr>
      <w:tr w:rsidR="00BC3EEA" w:rsidRPr="00BC3EEA" w14:paraId="07DA0EDB" w14:textId="77777777" w:rsidTr="0016280D">
        <w:trPr>
          <w:trHeight w:val="567"/>
        </w:trPr>
        <w:tc>
          <w:tcPr>
            <w:tcW w:w="822" w:type="dxa"/>
          </w:tcPr>
          <w:p w14:paraId="7E0F6C4E" w14:textId="77777777" w:rsidR="00BC3EEA" w:rsidRPr="00BC3EEA" w:rsidRDefault="00BC3EEA" w:rsidP="00BC3EEA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974" w:type="dxa"/>
          </w:tcPr>
          <w:p w14:paraId="30BAF2E9" w14:textId="77777777" w:rsidR="00BC3EEA" w:rsidRPr="00BC3EEA" w:rsidRDefault="00BC3EEA" w:rsidP="00BC3EEA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854" w:type="dxa"/>
          </w:tcPr>
          <w:p w14:paraId="0F0590D1" w14:textId="77777777" w:rsidR="00BC3EEA" w:rsidRPr="00BC3EEA" w:rsidRDefault="00BC3EEA" w:rsidP="00BC3EEA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854" w:type="dxa"/>
          </w:tcPr>
          <w:p w14:paraId="63914FEE" w14:textId="77777777" w:rsidR="00BC3EEA" w:rsidRPr="00BC3EEA" w:rsidRDefault="00BC3EEA" w:rsidP="00BC3EEA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854" w:type="dxa"/>
          </w:tcPr>
          <w:p w14:paraId="58B44B88" w14:textId="77777777" w:rsidR="00BC3EEA" w:rsidRPr="00BC3EEA" w:rsidRDefault="00BC3EEA" w:rsidP="00BC3EEA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854" w:type="dxa"/>
          </w:tcPr>
          <w:p w14:paraId="17C273BB" w14:textId="77777777" w:rsidR="00BC3EEA" w:rsidRPr="00BC3EEA" w:rsidRDefault="00BC3EEA" w:rsidP="00BC3EEA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855" w:type="dxa"/>
          </w:tcPr>
          <w:p w14:paraId="19DE7FD0" w14:textId="77777777" w:rsidR="00BC3EEA" w:rsidRPr="00BC3EEA" w:rsidRDefault="00BC3EEA" w:rsidP="00BC3EEA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</w:tr>
      <w:tr w:rsidR="00BC3EEA" w:rsidRPr="00BC3EEA" w14:paraId="0165FC25" w14:textId="77777777" w:rsidTr="0016280D">
        <w:trPr>
          <w:trHeight w:val="567"/>
        </w:trPr>
        <w:tc>
          <w:tcPr>
            <w:tcW w:w="822" w:type="dxa"/>
          </w:tcPr>
          <w:p w14:paraId="53789530" w14:textId="77777777" w:rsidR="00BC3EEA" w:rsidRPr="00BC3EEA" w:rsidRDefault="00BC3EEA" w:rsidP="00BC3EEA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974" w:type="dxa"/>
          </w:tcPr>
          <w:p w14:paraId="54004407" w14:textId="77777777" w:rsidR="00BC3EEA" w:rsidRPr="00BC3EEA" w:rsidRDefault="00BC3EEA" w:rsidP="00BC3EEA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854" w:type="dxa"/>
          </w:tcPr>
          <w:p w14:paraId="293EA878" w14:textId="77777777" w:rsidR="00BC3EEA" w:rsidRPr="00BC3EEA" w:rsidRDefault="00BC3EEA" w:rsidP="00BC3EEA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854" w:type="dxa"/>
          </w:tcPr>
          <w:p w14:paraId="63D1DAF5" w14:textId="77777777" w:rsidR="00BC3EEA" w:rsidRPr="00BC3EEA" w:rsidRDefault="00BC3EEA" w:rsidP="00BC3EEA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854" w:type="dxa"/>
          </w:tcPr>
          <w:p w14:paraId="04C9E145" w14:textId="77777777" w:rsidR="00BC3EEA" w:rsidRPr="00BC3EEA" w:rsidRDefault="00BC3EEA" w:rsidP="00BC3EEA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854" w:type="dxa"/>
          </w:tcPr>
          <w:p w14:paraId="4FD3B5A2" w14:textId="77777777" w:rsidR="00BC3EEA" w:rsidRPr="00BC3EEA" w:rsidRDefault="00BC3EEA" w:rsidP="00BC3EEA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855" w:type="dxa"/>
          </w:tcPr>
          <w:p w14:paraId="07EBF015" w14:textId="77777777" w:rsidR="00BC3EEA" w:rsidRPr="00BC3EEA" w:rsidRDefault="00BC3EEA" w:rsidP="00BC3EEA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</w:tr>
      <w:tr w:rsidR="00BC3EEA" w:rsidRPr="00BC3EEA" w14:paraId="249EF811" w14:textId="77777777" w:rsidTr="0016280D">
        <w:trPr>
          <w:trHeight w:val="567"/>
        </w:trPr>
        <w:tc>
          <w:tcPr>
            <w:tcW w:w="822" w:type="dxa"/>
          </w:tcPr>
          <w:p w14:paraId="4086D8DB" w14:textId="77777777" w:rsidR="00BC3EEA" w:rsidRPr="00BC3EEA" w:rsidRDefault="00BC3EEA" w:rsidP="00BC3EEA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974" w:type="dxa"/>
          </w:tcPr>
          <w:p w14:paraId="103A12FE" w14:textId="77777777" w:rsidR="00BC3EEA" w:rsidRPr="00BC3EEA" w:rsidRDefault="00BC3EEA" w:rsidP="00BC3EEA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854" w:type="dxa"/>
          </w:tcPr>
          <w:p w14:paraId="1EF75984" w14:textId="77777777" w:rsidR="00BC3EEA" w:rsidRPr="00BC3EEA" w:rsidRDefault="00BC3EEA" w:rsidP="00BC3EEA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854" w:type="dxa"/>
          </w:tcPr>
          <w:p w14:paraId="1231DC1F" w14:textId="77777777" w:rsidR="00BC3EEA" w:rsidRPr="00BC3EEA" w:rsidRDefault="00BC3EEA" w:rsidP="00BC3EEA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854" w:type="dxa"/>
          </w:tcPr>
          <w:p w14:paraId="1DD64976" w14:textId="77777777" w:rsidR="00BC3EEA" w:rsidRPr="00BC3EEA" w:rsidRDefault="00BC3EEA" w:rsidP="00BC3EEA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854" w:type="dxa"/>
          </w:tcPr>
          <w:p w14:paraId="40CCF02F" w14:textId="77777777" w:rsidR="00BC3EEA" w:rsidRPr="00BC3EEA" w:rsidRDefault="00BC3EEA" w:rsidP="00BC3EEA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855" w:type="dxa"/>
          </w:tcPr>
          <w:p w14:paraId="11271D62" w14:textId="77777777" w:rsidR="00BC3EEA" w:rsidRPr="00BC3EEA" w:rsidRDefault="00BC3EEA" w:rsidP="00BC3EEA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</w:tr>
      <w:tr w:rsidR="00BC3EEA" w:rsidRPr="00BC3EEA" w14:paraId="3C52741D" w14:textId="77777777" w:rsidTr="0016280D">
        <w:trPr>
          <w:trHeight w:val="567"/>
        </w:trPr>
        <w:tc>
          <w:tcPr>
            <w:tcW w:w="822" w:type="dxa"/>
          </w:tcPr>
          <w:p w14:paraId="019F7840" w14:textId="77777777" w:rsidR="00BC3EEA" w:rsidRPr="00BC3EEA" w:rsidRDefault="00BC3EEA" w:rsidP="00BC3EEA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974" w:type="dxa"/>
          </w:tcPr>
          <w:p w14:paraId="5DD4DB15" w14:textId="77777777" w:rsidR="00BC3EEA" w:rsidRPr="00BC3EEA" w:rsidRDefault="00BC3EEA" w:rsidP="00BC3EEA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854" w:type="dxa"/>
          </w:tcPr>
          <w:p w14:paraId="49E5986F" w14:textId="77777777" w:rsidR="00BC3EEA" w:rsidRPr="00BC3EEA" w:rsidRDefault="00BC3EEA" w:rsidP="00BC3EEA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854" w:type="dxa"/>
          </w:tcPr>
          <w:p w14:paraId="0815BD88" w14:textId="77777777" w:rsidR="00BC3EEA" w:rsidRPr="00BC3EEA" w:rsidRDefault="00BC3EEA" w:rsidP="00BC3EEA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854" w:type="dxa"/>
          </w:tcPr>
          <w:p w14:paraId="4514D0C4" w14:textId="77777777" w:rsidR="00BC3EEA" w:rsidRPr="00BC3EEA" w:rsidRDefault="00BC3EEA" w:rsidP="00BC3EEA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854" w:type="dxa"/>
          </w:tcPr>
          <w:p w14:paraId="4A99B82F" w14:textId="77777777" w:rsidR="00BC3EEA" w:rsidRPr="00BC3EEA" w:rsidRDefault="00BC3EEA" w:rsidP="00BC3EEA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855" w:type="dxa"/>
          </w:tcPr>
          <w:p w14:paraId="063BB9C5" w14:textId="77777777" w:rsidR="00BC3EEA" w:rsidRPr="00BC3EEA" w:rsidRDefault="00BC3EEA" w:rsidP="00BC3EEA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</w:tr>
      <w:tr w:rsidR="00BC3EEA" w:rsidRPr="00BC3EEA" w14:paraId="253960DC" w14:textId="77777777" w:rsidTr="0016280D">
        <w:trPr>
          <w:trHeight w:val="567"/>
        </w:trPr>
        <w:tc>
          <w:tcPr>
            <w:tcW w:w="822" w:type="dxa"/>
          </w:tcPr>
          <w:p w14:paraId="423D4331" w14:textId="77777777" w:rsidR="00BC3EEA" w:rsidRPr="00BC3EEA" w:rsidRDefault="00BC3EEA" w:rsidP="00BC3EEA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974" w:type="dxa"/>
          </w:tcPr>
          <w:p w14:paraId="434793A8" w14:textId="77777777" w:rsidR="00BC3EEA" w:rsidRPr="00BC3EEA" w:rsidRDefault="00BC3EEA" w:rsidP="00BC3EEA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854" w:type="dxa"/>
          </w:tcPr>
          <w:p w14:paraId="2BF85A3E" w14:textId="77777777" w:rsidR="00BC3EEA" w:rsidRPr="00BC3EEA" w:rsidRDefault="00BC3EEA" w:rsidP="00BC3EEA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854" w:type="dxa"/>
          </w:tcPr>
          <w:p w14:paraId="71AAB790" w14:textId="77777777" w:rsidR="00BC3EEA" w:rsidRPr="00BC3EEA" w:rsidRDefault="00BC3EEA" w:rsidP="00BC3EEA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854" w:type="dxa"/>
          </w:tcPr>
          <w:p w14:paraId="3D51149C" w14:textId="77777777" w:rsidR="00BC3EEA" w:rsidRPr="00BC3EEA" w:rsidRDefault="00BC3EEA" w:rsidP="00BC3EEA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854" w:type="dxa"/>
          </w:tcPr>
          <w:p w14:paraId="6A9083E7" w14:textId="77777777" w:rsidR="00BC3EEA" w:rsidRPr="00BC3EEA" w:rsidRDefault="00BC3EEA" w:rsidP="00BC3EEA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855" w:type="dxa"/>
          </w:tcPr>
          <w:p w14:paraId="45212FF3" w14:textId="77777777" w:rsidR="00BC3EEA" w:rsidRPr="00BC3EEA" w:rsidRDefault="00BC3EEA" w:rsidP="00BC3EEA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</w:tr>
      <w:tr w:rsidR="00BC3EEA" w:rsidRPr="00BC3EEA" w14:paraId="10783EC0" w14:textId="77777777" w:rsidTr="0016280D">
        <w:trPr>
          <w:trHeight w:val="567"/>
        </w:trPr>
        <w:tc>
          <w:tcPr>
            <w:tcW w:w="822" w:type="dxa"/>
          </w:tcPr>
          <w:p w14:paraId="25459AC3" w14:textId="77777777" w:rsidR="00BC3EEA" w:rsidRPr="00BC3EEA" w:rsidRDefault="00BC3EEA" w:rsidP="00BC3EEA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974" w:type="dxa"/>
          </w:tcPr>
          <w:p w14:paraId="7A4EDF36" w14:textId="77777777" w:rsidR="00BC3EEA" w:rsidRPr="00BC3EEA" w:rsidRDefault="00BC3EEA" w:rsidP="00BC3EEA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854" w:type="dxa"/>
          </w:tcPr>
          <w:p w14:paraId="3ED6198C" w14:textId="77777777" w:rsidR="00BC3EEA" w:rsidRPr="00BC3EEA" w:rsidRDefault="00BC3EEA" w:rsidP="00BC3EEA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854" w:type="dxa"/>
          </w:tcPr>
          <w:p w14:paraId="369EDE4F" w14:textId="77777777" w:rsidR="00BC3EEA" w:rsidRPr="00BC3EEA" w:rsidRDefault="00BC3EEA" w:rsidP="00BC3EEA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854" w:type="dxa"/>
          </w:tcPr>
          <w:p w14:paraId="07C35D5C" w14:textId="77777777" w:rsidR="00BC3EEA" w:rsidRPr="00BC3EEA" w:rsidRDefault="00BC3EEA" w:rsidP="00BC3EEA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854" w:type="dxa"/>
          </w:tcPr>
          <w:p w14:paraId="6CE15209" w14:textId="77777777" w:rsidR="00BC3EEA" w:rsidRPr="00BC3EEA" w:rsidRDefault="00BC3EEA" w:rsidP="00BC3EEA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855" w:type="dxa"/>
          </w:tcPr>
          <w:p w14:paraId="1B150547" w14:textId="77777777" w:rsidR="00BC3EEA" w:rsidRPr="00BC3EEA" w:rsidRDefault="00BC3EEA" w:rsidP="00BC3EEA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</w:tr>
      <w:tr w:rsidR="00BC3EEA" w:rsidRPr="00BC3EEA" w14:paraId="5BD6DE13" w14:textId="77777777" w:rsidTr="0016280D">
        <w:trPr>
          <w:trHeight w:val="567"/>
        </w:trPr>
        <w:tc>
          <w:tcPr>
            <w:tcW w:w="822" w:type="dxa"/>
          </w:tcPr>
          <w:p w14:paraId="700C09F0" w14:textId="77777777" w:rsidR="00BC3EEA" w:rsidRPr="00BC3EEA" w:rsidRDefault="00BC3EEA" w:rsidP="00BC3EEA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974" w:type="dxa"/>
          </w:tcPr>
          <w:p w14:paraId="18E63340" w14:textId="77777777" w:rsidR="00BC3EEA" w:rsidRPr="00BC3EEA" w:rsidRDefault="00BC3EEA" w:rsidP="00BC3EEA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854" w:type="dxa"/>
          </w:tcPr>
          <w:p w14:paraId="5248E9DA" w14:textId="77777777" w:rsidR="00BC3EEA" w:rsidRPr="00BC3EEA" w:rsidRDefault="00BC3EEA" w:rsidP="00BC3EEA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854" w:type="dxa"/>
          </w:tcPr>
          <w:p w14:paraId="52403499" w14:textId="77777777" w:rsidR="00BC3EEA" w:rsidRPr="00BC3EEA" w:rsidRDefault="00BC3EEA" w:rsidP="00BC3EEA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854" w:type="dxa"/>
          </w:tcPr>
          <w:p w14:paraId="042EBAB6" w14:textId="77777777" w:rsidR="00BC3EEA" w:rsidRPr="00BC3EEA" w:rsidRDefault="00BC3EEA" w:rsidP="00BC3EEA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854" w:type="dxa"/>
          </w:tcPr>
          <w:p w14:paraId="0FBD8587" w14:textId="77777777" w:rsidR="00BC3EEA" w:rsidRPr="00BC3EEA" w:rsidRDefault="00BC3EEA" w:rsidP="00BC3EEA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855" w:type="dxa"/>
          </w:tcPr>
          <w:p w14:paraId="74B8425D" w14:textId="77777777" w:rsidR="00BC3EEA" w:rsidRPr="00BC3EEA" w:rsidRDefault="00BC3EEA" w:rsidP="00BC3EEA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</w:tr>
      <w:tr w:rsidR="00BC3EEA" w:rsidRPr="00BC3EEA" w14:paraId="4E2A14B9" w14:textId="77777777" w:rsidTr="0016280D">
        <w:trPr>
          <w:trHeight w:val="567"/>
        </w:trPr>
        <w:tc>
          <w:tcPr>
            <w:tcW w:w="822" w:type="dxa"/>
          </w:tcPr>
          <w:p w14:paraId="5D125525" w14:textId="77777777" w:rsidR="00BC3EEA" w:rsidRPr="00BC3EEA" w:rsidRDefault="00BC3EEA" w:rsidP="00BC3EEA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974" w:type="dxa"/>
          </w:tcPr>
          <w:p w14:paraId="235948E8" w14:textId="77777777" w:rsidR="00BC3EEA" w:rsidRPr="00BC3EEA" w:rsidRDefault="00BC3EEA" w:rsidP="00BC3EEA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854" w:type="dxa"/>
          </w:tcPr>
          <w:p w14:paraId="334EA54E" w14:textId="77777777" w:rsidR="00BC3EEA" w:rsidRPr="00BC3EEA" w:rsidRDefault="00BC3EEA" w:rsidP="00BC3EEA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854" w:type="dxa"/>
          </w:tcPr>
          <w:p w14:paraId="6B285D93" w14:textId="77777777" w:rsidR="00BC3EEA" w:rsidRPr="00BC3EEA" w:rsidRDefault="00BC3EEA" w:rsidP="00BC3EEA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854" w:type="dxa"/>
          </w:tcPr>
          <w:p w14:paraId="069AD21B" w14:textId="77777777" w:rsidR="00BC3EEA" w:rsidRPr="00BC3EEA" w:rsidRDefault="00BC3EEA" w:rsidP="00BC3EEA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854" w:type="dxa"/>
          </w:tcPr>
          <w:p w14:paraId="7C7B1977" w14:textId="77777777" w:rsidR="00BC3EEA" w:rsidRPr="00BC3EEA" w:rsidRDefault="00BC3EEA" w:rsidP="00BC3EEA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855" w:type="dxa"/>
          </w:tcPr>
          <w:p w14:paraId="198CEB42" w14:textId="77777777" w:rsidR="00BC3EEA" w:rsidRPr="00BC3EEA" w:rsidRDefault="00BC3EEA" w:rsidP="00BC3EEA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</w:tr>
      <w:tr w:rsidR="00BC3EEA" w:rsidRPr="00BC3EEA" w14:paraId="2E9B99E8" w14:textId="77777777" w:rsidTr="0016280D">
        <w:trPr>
          <w:trHeight w:val="567"/>
        </w:trPr>
        <w:tc>
          <w:tcPr>
            <w:tcW w:w="822" w:type="dxa"/>
          </w:tcPr>
          <w:p w14:paraId="3F69DD91" w14:textId="77777777" w:rsidR="00BC3EEA" w:rsidRPr="00BC3EEA" w:rsidRDefault="00BC3EEA" w:rsidP="00BC3EEA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974" w:type="dxa"/>
          </w:tcPr>
          <w:p w14:paraId="5B65CDC7" w14:textId="77777777" w:rsidR="00BC3EEA" w:rsidRPr="00BC3EEA" w:rsidRDefault="00BC3EEA" w:rsidP="00BC3EEA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854" w:type="dxa"/>
          </w:tcPr>
          <w:p w14:paraId="6B943DC8" w14:textId="77777777" w:rsidR="00BC3EEA" w:rsidRPr="00BC3EEA" w:rsidRDefault="00BC3EEA" w:rsidP="00BC3EEA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854" w:type="dxa"/>
          </w:tcPr>
          <w:p w14:paraId="3113107A" w14:textId="77777777" w:rsidR="00BC3EEA" w:rsidRPr="00BC3EEA" w:rsidRDefault="00BC3EEA" w:rsidP="00BC3EEA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854" w:type="dxa"/>
          </w:tcPr>
          <w:p w14:paraId="436BE4AC" w14:textId="77777777" w:rsidR="00BC3EEA" w:rsidRPr="00BC3EEA" w:rsidRDefault="00BC3EEA" w:rsidP="00BC3EEA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854" w:type="dxa"/>
          </w:tcPr>
          <w:p w14:paraId="1D3077D9" w14:textId="77777777" w:rsidR="00BC3EEA" w:rsidRPr="00BC3EEA" w:rsidRDefault="00BC3EEA" w:rsidP="00BC3EEA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855" w:type="dxa"/>
          </w:tcPr>
          <w:p w14:paraId="67727FBE" w14:textId="77777777" w:rsidR="00BC3EEA" w:rsidRPr="00BC3EEA" w:rsidRDefault="00BC3EEA" w:rsidP="00BC3EEA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</w:tr>
      <w:tr w:rsidR="00BC3EEA" w:rsidRPr="00BC3EEA" w14:paraId="6CA8E0E8" w14:textId="77777777" w:rsidTr="0016280D">
        <w:trPr>
          <w:trHeight w:val="567"/>
        </w:trPr>
        <w:tc>
          <w:tcPr>
            <w:tcW w:w="822" w:type="dxa"/>
          </w:tcPr>
          <w:p w14:paraId="226C12C1" w14:textId="77777777" w:rsidR="00BC3EEA" w:rsidRPr="00BC3EEA" w:rsidRDefault="00BC3EEA" w:rsidP="00BC3EEA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974" w:type="dxa"/>
          </w:tcPr>
          <w:p w14:paraId="271835CE" w14:textId="77777777" w:rsidR="00BC3EEA" w:rsidRPr="00BC3EEA" w:rsidRDefault="00BC3EEA" w:rsidP="00BC3EEA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854" w:type="dxa"/>
          </w:tcPr>
          <w:p w14:paraId="66D4E272" w14:textId="77777777" w:rsidR="00BC3EEA" w:rsidRPr="00BC3EEA" w:rsidRDefault="00BC3EEA" w:rsidP="00BC3EEA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854" w:type="dxa"/>
          </w:tcPr>
          <w:p w14:paraId="10001B9D" w14:textId="77777777" w:rsidR="00BC3EEA" w:rsidRPr="00BC3EEA" w:rsidRDefault="00BC3EEA" w:rsidP="00BC3EEA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854" w:type="dxa"/>
          </w:tcPr>
          <w:p w14:paraId="6F301499" w14:textId="77777777" w:rsidR="00BC3EEA" w:rsidRPr="00BC3EEA" w:rsidRDefault="00BC3EEA" w:rsidP="00BC3EEA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854" w:type="dxa"/>
          </w:tcPr>
          <w:p w14:paraId="22932520" w14:textId="77777777" w:rsidR="00BC3EEA" w:rsidRPr="00BC3EEA" w:rsidRDefault="00BC3EEA" w:rsidP="00BC3EEA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855" w:type="dxa"/>
          </w:tcPr>
          <w:p w14:paraId="0203F3B4" w14:textId="77777777" w:rsidR="00BC3EEA" w:rsidRPr="00BC3EEA" w:rsidRDefault="00BC3EEA" w:rsidP="00BC3EEA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</w:tr>
      <w:tr w:rsidR="00BC3EEA" w:rsidRPr="00BC3EEA" w14:paraId="0250C7C3" w14:textId="77777777" w:rsidTr="0016280D">
        <w:trPr>
          <w:trHeight w:val="567"/>
        </w:trPr>
        <w:tc>
          <w:tcPr>
            <w:tcW w:w="822" w:type="dxa"/>
          </w:tcPr>
          <w:p w14:paraId="25C91E0B" w14:textId="77777777" w:rsidR="00BC3EEA" w:rsidRPr="00BC3EEA" w:rsidRDefault="00BC3EEA" w:rsidP="00BC3EEA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974" w:type="dxa"/>
          </w:tcPr>
          <w:p w14:paraId="2F925CD8" w14:textId="77777777" w:rsidR="00BC3EEA" w:rsidRPr="00BC3EEA" w:rsidRDefault="00BC3EEA" w:rsidP="00BC3EEA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854" w:type="dxa"/>
          </w:tcPr>
          <w:p w14:paraId="1D00A3F0" w14:textId="77777777" w:rsidR="00BC3EEA" w:rsidRPr="00BC3EEA" w:rsidRDefault="00BC3EEA" w:rsidP="00BC3EEA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854" w:type="dxa"/>
          </w:tcPr>
          <w:p w14:paraId="3C9DDD05" w14:textId="77777777" w:rsidR="00BC3EEA" w:rsidRPr="00BC3EEA" w:rsidRDefault="00BC3EEA" w:rsidP="00BC3EEA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854" w:type="dxa"/>
          </w:tcPr>
          <w:p w14:paraId="0F34D073" w14:textId="77777777" w:rsidR="00BC3EEA" w:rsidRPr="00BC3EEA" w:rsidRDefault="00BC3EEA" w:rsidP="00BC3EEA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854" w:type="dxa"/>
          </w:tcPr>
          <w:p w14:paraId="782D9820" w14:textId="77777777" w:rsidR="00BC3EEA" w:rsidRPr="00BC3EEA" w:rsidRDefault="00BC3EEA" w:rsidP="00BC3EEA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855" w:type="dxa"/>
          </w:tcPr>
          <w:p w14:paraId="0832075A" w14:textId="77777777" w:rsidR="00BC3EEA" w:rsidRPr="00BC3EEA" w:rsidRDefault="00BC3EEA" w:rsidP="00BC3EEA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</w:tr>
      <w:tr w:rsidR="00BC3EEA" w:rsidRPr="00BC3EEA" w14:paraId="2B848F94" w14:textId="77777777" w:rsidTr="0016280D">
        <w:trPr>
          <w:trHeight w:val="567"/>
        </w:trPr>
        <w:tc>
          <w:tcPr>
            <w:tcW w:w="822" w:type="dxa"/>
          </w:tcPr>
          <w:p w14:paraId="700C42ED" w14:textId="77777777" w:rsidR="00BC3EEA" w:rsidRPr="00BC3EEA" w:rsidRDefault="00BC3EEA" w:rsidP="00BC3EEA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974" w:type="dxa"/>
          </w:tcPr>
          <w:p w14:paraId="21707C0F" w14:textId="77777777" w:rsidR="00BC3EEA" w:rsidRPr="00BC3EEA" w:rsidRDefault="00BC3EEA" w:rsidP="00BC3EEA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854" w:type="dxa"/>
          </w:tcPr>
          <w:p w14:paraId="7353FC86" w14:textId="77777777" w:rsidR="00BC3EEA" w:rsidRPr="00BC3EEA" w:rsidRDefault="00BC3EEA" w:rsidP="00BC3EEA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854" w:type="dxa"/>
          </w:tcPr>
          <w:p w14:paraId="780B9FE8" w14:textId="77777777" w:rsidR="00BC3EEA" w:rsidRPr="00BC3EEA" w:rsidRDefault="00BC3EEA" w:rsidP="00BC3EEA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854" w:type="dxa"/>
          </w:tcPr>
          <w:p w14:paraId="7102719A" w14:textId="77777777" w:rsidR="00BC3EEA" w:rsidRPr="00BC3EEA" w:rsidRDefault="00BC3EEA" w:rsidP="00BC3EEA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854" w:type="dxa"/>
          </w:tcPr>
          <w:p w14:paraId="05CD1790" w14:textId="77777777" w:rsidR="00BC3EEA" w:rsidRPr="00BC3EEA" w:rsidRDefault="00BC3EEA" w:rsidP="00BC3EEA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855" w:type="dxa"/>
          </w:tcPr>
          <w:p w14:paraId="280D911B" w14:textId="77777777" w:rsidR="00BC3EEA" w:rsidRPr="00BC3EEA" w:rsidRDefault="00BC3EEA" w:rsidP="00BC3EEA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</w:tr>
      <w:tr w:rsidR="00BC3EEA" w:rsidRPr="00BC3EEA" w14:paraId="31A12219" w14:textId="77777777" w:rsidTr="0016280D">
        <w:trPr>
          <w:trHeight w:val="567"/>
        </w:trPr>
        <w:tc>
          <w:tcPr>
            <w:tcW w:w="822" w:type="dxa"/>
          </w:tcPr>
          <w:p w14:paraId="57B582DD" w14:textId="77777777" w:rsidR="00BC3EEA" w:rsidRPr="00BC3EEA" w:rsidRDefault="00BC3EEA" w:rsidP="00BC3EEA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974" w:type="dxa"/>
          </w:tcPr>
          <w:p w14:paraId="696A2CA7" w14:textId="77777777" w:rsidR="00BC3EEA" w:rsidRPr="00BC3EEA" w:rsidRDefault="00BC3EEA" w:rsidP="00BC3EEA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854" w:type="dxa"/>
          </w:tcPr>
          <w:p w14:paraId="293FF0BD" w14:textId="77777777" w:rsidR="00BC3EEA" w:rsidRPr="00BC3EEA" w:rsidRDefault="00BC3EEA" w:rsidP="00BC3EEA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854" w:type="dxa"/>
          </w:tcPr>
          <w:p w14:paraId="150355FC" w14:textId="77777777" w:rsidR="00BC3EEA" w:rsidRPr="00BC3EEA" w:rsidRDefault="00BC3EEA" w:rsidP="00BC3EEA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854" w:type="dxa"/>
          </w:tcPr>
          <w:p w14:paraId="3C06576C" w14:textId="77777777" w:rsidR="00BC3EEA" w:rsidRPr="00BC3EEA" w:rsidRDefault="00BC3EEA" w:rsidP="00BC3EEA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854" w:type="dxa"/>
          </w:tcPr>
          <w:p w14:paraId="5A54B0E3" w14:textId="77777777" w:rsidR="00BC3EEA" w:rsidRPr="00BC3EEA" w:rsidRDefault="00BC3EEA" w:rsidP="00BC3EEA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855" w:type="dxa"/>
          </w:tcPr>
          <w:p w14:paraId="7E12C875" w14:textId="77777777" w:rsidR="00BC3EEA" w:rsidRPr="00BC3EEA" w:rsidRDefault="00BC3EEA" w:rsidP="00BC3EEA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</w:tr>
    </w:tbl>
    <w:p w14:paraId="0DA5DAA6" w14:textId="35EEBE24" w:rsidR="00BC3EEA" w:rsidRPr="00BC3EEA" w:rsidRDefault="00BC3EEA" w:rsidP="00BC3EEA">
      <w:pPr>
        <w:spacing w:after="160" w:line="259" w:lineRule="auto"/>
        <w:ind w:left="0" w:right="0"/>
        <w:rPr>
          <w:rFonts w:ascii="Calibri" w:eastAsia="Calibri" w:hAnsi="Calibri"/>
          <w:sz w:val="16"/>
          <w:szCs w:val="16"/>
          <w:lang w:eastAsia="en-US"/>
        </w:rPr>
      </w:pPr>
      <w:r w:rsidRPr="00BC3EEA">
        <w:rPr>
          <w:rFonts w:ascii="Calibri" w:eastAsia="Calibri" w:hAnsi="Calibri"/>
          <w:sz w:val="16"/>
          <w:szCs w:val="16"/>
          <w:lang w:eastAsia="en-US"/>
        </w:rPr>
        <w:t xml:space="preserve">Bilaga </w:t>
      </w:r>
      <w:r w:rsidR="005225ED">
        <w:rPr>
          <w:rFonts w:ascii="Calibri" w:eastAsia="Calibri" w:hAnsi="Calibri"/>
          <w:sz w:val="16"/>
          <w:szCs w:val="16"/>
          <w:lang w:eastAsia="en-US"/>
        </w:rPr>
        <w:t xml:space="preserve">till Q Di </w:t>
      </w:r>
      <w:r w:rsidRPr="00BC3EEA">
        <w:rPr>
          <w:rFonts w:ascii="Calibri" w:eastAsia="Calibri" w:hAnsi="Calibri"/>
          <w:sz w:val="16"/>
          <w:szCs w:val="16"/>
          <w:lang w:eastAsia="en-US"/>
        </w:rPr>
        <w:t>207</w:t>
      </w: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BC3EEA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ECF0AF" w14:textId="77777777" w:rsidR="00F340C6" w:rsidRDefault="00F340C6">
      <w:r>
        <w:separator/>
      </w:r>
    </w:p>
  </w:endnote>
  <w:endnote w:type="continuationSeparator" w:id="0">
    <w:p w14:paraId="73852E4C" w14:textId="77777777" w:rsidR="00F340C6" w:rsidRDefault="00F340C6">
      <w:r>
        <w:continuationSeparator/>
      </w:r>
    </w:p>
  </w:endnote>
  <w:endnote w:type="continuationNotice" w:id="1">
    <w:p w14:paraId="68C2C395" w14:textId="77777777" w:rsidR="00F340C6" w:rsidRDefault="00F340C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9D5E6A" w14:textId="77777777" w:rsidR="00F340C6" w:rsidRDefault="00F340C6"/>
  </w:footnote>
  <w:footnote w:type="continuationSeparator" w:id="0">
    <w:p w14:paraId="7C98A255" w14:textId="77777777" w:rsidR="00F340C6" w:rsidRDefault="00F340C6">
      <w:r>
        <w:continuationSeparator/>
      </w:r>
    </w:p>
  </w:footnote>
  <w:footnote w:type="continuationNotice" w:id="1">
    <w:p w14:paraId="2602DCB9" w14:textId="77777777" w:rsidR="00F340C6" w:rsidRDefault="00F340C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>
    <w:abstractNumId w:val="17"/>
  </w:num>
  <w:num w:numId="2">
    <w:abstractNumId w:val="14"/>
  </w:num>
  <w:num w:numId="3">
    <w:abstractNumId w:val="0"/>
  </w:num>
  <w:num w:numId="4">
    <w:abstractNumId w:val="6"/>
  </w:num>
  <w:num w:numId="5">
    <w:abstractNumId w:val="15"/>
  </w:num>
  <w:num w:numId="6">
    <w:abstractNumId w:val="2"/>
  </w:num>
  <w:num w:numId="7">
    <w:abstractNumId w:val="11"/>
  </w:num>
  <w:num w:numId="8">
    <w:abstractNumId w:val="8"/>
  </w:num>
  <w:num w:numId="9">
    <w:abstractNumId w:val="1"/>
  </w:num>
  <w:num w:numId="10">
    <w:abstractNumId w:val="1"/>
  </w:num>
  <w:num w:numId="11">
    <w:abstractNumId w:val="3"/>
  </w:num>
  <w:num w:numId="12">
    <w:abstractNumId w:val="4"/>
  </w:num>
  <w:num w:numId="13">
    <w:abstractNumId w:val="13"/>
  </w:num>
  <w:num w:numId="14">
    <w:abstractNumId w:val="9"/>
  </w:num>
  <w:num w:numId="15">
    <w:abstractNumId w:val="7"/>
  </w:num>
  <w:num w:numId="16">
    <w:abstractNumId w:val="12"/>
  </w:num>
  <w:num w:numId="17">
    <w:abstractNumId w:val="5"/>
  </w:num>
  <w:num w:numId="18">
    <w:abstractNumId w:val="10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744DA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0494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C29B8"/>
    <w:rsid w:val="004D7BA3"/>
    <w:rsid w:val="004F4518"/>
    <w:rsid w:val="004F4C62"/>
    <w:rsid w:val="00501433"/>
    <w:rsid w:val="00511CC4"/>
    <w:rsid w:val="005225ED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3EEA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40C6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0F1EE78F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table" w:customStyle="1" w:styleId="TableGrid1">
    <w:name w:val="Table Grid1"/>
    <w:basedOn w:val="Normaltabell"/>
    <w:next w:val="Tabellrutnt"/>
    <w:uiPriority w:val="39"/>
    <w:rsid w:val="00BC3EE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mmentarer">
    <w:name w:val="annotation text"/>
    <w:basedOn w:val="Normal"/>
    <w:link w:val="KommentarerChar"/>
    <w:uiPriority w:val="99"/>
    <w:semiHidden/>
    <w:unhideWhenUsed/>
    <w:rsid w:val="004C29B8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4C29B8"/>
  </w:style>
  <w:style w:type="character" w:styleId="Kommentarsreferens">
    <w:name w:val="annotation reference"/>
    <w:basedOn w:val="Standardstycketeckensnitt"/>
    <w:uiPriority w:val="99"/>
    <w:semiHidden/>
    <w:unhideWhenUsed/>
    <w:rsid w:val="004C29B8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1</TotalTime>
  <Pages>1</Pages>
  <Words>18</Words>
  <Characters>252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269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 bilaga Q Di 207 Kontrollprogram  Vattenkvalitét  Tillredningsvatten</dc:title>
  <dc:subject/>
  <dc:creator>patrik.jens.johansson@vgregion.se</dc:creator>
  <keywords/>
  <lastModifiedBy>Anita Fredriksson</lastModifiedBy>
  <revision>5</revision>
  <lastPrinted>2016-03-31T10:56:00.0000000Z</lastPrinted>
  <dcterms:created xsi:type="dcterms:W3CDTF">2022-05-06T06:21:00.0000000Z</dcterms:created>
  <dcterms:modified xsi:type="dcterms:W3CDTF">2022-09-13T10:43:00.0000000Z</dcterms:modified>
</coreProperties>
</file>