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13DD51B" w14:textId="77777777" w:rsidR="009550E4" w:rsidRDefault="009550E4" w:rsidP="00F35B05">
      <w:pPr>
        <w:pStyle w:val="Rubrik2"/>
        <w:sectPr w:rsidR="009550E4" w:rsidSect="009550E4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ACE9F1C" w14:textId="77777777" w:rsidR="009550E4" w:rsidRPr="009550E4" w:rsidRDefault="009550E4" w:rsidP="009550E4">
      <w:pPr>
        <w:spacing w:after="0" w:line="240" w:lineRule="auto"/>
        <w:ind w:left="0" w:right="0"/>
        <w:rPr>
          <w:szCs w:val="20"/>
        </w:rPr>
      </w:pPr>
    </w:p>
    <w:tbl>
      <w:tblPr>
        <w:tblW w:w="9039" w:type="dxa"/>
        <w:tblLayout w:type="fixed"/>
        <w:tblLook w:val="01E0" w:firstRow="1" w:lastRow="1" w:firstColumn="1" w:lastColumn="1" w:noHBand="0" w:noVBand="0"/>
      </w:tblPr>
      <w:tblGrid>
        <w:gridCol w:w="9039"/>
      </w:tblGrid>
      <w:tr w:rsidR="009550E4" w:rsidRPr="009550E4" w14:paraId="14956A85" w14:textId="77777777" w:rsidTr="2DD846E8">
        <w:trPr>
          <w:cantSplit/>
          <w:trHeight w:val="570"/>
        </w:trPr>
        <w:tc>
          <w:tcPr>
            <w:tcW w:w="9039" w:type="dxa"/>
            <w:tcBorders>
              <w:bottom w:val="single" w:sz="8" w:space="0" w:color="auto"/>
            </w:tcBorders>
            <w:tcMar>
              <w:left w:w="0" w:type="dxa"/>
              <w:right w:w="0" w:type="dxa"/>
            </w:tcMar>
            <w:vAlign w:val="bottom"/>
          </w:tcPr>
          <w:p w14:paraId="63BAE94F" w14:textId="410CFF91" w:rsidR="009550E4" w:rsidRPr="009550E4" w:rsidRDefault="009550E4" w:rsidP="00214A07">
            <w:pPr>
              <w:pStyle w:val="Rubrik1"/>
              <w:rPr>
                <w:noProof/>
              </w:rPr>
            </w:pPr>
            <w:r w:rsidRPr="009550E4">
              <w:rPr>
                <w:rFonts w:ascii="Times New Roman Fet" w:hAnsi="Times New Roman Fet"/>
                <w:noProof/>
                <w:sz w:val="20"/>
              </w:rPr>
              <mc:AlternateContent>
                <mc:Choice Requires="wps">
                  <w:drawing>
                    <wp:anchor distT="0" distB="0" distL="114300" distR="114300" simplePos="0" relativeHeight="251658240" behindDoc="0" locked="0" layoutInCell="1" allowOverlap="1" wp14:anchorId="05CD73C9" wp14:editId="08F766DC">
                      <wp:simplePos x="0" y="0"/>
                      <wp:positionH relativeFrom="column">
                        <wp:posOffset>6518275</wp:posOffset>
                      </wp:positionH>
                      <wp:positionV relativeFrom="paragraph">
                        <wp:posOffset>78740</wp:posOffset>
                      </wp:positionV>
                      <wp:extent cx="1244600" cy="222885"/>
                      <wp:effectExtent l="0" t="0" r="0" b="0"/>
                      <wp:wrapNone/>
                      <wp:docPr id="1" name="Textruta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 txBox="1">
                              <a:spLocks noChangeArrowheads="1"/>
                            </wps:cNvSpPr>
                            <wps:spPr bwMode="auto">
                              <a:xfrm>
                                <a:off x="0" y="0"/>
                                <a:ext cx="1244600" cy="222885"/>
                              </a:xfrm>
                              <a:prstGeom prst="rect">
                                <a:avLst/>
                              </a:prstGeom>
                              <a:noFill/>
                              <a:ln>
                                <a:noFill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txbx>
                              <w:txbxContent>
                                <w:p w14:paraId="35DF8A10" w14:textId="77777777" w:rsidR="009550E4" w:rsidRPr="003D37FD" w:rsidRDefault="009550E4" w:rsidP="009550E4">
                                  <w:pPr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</w:pP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 xml:space="preserve">Dok.ID: 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begin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instrText xml:space="preserve"> DOCPROPERTY  PubID  \* MERGEFORMAT </w:instrTex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separate"/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t>22303</w:t>
                                  </w:r>
                                  <w:r w:rsidRPr="003D37FD">
                                    <w:rPr>
                                      <w:rFonts w:ascii="Arial" w:hAnsi="Arial" w:cs="Arial"/>
                                      <w:color w:val="FFFFFF"/>
                                      <w:sz w:val="18"/>
                                      <w:szCs w:val="18"/>
                                    </w:rPr>
                                    <w:fldChar w:fldCharType="end"/>
                                  </w:r>
                                </w:p>
                              </w:txbxContent>
                            </wps:txbx>
                            <wps:bodyPr rot="0" vert="horz" wrap="square" lIns="91440" tIns="45720" rIns="91440" bIns="45720" anchor="t" anchorCtr="0" upright="1">
                              <a:spAutoFit/>
                            </wps:bodyPr>
                          </wps:wsp>
                        </a:graphicData>
                      </a:graphic>
                      <wp14:sizeRelH relativeFrom="margin">
                        <wp14:pctWidth>0</wp14:pctWidth>
                      </wp14:sizeRelH>
                      <wp14:sizeRelV relativeFrom="margin">
                        <wp14:pctHeight>20000</wp14:pctHeight>
                      </wp14:sizeRelV>
                    </wp:anchor>
                  </w:drawing>
                </mc:Choice>
                <mc:Fallback>
                  <w:pict>
                    <v:shapetype w14:anchorId="05CD73C9" id="_x0000_t202" coordsize="21600,21600" o:spt="202" path="m,l,21600r21600,l21600,xe">
                      <v:stroke joinstyle="miter"/>
                      <v:path gradientshapeok="t" o:connecttype="rect"/>
                    </v:shapetype>
                    <v:shape id="Textruta 1" o:spid="_x0000_s1026" type="#_x0000_t202" style="position:absolute;left:0;text-align:left;margin-left:513.25pt;margin-top:6.2pt;width:98pt;height:17.55pt;z-index:251658240;visibility:visible;mso-wrap-style:square;mso-width-percent:0;mso-height-percent:20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" filled="f" stroked="f">
                      <v:textbox style="mso-fit-shape-to-text:t">
                        <w:txbxContent>
                          <w:p w14:paraId="35DF8A10" w14:textId="77777777" w:rsidR="009550E4" w:rsidRPr="003D37FD" w:rsidRDefault="009550E4" w:rsidP="009550E4">
                            <w:pPr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</w:pP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 xml:space="preserve">Dok.ID: 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begin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instrText xml:space="preserve"> DOCPROPERTY  PubID  \* MERGEFORMAT </w:instrTex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separate"/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t>22303</w:t>
                            </w:r>
                            <w:r w:rsidRPr="003D37FD">
                              <w:rPr>
                                <w:rFonts w:ascii="Arial" w:hAnsi="Arial" w:cs="Arial"/>
                                <w:color w:val="FFFFFF"/>
                                <w:sz w:val="18"/>
                                <w:szCs w:val="18"/>
                              </w:rPr>
                              <w:fldChar w:fldCharType="end"/>
                            </w:r>
                          </w:p>
                        </w:txbxContent>
                      </v:textbox>
                    </v:shape>
                  </w:pict>
                </mc:Fallback>
              </mc:AlternateContent>
            </w:r>
            <w:bookmarkStart w:id="1" w:name="_1314629194"/>
            <w:bookmarkStart w:id="2" w:name="Rubrik"/>
            <w:bookmarkEnd w:id="1"/>
            <w:bookmarkEnd w:id="2"/>
            <w:r w:rsidRPr="009550E4">
              <w:rPr>
                <w:noProof/>
              </w:rPr>
              <w:t>Hemofiltrationsvätska mikrobiologisk kontroll, endotoxin bestämmning provtagningsanvisning   GMP</w:t>
            </w:r>
            <w:r w:rsidR="00B50AD0">
              <w:rPr>
                <w:noProof/>
              </w:rPr>
              <w:t xml:space="preserve"> Q Di 20</w:t>
            </w:r>
            <w:r w:rsidR="37E3E516">
              <w:rPr>
                <w:noProof/>
              </w:rPr>
              <w:t>6</w:t>
            </w:r>
          </w:p>
        </w:tc>
      </w:tr>
    </w:tbl>
    <w:p w14:paraId="43243C98" w14:textId="06F760BD" w:rsidR="009550E4" w:rsidRDefault="001D3AE2" w:rsidP="009550E4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kern w:val="32"/>
          <w:sz w:val="20"/>
          <w:szCs w:val="20"/>
        </w:rPr>
      </w:pPr>
      <w:r w:rsidRPr="001D3AE2">
        <w:rPr>
          <w:rFonts w:ascii="Arial Fet" w:hAnsi="Arial Fet" w:cs="Arial"/>
          <w:kern w:val="32"/>
          <w:sz w:val="20"/>
          <w:szCs w:val="20"/>
        </w:rPr>
        <w:t>Ett ex i o</w:t>
      </w:r>
      <w:r>
        <w:rPr>
          <w:rFonts w:ascii="Arial Fet" w:hAnsi="Arial Fet" w:cs="Arial"/>
          <w:kern w:val="32"/>
          <w:sz w:val="20"/>
          <w:szCs w:val="20"/>
        </w:rPr>
        <w:t>r</w:t>
      </w:r>
      <w:r w:rsidRPr="001D3AE2">
        <w:rPr>
          <w:rFonts w:ascii="Arial Fet" w:hAnsi="Arial Fet" w:cs="Arial"/>
          <w:kern w:val="32"/>
          <w:sz w:val="20"/>
          <w:szCs w:val="20"/>
        </w:rPr>
        <w:t xml:space="preserve">iginal </w:t>
      </w:r>
      <w:r>
        <w:rPr>
          <w:rFonts w:ascii="Arial Fet" w:hAnsi="Arial Fet" w:cs="Arial"/>
          <w:kern w:val="32"/>
          <w:sz w:val="20"/>
          <w:szCs w:val="20"/>
        </w:rPr>
        <w:t>p</w:t>
      </w:r>
      <w:r w:rsidRPr="001D3AE2">
        <w:rPr>
          <w:rFonts w:ascii="Arial Fet" w:hAnsi="Arial Fet" w:cs="Arial"/>
          <w:kern w:val="32"/>
          <w:sz w:val="20"/>
          <w:szCs w:val="20"/>
        </w:rPr>
        <w:t>ärm</w:t>
      </w:r>
    </w:p>
    <w:p w14:paraId="6A35B273" w14:textId="77777777" w:rsidR="00425B74" w:rsidRDefault="00425B74" w:rsidP="009550E4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kern w:val="32"/>
          <w:sz w:val="20"/>
          <w:szCs w:val="20"/>
        </w:rPr>
      </w:pPr>
    </w:p>
    <w:p w14:paraId="4730DF03" w14:textId="77777777" w:rsidR="00425B74" w:rsidRDefault="00425B74" w:rsidP="009550E4">
      <w:pPr>
        <w:keepNext/>
        <w:spacing w:after="0" w:line="240" w:lineRule="auto"/>
        <w:ind w:left="0" w:right="0"/>
        <w:outlineLvl w:val="0"/>
        <w:rPr>
          <w:rFonts w:ascii="Arial Fet" w:hAnsi="Arial Fet" w:cs="Arial"/>
          <w:kern w:val="32"/>
          <w:sz w:val="20"/>
          <w:szCs w:val="20"/>
        </w:rPr>
      </w:pPr>
    </w:p>
    <w:p w14:paraId="103DBA07" w14:textId="091F2259" w:rsidR="005E124B" w:rsidRPr="00425B74" w:rsidRDefault="00425B74" w:rsidP="009550E4">
      <w:pPr>
        <w:spacing w:after="0" w:line="240" w:lineRule="auto"/>
        <w:ind w:left="0" w:right="0"/>
        <w:rPr>
          <w:bCs/>
          <w:sz w:val="16"/>
          <w:szCs w:val="16"/>
        </w:rPr>
      </w:pPr>
      <w:r>
        <w:rPr>
          <w:bCs/>
          <w:sz w:val="16"/>
          <w:szCs w:val="16"/>
        </w:rPr>
        <w:t>D</w:t>
      </w:r>
      <w:r w:rsidR="00054A37" w:rsidRPr="00425B74">
        <w:rPr>
          <w:bCs/>
          <w:sz w:val="16"/>
          <w:szCs w:val="16"/>
        </w:rPr>
        <w:t xml:space="preserve">enna version lista på dialysmaskiner samt </w:t>
      </w:r>
      <w:r w:rsidRPr="00425B74">
        <w:rPr>
          <w:bCs/>
          <w:sz w:val="16"/>
          <w:szCs w:val="16"/>
        </w:rPr>
        <w:t>just provtagnings materiel</w:t>
      </w:r>
      <w:r w:rsidR="00054A37" w:rsidRPr="00425B74">
        <w:rPr>
          <w:bCs/>
          <w:sz w:val="16"/>
          <w:szCs w:val="16"/>
        </w:rPr>
        <w:t xml:space="preserve"> </w:t>
      </w:r>
    </w:p>
    <w:p w14:paraId="10727138" w14:textId="77777777" w:rsidR="005E124B" w:rsidRPr="00425B74" w:rsidRDefault="005E124B" w:rsidP="009550E4">
      <w:pPr>
        <w:spacing w:after="0" w:line="240" w:lineRule="auto"/>
        <w:ind w:left="0" w:right="0"/>
        <w:rPr>
          <w:bCs/>
          <w:sz w:val="16"/>
          <w:szCs w:val="16"/>
        </w:rPr>
      </w:pPr>
    </w:p>
    <w:p w14:paraId="49BB1BA2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268BA75A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534AF7BC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17702940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230573D2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5E01F5A1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015953D4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039FE985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09E0E98E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265F3653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6437ADBC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71F03DF9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6600BEC3" w14:textId="77777777" w:rsidR="001D3AE2" w:rsidRDefault="001D3AE2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47CB532D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4229008C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3539F042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715B716B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120BB80A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2735878F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0FF56DEF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3CFFF330" w14:textId="77777777" w:rsidR="005E124B" w:rsidRDefault="005E124B" w:rsidP="009550E4">
      <w:pPr>
        <w:spacing w:after="0" w:line="240" w:lineRule="auto"/>
        <w:ind w:left="0" w:right="0"/>
        <w:rPr>
          <w:b/>
          <w:sz w:val="28"/>
          <w:szCs w:val="28"/>
        </w:rPr>
      </w:pPr>
    </w:p>
    <w:p w14:paraId="2E73010C" w14:textId="77777777" w:rsidR="000A0836" w:rsidRDefault="000A0836">
      <w:pPr>
        <w:spacing w:after="0" w:line="240" w:lineRule="auto"/>
        <w:ind w:left="0" w:right="0"/>
        <w:rPr>
          <w:b/>
          <w:sz w:val="28"/>
          <w:szCs w:val="28"/>
        </w:rPr>
      </w:pPr>
      <w:r>
        <w:rPr>
          <w:b/>
          <w:sz w:val="28"/>
          <w:szCs w:val="28"/>
        </w:rPr>
        <w:br w:type="page"/>
      </w:r>
    </w:p>
    <w:p w14:paraId="6035699C" w14:textId="38444760" w:rsidR="009550E4" w:rsidRDefault="009550E4" w:rsidP="009550E4">
      <w:pPr>
        <w:spacing w:after="0" w:line="240" w:lineRule="auto"/>
        <w:ind w:left="0" w:right="0"/>
        <w:rPr>
          <w:sz w:val="28"/>
          <w:szCs w:val="28"/>
        </w:rPr>
      </w:pPr>
      <w:r w:rsidRPr="0028718B">
        <w:rPr>
          <w:b/>
          <w:sz w:val="28"/>
          <w:szCs w:val="28"/>
        </w:rPr>
        <w:lastRenderedPageBreak/>
        <w:t>Mikrobiell kontroll</w:t>
      </w:r>
      <w:r w:rsidRPr="0028718B">
        <w:rPr>
          <w:sz w:val="28"/>
          <w:szCs w:val="28"/>
        </w:rPr>
        <w:t>:</w:t>
      </w:r>
    </w:p>
    <w:p w14:paraId="13668F33" w14:textId="77777777" w:rsidR="00F5244B" w:rsidRPr="0028718B" w:rsidRDefault="00F5244B" w:rsidP="009550E4">
      <w:pPr>
        <w:spacing w:after="0" w:line="240" w:lineRule="auto"/>
        <w:ind w:left="0" w:right="0"/>
        <w:rPr>
          <w:sz w:val="28"/>
          <w:szCs w:val="28"/>
        </w:rPr>
      </w:pPr>
    </w:p>
    <w:p w14:paraId="2DDB1AA3" w14:textId="77777777" w:rsidR="004070D0" w:rsidRPr="009550E4" w:rsidRDefault="004070D0" w:rsidP="009550E4">
      <w:pPr>
        <w:spacing w:after="0" w:line="240" w:lineRule="auto"/>
        <w:ind w:left="0" w:right="0"/>
        <w:rPr>
          <w:szCs w:val="20"/>
        </w:rPr>
      </w:pPr>
    </w:p>
    <w:tbl>
      <w:tblPr>
        <w:tblW w:w="90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81"/>
        <w:gridCol w:w="5220"/>
      </w:tblGrid>
      <w:tr w:rsidR="009550E4" w:rsidRPr="009550E4" w14:paraId="0B4F8DD8" w14:textId="77777777">
        <w:tc>
          <w:tcPr>
            <w:tcW w:w="3781" w:type="dxa"/>
          </w:tcPr>
          <w:p w14:paraId="29D539AF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 xml:space="preserve">Provtagningsansvarig: </w:t>
            </w:r>
          </w:p>
        </w:tc>
        <w:tc>
          <w:tcPr>
            <w:tcW w:w="5220" w:type="dxa"/>
          </w:tcPr>
          <w:p w14:paraId="7412ABA3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Vårdenhetschef</w:t>
            </w:r>
          </w:p>
        </w:tc>
      </w:tr>
      <w:tr w:rsidR="009550E4" w:rsidRPr="009550E4" w14:paraId="37EB5D3C" w14:textId="77777777">
        <w:tc>
          <w:tcPr>
            <w:tcW w:w="3781" w:type="dxa"/>
          </w:tcPr>
          <w:p w14:paraId="0601543D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Frekvens: NÄL</w:t>
            </w:r>
          </w:p>
        </w:tc>
        <w:tc>
          <w:tcPr>
            <w:tcW w:w="5220" w:type="dxa"/>
          </w:tcPr>
          <w:p w14:paraId="7C09678C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1 gång varannan månad.</w:t>
            </w:r>
          </w:p>
          <w:p w14:paraId="0FD65954" w14:textId="77777777" w:rsidR="009550E4" w:rsidRPr="009550E4" w:rsidRDefault="009550E4" w:rsidP="009550E4">
            <w:pPr>
              <w:spacing w:after="0" w:line="240" w:lineRule="auto"/>
              <w:ind w:left="0" w:right="0"/>
              <w:rPr>
                <w:szCs w:val="20"/>
              </w:rPr>
            </w:pPr>
            <w:r w:rsidRPr="009550E4">
              <w:rPr>
                <w:szCs w:val="20"/>
              </w:rPr>
              <w:t>Hälften av maskinerna månad 1,3,5,7,9,11.</w:t>
            </w:r>
          </w:p>
          <w:p w14:paraId="2D2D9B8C" w14:textId="77777777" w:rsidR="009550E4" w:rsidRPr="009550E4" w:rsidRDefault="009550E4" w:rsidP="009550E4">
            <w:pPr>
              <w:spacing w:after="0" w:line="240" w:lineRule="auto"/>
              <w:ind w:left="0" w:right="0"/>
              <w:rPr>
                <w:szCs w:val="20"/>
              </w:rPr>
            </w:pPr>
            <w:r w:rsidRPr="009550E4">
              <w:rPr>
                <w:szCs w:val="20"/>
              </w:rPr>
              <w:t>(R :1,2,11,12 verkstad)</w:t>
            </w:r>
          </w:p>
          <w:p w14:paraId="49B50DE5" w14:textId="77777777" w:rsidR="009550E4" w:rsidRPr="009550E4" w:rsidRDefault="009550E4" w:rsidP="009550E4">
            <w:pPr>
              <w:keepNext/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Resterande månad 2,4,6,8,10,12</w:t>
            </w:r>
          </w:p>
          <w:p w14:paraId="41E2E155" w14:textId="67B16A1E" w:rsidR="009550E4" w:rsidRPr="009550E4" w:rsidRDefault="009550E4" w:rsidP="009550E4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  <w:r w:rsidRPr="009550E4">
              <w:rPr>
                <w:szCs w:val="20"/>
              </w:rPr>
              <w:t>R: 3,4,6,7 och 8</w:t>
            </w:r>
            <w:r w:rsidR="0000761C">
              <w:rPr>
                <w:szCs w:val="20"/>
              </w:rPr>
              <w:t xml:space="preserve">. </w:t>
            </w:r>
            <w:r w:rsidR="00BB2C1C">
              <w:rPr>
                <w:szCs w:val="20"/>
              </w:rPr>
              <w:t>L</w:t>
            </w:r>
            <w:r w:rsidR="00B6676F">
              <w:rPr>
                <w:szCs w:val="20"/>
              </w:rPr>
              <w:t>ist</w:t>
            </w:r>
            <w:r w:rsidR="00463029">
              <w:rPr>
                <w:szCs w:val="20"/>
              </w:rPr>
              <w:t>a</w:t>
            </w:r>
            <w:r w:rsidR="00BB2C1C">
              <w:rPr>
                <w:szCs w:val="20"/>
              </w:rPr>
              <w:t xml:space="preserve"> dialysmaskiner se</w:t>
            </w:r>
            <w:r w:rsidR="0000761C">
              <w:rPr>
                <w:szCs w:val="20"/>
              </w:rPr>
              <w:t xml:space="preserve"> </w:t>
            </w:r>
            <w:r w:rsidR="002107BF">
              <w:rPr>
                <w:szCs w:val="20"/>
              </w:rPr>
              <w:t>sid 5</w:t>
            </w:r>
          </w:p>
        </w:tc>
      </w:tr>
      <w:tr w:rsidR="009550E4" w:rsidRPr="009550E4" w14:paraId="52ED87C7" w14:textId="77777777">
        <w:tc>
          <w:tcPr>
            <w:tcW w:w="3781" w:type="dxa"/>
          </w:tcPr>
          <w:p w14:paraId="5B649B17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Frekvens: Munkedal</w:t>
            </w:r>
          </w:p>
        </w:tc>
        <w:tc>
          <w:tcPr>
            <w:tcW w:w="5220" w:type="dxa"/>
          </w:tcPr>
          <w:p w14:paraId="3D9EA875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Varannan månad, 6 ggr/år</w:t>
            </w:r>
          </w:p>
          <w:p w14:paraId="33E567FB" w14:textId="77777777" w:rsidR="00384AFD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Maskinerna provtas hälften varje månad</w:t>
            </w:r>
            <w:r w:rsidR="00384AFD">
              <w:rPr>
                <w:szCs w:val="20"/>
              </w:rPr>
              <w:t>.</w:t>
            </w:r>
          </w:p>
          <w:p w14:paraId="0AB167F3" w14:textId="6F550F0F" w:rsidR="009550E4" w:rsidRPr="009550E4" w:rsidRDefault="00B6676F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</w:pPr>
            <w:r>
              <w:t>Lista dialysmaskin</w:t>
            </w:r>
            <w:r w:rsidR="00384AFD">
              <w:t xml:space="preserve"> </w:t>
            </w:r>
            <w:r w:rsidR="00BB2C1C">
              <w:t xml:space="preserve">se </w:t>
            </w:r>
            <w:r w:rsidR="002107BF">
              <w:t>sid 5</w:t>
            </w:r>
          </w:p>
        </w:tc>
      </w:tr>
      <w:tr w:rsidR="009550E4" w:rsidRPr="009550E4" w14:paraId="1FDA9CBC" w14:textId="77777777">
        <w:tc>
          <w:tcPr>
            <w:tcW w:w="3781" w:type="dxa"/>
          </w:tcPr>
          <w:p w14:paraId="7D7EC777" w14:textId="085FBA55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Provtagningsställe: 5008</w:t>
            </w:r>
          </w:p>
        </w:tc>
        <w:tc>
          <w:tcPr>
            <w:tcW w:w="5220" w:type="dxa"/>
          </w:tcPr>
          <w:p w14:paraId="03B708D6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Filterkopplingen vid artärslangen.</w:t>
            </w:r>
          </w:p>
        </w:tc>
      </w:tr>
      <w:tr w:rsidR="009550E4" w:rsidRPr="009550E4" w14:paraId="5C597115" w14:textId="77777777">
        <w:tc>
          <w:tcPr>
            <w:tcW w:w="3781" w:type="dxa"/>
          </w:tcPr>
          <w:p w14:paraId="20BBAB78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Provtagningsställe: 6008</w:t>
            </w:r>
          </w:p>
        </w:tc>
        <w:tc>
          <w:tcPr>
            <w:tcW w:w="5220" w:type="dxa"/>
          </w:tcPr>
          <w:p w14:paraId="5AADE5E5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Röd dialysat koppling</w:t>
            </w:r>
          </w:p>
        </w:tc>
      </w:tr>
      <w:tr w:rsidR="009550E4" w:rsidRPr="009550E4" w14:paraId="04E1CFAA" w14:textId="77777777">
        <w:tc>
          <w:tcPr>
            <w:tcW w:w="3781" w:type="dxa"/>
          </w:tcPr>
          <w:p w14:paraId="6E542C3C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Provtagningskärl:</w:t>
            </w:r>
          </w:p>
        </w:tc>
        <w:tc>
          <w:tcPr>
            <w:tcW w:w="5220" w:type="dxa"/>
          </w:tcPr>
          <w:p w14:paraId="2E31F26F" w14:textId="77777777" w:rsidR="009550E4" w:rsidRPr="009550E4" w:rsidRDefault="009550E4" w:rsidP="009550E4">
            <w:pPr>
              <w:keepNext/>
              <w:spacing w:after="0" w:line="240" w:lineRule="auto"/>
              <w:ind w:left="0" w:right="0"/>
              <w:outlineLvl w:val="0"/>
              <w:rPr>
                <w:szCs w:val="20"/>
              </w:rPr>
            </w:pPr>
            <w:r w:rsidRPr="009550E4">
              <w:rPr>
                <w:szCs w:val="20"/>
              </w:rPr>
              <w:t>Steril plastflaska, 500 ml</w:t>
            </w:r>
          </w:p>
          <w:p w14:paraId="4D2E50E2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</w:p>
        </w:tc>
      </w:tr>
      <w:tr w:rsidR="009550E4" w:rsidRPr="009550E4" w14:paraId="3E21B031" w14:textId="77777777">
        <w:tc>
          <w:tcPr>
            <w:tcW w:w="3781" w:type="dxa"/>
          </w:tcPr>
          <w:p w14:paraId="65E84CE6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Gränsvärden:</w:t>
            </w:r>
          </w:p>
        </w:tc>
        <w:tc>
          <w:tcPr>
            <w:tcW w:w="5220" w:type="dxa"/>
          </w:tcPr>
          <w:p w14:paraId="1BDB10D6" w14:textId="38E5E64A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&lt;1</w:t>
            </w:r>
            <w:r w:rsidR="00F015C0">
              <w:rPr>
                <w:szCs w:val="20"/>
              </w:rPr>
              <w:t>0</w:t>
            </w:r>
            <w:r w:rsidRPr="009550E4">
              <w:rPr>
                <w:szCs w:val="20"/>
              </w:rPr>
              <w:t xml:space="preserve"> cfu/100ml </w:t>
            </w:r>
            <w:r w:rsidR="00F015C0">
              <w:rPr>
                <w:szCs w:val="20"/>
              </w:rPr>
              <w:t xml:space="preserve">före slutfilter </w:t>
            </w:r>
            <w:r w:rsidR="005E124B">
              <w:rPr>
                <w:szCs w:val="20"/>
              </w:rPr>
              <w:t>enl.</w:t>
            </w:r>
            <w:r w:rsidR="000A0836">
              <w:rPr>
                <w:szCs w:val="20"/>
              </w:rPr>
              <w:t xml:space="preserve"> </w:t>
            </w:r>
            <w:r w:rsidR="00F015C0">
              <w:rPr>
                <w:szCs w:val="20"/>
              </w:rPr>
              <w:t>gällande föreskrift</w:t>
            </w:r>
            <w:r w:rsidRPr="009550E4">
              <w:rPr>
                <w:szCs w:val="20"/>
              </w:rPr>
              <w:t>.</w:t>
            </w:r>
          </w:p>
        </w:tc>
      </w:tr>
      <w:tr w:rsidR="009550E4" w:rsidRPr="009550E4" w14:paraId="71C8DF64" w14:textId="77777777">
        <w:tc>
          <w:tcPr>
            <w:tcW w:w="3781" w:type="dxa"/>
          </w:tcPr>
          <w:p w14:paraId="7FE6502A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Analys av prov</w:t>
            </w:r>
          </w:p>
        </w:tc>
        <w:tc>
          <w:tcPr>
            <w:tcW w:w="5220" w:type="dxa"/>
          </w:tcPr>
          <w:p w14:paraId="419E5252" w14:textId="23C16841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Bakt</w:t>
            </w:r>
            <w:r w:rsidR="0028718B">
              <w:rPr>
                <w:szCs w:val="20"/>
              </w:rPr>
              <w:t>.</w:t>
            </w:r>
            <w:r w:rsidRPr="009550E4">
              <w:rPr>
                <w:szCs w:val="20"/>
              </w:rPr>
              <w:t>lab, Sahlgrenska</w:t>
            </w:r>
          </w:p>
        </w:tc>
      </w:tr>
      <w:tr w:rsidR="009550E4" w:rsidRPr="009550E4" w14:paraId="0E3A3E09" w14:textId="77777777">
        <w:tc>
          <w:tcPr>
            <w:tcW w:w="3781" w:type="dxa"/>
          </w:tcPr>
          <w:p w14:paraId="422EE3BB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550E4">
              <w:rPr>
                <w:szCs w:val="20"/>
              </w:rPr>
              <w:t>Provsvar:</w:t>
            </w:r>
          </w:p>
        </w:tc>
        <w:tc>
          <w:tcPr>
            <w:tcW w:w="5220" w:type="dxa"/>
          </w:tcPr>
          <w:p w14:paraId="1BE3660F" w14:textId="77777777" w:rsidR="009550E4" w:rsidRPr="009550E4" w:rsidRDefault="009550E4" w:rsidP="009550E4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9550E4">
              <w:t>Skickas till dialysmott. och kontrolleras, signeras av delegerad sjuksköterska.</w:t>
            </w:r>
          </w:p>
          <w:p w14:paraId="7DCF2137" w14:textId="135F39D3" w:rsidR="009550E4" w:rsidRPr="009550E4" w:rsidRDefault="00CD211E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  <w:r w:rsidRPr="009F0230">
              <w:rPr>
                <w:bCs/>
                <w:szCs w:val="20"/>
              </w:rPr>
              <w:t>Provsvar skannas in och lagras på sharepointytan ”GMP vatten – Dialys och njursviktsmottagningen".</w:t>
            </w:r>
          </w:p>
        </w:tc>
      </w:tr>
      <w:tr w:rsidR="009550E4" w:rsidRPr="009550E4" w14:paraId="02E46D1E" w14:textId="77777777">
        <w:tc>
          <w:tcPr>
            <w:tcW w:w="3781" w:type="dxa"/>
          </w:tcPr>
          <w:p w14:paraId="6B6A86E7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/>
                <w:sz w:val="28"/>
                <w:szCs w:val="20"/>
              </w:rPr>
            </w:pPr>
            <w:r w:rsidRPr="009550E4">
              <w:rPr>
                <w:b/>
                <w:sz w:val="28"/>
                <w:szCs w:val="20"/>
              </w:rPr>
              <w:t>Endotoxin bestämning:</w:t>
            </w:r>
          </w:p>
        </w:tc>
        <w:tc>
          <w:tcPr>
            <w:tcW w:w="5220" w:type="dxa"/>
          </w:tcPr>
          <w:p w14:paraId="70C64F7D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szCs w:val="20"/>
              </w:rPr>
            </w:pPr>
          </w:p>
        </w:tc>
      </w:tr>
      <w:tr w:rsidR="009550E4" w:rsidRPr="009550E4" w14:paraId="0EC54982" w14:textId="77777777">
        <w:tc>
          <w:tcPr>
            <w:tcW w:w="3781" w:type="dxa"/>
          </w:tcPr>
          <w:p w14:paraId="103AD15F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>Provtagningsansvarig:</w:t>
            </w:r>
          </w:p>
        </w:tc>
        <w:tc>
          <w:tcPr>
            <w:tcW w:w="5220" w:type="dxa"/>
          </w:tcPr>
          <w:p w14:paraId="3B7EE934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>Vårdenhetschef</w:t>
            </w:r>
          </w:p>
        </w:tc>
      </w:tr>
      <w:tr w:rsidR="009550E4" w:rsidRPr="009550E4" w14:paraId="190D3756" w14:textId="77777777">
        <w:tc>
          <w:tcPr>
            <w:tcW w:w="3781" w:type="dxa"/>
          </w:tcPr>
          <w:p w14:paraId="41A1BCFE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 xml:space="preserve">Frekvens: NÄL                                             </w:t>
            </w:r>
          </w:p>
        </w:tc>
        <w:tc>
          <w:tcPr>
            <w:tcW w:w="5220" w:type="dxa"/>
          </w:tcPr>
          <w:p w14:paraId="40DDD3A5" w14:textId="77C92918" w:rsidR="009550E4" w:rsidRPr="009550E4" w:rsidRDefault="009550E4" w:rsidP="00A979E0">
            <w:pPr>
              <w:tabs>
                <w:tab w:val="left" w:pos="3969"/>
              </w:tabs>
              <w:spacing w:after="0" w:line="240" w:lineRule="auto"/>
              <w:ind w:left="0" w:right="0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>1 gång varannan månad. Intervall se ovan.</w:t>
            </w:r>
          </w:p>
        </w:tc>
      </w:tr>
      <w:tr w:rsidR="009550E4" w:rsidRPr="009550E4" w14:paraId="32E11102" w14:textId="77777777">
        <w:tc>
          <w:tcPr>
            <w:tcW w:w="3781" w:type="dxa"/>
          </w:tcPr>
          <w:p w14:paraId="2B10A247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 xml:space="preserve">Frekvens: Munkedal </w:t>
            </w:r>
          </w:p>
        </w:tc>
        <w:tc>
          <w:tcPr>
            <w:tcW w:w="5220" w:type="dxa"/>
          </w:tcPr>
          <w:p w14:paraId="382E54EF" w14:textId="77777777" w:rsidR="009550E4" w:rsidRPr="009550E4" w:rsidRDefault="009550E4" w:rsidP="009550E4">
            <w:pPr>
              <w:tabs>
                <w:tab w:val="left" w:pos="3969"/>
              </w:tabs>
              <w:spacing w:after="0" w:line="240" w:lineRule="auto"/>
              <w:ind w:left="0" w:right="0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>Varannan månad, 6ggr/år</w:t>
            </w:r>
          </w:p>
          <w:p w14:paraId="647D382D" w14:textId="7401B4A1" w:rsidR="009550E4" w:rsidRPr="009550E4" w:rsidRDefault="009550E4" w:rsidP="009550E4">
            <w:pPr>
              <w:tabs>
                <w:tab w:val="left" w:pos="3969"/>
              </w:tabs>
              <w:spacing w:after="0" w:line="240" w:lineRule="auto"/>
              <w:ind w:left="0" w:right="0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 xml:space="preserve">Maskinerna provtas </w:t>
            </w:r>
            <w:r w:rsidR="00A979E0">
              <w:rPr>
                <w:bCs/>
                <w:szCs w:val="20"/>
              </w:rPr>
              <w:t>intervall som ovan.</w:t>
            </w:r>
          </w:p>
        </w:tc>
      </w:tr>
      <w:tr w:rsidR="009550E4" w:rsidRPr="009550E4" w14:paraId="6C58A56C" w14:textId="77777777">
        <w:tc>
          <w:tcPr>
            <w:tcW w:w="3781" w:type="dxa"/>
          </w:tcPr>
          <w:p w14:paraId="7F563A76" w14:textId="0EBCCB7E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>Provtagningsställe:  5008</w:t>
            </w:r>
          </w:p>
        </w:tc>
        <w:tc>
          <w:tcPr>
            <w:tcW w:w="5220" w:type="dxa"/>
          </w:tcPr>
          <w:p w14:paraId="2A0DBEAC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>Filterkopplingen vid artärslangen</w:t>
            </w:r>
          </w:p>
        </w:tc>
      </w:tr>
      <w:tr w:rsidR="009550E4" w:rsidRPr="009550E4" w14:paraId="08B45088" w14:textId="77777777">
        <w:tc>
          <w:tcPr>
            <w:tcW w:w="3781" w:type="dxa"/>
          </w:tcPr>
          <w:p w14:paraId="1FCF1161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>Provtagningsställe: 6008</w:t>
            </w:r>
          </w:p>
        </w:tc>
        <w:tc>
          <w:tcPr>
            <w:tcW w:w="5220" w:type="dxa"/>
          </w:tcPr>
          <w:p w14:paraId="65DA7480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>Röd dialysat koppling</w:t>
            </w:r>
          </w:p>
        </w:tc>
      </w:tr>
      <w:tr w:rsidR="009550E4" w:rsidRPr="009550E4" w14:paraId="1D06633D" w14:textId="77777777">
        <w:tc>
          <w:tcPr>
            <w:tcW w:w="3781" w:type="dxa"/>
          </w:tcPr>
          <w:p w14:paraId="088238D1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>Provtagningskärl:</w:t>
            </w:r>
          </w:p>
        </w:tc>
        <w:tc>
          <w:tcPr>
            <w:tcW w:w="5220" w:type="dxa"/>
          </w:tcPr>
          <w:p w14:paraId="06CA6160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>Sterilt glaströr (gul kork), 6 ml.</w:t>
            </w:r>
          </w:p>
        </w:tc>
      </w:tr>
      <w:tr w:rsidR="009550E4" w:rsidRPr="009550E4" w14:paraId="7ECB9757" w14:textId="77777777">
        <w:tc>
          <w:tcPr>
            <w:tcW w:w="3781" w:type="dxa"/>
          </w:tcPr>
          <w:p w14:paraId="1919D9F4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>Gränsvärden:</w:t>
            </w:r>
          </w:p>
        </w:tc>
        <w:tc>
          <w:tcPr>
            <w:tcW w:w="5220" w:type="dxa"/>
          </w:tcPr>
          <w:p w14:paraId="0FCB215D" w14:textId="575C8EA2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 xml:space="preserve">Enligt gällande </w:t>
            </w:r>
            <w:r w:rsidR="00A979E0">
              <w:rPr>
                <w:bCs/>
                <w:szCs w:val="20"/>
              </w:rPr>
              <w:t>föreskrift</w:t>
            </w:r>
          </w:p>
        </w:tc>
      </w:tr>
      <w:tr w:rsidR="009550E4" w:rsidRPr="009550E4" w14:paraId="181E4CA7" w14:textId="77777777">
        <w:tc>
          <w:tcPr>
            <w:tcW w:w="3781" w:type="dxa"/>
          </w:tcPr>
          <w:p w14:paraId="6379EB66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>Analys av prov:</w:t>
            </w:r>
          </w:p>
        </w:tc>
        <w:tc>
          <w:tcPr>
            <w:tcW w:w="5220" w:type="dxa"/>
          </w:tcPr>
          <w:p w14:paraId="57489F90" w14:textId="77777777" w:rsidR="009550E4" w:rsidRPr="009550E4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  <w:r w:rsidRPr="009550E4">
              <w:rPr>
                <w:bCs/>
                <w:szCs w:val="20"/>
              </w:rPr>
              <w:t>Bakt. lab, Sahlgrenska</w:t>
            </w:r>
          </w:p>
        </w:tc>
      </w:tr>
      <w:tr w:rsidR="009F0230" w:rsidRPr="009F0230" w14:paraId="57B5E0F5" w14:textId="77777777">
        <w:tc>
          <w:tcPr>
            <w:tcW w:w="3781" w:type="dxa"/>
          </w:tcPr>
          <w:p w14:paraId="5D6F6760" w14:textId="77777777" w:rsidR="009550E4" w:rsidRPr="009F0230" w:rsidRDefault="009550E4" w:rsidP="009550E4">
            <w:pPr>
              <w:keepNext/>
              <w:tabs>
                <w:tab w:val="left" w:pos="3828"/>
                <w:tab w:val="left" w:pos="4111"/>
              </w:tabs>
              <w:spacing w:after="0" w:line="240" w:lineRule="auto"/>
              <w:ind w:left="0" w:right="0"/>
              <w:outlineLvl w:val="1"/>
              <w:rPr>
                <w:bCs/>
                <w:szCs w:val="20"/>
              </w:rPr>
            </w:pPr>
            <w:r w:rsidRPr="009F0230">
              <w:rPr>
                <w:bCs/>
                <w:szCs w:val="20"/>
              </w:rPr>
              <w:t>Provsvar:</w:t>
            </w:r>
          </w:p>
        </w:tc>
        <w:tc>
          <w:tcPr>
            <w:tcW w:w="5220" w:type="dxa"/>
          </w:tcPr>
          <w:p w14:paraId="15DDBD5F" w14:textId="77777777" w:rsidR="009550E4" w:rsidRPr="009F0230" w:rsidRDefault="009550E4" w:rsidP="009550E4">
            <w:pPr>
              <w:autoSpaceDE w:val="0"/>
              <w:autoSpaceDN w:val="0"/>
              <w:adjustRightInd w:val="0"/>
              <w:spacing w:after="0" w:line="240" w:lineRule="auto"/>
              <w:ind w:left="0" w:right="0"/>
            </w:pPr>
            <w:r w:rsidRPr="009F0230">
              <w:t>Skickas till dialysmott. och kontrolleras, signeras av delegerad sjuksköterska.</w:t>
            </w:r>
          </w:p>
          <w:p w14:paraId="76B6A3C6" w14:textId="3A18AF70" w:rsidR="009550E4" w:rsidRPr="009F0230" w:rsidRDefault="00CD211E" w:rsidP="009550E4">
            <w:pPr>
              <w:autoSpaceDE w:val="0"/>
              <w:autoSpaceDN w:val="0"/>
              <w:adjustRightInd w:val="0"/>
              <w:spacing w:after="0" w:line="240" w:lineRule="auto"/>
              <w:ind w:left="0" w:right="0"/>
              <w:rPr>
                <w:bCs/>
                <w:szCs w:val="20"/>
              </w:rPr>
            </w:pPr>
            <w:r w:rsidRPr="009F0230">
              <w:rPr>
                <w:bCs/>
                <w:szCs w:val="20"/>
              </w:rPr>
              <w:t>Provsvar skannas in och lagras på sharepointytan ”GMP vatten – Dialys och njursviktsmottagningen".</w:t>
            </w:r>
          </w:p>
        </w:tc>
      </w:tr>
    </w:tbl>
    <w:p w14:paraId="0F24B942" w14:textId="7A32CBB8" w:rsidR="009550E4" w:rsidRPr="009F0230" w:rsidRDefault="009550E4" w:rsidP="009550E4">
      <w:pPr>
        <w:spacing w:after="0" w:line="240" w:lineRule="auto"/>
        <w:ind w:left="0" w:right="0"/>
        <w:rPr>
          <w:b/>
          <w:szCs w:val="20"/>
        </w:rPr>
      </w:pPr>
      <w:r w:rsidRPr="009F0230">
        <w:rPr>
          <w:b/>
          <w:szCs w:val="20"/>
        </w:rPr>
        <w:t xml:space="preserve"> </w:t>
      </w:r>
    </w:p>
    <w:p w14:paraId="01C2BC30" w14:textId="77777777" w:rsidR="00B310B6" w:rsidRDefault="00B310B6" w:rsidP="009550E4">
      <w:pPr>
        <w:tabs>
          <w:tab w:val="left" w:pos="3828"/>
        </w:tabs>
        <w:spacing w:after="0" w:line="240" w:lineRule="auto"/>
        <w:ind w:left="0" w:right="0"/>
        <w:rPr>
          <w:sz w:val="20"/>
          <w:szCs w:val="20"/>
        </w:rPr>
      </w:pPr>
    </w:p>
    <w:p w14:paraId="51BF3DFD" w14:textId="77777777" w:rsidR="00B310B6" w:rsidRDefault="00B310B6" w:rsidP="009550E4">
      <w:pPr>
        <w:tabs>
          <w:tab w:val="left" w:pos="3828"/>
        </w:tabs>
        <w:spacing w:after="0" w:line="240" w:lineRule="auto"/>
        <w:ind w:left="0" w:right="0"/>
        <w:rPr>
          <w:sz w:val="20"/>
          <w:szCs w:val="20"/>
        </w:rPr>
      </w:pPr>
    </w:p>
    <w:p w14:paraId="6A0998E8" w14:textId="77777777" w:rsidR="00B310B6" w:rsidRDefault="00B310B6" w:rsidP="009550E4">
      <w:pPr>
        <w:tabs>
          <w:tab w:val="left" w:pos="3828"/>
        </w:tabs>
        <w:spacing w:after="0" w:line="240" w:lineRule="auto"/>
        <w:ind w:left="0" w:right="0"/>
        <w:rPr>
          <w:sz w:val="20"/>
          <w:szCs w:val="20"/>
        </w:rPr>
      </w:pPr>
    </w:p>
    <w:p w14:paraId="512114EB" w14:textId="77777777" w:rsidR="00B310B6" w:rsidRDefault="00B310B6" w:rsidP="009550E4">
      <w:pPr>
        <w:tabs>
          <w:tab w:val="left" w:pos="3828"/>
        </w:tabs>
        <w:spacing w:after="0" w:line="240" w:lineRule="auto"/>
        <w:ind w:left="0" w:right="0"/>
        <w:rPr>
          <w:sz w:val="20"/>
          <w:szCs w:val="20"/>
        </w:rPr>
      </w:pPr>
    </w:p>
    <w:p w14:paraId="27BCB694" w14:textId="77777777" w:rsidR="00B310B6" w:rsidRDefault="00B310B6" w:rsidP="009550E4">
      <w:pPr>
        <w:tabs>
          <w:tab w:val="left" w:pos="3828"/>
        </w:tabs>
        <w:spacing w:after="0" w:line="240" w:lineRule="auto"/>
        <w:ind w:left="0" w:right="0"/>
        <w:rPr>
          <w:sz w:val="20"/>
          <w:szCs w:val="20"/>
        </w:rPr>
      </w:pPr>
    </w:p>
    <w:p w14:paraId="74D03243" w14:textId="77777777" w:rsidR="00B310B6" w:rsidRDefault="00B310B6" w:rsidP="009550E4">
      <w:pPr>
        <w:tabs>
          <w:tab w:val="left" w:pos="3828"/>
        </w:tabs>
        <w:spacing w:after="0" w:line="240" w:lineRule="auto"/>
        <w:ind w:left="0" w:right="0"/>
        <w:rPr>
          <w:sz w:val="20"/>
          <w:szCs w:val="20"/>
        </w:rPr>
      </w:pPr>
    </w:p>
    <w:p w14:paraId="1407FC2A" w14:textId="77777777" w:rsidR="00B310B6" w:rsidRDefault="00B310B6" w:rsidP="009550E4">
      <w:pPr>
        <w:tabs>
          <w:tab w:val="left" w:pos="3828"/>
        </w:tabs>
        <w:spacing w:after="0" w:line="240" w:lineRule="auto"/>
        <w:ind w:left="0" w:right="0"/>
        <w:rPr>
          <w:sz w:val="20"/>
          <w:szCs w:val="20"/>
        </w:rPr>
      </w:pPr>
    </w:p>
    <w:p w14:paraId="69BD35CE" w14:textId="77777777" w:rsidR="00B310B6" w:rsidRDefault="00B310B6" w:rsidP="009550E4">
      <w:pPr>
        <w:tabs>
          <w:tab w:val="left" w:pos="3828"/>
        </w:tabs>
        <w:spacing w:after="0" w:line="240" w:lineRule="auto"/>
        <w:ind w:left="0" w:right="0"/>
        <w:rPr>
          <w:sz w:val="20"/>
          <w:szCs w:val="20"/>
        </w:rPr>
      </w:pPr>
    </w:p>
    <w:p w14:paraId="3D99F360" w14:textId="77777777" w:rsidR="00B310B6" w:rsidRDefault="00B310B6" w:rsidP="009550E4">
      <w:pPr>
        <w:tabs>
          <w:tab w:val="left" w:pos="3828"/>
        </w:tabs>
        <w:spacing w:after="0" w:line="240" w:lineRule="auto"/>
        <w:ind w:left="0" w:right="0"/>
        <w:rPr>
          <w:sz w:val="20"/>
          <w:szCs w:val="20"/>
        </w:rPr>
      </w:pPr>
    </w:p>
    <w:p w14:paraId="508CA88D" w14:textId="77777777" w:rsidR="00B310B6" w:rsidRDefault="00B310B6" w:rsidP="009550E4">
      <w:pPr>
        <w:tabs>
          <w:tab w:val="left" w:pos="3828"/>
        </w:tabs>
        <w:spacing w:after="0" w:line="240" w:lineRule="auto"/>
        <w:ind w:left="0" w:right="0"/>
        <w:rPr>
          <w:sz w:val="20"/>
          <w:szCs w:val="20"/>
        </w:rPr>
      </w:pPr>
    </w:p>
    <w:p w14:paraId="70B6C7C2" w14:textId="77777777" w:rsidR="00B310B6" w:rsidRDefault="00B310B6" w:rsidP="009550E4">
      <w:pPr>
        <w:tabs>
          <w:tab w:val="left" w:pos="3828"/>
        </w:tabs>
        <w:spacing w:after="0" w:line="240" w:lineRule="auto"/>
        <w:ind w:left="0" w:right="0"/>
        <w:rPr>
          <w:sz w:val="20"/>
          <w:szCs w:val="20"/>
        </w:rPr>
      </w:pPr>
    </w:p>
    <w:p w14:paraId="1E191589" w14:textId="77777777" w:rsidR="00B310B6" w:rsidRDefault="00B310B6" w:rsidP="009550E4">
      <w:pPr>
        <w:tabs>
          <w:tab w:val="left" w:pos="3828"/>
        </w:tabs>
        <w:spacing w:after="0" w:line="240" w:lineRule="auto"/>
        <w:ind w:left="0" w:right="0"/>
        <w:rPr>
          <w:sz w:val="20"/>
          <w:szCs w:val="20"/>
        </w:rPr>
      </w:pPr>
    </w:p>
    <w:p w14:paraId="0EE3C4BD" w14:textId="2F1A46C1" w:rsidR="009550E4" w:rsidRPr="009550E4" w:rsidRDefault="009550E4" w:rsidP="009550E4">
      <w:pPr>
        <w:tabs>
          <w:tab w:val="left" w:pos="3828"/>
        </w:tabs>
        <w:spacing w:after="0" w:line="240" w:lineRule="auto"/>
        <w:ind w:left="0" w:right="0"/>
        <w:rPr>
          <w:sz w:val="20"/>
          <w:szCs w:val="20"/>
        </w:rPr>
      </w:pPr>
      <w:r w:rsidRPr="009550E4">
        <w:rPr>
          <w:sz w:val="20"/>
          <w:szCs w:val="20"/>
        </w:rPr>
        <w:tab/>
      </w:r>
      <w:r w:rsidRPr="009550E4">
        <w:rPr>
          <w:sz w:val="20"/>
          <w:szCs w:val="20"/>
        </w:rPr>
        <w:softHyphen/>
      </w:r>
      <w:r w:rsidRPr="009550E4">
        <w:rPr>
          <w:sz w:val="20"/>
          <w:szCs w:val="20"/>
        </w:rPr>
        <w:softHyphen/>
      </w:r>
      <w:r w:rsidRPr="009550E4">
        <w:rPr>
          <w:sz w:val="20"/>
          <w:szCs w:val="20"/>
        </w:rPr>
        <w:softHyphen/>
      </w:r>
      <w:r w:rsidRPr="009550E4">
        <w:rPr>
          <w:sz w:val="20"/>
          <w:szCs w:val="20"/>
        </w:rPr>
        <w:softHyphen/>
      </w:r>
    </w:p>
    <w:p w14:paraId="52FF3D22" w14:textId="77777777" w:rsidR="009550E4" w:rsidRPr="009550E4" w:rsidRDefault="009550E4" w:rsidP="009550E4">
      <w:pPr>
        <w:tabs>
          <w:tab w:val="left" w:pos="1380"/>
          <w:tab w:val="left" w:pos="2860"/>
          <w:tab w:val="left" w:pos="3960"/>
          <w:tab w:val="left" w:pos="8500"/>
        </w:tabs>
        <w:spacing w:after="0" w:line="240" w:lineRule="auto"/>
        <w:ind w:left="0" w:right="0"/>
        <w:rPr>
          <w:sz w:val="20"/>
          <w:szCs w:val="20"/>
        </w:rPr>
      </w:pPr>
    </w:p>
    <w:p w14:paraId="24D91D37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384294FB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6D5A3E64" w14:textId="77777777" w:rsidR="009550E4" w:rsidRPr="009550E4" w:rsidRDefault="009550E4" w:rsidP="009550E4">
      <w:pPr>
        <w:spacing w:after="0" w:line="240" w:lineRule="auto"/>
        <w:ind w:left="0" w:right="0"/>
        <w:rPr>
          <w:b/>
          <w:sz w:val="28"/>
          <w:szCs w:val="20"/>
        </w:rPr>
      </w:pPr>
      <w:r w:rsidRPr="009550E4">
        <w:rPr>
          <w:b/>
          <w:sz w:val="28"/>
          <w:szCs w:val="20"/>
        </w:rPr>
        <w:t>Åtgärder vid mikrobiologisk växt:</w:t>
      </w:r>
    </w:p>
    <w:p w14:paraId="3A188108" w14:textId="77777777" w:rsidR="009550E4" w:rsidRPr="009550E4" w:rsidRDefault="009550E4" w:rsidP="009550E4">
      <w:pPr>
        <w:spacing w:after="0" w:line="240" w:lineRule="auto"/>
        <w:ind w:left="0" w:right="0"/>
        <w:rPr>
          <w:szCs w:val="20"/>
        </w:rPr>
      </w:pPr>
    </w:p>
    <w:p w14:paraId="591AEFBD" w14:textId="5AF39B95" w:rsidR="009550E4" w:rsidRPr="009550E4" w:rsidRDefault="009550E4" w:rsidP="009550E4">
      <w:pPr>
        <w:tabs>
          <w:tab w:val="left" w:pos="3402"/>
        </w:tabs>
        <w:spacing w:after="0" w:line="240" w:lineRule="auto"/>
        <w:ind w:left="0" w:right="0"/>
        <w:rPr>
          <w:szCs w:val="20"/>
        </w:rPr>
      </w:pPr>
      <w:r w:rsidRPr="009550E4">
        <w:rPr>
          <w:szCs w:val="20"/>
        </w:rPr>
        <w:t>Om gränsvärde 11-100 cfu/100 ml kan maskinen användas för HD behandling.</w:t>
      </w:r>
    </w:p>
    <w:p w14:paraId="796C0BB6" w14:textId="52861E69" w:rsidR="009550E4" w:rsidRPr="009550E4" w:rsidRDefault="009550E4" w:rsidP="009550E4">
      <w:pPr>
        <w:tabs>
          <w:tab w:val="left" w:pos="3402"/>
        </w:tabs>
        <w:spacing w:after="0" w:line="240" w:lineRule="auto"/>
        <w:ind w:left="0" w:right="0"/>
        <w:rPr>
          <w:szCs w:val="20"/>
        </w:rPr>
      </w:pPr>
      <w:r w:rsidRPr="009550E4">
        <w:rPr>
          <w:szCs w:val="20"/>
        </w:rPr>
        <w:t>Priming och dialysavslut utförs med Na</w:t>
      </w:r>
      <w:r w:rsidR="0011160F">
        <w:rPr>
          <w:szCs w:val="20"/>
        </w:rPr>
        <w:t>C</w:t>
      </w:r>
      <w:r w:rsidRPr="009550E4">
        <w:rPr>
          <w:szCs w:val="20"/>
        </w:rPr>
        <w:t>l.</w:t>
      </w:r>
    </w:p>
    <w:p w14:paraId="410A2E18" w14:textId="77777777" w:rsidR="009550E4" w:rsidRPr="009550E4" w:rsidRDefault="009550E4" w:rsidP="009550E4">
      <w:pPr>
        <w:spacing w:after="0" w:line="240" w:lineRule="auto"/>
        <w:ind w:left="0" w:right="0"/>
        <w:rPr>
          <w:szCs w:val="20"/>
        </w:rPr>
      </w:pPr>
      <w:r w:rsidRPr="009550E4">
        <w:rPr>
          <w:szCs w:val="20"/>
        </w:rPr>
        <w:t>Maskinen märks med skylt endast HD.</w:t>
      </w:r>
    </w:p>
    <w:p w14:paraId="3E9714A1" w14:textId="082AD6D3" w:rsidR="009550E4" w:rsidRPr="009550E4" w:rsidRDefault="009550E4" w:rsidP="009550E4">
      <w:pPr>
        <w:spacing w:after="0" w:line="240" w:lineRule="auto"/>
        <w:ind w:left="0" w:right="0"/>
        <w:rPr>
          <w:szCs w:val="20"/>
        </w:rPr>
      </w:pPr>
      <w:r w:rsidRPr="009550E4">
        <w:rPr>
          <w:szCs w:val="20"/>
        </w:rPr>
        <w:t xml:space="preserve">Fyll i protokoll enl sid </w:t>
      </w:r>
      <w:r w:rsidR="00DE36BF">
        <w:rPr>
          <w:szCs w:val="20"/>
        </w:rPr>
        <w:t>4</w:t>
      </w:r>
      <w:r w:rsidRPr="009550E4">
        <w:rPr>
          <w:szCs w:val="20"/>
        </w:rPr>
        <w:t xml:space="preserve"> och sätt på maskinpärmens framsida.</w:t>
      </w:r>
    </w:p>
    <w:p w14:paraId="44FF2A06" w14:textId="77777777" w:rsidR="009550E4" w:rsidRPr="009550E4" w:rsidRDefault="009550E4" w:rsidP="009550E4">
      <w:pPr>
        <w:spacing w:after="0" w:line="240" w:lineRule="auto"/>
        <w:ind w:left="0" w:right="0"/>
        <w:rPr>
          <w:szCs w:val="20"/>
        </w:rPr>
      </w:pPr>
      <w:r w:rsidRPr="009550E4">
        <w:rPr>
          <w:szCs w:val="20"/>
        </w:rPr>
        <w:t>Kvalitetsansvarig ssk/ vårdenhetschef ansvarar för att det även framgår på driftsprotokollet att maskinen kan användas för HD behandling samt datum.</w:t>
      </w:r>
    </w:p>
    <w:p w14:paraId="0BFBF13D" w14:textId="329CFDE0" w:rsidR="009550E4" w:rsidRPr="009550E4" w:rsidRDefault="009550E4" w:rsidP="009550E4">
      <w:pPr>
        <w:spacing w:after="0" w:line="240" w:lineRule="auto"/>
        <w:ind w:left="0" w:right="0"/>
        <w:rPr>
          <w:szCs w:val="20"/>
          <w:highlight w:val="lightGray"/>
        </w:rPr>
      </w:pPr>
      <w:r w:rsidRPr="009550E4">
        <w:rPr>
          <w:szCs w:val="20"/>
        </w:rPr>
        <w:t>Om högre gränsvärde än ovan</w:t>
      </w:r>
      <w:r w:rsidR="00927C47">
        <w:rPr>
          <w:szCs w:val="20"/>
        </w:rPr>
        <w:t xml:space="preserve"> tas</w:t>
      </w:r>
      <w:r w:rsidRPr="009550E4">
        <w:rPr>
          <w:szCs w:val="20"/>
        </w:rPr>
        <w:t xml:space="preserve"> aktuell dialysmaskin ur drift.</w:t>
      </w:r>
    </w:p>
    <w:p w14:paraId="5B626875" w14:textId="77777777" w:rsidR="009550E4" w:rsidRPr="009550E4" w:rsidRDefault="009550E4" w:rsidP="009550E4">
      <w:pPr>
        <w:spacing w:after="0" w:line="240" w:lineRule="auto"/>
        <w:ind w:left="0" w:right="0"/>
        <w:rPr>
          <w:szCs w:val="20"/>
        </w:rPr>
      </w:pPr>
    </w:p>
    <w:p w14:paraId="694E2C4A" w14:textId="77777777" w:rsidR="009550E4" w:rsidRPr="009550E4" w:rsidRDefault="009550E4" w:rsidP="009550E4">
      <w:pPr>
        <w:spacing w:after="0" w:line="240" w:lineRule="auto"/>
        <w:ind w:left="0" w:right="0"/>
        <w:rPr>
          <w:szCs w:val="20"/>
        </w:rPr>
      </w:pPr>
      <w:r w:rsidRPr="009550E4">
        <w:rPr>
          <w:szCs w:val="20"/>
        </w:rPr>
        <w:t>Ny provtagning utförs enligt instruktion.</w:t>
      </w:r>
    </w:p>
    <w:p w14:paraId="77060046" w14:textId="0EB2205F" w:rsidR="009550E4" w:rsidRPr="009550E4" w:rsidRDefault="009550E4" w:rsidP="009550E4">
      <w:pPr>
        <w:spacing w:after="0" w:line="240" w:lineRule="auto"/>
        <w:ind w:left="0" w:right="0" w:firstLine="32"/>
        <w:rPr>
          <w:szCs w:val="20"/>
        </w:rPr>
      </w:pPr>
      <w:r w:rsidRPr="009550E4">
        <w:rPr>
          <w:szCs w:val="20"/>
        </w:rPr>
        <w:t>När svar finns med godkända gränsvärden tas skylt samt försättsblad bort och kvalitetsa</w:t>
      </w:r>
      <w:r w:rsidR="008C38A3">
        <w:rPr>
          <w:szCs w:val="20"/>
        </w:rPr>
        <w:t>n</w:t>
      </w:r>
      <w:r w:rsidRPr="009550E4">
        <w:rPr>
          <w:szCs w:val="20"/>
        </w:rPr>
        <w:t>svarig/vårenhetschef skriver i driftprotokoll godkänd för online behandling samt datum.</w:t>
      </w:r>
    </w:p>
    <w:p w14:paraId="3C458520" w14:textId="56D79759" w:rsidR="009550E4" w:rsidRPr="009550E4" w:rsidRDefault="009550E4" w:rsidP="009550E4">
      <w:pPr>
        <w:spacing w:after="0" w:line="240" w:lineRule="auto"/>
        <w:ind w:left="0" w:right="0" w:firstLine="32"/>
        <w:rPr>
          <w:szCs w:val="20"/>
        </w:rPr>
      </w:pPr>
      <w:r w:rsidRPr="009550E4">
        <w:rPr>
          <w:szCs w:val="20"/>
        </w:rPr>
        <w:t>Om upprepad växt vid ny kontrollodling (x 2) tas maskin ur</w:t>
      </w:r>
    </w:p>
    <w:p w14:paraId="5210F4AA" w14:textId="5C3D68B6" w:rsidR="009550E4" w:rsidRPr="009550E4" w:rsidRDefault="00C933B5" w:rsidP="009550E4">
      <w:pPr>
        <w:spacing w:after="0" w:line="240" w:lineRule="auto"/>
        <w:ind w:left="0" w:right="0" w:firstLine="32"/>
        <w:rPr>
          <w:szCs w:val="20"/>
        </w:rPr>
      </w:pPr>
      <w:r>
        <w:rPr>
          <w:szCs w:val="20"/>
        </w:rPr>
        <w:t>d</w:t>
      </w:r>
      <w:r w:rsidR="009550E4" w:rsidRPr="009550E4">
        <w:rPr>
          <w:szCs w:val="20"/>
        </w:rPr>
        <w:t>rift och lämnas till avd tekniker för genomgång.</w:t>
      </w:r>
    </w:p>
    <w:p w14:paraId="6F870801" w14:textId="77777777" w:rsidR="009550E4" w:rsidRPr="009550E4" w:rsidRDefault="009550E4" w:rsidP="009550E4">
      <w:pPr>
        <w:spacing w:after="0" w:line="240" w:lineRule="auto"/>
        <w:ind w:left="0" w:right="0" w:firstLine="32"/>
        <w:rPr>
          <w:szCs w:val="20"/>
        </w:rPr>
      </w:pPr>
    </w:p>
    <w:p w14:paraId="2A4AFDEF" w14:textId="77777777" w:rsidR="009550E4" w:rsidRPr="009550E4" w:rsidRDefault="009550E4" w:rsidP="009550E4">
      <w:pPr>
        <w:spacing w:after="0" w:line="240" w:lineRule="auto"/>
        <w:ind w:left="0" w:right="0"/>
        <w:rPr>
          <w:szCs w:val="20"/>
        </w:rPr>
      </w:pPr>
      <w:r w:rsidRPr="009550E4">
        <w:rPr>
          <w:szCs w:val="20"/>
        </w:rPr>
        <w:t xml:space="preserve">Om växt över gränsvärde i flera maskiner samtidigt vid varannan månads provtagning skall </w:t>
      </w:r>
      <w:r w:rsidRPr="009550E4">
        <w:rPr>
          <w:szCs w:val="20"/>
          <w:u w:val="single"/>
        </w:rPr>
        <w:t>alla</w:t>
      </w:r>
      <w:r w:rsidRPr="009550E4">
        <w:rPr>
          <w:szCs w:val="20"/>
        </w:rPr>
        <w:t xml:space="preserve"> online maskiner odlas.</w:t>
      </w:r>
    </w:p>
    <w:p w14:paraId="06A615DE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2CA1A94F" w14:textId="77777777" w:rsidR="009550E4" w:rsidRPr="009550E4" w:rsidRDefault="009550E4" w:rsidP="009550E4">
      <w:pPr>
        <w:spacing w:after="0" w:line="240" w:lineRule="auto"/>
        <w:ind w:left="0" w:right="0"/>
        <w:rPr>
          <w:szCs w:val="20"/>
        </w:rPr>
      </w:pPr>
      <w:r w:rsidRPr="009550E4">
        <w:rPr>
          <w:szCs w:val="20"/>
        </w:rPr>
        <w:t>Dialysmaskinen skall vara ur drift tills provsvar visar</w:t>
      </w:r>
    </w:p>
    <w:p w14:paraId="50E9165D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Cs w:val="20"/>
        </w:rPr>
      </w:pPr>
      <w:r w:rsidRPr="009550E4">
        <w:rPr>
          <w:szCs w:val="20"/>
        </w:rPr>
        <w:t>&lt; 10 cfu/100ml</w:t>
      </w:r>
      <w:r w:rsidRPr="009550E4">
        <w:rPr>
          <w:b/>
          <w:bCs/>
          <w:szCs w:val="20"/>
        </w:rPr>
        <w:t>.</w:t>
      </w:r>
    </w:p>
    <w:p w14:paraId="190BBF63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097A5DCF" w14:textId="51518BD5" w:rsidR="00CC68E0" w:rsidRPr="009F0230" w:rsidRDefault="00CC68E0" w:rsidP="00CC68E0">
      <w:pPr>
        <w:tabs>
          <w:tab w:val="left" w:pos="3402"/>
        </w:tabs>
        <w:spacing w:after="0" w:line="240" w:lineRule="auto"/>
        <w:ind w:left="0" w:right="0"/>
        <w:rPr>
          <w:szCs w:val="20"/>
        </w:rPr>
      </w:pPr>
      <w:r w:rsidRPr="009F0230">
        <w:rPr>
          <w:szCs w:val="20"/>
        </w:rPr>
        <w:t xml:space="preserve">VEC/Kvalitetsansvarig, sakkunnig person samt medicinskt ansvarig för tillverkning informeras </w:t>
      </w:r>
      <w:r w:rsidR="002E2EE4" w:rsidRPr="009F0230">
        <w:rPr>
          <w:szCs w:val="20"/>
        </w:rPr>
        <w:t xml:space="preserve">alltid </w:t>
      </w:r>
      <w:r w:rsidRPr="009F0230">
        <w:rPr>
          <w:szCs w:val="20"/>
        </w:rPr>
        <w:t>om avvikande provsvar.</w:t>
      </w:r>
    </w:p>
    <w:p w14:paraId="2572AB7F" w14:textId="77777777" w:rsidR="009550E4" w:rsidRPr="009F0230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3B29FD9B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54F2EE50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06AD4616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4066775C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35FDD532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65E8B1A8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2AF479B6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7FEE025F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68DDECBF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24D04D81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663A19D7" w14:textId="77777777" w:rsid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0FB5552E" w14:textId="77777777" w:rsidR="0071777D" w:rsidRDefault="0071777D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782B2BE5" w14:textId="77777777" w:rsidR="0071777D" w:rsidRDefault="0071777D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4BA62A84" w14:textId="77777777" w:rsidR="0071777D" w:rsidRDefault="0071777D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348A69C2" w14:textId="77777777" w:rsidR="0071777D" w:rsidRDefault="0071777D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77E6951B" w14:textId="77777777" w:rsidR="0071777D" w:rsidRDefault="0071777D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01CDCC88" w14:textId="77777777" w:rsidR="0071777D" w:rsidRDefault="0071777D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6A6DE187" w14:textId="77777777" w:rsidR="0071777D" w:rsidRDefault="0071777D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71257363" w14:textId="77777777" w:rsidR="0071777D" w:rsidRDefault="0071777D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5D0925F9" w14:textId="77777777" w:rsidR="0071777D" w:rsidRDefault="0071777D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5893472F" w14:textId="77777777" w:rsidR="0071777D" w:rsidRDefault="0071777D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244421B5" w14:textId="77777777" w:rsidR="0071777D" w:rsidRDefault="0071777D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71DA5A56" w14:textId="77777777" w:rsidR="0071777D" w:rsidRDefault="0071777D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080BFFC2" w14:textId="77777777" w:rsidR="0071777D" w:rsidRDefault="0071777D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4C5A5850" w14:textId="77777777" w:rsidR="0071777D" w:rsidRPr="009550E4" w:rsidRDefault="0071777D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5DFE2DFC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7B37176D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0B8AAC9C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620C8176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14CF6CD4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748EB623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21EE549A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4F306366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0E621686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6406DDAE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76735597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3DE13717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040B428E" w14:textId="77777777" w:rsidR="009550E4" w:rsidRPr="009550E4" w:rsidRDefault="009550E4" w:rsidP="009550E4">
      <w:pPr>
        <w:keepNext/>
        <w:spacing w:before="240" w:after="60" w:line="240" w:lineRule="auto"/>
        <w:ind w:left="0" w:right="1161"/>
        <w:outlineLvl w:val="1"/>
        <w:rPr>
          <w:rFonts w:ascii="Arial" w:hAnsi="Arial" w:cs="Arial"/>
          <w:b/>
          <w:bCs/>
          <w:iCs/>
          <w:sz w:val="26"/>
          <w:szCs w:val="28"/>
        </w:rPr>
      </w:pPr>
    </w:p>
    <w:p w14:paraId="3F04E2DB" w14:textId="77777777" w:rsidR="009550E4" w:rsidRPr="009550E4" w:rsidRDefault="009550E4" w:rsidP="009550E4">
      <w:pPr>
        <w:spacing w:after="0" w:line="240" w:lineRule="auto"/>
        <w:ind w:left="0" w:right="0"/>
        <w:rPr>
          <w:szCs w:val="20"/>
        </w:rPr>
      </w:pPr>
    </w:p>
    <w:p w14:paraId="397FB7E9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 w:val="40"/>
          <w:szCs w:val="40"/>
        </w:rPr>
      </w:pPr>
      <w:r w:rsidRPr="009550E4">
        <w:rPr>
          <w:b/>
          <w:bCs/>
          <w:sz w:val="40"/>
          <w:szCs w:val="40"/>
          <w:highlight w:val="yellow"/>
        </w:rPr>
        <w:t>DIALYSMASKIN . . . . . . . . . . . . . . . . . .. . .</w:t>
      </w:r>
      <w:r w:rsidRPr="009550E4">
        <w:rPr>
          <w:b/>
          <w:bCs/>
          <w:sz w:val="40"/>
          <w:szCs w:val="40"/>
        </w:rPr>
        <w:t xml:space="preserve"> </w:t>
      </w:r>
    </w:p>
    <w:p w14:paraId="73BF4301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 w:val="40"/>
          <w:szCs w:val="40"/>
        </w:rPr>
      </w:pPr>
    </w:p>
    <w:p w14:paraId="0B7A63A5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 w:val="40"/>
          <w:szCs w:val="40"/>
        </w:rPr>
      </w:pPr>
      <w:r w:rsidRPr="009550E4">
        <w:rPr>
          <w:b/>
          <w:bCs/>
          <w:sz w:val="40"/>
          <w:szCs w:val="40"/>
          <w:highlight w:val="red"/>
        </w:rPr>
        <w:t>Är ej godkänd för HDF. CFU = ……………</w:t>
      </w:r>
    </w:p>
    <w:p w14:paraId="714D622B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 w:val="40"/>
          <w:szCs w:val="40"/>
        </w:rPr>
      </w:pPr>
    </w:p>
    <w:p w14:paraId="40BBF26C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 w:val="40"/>
          <w:szCs w:val="40"/>
          <w:highlight w:val="red"/>
        </w:rPr>
      </w:pPr>
      <w:r w:rsidRPr="009550E4">
        <w:rPr>
          <w:b/>
          <w:bCs/>
          <w:sz w:val="40"/>
          <w:szCs w:val="40"/>
          <w:highlight w:val="red"/>
        </w:rPr>
        <w:t xml:space="preserve">Endast HD behandling fom …………… </w:t>
      </w:r>
    </w:p>
    <w:p w14:paraId="054FFB2B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 w:val="40"/>
          <w:szCs w:val="40"/>
        </w:rPr>
      </w:pPr>
      <w:r w:rsidRPr="009550E4">
        <w:rPr>
          <w:b/>
          <w:bCs/>
          <w:sz w:val="40"/>
          <w:szCs w:val="40"/>
          <w:highlight w:val="red"/>
        </w:rPr>
        <w:t xml:space="preserve"> tills nytt godkänt</w:t>
      </w:r>
    </w:p>
    <w:p w14:paraId="6863639B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 w:val="40"/>
          <w:szCs w:val="40"/>
        </w:rPr>
      </w:pPr>
      <w:r w:rsidRPr="009550E4">
        <w:rPr>
          <w:b/>
          <w:bCs/>
          <w:sz w:val="40"/>
          <w:szCs w:val="40"/>
          <w:highlight w:val="red"/>
        </w:rPr>
        <w:t>Provsvar.</w:t>
      </w:r>
    </w:p>
    <w:p w14:paraId="47F119FC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 w:val="40"/>
          <w:szCs w:val="40"/>
        </w:rPr>
      </w:pPr>
    </w:p>
    <w:p w14:paraId="077EA8E0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 w:val="40"/>
          <w:szCs w:val="40"/>
        </w:rPr>
      </w:pPr>
    </w:p>
    <w:p w14:paraId="21214210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 w:val="40"/>
          <w:szCs w:val="40"/>
        </w:rPr>
      </w:pPr>
      <w:r w:rsidRPr="009550E4">
        <w:rPr>
          <w:b/>
          <w:bCs/>
          <w:sz w:val="40"/>
          <w:szCs w:val="40"/>
          <w:highlight w:val="red"/>
        </w:rPr>
        <w:t>PRIMAS OCH AVSLUTAS MED NaCL/</w:t>
      </w:r>
    </w:p>
    <w:p w14:paraId="13F02B7E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 w:val="40"/>
          <w:szCs w:val="40"/>
        </w:rPr>
      </w:pPr>
    </w:p>
    <w:p w14:paraId="7FC145C7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 w:val="32"/>
          <w:szCs w:val="20"/>
        </w:rPr>
      </w:pPr>
      <w:r w:rsidRPr="009550E4">
        <w:rPr>
          <w:b/>
          <w:bCs/>
          <w:sz w:val="32"/>
          <w:szCs w:val="20"/>
        </w:rPr>
        <w:t xml:space="preserve">                                                                   sign…………..</w:t>
      </w:r>
    </w:p>
    <w:p w14:paraId="349EEEA9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 w:val="32"/>
          <w:szCs w:val="20"/>
        </w:rPr>
      </w:pPr>
    </w:p>
    <w:p w14:paraId="50369D8A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 w:val="32"/>
          <w:szCs w:val="20"/>
        </w:rPr>
      </w:pPr>
    </w:p>
    <w:p w14:paraId="5A46904C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 w:val="32"/>
          <w:szCs w:val="20"/>
        </w:rPr>
      </w:pPr>
    </w:p>
    <w:p w14:paraId="601A934B" w14:textId="77777777" w:rsidR="009550E4" w:rsidRPr="009550E4" w:rsidRDefault="009550E4" w:rsidP="009550E4">
      <w:pPr>
        <w:spacing w:after="0" w:line="240" w:lineRule="auto"/>
        <w:ind w:left="0" w:right="0"/>
        <w:rPr>
          <w:b/>
          <w:bCs/>
          <w:sz w:val="32"/>
          <w:szCs w:val="20"/>
        </w:rPr>
      </w:pPr>
    </w:p>
    <w:p w14:paraId="465CC6A3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703D46BC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79CF8D3C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2A6A2937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45BBE48B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543B7FDD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09A5132F" w14:textId="1ED0089F" w:rsidR="009550E4" w:rsidRPr="009550E4" w:rsidRDefault="009550E4" w:rsidP="009550E4">
      <w:pPr>
        <w:spacing w:after="0" w:line="240" w:lineRule="auto"/>
        <w:ind w:left="0" w:right="0"/>
        <w:rPr>
          <w:color w:val="FF0000"/>
          <w:sz w:val="20"/>
          <w:szCs w:val="20"/>
        </w:rPr>
      </w:pPr>
    </w:p>
    <w:tbl>
      <w:tblPr>
        <w:tblW w:w="8998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1396"/>
        <w:gridCol w:w="2020"/>
        <w:gridCol w:w="2662"/>
        <w:gridCol w:w="2920"/>
      </w:tblGrid>
      <w:tr w:rsidR="004475CD" w:rsidRPr="004475CD" w14:paraId="182B4E10" w14:textId="77777777" w:rsidTr="00BA4012">
        <w:trPr>
          <w:trHeight w:val="300"/>
        </w:trPr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11144B5B" w14:textId="20B1DA20" w:rsidR="004475CD" w:rsidRPr="004475CD" w:rsidRDefault="004475CD" w:rsidP="004475CD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529B9515" w14:textId="77777777" w:rsidR="004475CD" w:rsidRPr="004475CD" w:rsidRDefault="004475CD" w:rsidP="004475CD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2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B33B38" w14:textId="6209AFAD" w:rsidR="004475CD" w:rsidRPr="004475CD" w:rsidRDefault="004475CD" w:rsidP="004475CD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7F39F19" w14:textId="77777777" w:rsidR="004475CD" w:rsidRPr="004475CD" w:rsidRDefault="004475CD" w:rsidP="004475CD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  <w:tr w:rsidR="004475CD" w:rsidRPr="004475CD" w14:paraId="298304CD" w14:textId="77777777" w:rsidTr="00BA4012">
        <w:trPr>
          <w:trHeight w:val="300"/>
        </w:trPr>
        <w:tc>
          <w:tcPr>
            <w:tcW w:w="1396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05E7655" w14:textId="77777777" w:rsidR="004475CD" w:rsidRPr="004475CD" w:rsidRDefault="004475CD" w:rsidP="004475CD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52EE6F66" w14:textId="77777777" w:rsidR="004475CD" w:rsidRPr="004475CD" w:rsidRDefault="004475CD" w:rsidP="004475CD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2662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03471B3" w14:textId="3CAEDF5D" w:rsidR="004475CD" w:rsidRPr="004475CD" w:rsidRDefault="004475CD" w:rsidP="004475CD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29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6FAAB1C" w14:textId="77777777" w:rsidR="004475CD" w:rsidRPr="004475CD" w:rsidRDefault="004475CD" w:rsidP="004475CD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</w:tr>
    </w:tbl>
    <w:p w14:paraId="2D99DF42" w14:textId="77777777" w:rsidR="00AC24F2" w:rsidRDefault="00AC24F2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1A4EEAD8" w14:textId="77777777" w:rsidR="00AC24F2" w:rsidRPr="009550E4" w:rsidRDefault="00AC24F2" w:rsidP="009550E4">
      <w:pPr>
        <w:spacing w:after="0" w:line="240" w:lineRule="auto"/>
        <w:ind w:left="0" w:right="0"/>
        <w:rPr>
          <w:sz w:val="20"/>
          <w:szCs w:val="20"/>
        </w:rPr>
      </w:pPr>
    </w:p>
    <w:p w14:paraId="0135A098" w14:textId="77777777" w:rsidR="009550E4" w:rsidRPr="009550E4" w:rsidRDefault="009550E4" w:rsidP="009550E4">
      <w:pPr>
        <w:spacing w:after="0" w:line="240" w:lineRule="auto"/>
        <w:ind w:left="0" w:right="0"/>
        <w:rPr>
          <w:sz w:val="20"/>
          <w:szCs w:val="20"/>
        </w:rPr>
      </w:pPr>
    </w:p>
    <w:bookmarkEnd w:id="0"/>
    <w:tbl>
      <w:tblPr>
        <w:tblW w:w="9881" w:type="dxa"/>
        <w:tblCellMar>
          <w:top w:w="15" w:type="dxa"/>
          <w:left w:w="70" w:type="dxa"/>
          <w:bottom w:w="15" w:type="dxa"/>
          <w:right w:w="70" w:type="dxa"/>
        </w:tblCellMar>
        <w:tblLook w:val="04A0" w:firstRow="1" w:lastRow="0" w:firstColumn="1" w:lastColumn="0" w:noHBand="0" w:noVBand="1"/>
      </w:tblPr>
      <w:tblGrid>
        <w:gridCol w:w="8063"/>
        <w:gridCol w:w="2020"/>
        <w:gridCol w:w="1171"/>
        <w:gridCol w:w="5203"/>
      </w:tblGrid>
      <w:tr w:rsidR="0031494C" w:rsidRPr="0031494C" w14:paraId="7630E9C4" w14:textId="77777777" w:rsidTr="004475CD">
        <w:trPr>
          <w:trHeight w:val="300"/>
        </w:trPr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CF9CAE3" w14:textId="228DBB46" w:rsidR="0031494C" w:rsidRPr="0031494C" w:rsidRDefault="0031494C" w:rsidP="0031494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5E91B97" w14:textId="77777777" w:rsidR="0031494C" w:rsidRPr="0031494C" w:rsidRDefault="0031494C" w:rsidP="0031494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AD44161" w14:textId="6692A340" w:rsidR="0031494C" w:rsidRPr="0031494C" w:rsidRDefault="0031494C" w:rsidP="0031494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2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4BDCF1B1" w14:textId="77777777" w:rsidR="0031494C" w:rsidRPr="0031494C" w:rsidRDefault="0031494C" w:rsidP="0031494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  <w:tr w:rsidR="0031494C" w:rsidRPr="0031494C" w14:paraId="5298885C" w14:textId="77777777" w:rsidTr="004475CD">
        <w:trPr>
          <w:trHeight w:val="1664"/>
        </w:trPr>
        <w:tc>
          <w:tcPr>
            <w:tcW w:w="1487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tbl>
            <w:tblPr>
              <w:tblW w:w="7923" w:type="dxa"/>
              <w:tblCellMar>
                <w:top w:w="15" w:type="dxa"/>
                <w:left w:w="70" w:type="dxa"/>
                <w:bottom w:w="15" w:type="dxa"/>
                <w:right w:w="70" w:type="dxa"/>
              </w:tblCellMar>
              <w:tblLook w:val="04A0" w:firstRow="1" w:lastRow="0" w:firstColumn="1" w:lastColumn="0" w:noHBand="0" w:noVBand="1"/>
            </w:tblPr>
            <w:tblGrid>
              <w:gridCol w:w="1487"/>
              <w:gridCol w:w="2020"/>
              <w:gridCol w:w="1496"/>
              <w:gridCol w:w="2920"/>
            </w:tblGrid>
            <w:tr w:rsidR="00AD508C" w:rsidRPr="00AD508C" w14:paraId="0A14983F" w14:textId="77777777" w:rsidTr="00DA08DB">
              <w:trPr>
                <w:trHeight w:val="300"/>
              </w:trPr>
              <w:tc>
                <w:tcPr>
                  <w:tcW w:w="148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57BC877C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AD508C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lastRenderedPageBreak/>
                    <w:t>Dialysmaskiner</w:t>
                  </w:r>
                </w:p>
              </w:tc>
              <w:tc>
                <w:tcPr>
                  <w:tcW w:w="202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76A68100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149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CAFDED9" w14:textId="50B32EBB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  <w:r w:rsidRPr="00AD508C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 xml:space="preserve">PROVTAGNING varannan </w:t>
                  </w:r>
                  <w:r w:rsidR="00DA08DB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m</w:t>
                  </w:r>
                  <w:r w:rsidRPr="00AD508C"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  <w:t>ånad</w:t>
                  </w:r>
                </w:p>
              </w:tc>
              <w:tc>
                <w:tcPr>
                  <w:tcW w:w="292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320522CB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</w:tr>
            <w:tr w:rsidR="00AD508C" w:rsidRPr="00AD508C" w14:paraId="2E743E1E" w14:textId="77777777" w:rsidTr="00DA08DB">
              <w:trPr>
                <w:trHeight w:val="300"/>
              </w:trPr>
              <w:tc>
                <w:tcPr>
                  <w:tcW w:w="1487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53215BD6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02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41CD0E5D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1496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72ACD5A8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nil"/>
                    <w:left w:val="nil"/>
                    <w:bottom w:val="nil"/>
                    <w:right w:val="nil"/>
                  </w:tcBorders>
                  <w:noWrap/>
                  <w:vAlign w:val="bottom"/>
                  <w:hideMark/>
                </w:tcPr>
                <w:p w14:paraId="6B8D7FFF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5B03292F" w14:textId="77777777" w:rsidTr="00DA08DB">
              <w:trPr>
                <w:trHeight w:val="300"/>
              </w:trPr>
              <w:tc>
                <w:tcPr>
                  <w:tcW w:w="1487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C7FCEB4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Ansvar</w:t>
                  </w:r>
                </w:p>
              </w:tc>
              <w:tc>
                <w:tcPr>
                  <w:tcW w:w="2020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E29A603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Namn</w:t>
                  </w:r>
                </w:p>
              </w:tc>
              <w:tc>
                <w:tcPr>
                  <w:tcW w:w="1496" w:type="dxa"/>
                  <w:vMerge w:val="restart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ED273A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AAC31E7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70BCE709" w14:textId="77777777" w:rsidTr="00DA08DB">
              <w:trPr>
                <w:trHeight w:val="300"/>
              </w:trPr>
              <w:tc>
                <w:tcPr>
                  <w:tcW w:w="1487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34FC7BE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020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6AE8B6E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1496" w:type="dxa"/>
                  <w:vMerge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127D8C6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0B3E74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Ansvar</w:t>
                  </w:r>
                </w:p>
              </w:tc>
            </w:tr>
            <w:tr w:rsidR="00AD508C" w:rsidRPr="00AD508C" w14:paraId="75EB0259" w14:textId="77777777" w:rsidTr="00DA08D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noWrap/>
                  <w:vAlign w:val="bottom"/>
                  <w:hideMark/>
                </w:tcPr>
                <w:p w14:paraId="19F8265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AD508C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NÄL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noWrap/>
                  <w:vAlign w:val="bottom"/>
                  <w:hideMark/>
                </w:tcPr>
                <w:p w14:paraId="5FE41BB1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</w:pPr>
                  <w:r w:rsidRPr="00AD508C">
                    <w:rPr>
                      <w:rFonts w:ascii="Calibri" w:hAnsi="Calibri" w:cs="Calibri"/>
                      <w:b/>
                      <w:bCs/>
                      <w:i/>
                      <w:iCs/>
                      <w:color w:val="000000"/>
                      <w:sz w:val="22"/>
                      <w:szCs w:val="22"/>
                    </w:rPr>
                    <w:t>Jan, Mars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D073CB4" w14:textId="48F7B65E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B09258" w14:textId="3A8D47D5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Munkedal Jan</w:t>
                  </w:r>
                  <w:r w:rsidR="00AF54D5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,</w:t>
                  </w: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 xml:space="preserve"> mars,</w:t>
                  </w:r>
                  <w:r w:rsidR="00AF54D5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….</w:t>
                  </w:r>
                </w:p>
              </w:tc>
            </w:tr>
            <w:tr w:rsidR="00AD508C" w:rsidRPr="00AD508C" w14:paraId="4E74BAA5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53C5FC01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D618CF3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Jane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2693745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97A289C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Tjorven</w:t>
                  </w:r>
                </w:p>
              </w:tc>
            </w:tr>
            <w:tr w:rsidR="00AD508C" w:rsidRPr="00AD508C" w14:paraId="0464CB1C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6F291AD7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6F78E36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Nasse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2177ADF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9D17AE7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Obelix</w:t>
                  </w:r>
                </w:p>
              </w:tc>
            </w:tr>
            <w:tr w:rsidR="00AD508C" w:rsidRPr="00AD508C" w14:paraId="6DE1E9EB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29D0A6D2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449CA23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Tiger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808600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45938B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Knattte</w:t>
                  </w:r>
                </w:p>
              </w:tc>
            </w:tr>
            <w:tr w:rsidR="00AD508C" w:rsidRPr="00AD508C" w14:paraId="1395C3B9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0ED7DEF9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0A91C104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Piff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4A65FAB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DB0D2D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Tjatte</w:t>
                  </w:r>
                </w:p>
              </w:tc>
            </w:tr>
            <w:tr w:rsidR="00AD508C" w:rsidRPr="00AD508C" w14:paraId="2C70993F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73825177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697C4A73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Diddi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041004E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8B5AB12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Klang</w:t>
                  </w:r>
                </w:p>
              </w:tc>
            </w:tr>
            <w:tr w:rsidR="00AD508C" w:rsidRPr="00AD508C" w14:paraId="5A11E435" w14:textId="77777777" w:rsidTr="00234B4B">
              <w:trPr>
                <w:trHeight w:val="345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76B3D934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6CA09F7E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Murre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9138B7F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DDB888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59B8F236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7B6CA96E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12ACDB8C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BULL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C6F43A2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382530D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45227D00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2730EF50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1B59A6E8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MUSSE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964D9C3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D02F29F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04949ECB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57224E87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5A2B6F9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Knytttet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F6549A0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BC6616D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51971130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549C7F87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12D53736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Gena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8B3CBF1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4A38E4E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1D978561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2B7B49E3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33CE4F13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TARZAN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CBC5BEE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11F6CA3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6CC4AB10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58E49DBF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55849B7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Bobbo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B4D7128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4FB0391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62B61CC4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4FE37966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64B5302B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Trisse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605D3F7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8A1653F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4BD4ADB9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7F7A8735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1AA1EDB3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i/>
                      <w:iCs/>
                      <w:sz w:val="20"/>
                      <w:szCs w:val="20"/>
                    </w:rPr>
                    <w:t>Pelle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1289FCD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E876905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213CC5AF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391961EE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1DCECB7E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i/>
                      <w:iCs/>
                      <w:color w:val="000000"/>
                      <w:sz w:val="20"/>
                      <w:szCs w:val="20"/>
                    </w:rPr>
                    <w:t>RU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161670F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0BB6C76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184A625C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337883BF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1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31630091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i/>
                      <w:iCs/>
                      <w:color w:val="000000"/>
                      <w:sz w:val="20"/>
                      <w:szCs w:val="20"/>
                    </w:rPr>
                    <w:t>EMIL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E198DC6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i/>
                      <w:i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560A943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3C8BD82D" w14:textId="77777777" w:rsidTr="00DA08D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vAlign w:val="center"/>
                  <w:hideMark/>
                </w:tcPr>
                <w:p w14:paraId="78AC1000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NÄL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vAlign w:val="center"/>
                  <w:hideMark/>
                </w:tcPr>
                <w:p w14:paraId="7BEED31F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Feb, Apr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14:paraId="142647AC" w14:textId="6963CD82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color w:val="000000"/>
                      <w:sz w:val="22"/>
                      <w:szCs w:val="22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14:paraId="1B984B42" w14:textId="0D46BB70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</w:pPr>
                  <w:r w:rsidRPr="00AD508C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Munkedal Feb, Apr</w:t>
                  </w:r>
                  <w:r w:rsidR="00AF54D5">
                    <w:rPr>
                      <w:rFonts w:ascii="Calibri" w:hAnsi="Calibri" w:cs="Calibri"/>
                      <w:b/>
                      <w:bCs/>
                      <w:color w:val="000000"/>
                      <w:sz w:val="22"/>
                      <w:szCs w:val="22"/>
                    </w:rPr>
                    <w:t>,….</w:t>
                  </w:r>
                </w:p>
              </w:tc>
            </w:tr>
            <w:tr w:rsidR="00AD508C" w:rsidRPr="00AD508C" w14:paraId="5456B13E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5BF10ED6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49D31570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Drutten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1EA4088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2BA68E3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Asterix</w:t>
                  </w:r>
                </w:p>
              </w:tc>
            </w:tr>
            <w:tr w:rsidR="00AD508C" w:rsidRPr="00AD508C" w14:paraId="350B5B8F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1CDA7D21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04FF1A28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IOR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99B28B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0764A40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Pippi</w:t>
                  </w:r>
                </w:p>
              </w:tc>
            </w:tr>
            <w:tr w:rsidR="00AD508C" w:rsidRPr="00AD508C" w14:paraId="0FA52D99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0FC43C6B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764E8293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Lady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CF439F6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0607640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Båtsman</w:t>
                  </w:r>
                </w:p>
              </w:tc>
            </w:tr>
            <w:tr w:rsidR="00AD508C" w:rsidRPr="00AD508C" w14:paraId="6188EB78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4ED310D6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1239CA2D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MIMMI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E0DE3A2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5E29C0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Kling</w:t>
                  </w:r>
                </w:p>
              </w:tc>
            </w:tr>
            <w:tr w:rsidR="00AD508C" w:rsidRPr="00AD508C" w14:paraId="17DC317E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5CBE5181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0C49A5D2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BAMBI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06B289C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A018871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Stina</w:t>
                  </w:r>
                </w:p>
              </w:tc>
            </w:tr>
            <w:tr w:rsidR="00AD508C" w:rsidRPr="00AD508C" w14:paraId="29218150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756376F7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03D7CF2B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GULLAN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9335002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109116B9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56392AC3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056AA632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67766E41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STAMPE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570A641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DA6E202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231A0957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6A2A51FB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7497ED89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Maja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03809B6E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7D78BC5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7B36FCAC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38E5235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4989F7E1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Lilla My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CF757D1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7F0C80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7AA3146A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078858E9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14C79107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Bill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7137DB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14:paraId="51CB2DA6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62A09BDE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5D5321E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5948EE24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Snorkf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DE4B6A4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2A3F8A12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7870214C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468890DB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0029E90B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PUFF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2DE0969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7B1BE6BF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3C7694E6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00BA60D1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0920DD50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Måns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CD7000F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F2A150D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510F3912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2C3B1B17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728B0B88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PUH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5B4659DD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34F25E0F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70183346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500D364A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25E88B0D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Mumin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652B4737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vAlign w:val="center"/>
                  <w:hideMark/>
                </w:tcPr>
                <w:p w14:paraId="4857EC7C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AD508C" w:rsidRPr="00AD508C" w14:paraId="4E20ACF9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6B7409A6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5DA32402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Findus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14:paraId="56A9408F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noWrap/>
                  <w:vAlign w:val="bottom"/>
                  <w:hideMark/>
                </w:tcPr>
                <w:p w14:paraId="361E9401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  <w:tr w:rsidR="00234B4B" w:rsidRPr="00AD508C" w14:paraId="254AC427" w14:textId="77777777" w:rsidTr="00234B4B">
              <w:trPr>
                <w:trHeight w:val="300"/>
              </w:trPr>
              <w:tc>
                <w:tcPr>
                  <w:tcW w:w="1487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noWrap/>
                  <w:vAlign w:val="bottom"/>
                  <w:hideMark/>
                </w:tcPr>
                <w:p w14:paraId="5698B8A7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jc w:val="right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2</w:t>
                  </w:r>
                </w:p>
              </w:tc>
              <w:tc>
                <w:tcPr>
                  <w:tcW w:w="20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auto" w:fill="FFFFFF" w:themeFill="background1"/>
                  <w:vAlign w:val="center"/>
                  <w:hideMark/>
                </w:tcPr>
                <w:p w14:paraId="3BF0C399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  <w:r w:rsidRPr="00AD508C"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  <w:t>Pettson</w:t>
                  </w:r>
                </w:p>
              </w:tc>
              <w:tc>
                <w:tcPr>
                  <w:tcW w:w="1496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noWrap/>
                  <w:vAlign w:val="bottom"/>
                  <w:hideMark/>
                </w:tcPr>
                <w:p w14:paraId="1E8C91C3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rFonts w:ascii="Arial" w:hAnsi="Arial" w:cs="Arial"/>
                      <w:b/>
                      <w:bCs/>
                      <w:color w:val="000000"/>
                      <w:sz w:val="20"/>
                      <w:szCs w:val="20"/>
                    </w:rPr>
                  </w:pPr>
                </w:p>
              </w:tc>
              <w:tc>
                <w:tcPr>
                  <w:tcW w:w="2920" w:type="dxa"/>
                  <w:tcBorders>
                    <w:top w:val="single" w:sz="4" w:space="0" w:color="000000"/>
                    <w:left w:val="single" w:sz="4" w:space="0" w:color="000000"/>
                    <w:bottom w:val="single" w:sz="4" w:space="0" w:color="000000"/>
                    <w:right w:val="single" w:sz="4" w:space="0" w:color="000000"/>
                  </w:tcBorders>
                  <w:shd w:val="clear" w:color="000000" w:fill="FFFFFF"/>
                  <w:vAlign w:val="center"/>
                  <w:hideMark/>
                </w:tcPr>
                <w:p w14:paraId="11C09CC4" w14:textId="77777777" w:rsidR="00AD508C" w:rsidRPr="00AD508C" w:rsidRDefault="00AD508C" w:rsidP="00AD508C">
                  <w:pPr>
                    <w:spacing w:after="0" w:line="240" w:lineRule="auto"/>
                    <w:ind w:left="0" w:right="0"/>
                    <w:rPr>
                      <w:sz w:val="20"/>
                      <w:szCs w:val="20"/>
                    </w:rPr>
                  </w:pPr>
                </w:p>
              </w:tc>
            </w:tr>
          </w:tbl>
          <w:p w14:paraId="4D84F592" w14:textId="77777777" w:rsidR="0031494C" w:rsidRPr="0031494C" w:rsidRDefault="0031494C" w:rsidP="0031494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202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CDB524" w14:textId="77777777" w:rsidR="0031494C" w:rsidRPr="0031494C" w:rsidRDefault="0031494C" w:rsidP="0031494C">
            <w:pPr>
              <w:spacing w:after="0" w:line="240" w:lineRule="auto"/>
              <w:ind w:left="0" w:right="0"/>
              <w:rPr>
                <w:sz w:val="20"/>
                <w:szCs w:val="20"/>
              </w:rPr>
            </w:pPr>
          </w:p>
        </w:tc>
        <w:tc>
          <w:tcPr>
            <w:tcW w:w="1171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EAAC40C" w14:textId="32562AEC" w:rsidR="0031494C" w:rsidRPr="0031494C" w:rsidRDefault="0031494C" w:rsidP="0031494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  <w:tc>
          <w:tcPr>
            <w:tcW w:w="5203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F361" w14:textId="77777777" w:rsidR="0031494C" w:rsidRPr="0031494C" w:rsidRDefault="0031494C" w:rsidP="0031494C">
            <w:pPr>
              <w:spacing w:after="0" w:line="240" w:lineRule="auto"/>
              <w:ind w:left="0" w:right="0"/>
              <w:rPr>
                <w:rFonts w:ascii="Calibri" w:hAnsi="Calibri" w:cs="Calibri"/>
                <w:color w:val="000000"/>
                <w:sz w:val="22"/>
                <w:szCs w:val="22"/>
              </w:rPr>
            </w:pPr>
          </w:p>
        </w:tc>
      </w:tr>
    </w:tbl>
    <w:p w14:paraId="731E415C" w14:textId="77777777" w:rsidR="004475CD" w:rsidRPr="00536A5A" w:rsidRDefault="004475CD">
      <w:pPr>
        <w:spacing w:after="0" w:line="240" w:lineRule="auto"/>
        <w:ind w:left="0" w:right="0"/>
      </w:pPr>
    </w:p>
    <w:sectPr w:rsidR="004475CD" w:rsidRPr="00536A5A" w:rsidSect="009550E4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E88F017" w14:textId="77777777" w:rsidR="006343D8" w:rsidRDefault="006343D8">
      <w:r>
        <w:separator/>
      </w:r>
    </w:p>
  </w:endnote>
  <w:endnote w:type="continuationSeparator" w:id="0">
    <w:p w14:paraId="61AB317D" w14:textId="77777777" w:rsidR="006343D8" w:rsidRDefault="006343D8">
      <w:r>
        <w:continuationSeparator/>
      </w:r>
    </w:p>
  </w:endnote>
  <w:endnote w:type="continuationNotice" w:id="1">
    <w:p w14:paraId="4CA4E4F9" w14:textId="77777777" w:rsidR="006343D8" w:rsidRDefault="006343D8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Times New Roman Fet">
    <w:panose1 w:val="00000000000000000000"/>
    <w:charset w:val="00"/>
    <w:family w:val="roman"/>
    <w:notTrueType/>
    <w:pitch w:val="default"/>
  </w:font>
  <w:font w:name="Arial Fet"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629B28" w14:textId="77777777" w:rsidR="006343D8" w:rsidRDefault="006343D8"/>
  </w:footnote>
  <w:footnote w:type="continuationSeparator" w:id="0">
    <w:p w14:paraId="4C6FCD87" w14:textId="77777777" w:rsidR="006343D8" w:rsidRDefault="006343D8">
      <w:r>
        <w:continuationSeparator/>
      </w:r>
    </w:p>
  </w:footnote>
  <w:footnote w:type="continuationNotice" w:id="1">
    <w:p w14:paraId="61237F13" w14:textId="77777777" w:rsidR="006343D8" w:rsidRDefault="006343D8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3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7" type="#_x0000_t202" style="position:absolute;left:0;text-align:left;margin-left:0;margin-top:-.05pt;width:367.5pt;height:25.5pt;z-index:251658243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8" type="#_x0000_t202" style="position:absolute;margin-left:-13.6pt;margin-top:-5.15pt;width:367.5pt;height:25.5pt;z-index:25165824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8240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Punktlista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stycke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7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454369875">
    <w:abstractNumId w:val="17"/>
  </w:num>
  <w:num w:numId="2" w16cid:durableId="1368263918">
    <w:abstractNumId w:val="14"/>
  </w:num>
  <w:num w:numId="3" w16cid:durableId="1701668286">
    <w:abstractNumId w:val="0"/>
  </w:num>
  <w:num w:numId="4" w16cid:durableId="1498381775">
    <w:abstractNumId w:val="6"/>
  </w:num>
  <w:num w:numId="5" w16cid:durableId="332729878">
    <w:abstractNumId w:val="15"/>
  </w:num>
  <w:num w:numId="6" w16cid:durableId="932055263">
    <w:abstractNumId w:val="2"/>
  </w:num>
  <w:num w:numId="7" w16cid:durableId="1577208487">
    <w:abstractNumId w:val="11"/>
  </w:num>
  <w:num w:numId="8" w16cid:durableId="29306708">
    <w:abstractNumId w:val="8"/>
  </w:num>
  <w:num w:numId="9" w16cid:durableId="2030443480">
    <w:abstractNumId w:val="1"/>
  </w:num>
  <w:num w:numId="10" w16cid:durableId="978342246">
    <w:abstractNumId w:val="1"/>
  </w:num>
  <w:num w:numId="11" w16cid:durableId="752698353">
    <w:abstractNumId w:val="3"/>
  </w:num>
  <w:num w:numId="12" w16cid:durableId="28841092">
    <w:abstractNumId w:val="4"/>
  </w:num>
  <w:num w:numId="13" w16cid:durableId="1083650877">
    <w:abstractNumId w:val="13"/>
  </w:num>
  <w:num w:numId="14" w16cid:durableId="714505687">
    <w:abstractNumId w:val="9"/>
  </w:num>
  <w:num w:numId="15" w16cid:durableId="1454666192">
    <w:abstractNumId w:val="7"/>
  </w:num>
  <w:num w:numId="16" w16cid:durableId="1883131006">
    <w:abstractNumId w:val="12"/>
  </w:num>
  <w:num w:numId="17" w16cid:durableId="1840659883">
    <w:abstractNumId w:val="5"/>
  </w:num>
  <w:num w:numId="18" w16cid:durableId="1164975298">
    <w:abstractNumId w:val="10"/>
  </w:num>
  <w:num w:numId="19" w16cid:durableId="862019387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07533"/>
    <w:rsid w:val="0000761C"/>
    <w:rsid w:val="00010D47"/>
    <w:rsid w:val="00016CF0"/>
    <w:rsid w:val="00022283"/>
    <w:rsid w:val="0002435C"/>
    <w:rsid w:val="00030DDD"/>
    <w:rsid w:val="000313BB"/>
    <w:rsid w:val="00033ED5"/>
    <w:rsid w:val="00036D71"/>
    <w:rsid w:val="00050500"/>
    <w:rsid w:val="00054A37"/>
    <w:rsid w:val="0005691C"/>
    <w:rsid w:val="00056ECB"/>
    <w:rsid w:val="00056ED5"/>
    <w:rsid w:val="000613EA"/>
    <w:rsid w:val="000655CC"/>
    <w:rsid w:val="000700AE"/>
    <w:rsid w:val="00084024"/>
    <w:rsid w:val="00085782"/>
    <w:rsid w:val="0009062C"/>
    <w:rsid w:val="00095368"/>
    <w:rsid w:val="000954C4"/>
    <w:rsid w:val="0009659F"/>
    <w:rsid w:val="000A0836"/>
    <w:rsid w:val="000A4C35"/>
    <w:rsid w:val="000A611A"/>
    <w:rsid w:val="000B12D9"/>
    <w:rsid w:val="000B2B32"/>
    <w:rsid w:val="000B4536"/>
    <w:rsid w:val="000B72EB"/>
    <w:rsid w:val="000B7715"/>
    <w:rsid w:val="000C2421"/>
    <w:rsid w:val="000E463B"/>
    <w:rsid w:val="000E5A7E"/>
    <w:rsid w:val="000E794D"/>
    <w:rsid w:val="000F43A3"/>
    <w:rsid w:val="000F7681"/>
    <w:rsid w:val="00103031"/>
    <w:rsid w:val="001044FE"/>
    <w:rsid w:val="0011160F"/>
    <w:rsid w:val="001139D4"/>
    <w:rsid w:val="00127472"/>
    <w:rsid w:val="0012763F"/>
    <w:rsid w:val="00131B08"/>
    <w:rsid w:val="00132A59"/>
    <w:rsid w:val="00133337"/>
    <w:rsid w:val="00133A0F"/>
    <w:rsid w:val="0013580F"/>
    <w:rsid w:val="00137B6D"/>
    <w:rsid w:val="0014070B"/>
    <w:rsid w:val="001422C1"/>
    <w:rsid w:val="001504D2"/>
    <w:rsid w:val="00151D8F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87D0E"/>
    <w:rsid w:val="0019632A"/>
    <w:rsid w:val="001A4E7C"/>
    <w:rsid w:val="001A587C"/>
    <w:rsid w:val="001A668B"/>
    <w:rsid w:val="001B762C"/>
    <w:rsid w:val="001C4D0A"/>
    <w:rsid w:val="001C5FEF"/>
    <w:rsid w:val="001D3AE2"/>
    <w:rsid w:val="001D5D3A"/>
    <w:rsid w:val="001E03E5"/>
    <w:rsid w:val="001F1CAE"/>
    <w:rsid w:val="002107BF"/>
    <w:rsid w:val="00211487"/>
    <w:rsid w:val="00211D91"/>
    <w:rsid w:val="00214A07"/>
    <w:rsid w:val="00217DEC"/>
    <w:rsid w:val="00224713"/>
    <w:rsid w:val="00224A85"/>
    <w:rsid w:val="00234B4B"/>
    <w:rsid w:val="00235554"/>
    <w:rsid w:val="00235B57"/>
    <w:rsid w:val="00243D45"/>
    <w:rsid w:val="00250F24"/>
    <w:rsid w:val="002523C5"/>
    <w:rsid w:val="0025380B"/>
    <w:rsid w:val="0025703A"/>
    <w:rsid w:val="00262F3D"/>
    <w:rsid w:val="00263281"/>
    <w:rsid w:val="00263BB3"/>
    <w:rsid w:val="002651D6"/>
    <w:rsid w:val="0026551F"/>
    <w:rsid w:val="00280A85"/>
    <w:rsid w:val="00284119"/>
    <w:rsid w:val="0028718B"/>
    <w:rsid w:val="00290B5C"/>
    <w:rsid w:val="00294791"/>
    <w:rsid w:val="002A5014"/>
    <w:rsid w:val="002B0B30"/>
    <w:rsid w:val="002B0C78"/>
    <w:rsid w:val="002C0C02"/>
    <w:rsid w:val="002C1277"/>
    <w:rsid w:val="002C60AD"/>
    <w:rsid w:val="002D0E0E"/>
    <w:rsid w:val="002D6023"/>
    <w:rsid w:val="002E263F"/>
    <w:rsid w:val="002E2EE4"/>
    <w:rsid w:val="002E6F81"/>
    <w:rsid w:val="002F08BA"/>
    <w:rsid w:val="002F2CFF"/>
    <w:rsid w:val="002F30F4"/>
    <w:rsid w:val="002F568B"/>
    <w:rsid w:val="002F7818"/>
    <w:rsid w:val="00301B71"/>
    <w:rsid w:val="00302A20"/>
    <w:rsid w:val="003066D0"/>
    <w:rsid w:val="00311401"/>
    <w:rsid w:val="00313927"/>
    <w:rsid w:val="0031494C"/>
    <w:rsid w:val="003203D7"/>
    <w:rsid w:val="00320F86"/>
    <w:rsid w:val="00324171"/>
    <w:rsid w:val="00326C24"/>
    <w:rsid w:val="00332D2F"/>
    <w:rsid w:val="00337F99"/>
    <w:rsid w:val="00342777"/>
    <w:rsid w:val="0034307B"/>
    <w:rsid w:val="00345EB1"/>
    <w:rsid w:val="00350CC4"/>
    <w:rsid w:val="003547B1"/>
    <w:rsid w:val="00360E0D"/>
    <w:rsid w:val="0036357D"/>
    <w:rsid w:val="00363B23"/>
    <w:rsid w:val="00364649"/>
    <w:rsid w:val="0036594C"/>
    <w:rsid w:val="00367626"/>
    <w:rsid w:val="00367D19"/>
    <w:rsid w:val="00371BED"/>
    <w:rsid w:val="00384019"/>
    <w:rsid w:val="00384AFD"/>
    <w:rsid w:val="003854F1"/>
    <w:rsid w:val="0039118E"/>
    <w:rsid w:val="00397F54"/>
    <w:rsid w:val="003A0D43"/>
    <w:rsid w:val="003B2A4B"/>
    <w:rsid w:val="003C1202"/>
    <w:rsid w:val="003D099E"/>
    <w:rsid w:val="003D21A2"/>
    <w:rsid w:val="003D29D2"/>
    <w:rsid w:val="003E0705"/>
    <w:rsid w:val="003E2FF7"/>
    <w:rsid w:val="003F1013"/>
    <w:rsid w:val="003F1ACF"/>
    <w:rsid w:val="00400D1B"/>
    <w:rsid w:val="004042CB"/>
    <w:rsid w:val="00404948"/>
    <w:rsid w:val="00406BEA"/>
    <w:rsid w:val="004070D0"/>
    <w:rsid w:val="00413A60"/>
    <w:rsid w:val="004230F7"/>
    <w:rsid w:val="00425B74"/>
    <w:rsid w:val="0043167E"/>
    <w:rsid w:val="0043409A"/>
    <w:rsid w:val="00443C1E"/>
    <w:rsid w:val="00446255"/>
    <w:rsid w:val="004475CD"/>
    <w:rsid w:val="00451935"/>
    <w:rsid w:val="004539DC"/>
    <w:rsid w:val="00460ED0"/>
    <w:rsid w:val="00463029"/>
    <w:rsid w:val="00465651"/>
    <w:rsid w:val="00470CE7"/>
    <w:rsid w:val="00470F4F"/>
    <w:rsid w:val="00472482"/>
    <w:rsid w:val="00480DC7"/>
    <w:rsid w:val="004852DA"/>
    <w:rsid w:val="004876F6"/>
    <w:rsid w:val="0049100D"/>
    <w:rsid w:val="0049236A"/>
    <w:rsid w:val="00492718"/>
    <w:rsid w:val="004943B2"/>
    <w:rsid w:val="00495F55"/>
    <w:rsid w:val="004A355D"/>
    <w:rsid w:val="004A4970"/>
    <w:rsid w:val="004B19D9"/>
    <w:rsid w:val="004B2183"/>
    <w:rsid w:val="004B2A01"/>
    <w:rsid w:val="004C14F7"/>
    <w:rsid w:val="004C2559"/>
    <w:rsid w:val="004D7BA3"/>
    <w:rsid w:val="004F0A4A"/>
    <w:rsid w:val="004F448C"/>
    <w:rsid w:val="004F4518"/>
    <w:rsid w:val="004F4C62"/>
    <w:rsid w:val="00501433"/>
    <w:rsid w:val="00511CC4"/>
    <w:rsid w:val="00531E60"/>
    <w:rsid w:val="00533061"/>
    <w:rsid w:val="00536A5A"/>
    <w:rsid w:val="00541D07"/>
    <w:rsid w:val="00544BAB"/>
    <w:rsid w:val="00545F31"/>
    <w:rsid w:val="00546FDD"/>
    <w:rsid w:val="005578FA"/>
    <w:rsid w:val="00565129"/>
    <w:rsid w:val="00565CD0"/>
    <w:rsid w:val="00567820"/>
    <w:rsid w:val="0057553C"/>
    <w:rsid w:val="005770AD"/>
    <w:rsid w:val="00577B0C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180"/>
    <w:rsid w:val="005D0B0C"/>
    <w:rsid w:val="005D3BEC"/>
    <w:rsid w:val="005E02B3"/>
    <w:rsid w:val="005E124B"/>
    <w:rsid w:val="005E1E24"/>
    <w:rsid w:val="005F01DE"/>
    <w:rsid w:val="006017AB"/>
    <w:rsid w:val="0060596B"/>
    <w:rsid w:val="00606D97"/>
    <w:rsid w:val="00614E64"/>
    <w:rsid w:val="00617710"/>
    <w:rsid w:val="00617EE6"/>
    <w:rsid w:val="0062184C"/>
    <w:rsid w:val="006226B3"/>
    <w:rsid w:val="00623724"/>
    <w:rsid w:val="00627BEA"/>
    <w:rsid w:val="006319DB"/>
    <w:rsid w:val="006343D8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B752A"/>
    <w:rsid w:val="006C2FD1"/>
    <w:rsid w:val="006C5048"/>
    <w:rsid w:val="006C6A4B"/>
    <w:rsid w:val="006C779F"/>
    <w:rsid w:val="006D01F5"/>
    <w:rsid w:val="006D0CFB"/>
    <w:rsid w:val="006D30C0"/>
    <w:rsid w:val="006D58DC"/>
    <w:rsid w:val="006D7535"/>
    <w:rsid w:val="006E450B"/>
    <w:rsid w:val="006F0D7E"/>
    <w:rsid w:val="006F4A0A"/>
    <w:rsid w:val="00705317"/>
    <w:rsid w:val="00710B77"/>
    <w:rsid w:val="0071777D"/>
    <w:rsid w:val="0072075B"/>
    <w:rsid w:val="007221C2"/>
    <w:rsid w:val="00725816"/>
    <w:rsid w:val="00730955"/>
    <w:rsid w:val="00733A9C"/>
    <w:rsid w:val="00736574"/>
    <w:rsid w:val="007367E0"/>
    <w:rsid w:val="00737215"/>
    <w:rsid w:val="00745B55"/>
    <w:rsid w:val="00754905"/>
    <w:rsid w:val="00760038"/>
    <w:rsid w:val="00762EE0"/>
    <w:rsid w:val="00765C41"/>
    <w:rsid w:val="00771100"/>
    <w:rsid w:val="00775088"/>
    <w:rsid w:val="007759DD"/>
    <w:rsid w:val="0078609F"/>
    <w:rsid w:val="007917BA"/>
    <w:rsid w:val="007A042A"/>
    <w:rsid w:val="007A5C6F"/>
    <w:rsid w:val="007C27FC"/>
    <w:rsid w:val="007C5187"/>
    <w:rsid w:val="007D4241"/>
    <w:rsid w:val="007D4317"/>
    <w:rsid w:val="007D4EA3"/>
    <w:rsid w:val="007E1906"/>
    <w:rsid w:val="007F1CFF"/>
    <w:rsid w:val="007F5DD5"/>
    <w:rsid w:val="00801452"/>
    <w:rsid w:val="008049E0"/>
    <w:rsid w:val="00821A1B"/>
    <w:rsid w:val="008262E9"/>
    <w:rsid w:val="00827E69"/>
    <w:rsid w:val="00835C4D"/>
    <w:rsid w:val="00843F48"/>
    <w:rsid w:val="00851423"/>
    <w:rsid w:val="008568C8"/>
    <w:rsid w:val="00857848"/>
    <w:rsid w:val="008654B6"/>
    <w:rsid w:val="0087139C"/>
    <w:rsid w:val="00876D7F"/>
    <w:rsid w:val="00880E83"/>
    <w:rsid w:val="00892F28"/>
    <w:rsid w:val="008A0C5F"/>
    <w:rsid w:val="008A3DEA"/>
    <w:rsid w:val="008A4EB9"/>
    <w:rsid w:val="008A74C0"/>
    <w:rsid w:val="008B1694"/>
    <w:rsid w:val="008C00AC"/>
    <w:rsid w:val="008C38A3"/>
    <w:rsid w:val="008C4B27"/>
    <w:rsid w:val="008C7F2A"/>
    <w:rsid w:val="008E36F8"/>
    <w:rsid w:val="008E46B2"/>
    <w:rsid w:val="008E682C"/>
    <w:rsid w:val="008E78A1"/>
    <w:rsid w:val="008F589F"/>
    <w:rsid w:val="00904E97"/>
    <w:rsid w:val="00906238"/>
    <w:rsid w:val="00907EF9"/>
    <w:rsid w:val="0091295C"/>
    <w:rsid w:val="00914D58"/>
    <w:rsid w:val="00921F47"/>
    <w:rsid w:val="009228AB"/>
    <w:rsid w:val="00927C47"/>
    <w:rsid w:val="0093085B"/>
    <w:rsid w:val="00931C57"/>
    <w:rsid w:val="009347A5"/>
    <w:rsid w:val="00942257"/>
    <w:rsid w:val="009471BF"/>
    <w:rsid w:val="00950E4E"/>
    <w:rsid w:val="009529BD"/>
    <w:rsid w:val="009533B4"/>
    <w:rsid w:val="009550E4"/>
    <w:rsid w:val="00955D92"/>
    <w:rsid w:val="00971D93"/>
    <w:rsid w:val="0097220C"/>
    <w:rsid w:val="009864FE"/>
    <w:rsid w:val="00986D7A"/>
    <w:rsid w:val="009940EF"/>
    <w:rsid w:val="0099724A"/>
    <w:rsid w:val="009B1F6B"/>
    <w:rsid w:val="009B2387"/>
    <w:rsid w:val="009C0D12"/>
    <w:rsid w:val="009C192E"/>
    <w:rsid w:val="009D6819"/>
    <w:rsid w:val="009D6D1C"/>
    <w:rsid w:val="009E072B"/>
    <w:rsid w:val="009E0CF9"/>
    <w:rsid w:val="009E531B"/>
    <w:rsid w:val="009E6C56"/>
    <w:rsid w:val="009E7DCF"/>
    <w:rsid w:val="009F0230"/>
    <w:rsid w:val="009F4A56"/>
    <w:rsid w:val="009F4E65"/>
    <w:rsid w:val="00A006A5"/>
    <w:rsid w:val="00A05942"/>
    <w:rsid w:val="00A07BEC"/>
    <w:rsid w:val="00A16B54"/>
    <w:rsid w:val="00A24015"/>
    <w:rsid w:val="00A264BE"/>
    <w:rsid w:val="00A272CA"/>
    <w:rsid w:val="00A33051"/>
    <w:rsid w:val="00A407AD"/>
    <w:rsid w:val="00A40923"/>
    <w:rsid w:val="00A41C05"/>
    <w:rsid w:val="00A42426"/>
    <w:rsid w:val="00A4337E"/>
    <w:rsid w:val="00A514B7"/>
    <w:rsid w:val="00A54A0B"/>
    <w:rsid w:val="00A65FD4"/>
    <w:rsid w:val="00A67E8E"/>
    <w:rsid w:val="00A81198"/>
    <w:rsid w:val="00A81E48"/>
    <w:rsid w:val="00A82035"/>
    <w:rsid w:val="00A90D77"/>
    <w:rsid w:val="00A92E07"/>
    <w:rsid w:val="00A979E0"/>
    <w:rsid w:val="00AA0B3A"/>
    <w:rsid w:val="00AA6EB4"/>
    <w:rsid w:val="00AA767D"/>
    <w:rsid w:val="00AB0CC9"/>
    <w:rsid w:val="00AC24F2"/>
    <w:rsid w:val="00AC3FF6"/>
    <w:rsid w:val="00AD1129"/>
    <w:rsid w:val="00AD508C"/>
    <w:rsid w:val="00AD73EC"/>
    <w:rsid w:val="00AE5BC7"/>
    <w:rsid w:val="00AF54D5"/>
    <w:rsid w:val="00AF5AAF"/>
    <w:rsid w:val="00B02BA5"/>
    <w:rsid w:val="00B046D8"/>
    <w:rsid w:val="00B13F4C"/>
    <w:rsid w:val="00B16219"/>
    <w:rsid w:val="00B16C59"/>
    <w:rsid w:val="00B179C5"/>
    <w:rsid w:val="00B310B6"/>
    <w:rsid w:val="00B33FDD"/>
    <w:rsid w:val="00B3486D"/>
    <w:rsid w:val="00B359CC"/>
    <w:rsid w:val="00B36107"/>
    <w:rsid w:val="00B41789"/>
    <w:rsid w:val="00B46C03"/>
    <w:rsid w:val="00B50AD0"/>
    <w:rsid w:val="00B60C6C"/>
    <w:rsid w:val="00B619A9"/>
    <w:rsid w:val="00B65A9D"/>
    <w:rsid w:val="00B6676F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945B5"/>
    <w:rsid w:val="00BA0066"/>
    <w:rsid w:val="00BA4012"/>
    <w:rsid w:val="00BB2C1C"/>
    <w:rsid w:val="00BB69DB"/>
    <w:rsid w:val="00BC322E"/>
    <w:rsid w:val="00BC44CD"/>
    <w:rsid w:val="00BC48A6"/>
    <w:rsid w:val="00BD34B6"/>
    <w:rsid w:val="00BE4CA2"/>
    <w:rsid w:val="00BE7978"/>
    <w:rsid w:val="00C01E58"/>
    <w:rsid w:val="00C07DDB"/>
    <w:rsid w:val="00C121B2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76D0C"/>
    <w:rsid w:val="00C85DA1"/>
    <w:rsid w:val="00C9071C"/>
    <w:rsid w:val="00C908FF"/>
    <w:rsid w:val="00C933B5"/>
    <w:rsid w:val="00C970E8"/>
    <w:rsid w:val="00C97BD3"/>
    <w:rsid w:val="00CA39EF"/>
    <w:rsid w:val="00CA521F"/>
    <w:rsid w:val="00CB0493"/>
    <w:rsid w:val="00CB17FF"/>
    <w:rsid w:val="00CB1ED7"/>
    <w:rsid w:val="00CB6DEF"/>
    <w:rsid w:val="00CC167C"/>
    <w:rsid w:val="00CC52D9"/>
    <w:rsid w:val="00CC68E0"/>
    <w:rsid w:val="00CD211E"/>
    <w:rsid w:val="00CD6647"/>
    <w:rsid w:val="00CE4B73"/>
    <w:rsid w:val="00CF70BB"/>
    <w:rsid w:val="00D074DB"/>
    <w:rsid w:val="00D139CF"/>
    <w:rsid w:val="00D3659A"/>
    <w:rsid w:val="00D37E7F"/>
    <w:rsid w:val="00D42808"/>
    <w:rsid w:val="00D47AD7"/>
    <w:rsid w:val="00D51529"/>
    <w:rsid w:val="00D61695"/>
    <w:rsid w:val="00D658BE"/>
    <w:rsid w:val="00D66214"/>
    <w:rsid w:val="00D80D8A"/>
    <w:rsid w:val="00D85218"/>
    <w:rsid w:val="00D8715C"/>
    <w:rsid w:val="00D915B1"/>
    <w:rsid w:val="00DA08DB"/>
    <w:rsid w:val="00DA299D"/>
    <w:rsid w:val="00DA5061"/>
    <w:rsid w:val="00DA65C4"/>
    <w:rsid w:val="00DB642C"/>
    <w:rsid w:val="00DC2BB6"/>
    <w:rsid w:val="00DD2BE0"/>
    <w:rsid w:val="00DE36BF"/>
    <w:rsid w:val="00DE4447"/>
    <w:rsid w:val="00DE49E7"/>
    <w:rsid w:val="00DE5DA2"/>
    <w:rsid w:val="00DF0033"/>
    <w:rsid w:val="00E026BF"/>
    <w:rsid w:val="00E07B1B"/>
    <w:rsid w:val="00E11853"/>
    <w:rsid w:val="00E474B7"/>
    <w:rsid w:val="00E52A86"/>
    <w:rsid w:val="00E52F69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570C"/>
    <w:rsid w:val="00ED6CE8"/>
    <w:rsid w:val="00ED7AA6"/>
    <w:rsid w:val="00EE2A56"/>
    <w:rsid w:val="00EE3818"/>
    <w:rsid w:val="00EF47C7"/>
    <w:rsid w:val="00F015C0"/>
    <w:rsid w:val="00F22264"/>
    <w:rsid w:val="00F2564D"/>
    <w:rsid w:val="00F35B05"/>
    <w:rsid w:val="00F413D9"/>
    <w:rsid w:val="00F5135F"/>
    <w:rsid w:val="00F51F78"/>
    <w:rsid w:val="00F5244B"/>
    <w:rsid w:val="00F6621B"/>
    <w:rsid w:val="00F70500"/>
    <w:rsid w:val="00F86F47"/>
    <w:rsid w:val="00F90B64"/>
    <w:rsid w:val="00FB1A4B"/>
    <w:rsid w:val="00FB2F0F"/>
    <w:rsid w:val="00FB5086"/>
    <w:rsid w:val="00FB5411"/>
    <w:rsid w:val="00FB6392"/>
    <w:rsid w:val="00FD3C70"/>
    <w:rsid w:val="00FD6820"/>
    <w:rsid w:val="00FD6F43"/>
    <w:rsid w:val="00FE12D8"/>
    <w:rsid w:val="00FF2278"/>
    <w:rsid w:val="00FF7C02"/>
    <w:rsid w:val="024801E3"/>
    <w:rsid w:val="076C169F"/>
    <w:rsid w:val="14FA09F2"/>
    <w:rsid w:val="20580CD3"/>
    <w:rsid w:val="2DD846E8"/>
    <w:rsid w:val="37E3E516"/>
    <w:rsid w:val="43AA22DA"/>
    <w:rsid w:val="48689CB7"/>
    <w:rsid w:val="4BE19AC9"/>
    <w:rsid w:val="567CD77A"/>
    <w:rsid w:val="5B13A3DB"/>
    <w:rsid w:val="5FA488BE"/>
    <w:rsid w:val="647B2B65"/>
    <w:rsid w:val="663972B1"/>
    <w:rsid w:val="6974376F"/>
    <w:rsid w:val="6B2CF8ED"/>
    <w:rsid w:val="6C2FE0C9"/>
    <w:rsid w:val="7BF4ABC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,"/>
  <w:listSeparator w:val=";"/>
  <w14:docId w14:val="1FE2B7EB"/>
  <w14:defaultImageDpi w14:val="330"/>
  <w15:docId w15:val="{8935C196-8029-452F-BFEE-B803BDDAD3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99105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55681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785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315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7</TotalTime>
  <Pages>5</Pages>
  <Words>597</Words>
  <Characters>3166</Characters>
  <Application>Microsoft Office Word</Application>
  <DocSecurity>0</DocSecurity>
  <Lines>26</Lines>
  <Paragraphs>7</Paragraphs>
  <ScaleCrop>false</ScaleCrop>
  <Manager/>
  <Company/>
  <LinksUpToDate>false</LinksUpToDate>
  <CharactersWithSpaces>3756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Hemofiltrationsvätska mikrobiologisk kontroll, endotoxin bestämmning provtagningsanvisning Q Di 206</dc:title>
  <dc:subject/>
  <dc:creator>patrik.jens.johansson@vgregion.se</dc:creator>
  <keywords/>
  <lastModifiedBy>Anna Bäck</lastModifiedBy>
  <revision>86</revision>
  <lastPrinted>2016-04-01T04:56:00.0000000Z</lastPrinted>
  <dcterms:created xsi:type="dcterms:W3CDTF">2022-05-07T00:21:00.0000000Z</dcterms:created>
  <dcterms:modified xsi:type="dcterms:W3CDTF">2024-02-23T12:29:00.0000000Z</dcterms:modified>
</coreProperties>
</file>