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0B75" w14:textId="77777777" w:rsidR="00345FE6" w:rsidRDefault="00345FE6" w:rsidP="00F35B05">
      <w:pPr>
        <w:pStyle w:val="Rubrik2"/>
        <w:sectPr w:rsidR="00345FE6" w:rsidSect="00345FE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E859C6F" w14:textId="77777777" w:rsidR="00345FE6" w:rsidRPr="00345FE6" w:rsidRDefault="00345FE6" w:rsidP="00345FE6">
      <w:pPr>
        <w:spacing w:after="0" w:line="240" w:lineRule="auto"/>
        <w:ind w:left="0" w:right="0"/>
        <w:rPr>
          <w:szCs w:val="20"/>
        </w:rPr>
      </w:pPr>
    </w:p>
    <w:p w14:paraId="46CF3008" w14:textId="77777777" w:rsidR="00345FE6" w:rsidRPr="00345FE6" w:rsidRDefault="00345FE6" w:rsidP="00345FE6">
      <w:pPr>
        <w:spacing w:after="0" w:line="240" w:lineRule="auto"/>
        <w:ind w:left="0" w:right="0"/>
        <w:rPr>
          <w:szCs w:val="20"/>
        </w:rPr>
      </w:pP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345FE6" w:rsidRPr="00345FE6" w14:paraId="7C84B9B5" w14:textId="77777777" w:rsidTr="135EBD7C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359865E" w14:textId="5C8079E1" w:rsidR="00345FE6" w:rsidRPr="00345FE6" w:rsidRDefault="00345FE6" w:rsidP="00C8304E">
            <w:pPr>
              <w:pStyle w:val="Rubrik1"/>
              <w:rPr>
                <w:noProof/>
              </w:rPr>
            </w:pPr>
            <w:r w:rsidRPr="00345FE6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8941B1" wp14:editId="0FC854C3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rut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A9DAAC" w14:textId="49234F00" w:rsidR="00345FE6" w:rsidRPr="003D37FD" w:rsidRDefault="00345FE6" w:rsidP="00345FE6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>
                  <w:pict>
                    <v:shapetype id="_x0000_t202" coordsize="21600,21600" o:spt="202" path="m,l,21600r21600,l21600,xe" w14:anchorId="1C8941B1">
                      <v:stroke joinstyle="miter"/>
                      <v:path gradientshapeok="t" o:connecttype="rect"/>
                    </v:shapetype>
                    <v:shape id="Textruta 1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345FE6" w:rsidP="00345FE6" w:rsidRDefault="00345FE6" w14:paraId="58A9DAAC" w14:textId="49234F00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22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345FE6">
              <w:rPr>
                <w:noProof/>
              </w:rPr>
              <w:t xml:space="preserve">Hemofiltrationsvätska kemiskkontroll provtagnings anvisning </w:t>
            </w:r>
            <w:r w:rsidR="0BC16477" w:rsidRPr="00345FE6">
              <w:rPr>
                <w:noProof/>
              </w:rPr>
              <w:t>GMP</w:t>
            </w:r>
            <w:r w:rsidR="00C8304E">
              <w:rPr>
                <w:noProof/>
              </w:rPr>
              <w:t xml:space="preserve"> </w:t>
            </w:r>
            <w:r w:rsidR="006C5122">
              <w:rPr>
                <w:noProof/>
              </w:rPr>
              <w:t>Q Di205</w:t>
            </w:r>
            <w:r w:rsidRPr="00345FE6">
              <w:rPr>
                <w:noProof/>
              </w:rPr>
              <w:t xml:space="preserve">                  </w:t>
            </w:r>
            <w:r w:rsidR="003B68FD">
              <w:rPr>
                <w:noProof/>
              </w:rPr>
              <w:t xml:space="preserve">       </w:t>
            </w:r>
            <w:r w:rsidR="009F34C4">
              <w:rPr>
                <w:noProof/>
              </w:rPr>
              <w:t xml:space="preserve">   </w:t>
            </w:r>
            <w:r w:rsidRPr="00345FE6">
              <w:rPr>
                <w:noProof/>
              </w:rPr>
              <w:t xml:space="preserve">  </w:t>
            </w:r>
          </w:p>
        </w:tc>
      </w:tr>
    </w:tbl>
    <w:p w14:paraId="0AD554BC" w14:textId="4EE22D36" w:rsidR="00345FE6" w:rsidRPr="00345FE6" w:rsidRDefault="00345FE6" w:rsidP="00345FE6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345FE6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6C5122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345FE6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35206D11" w14:textId="77777777" w:rsidR="00345FE6" w:rsidRPr="00345FE6" w:rsidRDefault="00345FE6" w:rsidP="00345FE6">
      <w:pPr>
        <w:spacing w:after="0" w:line="240" w:lineRule="auto"/>
        <w:ind w:left="0" w:right="0"/>
        <w:rPr>
          <w:szCs w:val="20"/>
        </w:rPr>
      </w:pPr>
    </w:p>
    <w:p w14:paraId="3804E491" w14:textId="77777777" w:rsidR="00345FE6" w:rsidRPr="00345FE6" w:rsidRDefault="00345FE6" w:rsidP="00345FE6">
      <w:pPr>
        <w:spacing w:after="0" w:line="240" w:lineRule="auto"/>
        <w:ind w:left="0" w:right="0"/>
        <w:rPr>
          <w:b/>
          <w:bCs/>
          <w:sz w:val="28"/>
          <w:szCs w:val="20"/>
        </w:rPr>
      </w:pPr>
      <w:r w:rsidRPr="00345FE6">
        <w:rPr>
          <w:b/>
          <w:bCs/>
          <w:sz w:val="28"/>
          <w:szCs w:val="20"/>
        </w:rPr>
        <w:t>Kemisk kontroll.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245"/>
      </w:tblGrid>
      <w:tr w:rsidR="00345FE6" w:rsidRPr="00345FE6" w14:paraId="2992BF1A" w14:textId="77777777" w:rsidTr="135EBD7C">
        <w:tc>
          <w:tcPr>
            <w:tcW w:w="3756" w:type="dxa"/>
          </w:tcPr>
          <w:p w14:paraId="2EC15BC7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Provtagningsansvarig:</w:t>
            </w:r>
          </w:p>
        </w:tc>
        <w:tc>
          <w:tcPr>
            <w:tcW w:w="5245" w:type="dxa"/>
          </w:tcPr>
          <w:p w14:paraId="4AEAB79C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Vårdenhetschef</w:t>
            </w:r>
          </w:p>
        </w:tc>
      </w:tr>
      <w:tr w:rsidR="00345FE6" w:rsidRPr="00345FE6" w14:paraId="2D5C9603" w14:textId="77777777" w:rsidTr="135EBD7C">
        <w:tc>
          <w:tcPr>
            <w:tcW w:w="3756" w:type="dxa"/>
          </w:tcPr>
          <w:p w14:paraId="7DBA23B4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Frekvens: NÄL</w:t>
            </w:r>
          </w:p>
        </w:tc>
        <w:tc>
          <w:tcPr>
            <w:tcW w:w="5245" w:type="dxa"/>
          </w:tcPr>
          <w:p w14:paraId="68F8B9BB" w14:textId="3AA7CA71" w:rsidR="00345FE6" w:rsidRPr="00345FE6" w:rsidRDefault="00837B1C" w:rsidP="00345FE6">
            <w:pPr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szCs w:val="20"/>
              </w:rPr>
              <w:t>En</w:t>
            </w:r>
            <w:r w:rsidR="00345FE6" w:rsidRPr="00345FE6">
              <w:rPr>
                <w:szCs w:val="20"/>
              </w:rPr>
              <w:t xml:space="preserve"> gång varannan månad </w:t>
            </w:r>
          </w:p>
          <w:p w14:paraId="28FA3931" w14:textId="216A979D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Hälften av maskinerna månad 1,3,5,7,9,11 (R:1,2,11,12 verkstad)</w:t>
            </w:r>
          </w:p>
          <w:p w14:paraId="2270C2C0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345FE6">
              <w:rPr>
                <w:sz w:val="20"/>
                <w:szCs w:val="20"/>
              </w:rPr>
              <w:t>Resterande månad 2,4,6,8,10,12</w:t>
            </w:r>
          </w:p>
          <w:p w14:paraId="5AEC1132" w14:textId="6D9225DE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(R: 3,4,6,7 och 8)</w:t>
            </w:r>
            <w:r w:rsidR="0035211B">
              <w:rPr>
                <w:szCs w:val="20"/>
              </w:rPr>
              <w:t xml:space="preserve"> </w:t>
            </w:r>
            <w:r w:rsidR="00955CF4">
              <w:rPr>
                <w:szCs w:val="20"/>
              </w:rPr>
              <w:t>finns checklista</w:t>
            </w:r>
            <w:r w:rsidR="00DC6CC1">
              <w:rPr>
                <w:szCs w:val="20"/>
              </w:rPr>
              <w:t xml:space="preserve"> för vilken maskin</w:t>
            </w:r>
          </w:p>
        </w:tc>
      </w:tr>
      <w:tr w:rsidR="00345FE6" w:rsidRPr="00345FE6" w14:paraId="42968F03" w14:textId="77777777" w:rsidTr="135EBD7C">
        <w:tc>
          <w:tcPr>
            <w:tcW w:w="3756" w:type="dxa"/>
          </w:tcPr>
          <w:p w14:paraId="6A72700C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Provtagningsställe: 6008</w:t>
            </w:r>
          </w:p>
        </w:tc>
        <w:tc>
          <w:tcPr>
            <w:tcW w:w="5245" w:type="dxa"/>
          </w:tcPr>
          <w:p w14:paraId="43417E49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 xml:space="preserve">Röd </w:t>
            </w:r>
            <w:proofErr w:type="spellStart"/>
            <w:r w:rsidRPr="00345FE6">
              <w:rPr>
                <w:szCs w:val="20"/>
              </w:rPr>
              <w:t>dialysat</w:t>
            </w:r>
            <w:proofErr w:type="spellEnd"/>
            <w:r w:rsidRPr="00345FE6">
              <w:rPr>
                <w:szCs w:val="20"/>
              </w:rPr>
              <w:t xml:space="preserve"> koppling</w:t>
            </w:r>
          </w:p>
        </w:tc>
      </w:tr>
      <w:tr w:rsidR="00345FE6" w:rsidRPr="00345FE6" w14:paraId="545C49BF" w14:textId="77777777" w:rsidTr="135EBD7C">
        <w:tc>
          <w:tcPr>
            <w:tcW w:w="3756" w:type="dxa"/>
          </w:tcPr>
          <w:p w14:paraId="24F92D6C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Provtagningskärl:</w:t>
            </w:r>
          </w:p>
        </w:tc>
        <w:tc>
          <w:tcPr>
            <w:tcW w:w="5245" w:type="dxa"/>
          </w:tcPr>
          <w:p w14:paraId="06505F15" w14:textId="12EE89EB" w:rsidR="00345FE6" w:rsidRPr="00345FE6" w:rsidRDefault="00345FE6" w:rsidP="135EBD7C">
            <w:pPr>
              <w:spacing w:after="0" w:line="240" w:lineRule="auto"/>
              <w:ind w:left="0" w:right="0"/>
            </w:pPr>
            <w:r>
              <w:t>P</w:t>
            </w:r>
            <w:r w:rsidR="58C5D4FB">
              <w:t>rovr</w:t>
            </w:r>
            <w:r>
              <w:t xml:space="preserve">ör </w:t>
            </w:r>
            <w:r w:rsidR="5E64B9D7">
              <w:t>6</w:t>
            </w:r>
            <w:r>
              <w:t>ml</w:t>
            </w:r>
            <w:r w:rsidR="506124F5">
              <w:t xml:space="preserve"> (Gult)</w:t>
            </w:r>
          </w:p>
        </w:tc>
      </w:tr>
      <w:tr w:rsidR="00345FE6" w:rsidRPr="00345FE6" w14:paraId="751F7AEE" w14:textId="77777777" w:rsidTr="135EBD7C">
        <w:tc>
          <w:tcPr>
            <w:tcW w:w="3756" w:type="dxa"/>
          </w:tcPr>
          <w:p w14:paraId="7386092A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Gränsvärden:</w:t>
            </w:r>
          </w:p>
        </w:tc>
        <w:tc>
          <w:tcPr>
            <w:tcW w:w="5245" w:type="dxa"/>
          </w:tcPr>
          <w:p w14:paraId="75FFE5CA" w14:textId="6155DF71" w:rsidR="00345FE6" w:rsidRPr="00345FE6" w:rsidRDefault="00345FE6" w:rsidP="007146FA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Enligt gällande</w:t>
            </w:r>
            <w:r w:rsidR="00860BC0">
              <w:rPr>
                <w:szCs w:val="20"/>
              </w:rPr>
              <w:t xml:space="preserve"> föreskrift</w:t>
            </w:r>
            <w:r w:rsidRPr="00345FE6">
              <w:rPr>
                <w:szCs w:val="20"/>
              </w:rPr>
              <w:t xml:space="preserve">, för </w:t>
            </w:r>
            <w:proofErr w:type="spellStart"/>
            <w:r w:rsidRPr="00345FE6">
              <w:rPr>
                <w:szCs w:val="20"/>
              </w:rPr>
              <w:t>hemofiltrationsvätska</w:t>
            </w:r>
            <w:proofErr w:type="spellEnd"/>
            <w:r w:rsidRPr="00345FE6">
              <w:rPr>
                <w:szCs w:val="20"/>
              </w:rPr>
              <w:t xml:space="preserve">.  </w:t>
            </w:r>
          </w:p>
        </w:tc>
      </w:tr>
      <w:tr w:rsidR="00345FE6" w:rsidRPr="00345FE6" w14:paraId="27A5320E" w14:textId="77777777" w:rsidTr="135EBD7C">
        <w:tc>
          <w:tcPr>
            <w:tcW w:w="3756" w:type="dxa"/>
          </w:tcPr>
          <w:p w14:paraId="53BBE2BD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Analys av prov:</w:t>
            </w:r>
          </w:p>
        </w:tc>
        <w:tc>
          <w:tcPr>
            <w:tcW w:w="5245" w:type="dxa"/>
          </w:tcPr>
          <w:p w14:paraId="69F64440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Laboratoriemedicin, NÄL</w:t>
            </w:r>
          </w:p>
        </w:tc>
      </w:tr>
      <w:tr w:rsidR="00345FE6" w:rsidRPr="00345FE6" w14:paraId="7F0F4936" w14:textId="77777777" w:rsidTr="135EBD7C">
        <w:tc>
          <w:tcPr>
            <w:tcW w:w="3756" w:type="dxa"/>
          </w:tcPr>
          <w:p w14:paraId="077DFEA8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Provsvar:</w:t>
            </w:r>
          </w:p>
        </w:tc>
        <w:tc>
          <w:tcPr>
            <w:tcW w:w="5245" w:type="dxa"/>
          </w:tcPr>
          <w:p w14:paraId="079F3605" w14:textId="77777777" w:rsidR="00345FE6" w:rsidRPr="00345FE6" w:rsidRDefault="00345FE6" w:rsidP="00345FE6">
            <w:pPr>
              <w:autoSpaceDE w:val="0"/>
              <w:autoSpaceDN w:val="0"/>
              <w:adjustRightInd w:val="0"/>
              <w:spacing w:after="0" w:line="240" w:lineRule="auto"/>
              <w:ind w:left="0" w:right="0"/>
            </w:pPr>
            <w:r w:rsidRPr="00345FE6">
              <w:t>Skickas till dialysmott. och kontrolleras,</w:t>
            </w:r>
          </w:p>
          <w:p w14:paraId="01E82022" w14:textId="77777777" w:rsidR="00345FE6" w:rsidRPr="00345FE6" w:rsidRDefault="00345FE6" w:rsidP="00345FE6">
            <w:pPr>
              <w:autoSpaceDE w:val="0"/>
              <w:autoSpaceDN w:val="0"/>
              <w:adjustRightInd w:val="0"/>
              <w:spacing w:after="0" w:line="240" w:lineRule="auto"/>
              <w:ind w:left="0" w:right="0"/>
            </w:pPr>
            <w:r w:rsidRPr="00345FE6">
              <w:t>Signeras av delegerad sjuksköterska.</w:t>
            </w:r>
          </w:p>
          <w:p w14:paraId="5239661D" w14:textId="4C712D48" w:rsidR="00345FE6" w:rsidRPr="00345FE6" w:rsidRDefault="00F457E8" w:rsidP="00EB6CB0">
            <w:pPr>
              <w:autoSpaceDE w:val="0"/>
              <w:autoSpaceDN w:val="0"/>
              <w:adjustRightInd w:val="0"/>
              <w:spacing w:after="0" w:line="240" w:lineRule="auto"/>
              <w:ind w:left="0" w:right="0"/>
              <w:rPr>
                <w:szCs w:val="20"/>
              </w:rPr>
            </w:pPr>
            <w:r w:rsidRPr="00ED5798">
              <w:rPr>
                <w:szCs w:val="20"/>
              </w:rPr>
              <w:t xml:space="preserve">Provsvar skannas in och lagras på </w:t>
            </w:r>
            <w:proofErr w:type="spellStart"/>
            <w:r w:rsidRPr="00ED5798">
              <w:rPr>
                <w:szCs w:val="20"/>
              </w:rPr>
              <w:t>sharepointytan</w:t>
            </w:r>
            <w:proofErr w:type="spellEnd"/>
            <w:r w:rsidRPr="00ED5798">
              <w:rPr>
                <w:szCs w:val="20"/>
              </w:rPr>
              <w:t xml:space="preserve"> ”GMP vatten – Dialys och njursviktsmottagningen</w:t>
            </w:r>
            <w:r w:rsidRPr="00F457E8">
              <w:rPr>
                <w:color w:val="FF0000"/>
                <w:szCs w:val="20"/>
              </w:rPr>
              <w:t>".</w:t>
            </w:r>
          </w:p>
        </w:tc>
      </w:tr>
    </w:tbl>
    <w:p w14:paraId="0878A54A" w14:textId="77777777" w:rsidR="00345FE6" w:rsidRPr="00345FE6" w:rsidRDefault="00345FE6" w:rsidP="00345FE6">
      <w:pPr>
        <w:spacing w:after="0" w:line="240" w:lineRule="auto"/>
        <w:ind w:left="0" w:right="0"/>
        <w:rPr>
          <w:b/>
          <w:bCs/>
          <w:szCs w:val="20"/>
        </w:rPr>
      </w:pPr>
    </w:p>
    <w:p w14:paraId="1769C75A" w14:textId="77777777" w:rsidR="00345FE6" w:rsidRPr="00345FE6" w:rsidRDefault="00345FE6" w:rsidP="00345FE6">
      <w:pPr>
        <w:spacing w:after="0" w:line="240" w:lineRule="auto"/>
        <w:ind w:left="0" w:right="-1702"/>
        <w:rPr>
          <w:b/>
          <w:bCs/>
          <w:sz w:val="28"/>
          <w:szCs w:val="20"/>
        </w:rPr>
      </w:pPr>
      <w:r w:rsidRPr="00345FE6">
        <w:rPr>
          <w:b/>
          <w:bCs/>
          <w:sz w:val="28"/>
          <w:szCs w:val="20"/>
        </w:rPr>
        <w:t>Konduktivitet.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0"/>
        <w:gridCol w:w="5361"/>
      </w:tblGrid>
      <w:tr w:rsidR="00345FE6" w:rsidRPr="00345FE6" w14:paraId="3223E4D7" w14:textId="77777777" w:rsidTr="00807862">
        <w:tc>
          <w:tcPr>
            <w:tcW w:w="3640" w:type="dxa"/>
          </w:tcPr>
          <w:p w14:paraId="50117567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Ansvarig för mätningen:</w:t>
            </w:r>
          </w:p>
        </w:tc>
        <w:tc>
          <w:tcPr>
            <w:tcW w:w="5361" w:type="dxa"/>
          </w:tcPr>
          <w:p w14:paraId="48D1C29D" w14:textId="24D64DE9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 xml:space="preserve">Tjänstgörande dialyssköterska, som noterar i </w:t>
            </w:r>
            <w:r w:rsidR="005F46E6">
              <w:rPr>
                <w:szCs w:val="20"/>
              </w:rPr>
              <w:t xml:space="preserve">maskinens </w:t>
            </w:r>
            <w:r w:rsidRPr="00345FE6">
              <w:rPr>
                <w:szCs w:val="20"/>
              </w:rPr>
              <w:t>checklista</w:t>
            </w:r>
            <w:r w:rsidR="005F46E6">
              <w:rPr>
                <w:szCs w:val="20"/>
              </w:rPr>
              <w:t xml:space="preserve"> Q Di 103</w:t>
            </w:r>
          </w:p>
        </w:tc>
      </w:tr>
      <w:tr w:rsidR="00345FE6" w:rsidRPr="00345FE6" w14:paraId="71252CF1" w14:textId="77777777" w:rsidTr="00807862">
        <w:tc>
          <w:tcPr>
            <w:tcW w:w="3640" w:type="dxa"/>
          </w:tcPr>
          <w:p w14:paraId="260EE3D9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Frekvens:</w:t>
            </w:r>
          </w:p>
        </w:tc>
        <w:tc>
          <w:tcPr>
            <w:tcW w:w="5361" w:type="dxa"/>
          </w:tcPr>
          <w:p w14:paraId="2447CA36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Vid varje användningstillfälle</w:t>
            </w:r>
          </w:p>
        </w:tc>
      </w:tr>
      <w:tr w:rsidR="00345FE6" w:rsidRPr="00345FE6" w14:paraId="5B513CA9" w14:textId="77777777" w:rsidTr="00807862">
        <w:tc>
          <w:tcPr>
            <w:tcW w:w="3640" w:type="dxa"/>
          </w:tcPr>
          <w:p w14:paraId="3A3A03A6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Larmgräns:</w:t>
            </w:r>
          </w:p>
        </w:tc>
        <w:tc>
          <w:tcPr>
            <w:tcW w:w="5361" w:type="dxa"/>
          </w:tcPr>
          <w:p w14:paraId="5EAAD8EF" w14:textId="77777777" w:rsidR="00345FE6" w:rsidRPr="00345FE6" w:rsidRDefault="00345FE6" w:rsidP="00345FE6">
            <w:pPr>
              <w:spacing w:after="0" w:line="240" w:lineRule="auto"/>
              <w:ind w:left="0" w:right="0"/>
              <w:rPr>
                <w:szCs w:val="20"/>
              </w:rPr>
            </w:pPr>
            <w:r w:rsidRPr="00345FE6">
              <w:rPr>
                <w:szCs w:val="20"/>
              </w:rPr>
              <w:t>Godkänt intervall</w:t>
            </w:r>
          </w:p>
        </w:tc>
      </w:tr>
      <w:tr w:rsidR="001A61EB" w:rsidRPr="00345FE6" w14:paraId="484208FC" w14:textId="77777777" w:rsidTr="00807862">
        <w:tc>
          <w:tcPr>
            <w:tcW w:w="3640" w:type="dxa"/>
          </w:tcPr>
          <w:p w14:paraId="448FAF15" w14:textId="77777777" w:rsidR="001A61EB" w:rsidRPr="00345FE6" w:rsidRDefault="001A61EB" w:rsidP="00345FE6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  <w:tc>
          <w:tcPr>
            <w:tcW w:w="5361" w:type="dxa"/>
          </w:tcPr>
          <w:p w14:paraId="573C8834" w14:textId="77777777" w:rsidR="001A61EB" w:rsidRPr="00345FE6" w:rsidRDefault="001A61EB" w:rsidP="00345FE6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</w:tbl>
    <w:p w14:paraId="043A15CB" w14:textId="77777777" w:rsidR="00E5616F" w:rsidRPr="00345FE6" w:rsidRDefault="00E5616F" w:rsidP="00345FE6">
      <w:pPr>
        <w:spacing w:after="0" w:line="240" w:lineRule="auto"/>
        <w:ind w:left="0" w:right="0"/>
        <w:rPr>
          <w:szCs w:val="20"/>
        </w:rPr>
      </w:pPr>
    </w:p>
    <w:p w14:paraId="04666F49" w14:textId="77777777" w:rsidR="00345FE6" w:rsidRPr="00345FE6" w:rsidRDefault="00345FE6" w:rsidP="00345FE6">
      <w:pPr>
        <w:spacing w:after="0" w:line="240" w:lineRule="auto"/>
        <w:ind w:left="0" w:right="0"/>
        <w:rPr>
          <w:b/>
          <w:szCs w:val="20"/>
        </w:rPr>
      </w:pPr>
      <w:r w:rsidRPr="00345FE6">
        <w:rPr>
          <w:b/>
          <w:szCs w:val="20"/>
        </w:rPr>
        <w:t>Åtgärder vid felaktiga kemiska gränsvärden:</w:t>
      </w:r>
    </w:p>
    <w:p w14:paraId="68C7EE87" w14:textId="545EA86A" w:rsidR="00345FE6" w:rsidRPr="00345FE6" w:rsidRDefault="00345FE6" w:rsidP="00345FE6">
      <w:pPr>
        <w:spacing w:after="0" w:line="240" w:lineRule="auto"/>
        <w:ind w:left="0" w:right="0"/>
      </w:pPr>
      <w:r>
        <w:t>Ta om provet. Begär akutsvar från Lab, anteckna i</w:t>
      </w:r>
      <w:r w:rsidR="005F2099">
        <w:t xml:space="preserve"> </w:t>
      </w:r>
      <w:proofErr w:type="gramStart"/>
      <w:r>
        <w:t>loggbok</w:t>
      </w:r>
      <w:r w:rsidR="4DA7B2B9">
        <w:t xml:space="preserve"> </w:t>
      </w:r>
      <w:r>
        <w:t>omprov</w:t>
      </w:r>
      <w:proofErr w:type="gramEnd"/>
      <w:r>
        <w:t xml:space="preserve"> samt datum.</w:t>
      </w:r>
    </w:p>
    <w:p w14:paraId="591694EC" w14:textId="77777777" w:rsidR="00345FE6" w:rsidRPr="00345FE6" w:rsidRDefault="00345FE6" w:rsidP="00345FE6">
      <w:pPr>
        <w:spacing w:after="0" w:line="240" w:lineRule="auto"/>
        <w:ind w:left="0" w:right="0"/>
        <w:rPr>
          <w:szCs w:val="20"/>
        </w:rPr>
      </w:pPr>
      <w:r w:rsidRPr="00345FE6">
        <w:rPr>
          <w:szCs w:val="20"/>
        </w:rPr>
        <w:t>Vid fortsatt avvikande provsvar</w:t>
      </w:r>
      <w:r w:rsidRPr="00345FE6">
        <w:rPr>
          <w:b/>
          <w:szCs w:val="20"/>
        </w:rPr>
        <w:t xml:space="preserve"> </w:t>
      </w:r>
      <w:r w:rsidRPr="00345FE6">
        <w:rPr>
          <w:szCs w:val="20"/>
        </w:rPr>
        <w:t>tas dialysmaskinen ur drift.</w:t>
      </w:r>
    </w:p>
    <w:p w14:paraId="525C0071" w14:textId="77777777" w:rsidR="00345FE6" w:rsidRPr="00345FE6" w:rsidRDefault="00345FE6" w:rsidP="00345FE6">
      <w:pPr>
        <w:spacing w:after="0" w:line="240" w:lineRule="auto"/>
        <w:ind w:left="0" w:right="0"/>
        <w:rPr>
          <w:szCs w:val="20"/>
        </w:rPr>
      </w:pPr>
      <w:r w:rsidRPr="00345FE6">
        <w:rPr>
          <w:szCs w:val="20"/>
        </w:rPr>
        <w:t>Ställ ut i verkstad med skylt invänta provsvar.</w:t>
      </w:r>
    </w:p>
    <w:p w14:paraId="7CFD4F46" w14:textId="77777777" w:rsidR="00B415E2" w:rsidRDefault="00345FE6" w:rsidP="00345FE6">
      <w:pPr>
        <w:spacing w:after="0" w:line="240" w:lineRule="auto"/>
        <w:ind w:left="0" w:right="0"/>
        <w:rPr>
          <w:szCs w:val="20"/>
        </w:rPr>
      </w:pPr>
      <w:r w:rsidRPr="00345FE6">
        <w:rPr>
          <w:szCs w:val="20"/>
        </w:rPr>
        <w:t>Åtgärdas av medicintekniker.</w:t>
      </w:r>
    </w:p>
    <w:p w14:paraId="76B9F95B" w14:textId="45E79E2C" w:rsidR="00536A5A" w:rsidRPr="00536A5A" w:rsidRDefault="00870059" w:rsidP="00536A5A">
      <w:pPr>
        <w:spacing w:after="0" w:line="240" w:lineRule="auto"/>
        <w:ind w:left="0" w:right="0"/>
      </w:pPr>
      <w:r>
        <w:t xml:space="preserve">Informera </w:t>
      </w:r>
      <w:r w:rsidR="00D32C8B">
        <w:t>V</w:t>
      </w:r>
      <w:r w:rsidR="0067331D">
        <w:t>årdenhetschef</w:t>
      </w:r>
      <w:r w:rsidR="00544E4D">
        <w:t>/sektionsledare</w:t>
      </w:r>
      <w:r w:rsidR="00D32C8B">
        <w:t>, sakkunnig person</w:t>
      </w:r>
      <w:r w:rsidR="00297DEA">
        <w:t>,</w:t>
      </w:r>
      <w:r w:rsidR="00D32C8B">
        <w:t xml:space="preserve"> </w:t>
      </w:r>
      <w:r w:rsidR="00544E4D">
        <w:t>MLA</w:t>
      </w:r>
      <w:r w:rsidR="00297DEA">
        <w:t xml:space="preserve"> </w:t>
      </w:r>
      <w:r w:rsidR="00D32C8B">
        <w:t xml:space="preserve">samt ansvarig </w:t>
      </w:r>
      <w:r w:rsidR="00297DEA">
        <w:t>dialysläkare</w:t>
      </w:r>
      <w:r w:rsidR="00D32C8B" w:rsidRPr="135EBD7C">
        <w:rPr>
          <w:color w:val="FF0000"/>
        </w:rPr>
        <w:t>.</w:t>
      </w:r>
      <w:bookmarkEnd w:id="0"/>
    </w:p>
    <w:sectPr w:rsidR="00536A5A" w:rsidRPr="00536A5A" w:rsidSect="00345FE6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33246" w14:textId="77777777" w:rsidR="00E503CE" w:rsidRDefault="00E503CE">
      <w:r>
        <w:separator/>
      </w:r>
    </w:p>
  </w:endnote>
  <w:endnote w:type="continuationSeparator" w:id="0">
    <w:p w14:paraId="793E26E6" w14:textId="77777777" w:rsidR="00E503CE" w:rsidRDefault="00E503CE">
      <w:r>
        <w:continuationSeparator/>
      </w:r>
    </w:p>
  </w:endnote>
  <w:endnote w:type="continuationNotice" w:id="1">
    <w:p w14:paraId="74ACB811" w14:textId="77777777" w:rsidR="00E503CE" w:rsidRDefault="00E503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BC18" w14:textId="77777777" w:rsidR="00E503CE" w:rsidRDefault="00E503CE"/>
  </w:footnote>
  <w:footnote w:type="continuationSeparator" w:id="0">
    <w:p w14:paraId="297D360C" w14:textId="77777777" w:rsidR="00E503CE" w:rsidRDefault="00E503CE">
      <w:r>
        <w:continuationSeparator/>
      </w:r>
    </w:p>
  </w:footnote>
  <w:footnote w:type="continuationNotice" w:id="1">
    <w:p w14:paraId="6818E2A4" w14:textId="77777777" w:rsidR="00E503CE" w:rsidRDefault="00E503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084061228">
    <w:abstractNumId w:val="17"/>
  </w:num>
  <w:num w:numId="2" w16cid:durableId="1798527165">
    <w:abstractNumId w:val="14"/>
  </w:num>
  <w:num w:numId="3" w16cid:durableId="892665997">
    <w:abstractNumId w:val="0"/>
  </w:num>
  <w:num w:numId="4" w16cid:durableId="271785839">
    <w:abstractNumId w:val="6"/>
  </w:num>
  <w:num w:numId="5" w16cid:durableId="774786114">
    <w:abstractNumId w:val="15"/>
  </w:num>
  <w:num w:numId="6" w16cid:durableId="304311702">
    <w:abstractNumId w:val="2"/>
  </w:num>
  <w:num w:numId="7" w16cid:durableId="2145343644">
    <w:abstractNumId w:val="11"/>
  </w:num>
  <w:num w:numId="8" w16cid:durableId="1743407623">
    <w:abstractNumId w:val="8"/>
  </w:num>
  <w:num w:numId="9" w16cid:durableId="1129399653">
    <w:abstractNumId w:val="1"/>
  </w:num>
  <w:num w:numId="10" w16cid:durableId="997612806">
    <w:abstractNumId w:val="1"/>
  </w:num>
  <w:num w:numId="11" w16cid:durableId="471946578">
    <w:abstractNumId w:val="3"/>
  </w:num>
  <w:num w:numId="12" w16cid:durableId="2009674162">
    <w:abstractNumId w:val="4"/>
  </w:num>
  <w:num w:numId="13" w16cid:durableId="1828210590">
    <w:abstractNumId w:val="13"/>
  </w:num>
  <w:num w:numId="14" w16cid:durableId="1345476772">
    <w:abstractNumId w:val="9"/>
  </w:num>
  <w:num w:numId="15" w16cid:durableId="233977763">
    <w:abstractNumId w:val="7"/>
  </w:num>
  <w:num w:numId="16" w16cid:durableId="480582791">
    <w:abstractNumId w:val="12"/>
  </w:num>
  <w:num w:numId="17" w16cid:durableId="845755317">
    <w:abstractNumId w:val="5"/>
  </w:num>
  <w:num w:numId="18" w16cid:durableId="35588226">
    <w:abstractNumId w:val="10"/>
  </w:num>
  <w:num w:numId="19" w16cid:durableId="13712293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972AB"/>
    <w:rsid w:val="000A4C35"/>
    <w:rsid w:val="000A611A"/>
    <w:rsid w:val="000B12D9"/>
    <w:rsid w:val="000B4536"/>
    <w:rsid w:val="000B7715"/>
    <w:rsid w:val="000E463B"/>
    <w:rsid w:val="000E5A7E"/>
    <w:rsid w:val="000F3751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39E4"/>
    <w:rsid w:val="00181FDC"/>
    <w:rsid w:val="001860B9"/>
    <w:rsid w:val="00186F2B"/>
    <w:rsid w:val="001874D6"/>
    <w:rsid w:val="0019632A"/>
    <w:rsid w:val="001A4E7C"/>
    <w:rsid w:val="001A5C37"/>
    <w:rsid w:val="001A61EB"/>
    <w:rsid w:val="001B6EED"/>
    <w:rsid w:val="001B762C"/>
    <w:rsid w:val="001B76C7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97DEA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45FE6"/>
    <w:rsid w:val="00350CC4"/>
    <w:rsid w:val="0035211B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68FD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5A51"/>
    <w:rsid w:val="004D7BA3"/>
    <w:rsid w:val="004F4518"/>
    <w:rsid w:val="004F4C62"/>
    <w:rsid w:val="004F6F84"/>
    <w:rsid w:val="00501433"/>
    <w:rsid w:val="00511CC4"/>
    <w:rsid w:val="00531E60"/>
    <w:rsid w:val="00536A5A"/>
    <w:rsid w:val="00540173"/>
    <w:rsid w:val="00541D07"/>
    <w:rsid w:val="00544BAB"/>
    <w:rsid w:val="00544E4D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027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F2099"/>
    <w:rsid w:val="005F46E6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31D"/>
    <w:rsid w:val="00673C92"/>
    <w:rsid w:val="006753EC"/>
    <w:rsid w:val="00677838"/>
    <w:rsid w:val="006A2789"/>
    <w:rsid w:val="006A4978"/>
    <w:rsid w:val="006A7261"/>
    <w:rsid w:val="006B0D29"/>
    <w:rsid w:val="006B1819"/>
    <w:rsid w:val="006B5DE7"/>
    <w:rsid w:val="006C5048"/>
    <w:rsid w:val="006C5122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46FA"/>
    <w:rsid w:val="0072075B"/>
    <w:rsid w:val="007221C2"/>
    <w:rsid w:val="00725816"/>
    <w:rsid w:val="00730955"/>
    <w:rsid w:val="00733A9C"/>
    <w:rsid w:val="00736574"/>
    <w:rsid w:val="007367E0"/>
    <w:rsid w:val="00737215"/>
    <w:rsid w:val="00745459"/>
    <w:rsid w:val="00754905"/>
    <w:rsid w:val="00760038"/>
    <w:rsid w:val="00762EE0"/>
    <w:rsid w:val="00765C41"/>
    <w:rsid w:val="00771100"/>
    <w:rsid w:val="007754DE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37B1C"/>
    <w:rsid w:val="00842926"/>
    <w:rsid w:val="00843F48"/>
    <w:rsid w:val="00851423"/>
    <w:rsid w:val="00852019"/>
    <w:rsid w:val="00857848"/>
    <w:rsid w:val="00860BC0"/>
    <w:rsid w:val="008654B6"/>
    <w:rsid w:val="00870059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0573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5CF4"/>
    <w:rsid w:val="00971D93"/>
    <w:rsid w:val="009852B0"/>
    <w:rsid w:val="009B1F6B"/>
    <w:rsid w:val="009C0D12"/>
    <w:rsid w:val="009C192E"/>
    <w:rsid w:val="009C4F4F"/>
    <w:rsid w:val="009C5E2A"/>
    <w:rsid w:val="009D6819"/>
    <w:rsid w:val="009D6D1C"/>
    <w:rsid w:val="009E0CF9"/>
    <w:rsid w:val="009E184D"/>
    <w:rsid w:val="009E3FA2"/>
    <w:rsid w:val="009E531B"/>
    <w:rsid w:val="009E6C56"/>
    <w:rsid w:val="009E7DCF"/>
    <w:rsid w:val="009F2F5E"/>
    <w:rsid w:val="009F34C4"/>
    <w:rsid w:val="009F4A56"/>
    <w:rsid w:val="009F4E65"/>
    <w:rsid w:val="00A006A5"/>
    <w:rsid w:val="00A05942"/>
    <w:rsid w:val="00A07BEC"/>
    <w:rsid w:val="00A264BE"/>
    <w:rsid w:val="00A272CA"/>
    <w:rsid w:val="00A31B48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93588"/>
    <w:rsid w:val="00AA0B3A"/>
    <w:rsid w:val="00AA6EB4"/>
    <w:rsid w:val="00AA767D"/>
    <w:rsid w:val="00AB0CC9"/>
    <w:rsid w:val="00AC3FF6"/>
    <w:rsid w:val="00AD73EC"/>
    <w:rsid w:val="00AE5BC7"/>
    <w:rsid w:val="00AF5AAF"/>
    <w:rsid w:val="00AF6EFC"/>
    <w:rsid w:val="00B046D8"/>
    <w:rsid w:val="00B13F4C"/>
    <w:rsid w:val="00B16219"/>
    <w:rsid w:val="00B16C59"/>
    <w:rsid w:val="00B33FDD"/>
    <w:rsid w:val="00B359CC"/>
    <w:rsid w:val="00B36107"/>
    <w:rsid w:val="00B415E2"/>
    <w:rsid w:val="00B41789"/>
    <w:rsid w:val="00B46C03"/>
    <w:rsid w:val="00B60C6C"/>
    <w:rsid w:val="00B619A9"/>
    <w:rsid w:val="00B65A9D"/>
    <w:rsid w:val="00B66D60"/>
    <w:rsid w:val="00B720D2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2B20"/>
    <w:rsid w:val="00C05E58"/>
    <w:rsid w:val="00C07DDB"/>
    <w:rsid w:val="00C30EB2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304E"/>
    <w:rsid w:val="00C85DA1"/>
    <w:rsid w:val="00C9071C"/>
    <w:rsid w:val="00C908FF"/>
    <w:rsid w:val="00C97BD3"/>
    <w:rsid w:val="00CA1EC1"/>
    <w:rsid w:val="00CA39EF"/>
    <w:rsid w:val="00CA521F"/>
    <w:rsid w:val="00CB0493"/>
    <w:rsid w:val="00CB17FF"/>
    <w:rsid w:val="00CB1ED7"/>
    <w:rsid w:val="00CB7B21"/>
    <w:rsid w:val="00CC167C"/>
    <w:rsid w:val="00CC52D9"/>
    <w:rsid w:val="00CD6647"/>
    <w:rsid w:val="00CE4B73"/>
    <w:rsid w:val="00CF70BB"/>
    <w:rsid w:val="00D074DB"/>
    <w:rsid w:val="00D139CF"/>
    <w:rsid w:val="00D24540"/>
    <w:rsid w:val="00D32C8B"/>
    <w:rsid w:val="00D37E7F"/>
    <w:rsid w:val="00D40756"/>
    <w:rsid w:val="00D47AD7"/>
    <w:rsid w:val="00D51529"/>
    <w:rsid w:val="00D85218"/>
    <w:rsid w:val="00D915B1"/>
    <w:rsid w:val="00DA299D"/>
    <w:rsid w:val="00DA65C4"/>
    <w:rsid w:val="00DC6CC1"/>
    <w:rsid w:val="00DD2BE0"/>
    <w:rsid w:val="00DE4447"/>
    <w:rsid w:val="00DE5DA2"/>
    <w:rsid w:val="00DF0033"/>
    <w:rsid w:val="00E026BF"/>
    <w:rsid w:val="00E07B1B"/>
    <w:rsid w:val="00E11853"/>
    <w:rsid w:val="00E503CE"/>
    <w:rsid w:val="00E52A86"/>
    <w:rsid w:val="00E54B47"/>
    <w:rsid w:val="00E553BF"/>
    <w:rsid w:val="00E55D93"/>
    <w:rsid w:val="00E5616F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A63AD"/>
    <w:rsid w:val="00EB6714"/>
    <w:rsid w:val="00EB6CB0"/>
    <w:rsid w:val="00EC0A68"/>
    <w:rsid w:val="00EC5006"/>
    <w:rsid w:val="00ED49C3"/>
    <w:rsid w:val="00ED5798"/>
    <w:rsid w:val="00ED6CE8"/>
    <w:rsid w:val="00ED7AA6"/>
    <w:rsid w:val="00EE2A56"/>
    <w:rsid w:val="00EE3818"/>
    <w:rsid w:val="00F22264"/>
    <w:rsid w:val="00F2564D"/>
    <w:rsid w:val="00F35B05"/>
    <w:rsid w:val="00F413D9"/>
    <w:rsid w:val="00F457E8"/>
    <w:rsid w:val="00F5135F"/>
    <w:rsid w:val="00F51F78"/>
    <w:rsid w:val="00F86F47"/>
    <w:rsid w:val="00F90B64"/>
    <w:rsid w:val="00FA164F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BC16477"/>
    <w:rsid w:val="135EBD7C"/>
    <w:rsid w:val="1B6DDE50"/>
    <w:rsid w:val="355DFD88"/>
    <w:rsid w:val="44AD4BB8"/>
    <w:rsid w:val="4DA7B2B9"/>
    <w:rsid w:val="506124F5"/>
    <w:rsid w:val="58C5D4FB"/>
    <w:rsid w:val="5B33FB5F"/>
    <w:rsid w:val="5E64B9D7"/>
    <w:rsid w:val="647B2B65"/>
    <w:rsid w:val="6B2CF8ED"/>
    <w:rsid w:val="7136D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Kommentarer">
    <w:name w:val="annotation text"/>
    <w:basedOn w:val="Normal"/>
    <w:link w:val="KommentarerChar"/>
    <w:uiPriority w:val="99"/>
    <w:unhideWhenUsed/>
    <w:rsid w:val="001B76C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1B76C7"/>
  </w:style>
  <w:style w:type="character" w:styleId="Kommentarsreferens">
    <w:name w:val="annotation reference"/>
    <w:basedOn w:val="Standardstycketeckensnitt"/>
    <w:uiPriority w:val="99"/>
    <w:semiHidden/>
    <w:unhideWhenUsed/>
    <w:rsid w:val="001B76C7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D5A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D5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1</Pages>
  <Words>206</Words>
  <Characters>1097</Characters>
  <Application>Microsoft Office Word</Application>
  <DocSecurity>0</DocSecurity>
  <Lines>9</Lines>
  <Paragraphs>2</Paragraphs>
  <ScaleCrop>false</ScaleCrop>
  <Manager/>
  <Company/>
  <LinksUpToDate>false</LinksUpToDate>
  <CharactersWithSpaces>1301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Hemofiltrationsvätska kemiskkontroll Q Di 205 GMP</dc:title>
  <dc:subject/>
  <dc:creator>patrik.jens.johansson@vgregion.se</dc:creator>
  <keywords/>
  <lastModifiedBy>Anita Fredriksson</lastModifiedBy>
  <revision>43</revision>
  <lastPrinted>2016-03-31T10:56:00.0000000Z</lastPrinted>
  <dcterms:created xsi:type="dcterms:W3CDTF">2026-09-15T09:46:00.0000000Z</dcterms:created>
  <dcterms:modified xsi:type="dcterms:W3CDTF">2026-09-15T09:49:00.0000000Z</dcterms:modified>
</coreProperties>
</file>