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321146591"/>
    <w:p w14:paraId="2EDED679" w14:textId="389D4533" w:rsidR="00277CB0" w:rsidRPr="00277CB0" w:rsidRDefault="00277CB0" w:rsidP="00277CB0">
      <w:pPr>
        <w:spacing w:after="0" w:line="240" w:lineRule="auto"/>
        <w:ind w:left="0" w:right="0"/>
        <w:rPr>
          <w:szCs w:val="20"/>
        </w:rPr>
      </w:pPr>
      <w:r w:rsidRPr="00277CB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1B8FD8" wp14:editId="32C7DE0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6A1DE5" w14:textId="77777777" w:rsidR="00277CB0" w:rsidRPr="003D37FD" w:rsidRDefault="00277CB0" w:rsidP="00277CB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81B8FD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46A1DE5" w14:textId="77777777" w:rsidR="00277CB0" w:rsidRPr="003D37FD" w:rsidRDefault="00277CB0" w:rsidP="00277CB0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22300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77CB0" w:rsidRPr="00277CB0" w14:paraId="0957DC26" w14:textId="77777777" w:rsidTr="00603C3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F7EF58B" w14:textId="77777777" w:rsidR="006C6EFD" w:rsidRDefault="006C6EFD" w:rsidP="006C6EFD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</w:p>
          <w:p w14:paraId="7BA16F65" w14:textId="77777777" w:rsidR="006C6EFD" w:rsidRDefault="006C6EFD" w:rsidP="006C6EFD">
            <w:pPr>
              <w:pStyle w:val="Rubrik1"/>
              <w:rPr>
                <w:noProof/>
              </w:rPr>
            </w:pPr>
          </w:p>
          <w:p w14:paraId="35D6B7D9" w14:textId="69290AD4" w:rsidR="00277CB0" w:rsidRPr="00277CB0" w:rsidRDefault="00277CB0" w:rsidP="006C6EFD">
            <w:pPr>
              <w:pStyle w:val="Rubrik1"/>
              <w:rPr>
                <w:noProof/>
              </w:rPr>
            </w:pPr>
            <w:r w:rsidRPr="00277CB0">
              <w:rPr>
                <w:noProof/>
              </w:rPr>
              <w:t xml:space="preserve">Hd vätska mikrobiologi kontroll, endotoxin bestämmning provtagnings anvisning </w:t>
            </w:r>
            <w:r w:rsidR="00FC0E65">
              <w:rPr>
                <w:noProof/>
              </w:rPr>
              <w:t>Q Di 203</w:t>
            </w:r>
            <w:r w:rsidRPr="00277CB0">
              <w:rPr>
                <w:noProof/>
              </w:rPr>
              <w:t xml:space="preserve"> </w:t>
            </w:r>
          </w:p>
        </w:tc>
      </w:tr>
    </w:tbl>
    <w:p w14:paraId="0AA548E4" w14:textId="77777777" w:rsidR="00277CB0" w:rsidRPr="00277CB0" w:rsidRDefault="00277CB0" w:rsidP="00277CB0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277CB0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01EA1751" w14:textId="77777777" w:rsidR="00277CB0" w:rsidRPr="00277CB0" w:rsidRDefault="00277CB0" w:rsidP="00277CB0">
      <w:pPr>
        <w:keepNext/>
        <w:spacing w:after="0" w:line="240" w:lineRule="auto"/>
        <w:ind w:left="0" w:right="0"/>
        <w:outlineLvl w:val="3"/>
        <w:rPr>
          <w:b/>
          <w:szCs w:val="20"/>
        </w:rPr>
      </w:pPr>
      <w:r w:rsidRPr="00277CB0">
        <w:rPr>
          <w:b/>
          <w:szCs w:val="20"/>
        </w:rPr>
        <w:t>Mikrobiell kontroll: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71"/>
        <w:gridCol w:w="4663"/>
      </w:tblGrid>
      <w:tr w:rsidR="00277CB0" w:rsidRPr="00277CB0" w14:paraId="7DBDEB75" w14:textId="77777777" w:rsidTr="00603C3D">
        <w:tc>
          <w:tcPr>
            <w:tcW w:w="3771" w:type="dxa"/>
          </w:tcPr>
          <w:p w14:paraId="0C8D32A7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Provtagningsansvarig:</w:t>
            </w:r>
          </w:p>
        </w:tc>
        <w:tc>
          <w:tcPr>
            <w:tcW w:w="4663" w:type="dxa"/>
          </w:tcPr>
          <w:p w14:paraId="1FDCFB4D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Vårdenhetschef.</w:t>
            </w:r>
          </w:p>
          <w:p w14:paraId="7BA18024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Noterar i loggbok under flik 4, på instruktion kontrollprogram vattenkvalitet Q Di 109, för respektive dialysmaskin. Vilka prover som är tagna.</w:t>
            </w:r>
          </w:p>
        </w:tc>
      </w:tr>
      <w:tr w:rsidR="00277CB0" w:rsidRPr="00277CB0" w14:paraId="0F61504A" w14:textId="77777777" w:rsidTr="00603C3D">
        <w:tc>
          <w:tcPr>
            <w:tcW w:w="3771" w:type="dxa"/>
          </w:tcPr>
          <w:p w14:paraId="79FEF231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Frekvens: NÄL</w:t>
            </w:r>
          </w:p>
        </w:tc>
        <w:tc>
          <w:tcPr>
            <w:tcW w:w="4663" w:type="dxa"/>
          </w:tcPr>
          <w:p w14:paraId="449E4A65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4 gånger/år</w:t>
            </w:r>
          </w:p>
          <w:p w14:paraId="0798E3A1" w14:textId="77777777" w:rsidR="00277CB0" w:rsidRPr="00277CB0" w:rsidRDefault="00277CB0" w:rsidP="00277CB0">
            <w:pPr>
              <w:spacing w:after="0" w:line="240" w:lineRule="auto"/>
              <w:ind w:left="0" w:right="0"/>
            </w:pPr>
          </w:p>
        </w:tc>
      </w:tr>
      <w:tr w:rsidR="00277CB0" w:rsidRPr="00277CB0" w14:paraId="6D63E8D1" w14:textId="77777777" w:rsidTr="00603C3D">
        <w:tc>
          <w:tcPr>
            <w:tcW w:w="3771" w:type="dxa"/>
          </w:tcPr>
          <w:p w14:paraId="2351CE39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 xml:space="preserve">Frekvens: Munkedal </w:t>
            </w:r>
          </w:p>
        </w:tc>
        <w:tc>
          <w:tcPr>
            <w:tcW w:w="4663" w:type="dxa"/>
          </w:tcPr>
          <w:p w14:paraId="1461220C" w14:textId="56C1A0D3" w:rsidR="00277CB0" w:rsidRPr="00277CB0" w:rsidRDefault="00FC0E65" w:rsidP="00277CB0">
            <w:pPr>
              <w:spacing w:after="0" w:line="240" w:lineRule="auto"/>
              <w:ind w:left="0" w:right="0"/>
            </w:pPr>
            <w:r>
              <w:t>6</w:t>
            </w:r>
            <w:r w:rsidR="00277CB0" w:rsidRPr="00277CB0">
              <w:t xml:space="preserve"> gånger/år</w:t>
            </w:r>
          </w:p>
        </w:tc>
      </w:tr>
      <w:tr w:rsidR="00277CB0" w:rsidRPr="00277CB0" w14:paraId="5B7355FD" w14:textId="77777777" w:rsidTr="00603C3D">
        <w:tc>
          <w:tcPr>
            <w:tcW w:w="3771" w:type="dxa"/>
          </w:tcPr>
          <w:p w14:paraId="2CE79E8D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Provtagningsställe:</w:t>
            </w:r>
          </w:p>
        </w:tc>
        <w:tc>
          <w:tcPr>
            <w:tcW w:w="4663" w:type="dxa"/>
          </w:tcPr>
          <w:p w14:paraId="4CBA4E2E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Vid dialysmaskinerna, tillförande</w:t>
            </w:r>
          </w:p>
          <w:p w14:paraId="22561514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proofErr w:type="spellStart"/>
            <w:r w:rsidRPr="00277CB0">
              <w:t>dialysatslang</w:t>
            </w:r>
            <w:proofErr w:type="spellEnd"/>
            <w:r w:rsidRPr="00277CB0">
              <w:t xml:space="preserve"> vid dialysator</w:t>
            </w:r>
          </w:p>
        </w:tc>
      </w:tr>
      <w:tr w:rsidR="00277CB0" w:rsidRPr="00277CB0" w14:paraId="0965B479" w14:textId="77777777" w:rsidTr="00603C3D">
        <w:tc>
          <w:tcPr>
            <w:tcW w:w="3771" w:type="dxa"/>
          </w:tcPr>
          <w:p w14:paraId="72B6ADD0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Provtagningskärl:</w:t>
            </w:r>
          </w:p>
        </w:tc>
        <w:tc>
          <w:tcPr>
            <w:tcW w:w="4663" w:type="dxa"/>
          </w:tcPr>
          <w:p w14:paraId="6536FBC5" w14:textId="6B5E8344" w:rsidR="00277CB0" w:rsidRPr="00277CB0" w:rsidRDefault="002925FE" w:rsidP="00277CB0">
            <w:pPr>
              <w:spacing w:after="0" w:line="240" w:lineRule="auto"/>
              <w:ind w:left="0" w:right="0"/>
            </w:pPr>
            <w:r>
              <w:t>Sterila</w:t>
            </w:r>
            <w:r w:rsidR="00B540B6">
              <w:t xml:space="preserve"> plastflaskor</w:t>
            </w:r>
            <w:r w:rsidR="00277CB0" w:rsidRPr="00277CB0">
              <w:t xml:space="preserve"> 10</w:t>
            </w:r>
            <w:r>
              <w:t>0</w:t>
            </w:r>
            <w:r w:rsidR="00277CB0" w:rsidRPr="00277CB0">
              <w:t xml:space="preserve"> ml.</w:t>
            </w:r>
          </w:p>
        </w:tc>
      </w:tr>
      <w:tr w:rsidR="00277CB0" w:rsidRPr="00277CB0" w14:paraId="27916AA3" w14:textId="77777777" w:rsidTr="00603C3D">
        <w:tc>
          <w:tcPr>
            <w:tcW w:w="3771" w:type="dxa"/>
          </w:tcPr>
          <w:p w14:paraId="1DC93BC2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Gränsvärden:</w:t>
            </w:r>
          </w:p>
        </w:tc>
        <w:tc>
          <w:tcPr>
            <w:tcW w:w="4663" w:type="dxa"/>
          </w:tcPr>
          <w:p w14:paraId="4C0644FD" w14:textId="696BEAE9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 xml:space="preserve">Enligt gällande </w:t>
            </w:r>
            <w:r w:rsidR="00B06A19">
              <w:t>föreskrift</w:t>
            </w:r>
            <w:r w:rsidRPr="00277CB0">
              <w:t>.</w:t>
            </w:r>
          </w:p>
        </w:tc>
      </w:tr>
      <w:tr w:rsidR="00277CB0" w:rsidRPr="00277CB0" w14:paraId="33A7BEDE" w14:textId="77777777" w:rsidTr="00603C3D">
        <w:tc>
          <w:tcPr>
            <w:tcW w:w="3771" w:type="dxa"/>
          </w:tcPr>
          <w:p w14:paraId="10B4C90F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Analys av prov:</w:t>
            </w:r>
          </w:p>
        </w:tc>
        <w:tc>
          <w:tcPr>
            <w:tcW w:w="4663" w:type="dxa"/>
          </w:tcPr>
          <w:p w14:paraId="0291EFC3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Mikrobiologen SU- Sahlgrenska</w:t>
            </w:r>
          </w:p>
        </w:tc>
      </w:tr>
      <w:tr w:rsidR="00277CB0" w:rsidRPr="00277CB0" w14:paraId="0B8D0720" w14:textId="77777777" w:rsidTr="00603C3D">
        <w:tc>
          <w:tcPr>
            <w:tcW w:w="3771" w:type="dxa"/>
          </w:tcPr>
          <w:p w14:paraId="455218E0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Provsvar:</w:t>
            </w:r>
          </w:p>
        </w:tc>
        <w:tc>
          <w:tcPr>
            <w:tcW w:w="4663" w:type="dxa"/>
          </w:tcPr>
          <w:p w14:paraId="79912C21" w14:textId="77777777" w:rsidR="00277CB0" w:rsidRPr="00E56A08" w:rsidRDefault="00277CB0" w:rsidP="00277CB0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E56A08">
              <w:rPr>
                <w:sz w:val="22"/>
                <w:szCs w:val="22"/>
              </w:rPr>
              <w:t xml:space="preserve">Skickas till dialysmott. och kontrolleras, signeras av delegerad sjuksköterska.  </w:t>
            </w:r>
          </w:p>
          <w:p w14:paraId="5156D743" w14:textId="094C3512" w:rsidR="00277CB0" w:rsidRPr="00277CB0" w:rsidRDefault="00277CB0" w:rsidP="00277CB0">
            <w:pPr>
              <w:spacing w:after="0" w:line="240" w:lineRule="auto"/>
              <w:ind w:left="0" w:right="0"/>
            </w:pPr>
            <w:r w:rsidRPr="00E56A08">
              <w:rPr>
                <w:sz w:val="22"/>
                <w:szCs w:val="22"/>
              </w:rPr>
              <w:t xml:space="preserve">Provsvar </w:t>
            </w:r>
            <w:r w:rsidR="00C8756A" w:rsidRPr="00E56A08">
              <w:rPr>
                <w:sz w:val="22"/>
                <w:szCs w:val="22"/>
              </w:rPr>
              <w:t>skannas</w:t>
            </w:r>
            <w:r w:rsidRPr="00E56A08">
              <w:rPr>
                <w:sz w:val="22"/>
                <w:szCs w:val="22"/>
              </w:rPr>
              <w:t xml:space="preserve"> </w:t>
            </w:r>
            <w:r w:rsidR="007F6E2A" w:rsidRPr="00E56A08">
              <w:rPr>
                <w:sz w:val="22"/>
                <w:szCs w:val="22"/>
              </w:rPr>
              <w:t>in</w:t>
            </w:r>
            <w:r w:rsidR="00310D41" w:rsidRPr="00E56A08">
              <w:rPr>
                <w:sz w:val="22"/>
                <w:szCs w:val="22"/>
              </w:rPr>
              <w:t xml:space="preserve"> och lagras på </w:t>
            </w:r>
            <w:proofErr w:type="spellStart"/>
            <w:r w:rsidR="00310D41" w:rsidRPr="00E56A08">
              <w:rPr>
                <w:sz w:val="22"/>
                <w:szCs w:val="22"/>
              </w:rPr>
              <w:t>sharepointytan</w:t>
            </w:r>
            <w:proofErr w:type="spellEnd"/>
            <w:r w:rsidR="00310D41" w:rsidRPr="00E56A08">
              <w:rPr>
                <w:sz w:val="22"/>
                <w:szCs w:val="22"/>
              </w:rPr>
              <w:t xml:space="preserve"> ”GMP</w:t>
            </w:r>
            <w:r w:rsidR="00453683">
              <w:rPr>
                <w:sz w:val="22"/>
                <w:szCs w:val="22"/>
              </w:rPr>
              <w:t xml:space="preserve"> </w:t>
            </w:r>
            <w:r w:rsidR="00471D0B" w:rsidRPr="00E56A08">
              <w:rPr>
                <w:sz w:val="22"/>
                <w:szCs w:val="22"/>
              </w:rPr>
              <w:t>vatten-Dialys och njursvikts</w:t>
            </w:r>
            <w:r w:rsidR="003D1CB4" w:rsidRPr="00E56A08">
              <w:rPr>
                <w:sz w:val="22"/>
                <w:szCs w:val="22"/>
              </w:rPr>
              <w:t>mottagning</w:t>
            </w:r>
          </w:p>
        </w:tc>
      </w:tr>
    </w:tbl>
    <w:p w14:paraId="3C570BAD" w14:textId="77777777" w:rsidR="00277CB0" w:rsidRPr="00277CB0" w:rsidRDefault="00277CB0" w:rsidP="00277CB0">
      <w:pPr>
        <w:spacing w:after="0" w:line="240" w:lineRule="auto"/>
        <w:ind w:left="5216" w:right="0" w:firstLine="4"/>
      </w:pPr>
    </w:p>
    <w:p w14:paraId="7267B666" w14:textId="77777777" w:rsidR="00277CB0" w:rsidRPr="00277CB0" w:rsidRDefault="00277CB0" w:rsidP="00277CB0">
      <w:pPr>
        <w:keepNext/>
        <w:spacing w:after="0" w:line="240" w:lineRule="auto"/>
        <w:ind w:left="0" w:right="0"/>
        <w:outlineLvl w:val="4"/>
        <w:rPr>
          <w:b/>
        </w:rPr>
      </w:pPr>
      <w:proofErr w:type="spellStart"/>
      <w:r w:rsidRPr="00277CB0">
        <w:rPr>
          <w:b/>
        </w:rPr>
        <w:t>Endotoxin</w:t>
      </w:r>
      <w:proofErr w:type="spellEnd"/>
      <w:r w:rsidRPr="00277CB0">
        <w:rPr>
          <w:b/>
        </w:rPr>
        <w:t xml:space="preserve"> bestämning:</w:t>
      </w:r>
    </w:p>
    <w:tbl>
      <w:tblPr>
        <w:tblW w:w="8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1"/>
        <w:gridCol w:w="4653"/>
      </w:tblGrid>
      <w:tr w:rsidR="00277CB0" w:rsidRPr="00277CB0" w14:paraId="33EB6E6A" w14:textId="77777777" w:rsidTr="00603C3D">
        <w:tc>
          <w:tcPr>
            <w:tcW w:w="3781" w:type="dxa"/>
          </w:tcPr>
          <w:p w14:paraId="0FCD5CFF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Provtagningsansvarig:</w:t>
            </w:r>
          </w:p>
        </w:tc>
        <w:tc>
          <w:tcPr>
            <w:tcW w:w="4653" w:type="dxa"/>
          </w:tcPr>
          <w:p w14:paraId="54755284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Provtagande sjuksköterska</w:t>
            </w:r>
          </w:p>
        </w:tc>
      </w:tr>
      <w:tr w:rsidR="00277CB0" w:rsidRPr="00277CB0" w14:paraId="15BCE5AA" w14:textId="77777777" w:rsidTr="00603C3D">
        <w:tc>
          <w:tcPr>
            <w:tcW w:w="3781" w:type="dxa"/>
          </w:tcPr>
          <w:p w14:paraId="69F7B7E4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Frekvens NÄL</w:t>
            </w:r>
          </w:p>
        </w:tc>
        <w:tc>
          <w:tcPr>
            <w:tcW w:w="4653" w:type="dxa"/>
          </w:tcPr>
          <w:p w14:paraId="5F56886F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2 gånger/år samt vid underkänt bakteriologiskt prov.</w:t>
            </w:r>
          </w:p>
        </w:tc>
      </w:tr>
      <w:tr w:rsidR="00277CB0" w:rsidRPr="00277CB0" w14:paraId="1DB2C47A" w14:textId="77777777" w:rsidTr="00603C3D">
        <w:tc>
          <w:tcPr>
            <w:tcW w:w="3781" w:type="dxa"/>
          </w:tcPr>
          <w:p w14:paraId="0AC36E59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Frekvens Munkedal</w:t>
            </w:r>
          </w:p>
        </w:tc>
        <w:tc>
          <w:tcPr>
            <w:tcW w:w="4653" w:type="dxa"/>
          </w:tcPr>
          <w:p w14:paraId="066CF9AB" w14:textId="580E1B33" w:rsidR="00277CB0" w:rsidRPr="00277CB0" w:rsidRDefault="00453683" w:rsidP="00277CB0">
            <w:pPr>
              <w:spacing w:after="0" w:line="240" w:lineRule="auto"/>
              <w:ind w:left="0" w:right="0"/>
            </w:pPr>
            <w:r>
              <w:t>6</w:t>
            </w:r>
            <w:r w:rsidR="00277CB0" w:rsidRPr="00277CB0">
              <w:t xml:space="preserve"> gånger/år</w:t>
            </w:r>
          </w:p>
        </w:tc>
      </w:tr>
      <w:tr w:rsidR="00277CB0" w:rsidRPr="00277CB0" w14:paraId="64187396" w14:textId="77777777" w:rsidTr="00603C3D">
        <w:tc>
          <w:tcPr>
            <w:tcW w:w="3781" w:type="dxa"/>
          </w:tcPr>
          <w:p w14:paraId="6E284E5D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Provtagningsställe:</w:t>
            </w:r>
          </w:p>
        </w:tc>
        <w:tc>
          <w:tcPr>
            <w:tcW w:w="4653" w:type="dxa"/>
          </w:tcPr>
          <w:p w14:paraId="1B534205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 xml:space="preserve">Vid dialysmaskinerna, tillförande </w:t>
            </w:r>
            <w:proofErr w:type="spellStart"/>
            <w:r w:rsidRPr="00277CB0">
              <w:t>dialysatslang</w:t>
            </w:r>
            <w:proofErr w:type="spellEnd"/>
            <w:r w:rsidRPr="00277CB0">
              <w:t xml:space="preserve"> vid dialysator.</w:t>
            </w:r>
          </w:p>
        </w:tc>
      </w:tr>
      <w:tr w:rsidR="00277CB0" w:rsidRPr="00277CB0" w14:paraId="0DE5471A" w14:textId="77777777" w:rsidTr="00603C3D">
        <w:tc>
          <w:tcPr>
            <w:tcW w:w="3781" w:type="dxa"/>
          </w:tcPr>
          <w:p w14:paraId="19171D0F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Provtagningskärl:</w:t>
            </w:r>
          </w:p>
        </w:tc>
        <w:tc>
          <w:tcPr>
            <w:tcW w:w="4653" w:type="dxa"/>
          </w:tcPr>
          <w:p w14:paraId="26C27A94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Sterilt glasrör (gul kork) 6 ml.</w:t>
            </w:r>
          </w:p>
        </w:tc>
      </w:tr>
      <w:tr w:rsidR="00277CB0" w:rsidRPr="00277CB0" w14:paraId="39C8B18B" w14:textId="77777777" w:rsidTr="00603C3D">
        <w:tc>
          <w:tcPr>
            <w:tcW w:w="3781" w:type="dxa"/>
          </w:tcPr>
          <w:p w14:paraId="2FE560ED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Gränsvärden:</w:t>
            </w:r>
          </w:p>
        </w:tc>
        <w:tc>
          <w:tcPr>
            <w:tcW w:w="4653" w:type="dxa"/>
          </w:tcPr>
          <w:p w14:paraId="0DC42B95" w14:textId="78F76F6F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 xml:space="preserve">Enligt gällande </w:t>
            </w:r>
            <w:r w:rsidR="0098326D">
              <w:t>föreskrift</w:t>
            </w:r>
            <w:r w:rsidRPr="00277CB0">
              <w:t>.</w:t>
            </w:r>
          </w:p>
        </w:tc>
      </w:tr>
      <w:tr w:rsidR="00277CB0" w:rsidRPr="00277CB0" w14:paraId="3088523C" w14:textId="77777777" w:rsidTr="00603C3D">
        <w:tc>
          <w:tcPr>
            <w:tcW w:w="3781" w:type="dxa"/>
          </w:tcPr>
          <w:p w14:paraId="63500719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Analys av prov:</w:t>
            </w:r>
          </w:p>
        </w:tc>
        <w:tc>
          <w:tcPr>
            <w:tcW w:w="4653" w:type="dxa"/>
          </w:tcPr>
          <w:p w14:paraId="102D2F9D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Mikrobiologen SU- Sahlgrenska</w:t>
            </w:r>
          </w:p>
        </w:tc>
      </w:tr>
      <w:tr w:rsidR="00277CB0" w:rsidRPr="00277CB0" w14:paraId="72404BE4" w14:textId="77777777" w:rsidTr="00603C3D">
        <w:tc>
          <w:tcPr>
            <w:tcW w:w="3781" w:type="dxa"/>
          </w:tcPr>
          <w:p w14:paraId="78C7841C" w14:textId="77777777" w:rsidR="00277CB0" w:rsidRPr="00277CB0" w:rsidRDefault="00277CB0" w:rsidP="00277CB0">
            <w:pPr>
              <w:spacing w:after="0" w:line="240" w:lineRule="auto"/>
              <w:ind w:left="0" w:right="0"/>
            </w:pPr>
            <w:r w:rsidRPr="00277CB0">
              <w:t>Provsvar:</w:t>
            </w:r>
          </w:p>
        </w:tc>
        <w:tc>
          <w:tcPr>
            <w:tcW w:w="4653" w:type="dxa"/>
          </w:tcPr>
          <w:p w14:paraId="19242ED8" w14:textId="77777777" w:rsidR="00277CB0" w:rsidRPr="00032A24" w:rsidRDefault="00277CB0" w:rsidP="00277CB0">
            <w:pPr>
              <w:spacing w:after="0" w:line="240" w:lineRule="auto"/>
              <w:ind w:left="0" w:right="0"/>
              <w:rPr>
                <w:sz w:val="22"/>
                <w:szCs w:val="22"/>
              </w:rPr>
            </w:pPr>
            <w:r w:rsidRPr="00032A24">
              <w:rPr>
                <w:sz w:val="22"/>
                <w:szCs w:val="22"/>
              </w:rPr>
              <w:t xml:space="preserve">Skickas till dialysmott. och kontrolleras, signeras av delegerad sjuksköterska.  </w:t>
            </w:r>
          </w:p>
          <w:p w14:paraId="1C25D3EF" w14:textId="5338FC34" w:rsidR="00277CB0" w:rsidRPr="00277CB0" w:rsidRDefault="00277CB0" w:rsidP="00277CB0">
            <w:pPr>
              <w:spacing w:after="0" w:line="240" w:lineRule="auto"/>
              <w:ind w:left="0" w:right="0"/>
            </w:pPr>
            <w:r w:rsidRPr="00032A24">
              <w:rPr>
                <w:sz w:val="22"/>
                <w:szCs w:val="22"/>
              </w:rPr>
              <w:t xml:space="preserve">Provsvar </w:t>
            </w:r>
            <w:r w:rsidR="00C8756A" w:rsidRPr="00032A24">
              <w:rPr>
                <w:sz w:val="22"/>
                <w:szCs w:val="22"/>
              </w:rPr>
              <w:t>skannas</w:t>
            </w:r>
            <w:r w:rsidR="00864A0F" w:rsidRPr="00032A24">
              <w:rPr>
                <w:sz w:val="22"/>
                <w:szCs w:val="22"/>
              </w:rPr>
              <w:t xml:space="preserve"> in </w:t>
            </w:r>
            <w:r w:rsidR="00D84690" w:rsidRPr="00032A24">
              <w:rPr>
                <w:sz w:val="22"/>
                <w:szCs w:val="22"/>
              </w:rPr>
              <w:t>och</w:t>
            </w:r>
            <w:r w:rsidR="00125A7D" w:rsidRPr="00032A24">
              <w:rPr>
                <w:sz w:val="22"/>
                <w:szCs w:val="22"/>
              </w:rPr>
              <w:t xml:space="preserve"> lagras på </w:t>
            </w:r>
            <w:proofErr w:type="spellStart"/>
            <w:r w:rsidR="00125A7D" w:rsidRPr="00032A24">
              <w:rPr>
                <w:sz w:val="22"/>
                <w:szCs w:val="22"/>
              </w:rPr>
              <w:t>sharepointytan</w:t>
            </w:r>
            <w:proofErr w:type="spellEnd"/>
            <w:r w:rsidR="00125A7D" w:rsidRPr="00032A24">
              <w:rPr>
                <w:sz w:val="22"/>
                <w:szCs w:val="22"/>
              </w:rPr>
              <w:t xml:space="preserve"> ”GMP vatten</w:t>
            </w:r>
            <w:r w:rsidR="00032A24" w:rsidRPr="00032A24">
              <w:rPr>
                <w:sz w:val="22"/>
                <w:szCs w:val="22"/>
              </w:rPr>
              <w:t>-Dialys och njursviktsmottagning.</w:t>
            </w:r>
          </w:p>
        </w:tc>
      </w:tr>
    </w:tbl>
    <w:p w14:paraId="27AC6264" w14:textId="77777777" w:rsidR="00277CB0" w:rsidRDefault="00277CB0" w:rsidP="00277CB0">
      <w:pPr>
        <w:spacing w:after="0" w:line="240" w:lineRule="auto"/>
        <w:ind w:left="5216" w:right="0" w:hanging="5216"/>
        <w:rPr>
          <w:b/>
        </w:rPr>
      </w:pPr>
    </w:p>
    <w:p w14:paraId="2CA8C47C" w14:textId="77777777" w:rsidR="006C6EFD" w:rsidRPr="00277CB0" w:rsidRDefault="006C6EFD" w:rsidP="00277CB0">
      <w:pPr>
        <w:spacing w:after="0" w:line="240" w:lineRule="auto"/>
        <w:ind w:left="5216" w:right="0" w:hanging="5216"/>
        <w:rPr>
          <w:b/>
        </w:rPr>
      </w:pPr>
    </w:p>
    <w:p w14:paraId="1B4753D9" w14:textId="77777777" w:rsidR="00277CB0" w:rsidRPr="00277CB0" w:rsidRDefault="00277CB0" w:rsidP="00277CB0">
      <w:pPr>
        <w:spacing w:after="0" w:line="240" w:lineRule="auto"/>
        <w:ind w:left="5216" w:right="0" w:hanging="5216"/>
        <w:rPr>
          <w:b/>
        </w:rPr>
      </w:pPr>
      <w:r w:rsidRPr="00277CB0">
        <w:rPr>
          <w:b/>
        </w:rPr>
        <w:lastRenderedPageBreak/>
        <w:t>Åtgärder vid mikrobiologisk växt:</w:t>
      </w:r>
    </w:p>
    <w:p w14:paraId="1A68642E" w14:textId="021ABF6C" w:rsidR="00277CB0" w:rsidRPr="00277CB0" w:rsidRDefault="00277CB0" w:rsidP="00277CB0">
      <w:pPr>
        <w:spacing w:after="0" w:line="240" w:lineRule="auto"/>
        <w:ind w:left="5216" w:right="0" w:hanging="5216"/>
      </w:pPr>
      <w:r w:rsidRPr="00277CB0">
        <w:t>Dialysmaskinerna desinfekteras.</w:t>
      </w:r>
      <w:r w:rsidR="0088463B">
        <w:t xml:space="preserve"> </w:t>
      </w:r>
      <w:r w:rsidRPr="00277CB0">
        <w:t>Ny</w:t>
      </w:r>
      <w:r w:rsidR="0088463B">
        <w:t xml:space="preserve"> </w:t>
      </w:r>
      <w:r w:rsidRPr="00277CB0">
        <w:t>provtagning utförs enligt instruktion.</w:t>
      </w:r>
    </w:p>
    <w:p w14:paraId="31D802F7" w14:textId="3BED53D5" w:rsidR="00277CB0" w:rsidRPr="00277CB0" w:rsidRDefault="00277CB0" w:rsidP="00277CB0">
      <w:pPr>
        <w:spacing w:after="0" w:line="240" w:lineRule="auto"/>
        <w:ind w:left="5103" w:right="-994" w:hanging="5103"/>
      </w:pPr>
      <w:r w:rsidRPr="00277CB0">
        <w:t xml:space="preserve">Dialysmaskinen tas ur bruk. Uppställning i verkstad, med skylt </w:t>
      </w:r>
      <w:r w:rsidR="00A13AC4">
        <w:t>”</w:t>
      </w:r>
      <w:r w:rsidRPr="00277CB0">
        <w:t>inväntar</w:t>
      </w:r>
      <w:r w:rsidR="00A13AC4">
        <w:t xml:space="preserve"> </w:t>
      </w:r>
      <w:r w:rsidRPr="00277CB0">
        <w:t>provsvar</w:t>
      </w:r>
      <w:r w:rsidR="00A13AC4">
        <w:t>”.</w:t>
      </w:r>
    </w:p>
    <w:p w14:paraId="46F697CB" w14:textId="392AD9AB" w:rsidR="00277CB0" w:rsidRPr="00277CB0" w:rsidRDefault="00277CB0" w:rsidP="00277CB0">
      <w:pPr>
        <w:spacing w:after="0" w:line="240" w:lineRule="auto"/>
        <w:ind w:left="5216" w:right="0" w:hanging="5216"/>
      </w:pPr>
      <w:r w:rsidRPr="00277CB0">
        <w:t>Vid</w:t>
      </w:r>
      <w:r w:rsidR="00A13AC4">
        <w:t xml:space="preserve"> </w:t>
      </w:r>
      <w:r w:rsidRPr="00277CB0">
        <w:t>kvarståend</w:t>
      </w:r>
      <w:r w:rsidR="00A13AC4">
        <w:t>e</w:t>
      </w:r>
      <w:r w:rsidRPr="00277CB0">
        <w:t xml:space="preserve"> underkända</w:t>
      </w:r>
      <w:r w:rsidR="00A13AC4">
        <w:t xml:space="preserve"> </w:t>
      </w:r>
      <w:r w:rsidRPr="00277CB0">
        <w:t>prover utreds orsaken.</w:t>
      </w:r>
    </w:p>
    <w:p w14:paraId="7D2A2D52" w14:textId="77777777" w:rsidR="00277CB0" w:rsidRPr="00277CB0" w:rsidRDefault="00277CB0" w:rsidP="00277CB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277CB0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77CB0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33A98C" w14:textId="77777777" w:rsidR="008A6D1F" w:rsidRDefault="008A6D1F">
      <w:r>
        <w:separator/>
      </w:r>
    </w:p>
  </w:endnote>
  <w:endnote w:type="continuationSeparator" w:id="0">
    <w:p w14:paraId="36AC42D4" w14:textId="77777777" w:rsidR="008A6D1F" w:rsidRDefault="008A6D1F">
      <w:r>
        <w:continuationSeparator/>
      </w:r>
    </w:p>
  </w:endnote>
  <w:endnote w:type="continuationNotice" w:id="1">
    <w:p w14:paraId="7060EBC8" w14:textId="77777777" w:rsidR="008A6D1F" w:rsidRDefault="008A6D1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7EEFB8" w14:textId="77777777" w:rsidR="008A6D1F" w:rsidRDefault="008A6D1F"/>
  </w:footnote>
  <w:footnote w:type="continuationSeparator" w:id="0">
    <w:p w14:paraId="2346AFF2" w14:textId="77777777" w:rsidR="008A6D1F" w:rsidRDefault="008A6D1F">
      <w:r>
        <w:continuationSeparator/>
      </w:r>
    </w:p>
  </w:footnote>
  <w:footnote w:type="continuationNotice" w:id="1">
    <w:p w14:paraId="36780B04" w14:textId="77777777" w:rsidR="008A6D1F" w:rsidRDefault="008A6D1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74437683">
    <w:abstractNumId w:val="17"/>
  </w:num>
  <w:num w:numId="2" w16cid:durableId="1207377061">
    <w:abstractNumId w:val="14"/>
  </w:num>
  <w:num w:numId="3" w16cid:durableId="292449573">
    <w:abstractNumId w:val="0"/>
  </w:num>
  <w:num w:numId="4" w16cid:durableId="1699970157">
    <w:abstractNumId w:val="6"/>
  </w:num>
  <w:num w:numId="5" w16cid:durableId="56587614">
    <w:abstractNumId w:val="15"/>
  </w:num>
  <w:num w:numId="6" w16cid:durableId="316426015">
    <w:abstractNumId w:val="2"/>
  </w:num>
  <w:num w:numId="7" w16cid:durableId="623581745">
    <w:abstractNumId w:val="11"/>
  </w:num>
  <w:num w:numId="8" w16cid:durableId="1860846604">
    <w:abstractNumId w:val="8"/>
  </w:num>
  <w:num w:numId="9" w16cid:durableId="1565682141">
    <w:abstractNumId w:val="1"/>
  </w:num>
  <w:num w:numId="10" w16cid:durableId="421027454">
    <w:abstractNumId w:val="1"/>
  </w:num>
  <w:num w:numId="11" w16cid:durableId="1382830526">
    <w:abstractNumId w:val="3"/>
  </w:num>
  <w:num w:numId="12" w16cid:durableId="519972796">
    <w:abstractNumId w:val="4"/>
  </w:num>
  <w:num w:numId="13" w16cid:durableId="2129932606">
    <w:abstractNumId w:val="13"/>
  </w:num>
  <w:num w:numId="14" w16cid:durableId="1408842885">
    <w:abstractNumId w:val="9"/>
  </w:num>
  <w:num w:numId="15" w16cid:durableId="577981282">
    <w:abstractNumId w:val="7"/>
  </w:num>
  <w:num w:numId="16" w16cid:durableId="1925872798">
    <w:abstractNumId w:val="12"/>
  </w:num>
  <w:num w:numId="17" w16cid:durableId="313024703">
    <w:abstractNumId w:val="5"/>
  </w:num>
  <w:num w:numId="18" w16cid:durableId="1470248150">
    <w:abstractNumId w:val="10"/>
  </w:num>
  <w:num w:numId="19" w16cid:durableId="141662706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A24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A7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5BF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7CB0"/>
    <w:rsid w:val="00280A85"/>
    <w:rsid w:val="00284119"/>
    <w:rsid w:val="00290B5C"/>
    <w:rsid w:val="002925FE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D41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CB4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683"/>
    <w:rsid w:val="00460ED0"/>
    <w:rsid w:val="00465651"/>
    <w:rsid w:val="00470CE7"/>
    <w:rsid w:val="00470F4F"/>
    <w:rsid w:val="00471D0B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6EFD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6E2A"/>
    <w:rsid w:val="00821A1B"/>
    <w:rsid w:val="008262E9"/>
    <w:rsid w:val="00827E69"/>
    <w:rsid w:val="00835C4D"/>
    <w:rsid w:val="00843F48"/>
    <w:rsid w:val="00851423"/>
    <w:rsid w:val="00857848"/>
    <w:rsid w:val="00864A0F"/>
    <w:rsid w:val="008654B6"/>
    <w:rsid w:val="0087139C"/>
    <w:rsid w:val="00880E83"/>
    <w:rsid w:val="0088463B"/>
    <w:rsid w:val="00892F28"/>
    <w:rsid w:val="008A0C5F"/>
    <w:rsid w:val="008A3DEA"/>
    <w:rsid w:val="008A4EB9"/>
    <w:rsid w:val="008A6D1F"/>
    <w:rsid w:val="008A74C0"/>
    <w:rsid w:val="008B1694"/>
    <w:rsid w:val="008C4B27"/>
    <w:rsid w:val="008C7F2A"/>
    <w:rsid w:val="008E36F8"/>
    <w:rsid w:val="008E46B2"/>
    <w:rsid w:val="008E682C"/>
    <w:rsid w:val="008E78A1"/>
    <w:rsid w:val="008F01AA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26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AC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A19"/>
    <w:rsid w:val="00B13F4C"/>
    <w:rsid w:val="00B16219"/>
    <w:rsid w:val="00B16C59"/>
    <w:rsid w:val="00B33FDD"/>
    <w:rsid w:val="00B359CC"/>
    <w:rsid w:val="00B36107"/>
    <w:rsid w:val="00B41789"/>
    <w:rsid w:val="00B46C03"/>
    <w:rsid w:val="00B540B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56A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4690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6A08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0E6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256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Hemodialysvätska mikrobiologisk kontroll, endotoxin bestämmning provtagnings anvisning Q Di 203</dc:title>
  <dc:subject/>
  <dc:creator>patrik.jens.johansson@vgregion.se</dc:creator>
  <keywords/>
  <lastModifiedBy>Anita Fredriksson</lastModifiedBy>
  <revision>21</revision>
  <lastPrinted>2016-03-31T10:56:00.0000000Z</lastPrinted>
  <dcterms:created xsi:type="dcterms:W3CDTF">2022-05-06T06:20:00.0000000Z</dcterms:created>
  <dcterms:modified xsi:type="dcterms:W3CDTF">2024-04-18T13:18:00.0000000Z</dcterms:modified>
</coreProperties>
</file>