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21146591"/>
    <w:p w14:paraId="2EDED679" w14:textId="389D4533" w:rsidR="00277CB0" w:rsidRPr="00277CB0" w:rsidRDefault="00277CB0" w:rsidP="00277CB0">
      <w:pPr>
        <w:spacing w:after="0" w:line="240" w:lineRule="auto"/>
        <w:ind w:left="0" w:right="0"/>
        <w:rPr>
          <w:szCs w:val="20"/>
        </w:rPr>
      </w:pPr>
      <w:r w:rsidRPr="00277CB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B8FD8" wp14:editId="32C7DE05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A1DE5" w14:textId="77777777" w:rsidR="00277CB0" w:rsidRPr="003D37FD" w:rsidRDefault="00277CB0" w:rsidP="00277CB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22300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shapetype id="_x0000_t202" coordsize="21600,21600" o:spt="202" path="m,l,21600r21600,l21600,xe" w14:anchorId="281B8FD8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277CB0" w:rsidP="00277CB0" w:rsidRDefault="00277CB0" w14:paraId="446A1DE5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22300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277CB0" w:rsidRPr="00277CB0" w14:paraId="0957DC26" w14:textId="77777777" w:rsidTr="009B5687">
        <w:trPr>
          <w:cantSplit/>
          <w:trHeight w:val="3414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F7EF58B" w14:textId="77777777" w:rsidR="006C6EFD" w:rsidRDefault="006C6EFD" w:rsidP="006C6EFD">
            <w:pPr>
              <w:pStyle w:val="Rubrik1"/>
              <w:rPr>
                <w:noProof/>
              </w:rPr>
            </w:pPr>
            <w:bookmarkStart w:id="1" w:name="_1314629194"/>
            <w:bookmarkStart w:id="2" w:name="Rubrik"/>
            <w:bookmarkEnd w:id="1"/>
            <w:bookmarkEnd w:id="2"/>
          </w:p>
          <w:p w14:paraId="7BA16F65" w14:textId="77777777" w:rsidR="006C6EFD" w:rsidRDefault="006C6EFD" w:rsidP="006C6EFD">
            <w:pPr>
              <w:pStyle w:val="Rubrik1"/>
              <w:rPr>
                <w:noProof/>
              </w:rPr>
            </w:pPr>
          </w:p>
          <w:p w14:paraId="35D6B7D9" w14:textId="69290AD4" w:rsidR="00277CB0" w:rsidRPr="00277CB0" w:rsidRDefault="00277CB0" w:rsidP="006C6EFD">
            <w:pPr>
              <w:pStyle w:val="Rubrik1"/>
              <w:rPr>
                <w:noProof/>
              </w:rPr>
            </w:pPr>
            <w:r w:rsidRPr="00277CB0">
              <w:rPr>
                <w:noProof/>
              </w:rPr>
              <w:t xml:space="preserve">Hd vätska mikrobiologi kontroll, endotoxin bestämmning provtagnings anvisning </w:t>
            </w:r>
            <w:r w:rsidR="00FC0E65">
              <w:rPr>
                <w:noProof/>
              </w:rPr>
              <w:t>Q Di 203</w:t>
            </w:r>
            <w:r w:rsidRPr="00277CB0">
              <w:rPr>
                <w:noProof/>
              </w:rPr>
              <w:t xml:space="preserve"> </w:t>
            </w:r>
          </w:p>
        </w:tc>
      </w:tr>
    </w:tbl>
    <w:p w14:paraId="0AA548E4" w14:textId="1232CA47" w:rsidR="00277CB0" w:rsidRPr="00277CB0" w:rsidRDefault="00277CB0" w:rsidP="00277CB0">
      <w:pPr>
        <w:keepNext/>
        <w:spacing w:after="0" w:line="240" w:lineRule="auto"/>
        <w:ind w:left="0" w:right="0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277CB0">
        <w:rPr>
          <w:rFonts w:ascii="Arial" w:hAnsi="Arial" w:cs="Arial"/>
          <w:bCs/>
          <w:kern w:val="32"/>
          <w:sz w:val="20"/>
          <w:szCs w:val="20"/>
        </w:rPr>
        <w:t xml:space="preserve">1 ex i </w:t>
      </w:r>
      <w:r w:rsidR="00B2163F">
        <w:rPr>
          <w:rFonts w:ascii="Arial" w:hAnsi="Arial" w:cs="Arial"/>
          <w:bCs/>
          <w:kern w:val="32"/>
          <w:sz w:val="20"/>
          <w:szCs w:val="20"/>
        </w:rPr>
        <w:t>avd</w:t>
      </w:r>
      <w:r w:rsidRPr="00277CB0">
        <w:rPr>
          <w:rFonts w:ascii="Arial" w:hAnsi="Arial" w:cs="Arial"/>
          <w:bCs/>
          <w:kern w:val="32"/>
          <w:sz w:val="20"/>
          <w:szCs w:val="20"/>
        </w:rPr>
        <w:t>pärm</w:t>
      </w:r>
    </w:p>
    <w:p w14:paraId="01EA1751" w14:textId="77777777" w:rsidR="00277CB0" w:rsidRPr="00277CB0" w:rsidRDefault="00277CB0" w:rsidP="00277CB0">
      <w:pPr>
        <w:keepNext/>
        <w:spacing w:after="0" w:line="240" w:lineRule="auto"/>
        <w:ind w:left="0" w:right="0"/>
        <w:outlineLvl w:val="3"/>
        <w:rPr>
          <w:b/>
          <w:szCs w:val="20"/>
        </w:rPr>
      </w:pPr>
      <w:r w:rsidRPr="00277CB0">
        <w:rPr>
          <w:b/>
          <w:szCs w:val="20"/>
        </w:rPr>
        <w:t>Mikrobiell kontroll: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1"/>
        <w:gridCol w:w="4663"/>
      </w:tblGrid>
      <w:tr w:rsidR="00277CB0" w:rsidRPr="00277CB0" w14:paraId="7DBDEB75" w14:textId="77777777" w:rsidTr="4F359FCD">
        <w:tc>
          <w:tcPr>
            <w:tcW w:w="3771" w:type="dxa"/>
          </w:tcPr>
          <w:p w14:paraId="0C8D32A7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Provtagningsansvarig:</w:t>
            </w:r>
          </w:p>
        </w:tc>
        <w:tc>
          <w:tcPr>
            <w:tcW w:w="4663" w:type="dxa"/>
          </w:tcPr>
          <w:p w14:paraId="1FDCFB4D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Vårdenhetschef.</w:t>
            </w:r>
          </w:p>
          <w:p w14:paraId="7BA18024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Noterar i loggbok under flik 4, på instruktion kontrollprogram vattenkvalitet Q Di 109, för respektive dialysmaskin. Vilka prover som är tagna.</w:t>
            </w:r>
          </w:p>
        </w:tc>
      </w:tr>
      <w:tr w:rsidR="00277CB0" w:rsidRPr="00277CB0" w14:paraId="0F61504A" w14:textId="77777777" w:rsidTr="4F359FCD">
        <w:tc>
          <w:tcPr>
            <w:tcW w:w="3771" w:type="dxa"/>
          </w:tcPr>
          <w:p w14:paraId="79FEF231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Frekvens: NÄL</w:t>
            </w:r>
          </w:p>
        </w:tc>
        <w:tc>
          <w:tcPr>
            <w:tcW w:w="4663" w:type="dxa"/>
          </w:tcPr>
          <w:p w14:paraId="0798E3A1" w14:textId="01E0F002" w:rsidR="00277CB0" w:rsidRPr="00277CB0" w:rsidRDefault="00277CB0" w:rsidP="00277CB0">
            <w:pPr>
              <w:spacing w:after="0" w:line="240" w:lineRule="auto"/>
              <w:ind w:left="0" w:right="0"/>
            </w:pPr>
            <w:r>
              <w:t>4 gånger/år</w:t>
            </w:r>
          </w:p>
        </w:tc>
      </w:tr>
      <w:tr w:rsidR="00277CB0" w:rsidRPr="00277CB0" w14:paraId="6D63E8D1" w14:textId="77777777" w:rsidTr="4F359FCD">
        <w:tc>
          <w:tcPr>
            <w:tcW w:w="3771" w:type="dxa"/>
          </w:tcPr>
          <w:p w14:paraId="2351CE39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 xml:space="preserve">Frekvens: Munkedal </w:t>
            </w:r>
          </w:p>
        </w:tc>
        <w:tc>
          <w:tcPr>
            <w:tcW w:w="4663" w:type="dxa"/>
          </w:tcPr>
          <w:p w14:paraId="1461220C" w14:textId="49363093" w:rsidR="00277CB0" w:rsidRPr="00277CB0" w:rsidRDefault="0075457F" w:rsidP="00277CB0">
            <w:pPr>
              <w:spacing w:after="0" w:line="240" w:lineRule="auto"/>
              <w:ind w:left="0" w:right="0"/>
            </w:pPr>
            <w:r>
              <w:t>4</w:t>
            </w:r>
            <w:r w:rsidR="00277CB0" w:rsidRPr="00277CB0">
              <w:t xml:space="preserve"> gånger/år</w:t>
            </w:r>
            <w:r w:rsidR="009B5687">
              <w:t xml:space="preserve"> se bilaga</w:t>
            </w:r>
            <w:r w:rsidR="000E6B13">
              <w:t xml:space="preserve"> 1</w:t>
            </w:r>
          </w:p>
        </w:tc>
      </w:tr>
      <w:tr w:rsidR="00277CB0" w:rsidRPr="00277CB0" w14:paraId="5B7355FD" w14:textId="77777777" w:rsidTr="4F359FCD">
        <w:tc>
          <w:tcPr>
            <w:tcW w:w="3771" w:type="dxa"/>
          </w:tcPr>
          <w:p w14:paraId="2CE79E8D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Provtagningsställe:</w:t>
            </w:r>
          </w:p>
        </w:tc>
        <w:tc>
          <w:tcPr>
            <w:tcW w:w="4663" w:type="dxa"/>
          </w:tcPr>
          <w:p w14:paraId="4CBA4E2E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Vid dialysmaskinerna, tillförande</w:t>
            </w:r>
          </w:p>
          <w:p w14:paraId="22561514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dialysatslang vid dialysator</w:t>
            </w:r>
          </w:p>
        </w:tc>
      </w:tr>
      <w:tr w:rsidR="00277CB0" w:rsidRPr="00277CB0" w14:paraId="0965B479" w14:textId="77777777" w:rsidTr="4F359FCD">
        <w:tc>
          <w:tcPr>
            <w:tcW w:w="3771" w:type="dxa"/>
          </w:tcPr>
          <w:p w14:paraId="72B6ADD0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Provtagningskärl:</w:t>
            </w:r>
          </w:p>
        </w:tc>
        <w:tc>
          <w:tcPr>
            <w:tcW w:w="4663" w:type="dxa"/>
          </w:tcPr>
          <w:p w14:paraId="6536FBC5" w14:textId="54FF193B" w:rsidR="00277CB0" w:rsidRPr="00277CB0" w:rsidRDefault="60AB656D" w:rsidP="00277CB0">
            <w:pPr>
              <w:spacing w:after="0" w:line="240" w:lineRule="auto"/>
              <w:ind w:left="0" w:right="0"/>
            </w:pPr>
            <w:r>
              <w:t>Sterila</w:t>
            </w:r>
            <w:r w:rsidR="7AAD0A5B">
              <w:t xml:space="preserve"> plast</w:t>
            </w:r>
            <w:r w:rsidR="587B698E">
              <w:t>rör</w:t>
            </w:r>
            <w:r w:rsidR="00277CB0">
              <w:t xml:space="preserve"> </w:t>
            </w:r>
            <w:r w:rsidR="0FE077A2">
              <w:t>5</w:t>
            </w:r>
            <w:r>
              <w:t>0</w:t>
            </w:r>
            <w:r w:rsidR="00277CB0">
              <w:t xml:space="preserve"> ml.</w:t>
            </w:r>
          </w:p>
        </w:tc>
      </w:tr>
      <w:tr w:rsidR="00277CB0" w:rsidRPr="00277CB0" w14:paraId="27916AA3" w14:textId="77777777" w:rsidTr="4F359FCD">
        <w:tc>
          <w:tcPr>
            <w:tcW w:w="3771" w:type="dxa"/>
          </w:tcPr>
          <w:p w14:paraId="1DC93BC2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Gränsvärden:</w:t>
            </w:r>
          </w:p>
        </w:tc>
        <w:tc>
          <w:tcPr>
            <w:tcW w:w="4663" w:type="dxa"/>
          </w:tcPr>
          <w:p w14:paraId="4C0644FD" w14:textId="696BEAE9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 xml:space="preserve">Enligt gällande </w:t>
            </w:r>
            <w:r w:rsidR="00B06A19">
              <w:t>föreskrift</w:t>
            </w:r>
            <w:r w:rsidRPr="00277CB0">
              <w:t>.</w:t>
            </w:r>
          </w:p>
        </w:tc>
      </w:tr>
      <w:tr w:rsidR="00277CB0" w:rsidRPr="00277CB0" w14:paraId="33A7BEDE" w14:textId="77777777" w:rsidTr="4F359FCD">
        <w:tc>
          <w:tcPr>
            <w:tcW w:w="3771" w:type="dxa"/>
          </w:tcPr>
          <w:p w14:paraId="10B4C90F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Analys av prov:</w:t>
            </w:r>
          </w:p>
        </w:tc>
        <w:tc>
          <w:tcPr>
            <w:tcW w:w="4663" w:type="dxa"/>
          </w:tcPr>
          <w:p w14:paraId="0291EFC3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Mikrobiologen SU- Sahlgrenska</w:t>
            </w:r>
          </w:p>
        </w:tc>
      </w:tr>
      <w:tr w:rsidR="00277CB0" w:rsidRPr="00277CB0" w14:paraId="0B8D0720" w14:textId="77777777" w:rsidTr="4F359FCD">
        <w:tc>
          <w:tcPr>
            <w:tcW w:w="3771" w:type="dxa"/>
          </w:tcPr>
          <w:p w14:paraId="455218E0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Provsvar:</w:t>
            </w:r>
          </w:p>
        </w:tc>
        <w:tc>
          <w:tcPr>
            <w:tcW w:w="4663" w:type="dxa"/>
          </w:tcPr>
          <w:p w14:paraId="79912C21" w14:textId="77777777" w:rsidR="00277CB0" w:rsidRPr="00E56A08" w:rsidRDefault="00277CB0" w:rsidP="00277CB0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E56A08">
              <w:rPr>
                <w:sz w:val="22"/>
                <w:szCs w:val="22"/>
              </w:rPr>
              <w:t xml:space="preserve">Skickas till dialysmott. och kontrolleras, signeras av delegerad sjuksköterska.  </w:t>
            </w:r>
          </w:p>
          <w:p w14:paraId="5156D743" w14:textId="094C3512" w:rsidR="00277CB0" w:rsidRPr="00277CB0" w:rsidRDefault="00277CB0" w:rsidP="00277CB0">
            <w:pPr>
              <w:spacing w:after="0" w:line="240" w:lineRule="auto"/>
              <w:ind w:left="0" w:right="0"/>
            </w:pPr>
            <w:r w:rsidRPr="00E56A08">
              <w:rPr>
                <w:sz w:val="22"/>
                <w:szCs w:val="22"/>
              </w:rPr>
              <w:t xml:space="preserve">Provsvar </w:t>
            </w:r>
            <w:r w:rsidR="00C8756A" w:rsidRPr="00E56A08">
              <w:rPr>
                <w:sz w:val="22"/>
                <w:szCs w:val="22"/>
              </w:rPr>
              <w:t>skannas</w:t>
            </w:r>
            <w:r w:rsidRPr="00E56A08">
              <w:rPr>
                <w:sz w:val="22"/>
                <w:szCs w:val="22"/>
              </w:rPr>
              <w:t xml:space="preserve"> </w:t>
            </w:r>
            <w:r w:rsidR="007F6E2A" w:rsidRPr="00E56A08">
              <w:rPr>
                <w:sz w:val="22"/>
                <w:szCs w:val="22"/>
              </w:rPr>
              <w:t>in</w:t>
            </w:r>
            <w:r w:rsidR="00310D41" w:rsidRPr="00E56A08">
              <w:rPr>
                <w:sz w:val="22"/>
                <w:szCs w:val="22"/>
              </w:rPr>
              <w:t xml:space="preserve"> och lagras på sharepointytan ”GMP</w:t>
            </w:r>
            <w:r w:rsidR="00453683">
              <w:rPr>
                <w:sz w:val="22"/>
                <w:szCs w:val="22"/>
              </w:rPr>
              <w:t xml:space="preserve"> </w:t>
            </w:r>
            <w:r w:rsidR="00471D0B" w:rsidRPr="00E56A08">
              <w:rPr>
                <w:sz w:val="22"/>
                <w:szCs w:val="22"/>
              </w:rPr>
              <w:t>vatten-Dialys och njursvikts</w:t>
            </w:r>
            <w:r w:rsidR="003D1CB4" w:rsidRPr="00E56A08">
              <w:rPr>
                <w:sz w:val="22"/>
                <w:szCs w:val="22"/>
              </w:rPr>
              <w:t>mottagning</w:t>
            </w:r>
          </w:p>
        </w:tc>
      </w:tr>
    </w:tbl>
    <w:p w14:paraId="7267B666" w14:textId="77777777" w:rsidR="00277CB0" w:rsidRPr="00277CB0" w:rsidRDefault="00277CB0" w:rsidP="00277CB0">
      <w:pPr>
        <w:keepNext/>
        <w:spacing w:after="0" w:line="240" w:lineRule="auto"/>
        <w:ind w:left="0" w:right="0"/>
        <w:outlineLvl w:val="4"/>
        <w:rPr>
          <w:b/>
        </w:rPr>
      </w:pPr>
      <w:r w:rsidRPr="00277CB0">
        <w:rPr>
          <w:b/>
        </w:rPr>
        <w:t>Endotoxin bestämning:</w:t>
      </w:r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1"/>
        <w:gridCol w:w="4653"/>
      </w:tblGrid>
      <w:tr w:rsidR="00277CB0" w:rsidRPr="00277CB0" w14:paraId="33EB6E6A" w14:textId="77777777" w:rsidTr="4F359FCD">
        <w:tc>
          <w:tcPr>
            <w:tcW w:w="3781" w:type="dxa"/>
          </w:tcPr>
          <w:p w14:paraId="0FCD5CFF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Provtagningsansvarig:</w:t>
            </w:r>
          </w:p>
        </w:tc>
        <w:tc>
          <w:tcPr>
            <w:tcW w:w="4653" w:type="dxa"/>
          </w:tcPr>
          <w:p w14:paraId="54755284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Provtagande sjuksköterska</w:t>
            </w:r>
          </w:p>
        </w:tc>
      </w:tr>
      <w:tr w:rsidR="00277CB0" w:rsidRPr="00277CB0" w14:paraId="15BCE5AA" w14:textId="77777777" w:rsidTr="4F359FCD">
        <w:tc>
          <w:tcPr>
            <w:tcW w:w="3781" w:type="dxa"/>
          </w:tcPr>
          <w:p w14:paraId="69F7B7E4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Frekvens NÄL</w:t>
            </w:r>
          </w:p>
        </w:tc>
        <w:tc>
          <w:tcPr>
            <w:tcW w:w="4653" w:type="dxa"/>
          </w:tcPr>
          <w:p w14:paraId="5F56886F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2 gånger/år samt vid underkänt bakteriologiskt prov.</w:t>
            </w:r>
          </w:p>
        </w:tc>
      </w:tr>
      <w:tr w:rsidR="00277CB0" w:rsidRPr="00277CB0" w14:paraId="1DB2C47A" w14:textId="77777777" w:rsidTr="4F359FCD">
        <w:tc>
          <w:tcPr>
            <w:tcW w:w="3781" w:type="dxa"/>
          </w:tcPr>
          <w:p w14:paraId="0AC36E59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Frekvens Munkedal</w:t>
            </w:r>
          </w:p>
        </w:tc>
        <w:tc>
          <w:tcPr>
            <w:tcW w:w="4653" w:type="dxa"/>
          </w:tcPr>
          <w:p w14:paraId="066CF9AB" w14:textId="3DB3BA5D" w:rsidR="00277CB0" w:rsidRPr="00277CB0" w:rsidRDefault="00B3571D" w:rsidP="00277CB0">
            <w:pPr>
              <w:spacing w:after="0" w:line="240" w:lineRule="auto"/>
              <w:ind w:left="0" w:right="0"/>
            </w:pPr>
            <w:r>
              <w:t>4</w:t>
            </w:r>
            <w:r w:rsidR="00277CB0" w:rsidRPr="00277CB0">
              <w:t xml:space="preserve"> gånger/år</w:t>
            </w:r>
          </w:p>
        </w:tc>
      </w:tr>
      <w:tr w:rsidR="00277CB0" w:rsidRPr="00277CB0" w14:paraId="64187396" w14:textId="77777777" w:rsidTr="4F359FCD">
        <w:tc>
          <w:tcPr>
            <w:tcW w:w="3781" w:type="dxa"/>
          </w:tcPr>
          <w:p w14:paraId="6E284E5D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Provtagningsställe:</w:t>
            </w:r>
          </w:p>
        </w:tc>
        <w:tc>
          <w:tcPr>
            <w:tcW w:w="4653" w:type="dxa"/>
          </w:tcPr>
          <w:p w14:paraId="1B534205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Vid dialysmaskinerna, tillförande dialysatslang vid dialysator.</w:t>
            </w:r>
          </w:p>
        </w:tc>
      </w:tr>
      <w:tr w:rsidR="00277CB0" w:rsidRPr="00277CB0" w14:paraId="0DE5471A" w14:textId="77777777" w:rsidTr="4F359FCD">
        <w:tc>
          <w:tcPr>
            <w:tcW w:w="3781" w:type="dxa"/>
          </w:tcPr>
          <w:p w14:paraId="19171D0F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Provtagningskärl:</w:t>
            </w:r>
          </w:p>
        </w:tc>
        <w:tc>
          <w:tcPr>
            <w:tcW w:w="4653" w:type="dxa"/>
          </w:tcPr>
          <w:p w14:paraId="26C27A94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Sterilt glasrör (gul kork) 6 ml.</w:t>
            </w:r>
          </w:p>
        </w:tc>
      </w:tr>
      <w:tr w:rsidR="00277CB0" w:rsidRPr="00277CB0" w14:paraId="39C8B18B" w14:textId="77777777" w:rsidTr="4F359FCD">
        <w:tc>
          <w:tcPr>
            <w:tcW w:w="3781" w:type="dxa"/>
          </w:tcPr>
          <w:p w14:paraId="2FE560ED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Gränsvärden:</w:t>
            </w:r>
          </w:p>
        </w:tc>
        <w:tc>
          <w:tcPr>
            <w:tcW w:w="4653" w:type="dxa"/>
          </w:tcPr>
          <w:p w14:paraId="0DC42B95" w14:textId="78F76F6F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 xml:space="preserve">Enligt gällande </w:t>
            </w:r>
            <w:r w:rsidR="0098326D">
              <w:t>föreskrift</w:t>
            </w:r>
            <w:r w:rsidRPr="00277CB0">
              <w:t>.</w:t>
            </w:r>
          </w:p>
        </w:tc>
      </w:tr>
      <w:tr w:rsidR="00277CB0" w:rsidRPr="00277CB0" w14:paraId="3088523C" w14:textId="77777777" w:rsidTr="4F359FCD">
        <w:tc>
          <w:tcPr>
            <w:tcW w:w="3781" w:type="dxa"/>
          </w:tcPr>
          <w:p w14:paraId="63500719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Analys av prov:</w:t>
            </w:r>
          </w:p>
        </w:tc>
        <w:tc>
          <w:tcPr>
            <w:tcW w:w="4653" w:type="dxa"/>
          </w:tcPr>
          <w:p w14:paraId="102D2F9D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Mikrobiologen SU- Sahlgrenska</w:t>
            </w:r>
          </w:p>
        </w:tc>
      </w:tr>
      <w:tr w:rsidR="00277CB0" w:rsidRPr="00277CB0" w14:paraId="72404BE4" w14:textId="77777777" w:rsidTr="4F359FCD">
        <w:tc>
          <w:tcPr>
            <w:tcW w:w="3781" w:type="dxa"/>
          </w:tcPr>
          <w:p w14:paraId="78C7841C" w14:textId="77777777" w:rsidR="00277CB0" w:rsidRPr="00277CB0" w:rsidRDefault="00277CB0" w:rsidP="00277CB0">
            <w:pPr>
              <w:spacing w:after="0" w:line="240" w:lineRule="auto"/>
              <w:ind w:left="0" w:right="0"/>
            </w:pPr>
            <w:r w:rsidRPr="00277CB0">
              <w:t>Provsvar:</w:t>
            </w:r>
          </w:p>
        </w:tc>
        <w:tc>
          <w:tcPr>
            <w:tcW w:w="4653" w:type="dxa"/>
          </w:tcPr>
          <w:p w14:paraId="19242ED8" w14:textId="77777777" w:rsidR="00277CB0" w:rsidRPr="00032A24" w:rsidRDefault="00277CB0" w:rsidP="00277CB0">
            <w:pPr>
              <w:spacing w:after="0" w:line="240" w:lineRule="auto"/>
              <w:ind w:left="0" w:right="0"/>
              <w:rPr>
                <w:sz w:val="22"/>
                <w:szCs w:val="22"/>
              </w:rPr>
            </w:pPr>
            <w:r w:rsidRPr="00032A24">
              <w:rPr>
                <w:sz w:val="22"/>
                <w:szCs w:val="22"/>
              </w:rPr>
              <w:t xml:space="preserve">Skickas till dialysmott. och kontrolleras, signeras av delegerad sjuksköterska.  </w:t>
            </w:r>
          </w:p>
          <w:p w14:paraId="1C25D3EF" w14:textId="5338FC34" w:rsidR="00277CB0" w:rsidRPr="00277CB0" w:rsidRDefault="00277CB0" w:rsidP="00277CB0">
            <w:pPr>
              <w:spacing w:after="0" w:line="240" w:lineRule="auto"/>
              <w:ind w:left="0" w:right="0"/>
            </w:pPr>
            <w:r w:rsidRPr="00032A24">
              <w:rPr>
                <w:sz w:val="22"/>
                <w:szCs w:val="22"/>
              </w:rPr>
              <w:t xml:space="preserve">Provsvar </w:t>
            </w:r>
            <w:r w:rsidR="00C8756A" w:rsidRPr="00032A24">
              <w:rPr>
                <w:sz w:val="22"/>
                <w:szCs w:val="22"/>
              </w:rPr>
              <w:t>skannas</w:t>
            </w:r>
            <w:r w:rsidR="00864A0F" w:rsidRPr="00032A24">
              <w:rPr>
                <w:sz w:val="22"/>
                <w:szCs w:val="22"/>
              </w:rPr>
              <w:t xml:space="preserve"> in </w:t>
            </w:r>
            <w:r w:rsidR="00D84690" w:rsidRPr="00032A24">
              <w:rPr>
                <w:sz w:val="22"/>
                <w:szCs w:val="22"/>
              </w:rPr>
              <w:t>och</w:t>
            </w:r>
            <w:r w:rsidR="00125A7D" w:rsidRPr="00032A24">
              <w:rPr>
                <w:sz w:val="22"/>
                <w:szCs w:val="22"/>
              </w:rPr>
              <w:t xml:space="preserve"> lagras på sharepointytan ”GMP vatten</w:t>
            </w:r>
            <w:r w:rsidR="00032A24" w:rsidRPr="00032A24">
              <w:rPr>
                <w:sz w:val="22"/>
                <w:szCs w:val="22"/>
              </w:rPr>
              <w:t>-Dialys och njursviktsmottagning.</w:t>
            </w:r>
          </w:p>
        </w:tc>
      </w:tr>
    </w:tbl>
    <w:p w14:paraId="1B4753D9" w14:textId="77777777" w:rsidR="00277CB0" w:rsidRPr="00277CB0" w:rsidRDefault="00277CB0" w:rsidP="00277CB0">
      <w:pPr>
        <w:spacing w:after="0" w:line="240" w:lineRule="auto"/>
        <w:ind w:left="5216" w:right="0" w:hanging="5216"/>
        <w:rPr>
          <w:b/>
        </w:rPr>
      </w:pPr>
      <w:r w:rsidRPr="00277CB0">
        <w:rPr>
          <w:b/>
        </w:rPr>
        <w:t>Åtgärder vid mikrobiologisk växt:</w:t>
      </w:r>
    </w:p>
    <w:p w14:paraId="1A68642E" w14:textId="021ABF6C" w:rsidR="00277CB0" w:rsidRPr="00277CB0" w:rsidRDefault="00277CB0" w:rsidP="00277CB0">
      <w:pPr>
        <w:spacing w:after="0" w:line="240" w:lineRule="auto"/>
        <w:ind w:left="5216" w:right="0" w:hanging="5216"/>
      </w:pPr>
      <w:r w:rsidRPr="00277CB0">
        <w:t>Dialysmaskinerna desinfekteras.</w:t>
      </w:r>
      <w:r w:rsidR="0088463B">
        <w:t xml:space="preserve"> </w:t>
      </w:r>
      <w:r w:rsidRPr="00277CB0">
        <w:t>Ny</w:t>
      </w:r>
      <w:r w:rsidR="0088463B">
        <w:t xml:space="preserve"> </w:t>
      </w:r>
      <w:r w:rsidRPr="00277CB0">
        <w:t>provtagning utförs enligt instruktion.</w:t>
      </w:r>
    </w:p>
    <w:p w14:paraId="31D802F7" w14:textId="3BED53D5" w:rsidR="00277CB0" w:rsidRPr="00277CB0" w:rsidRDefault="00277CB0" w:rsidP="00277CB0">
      <w:pPr>
        <w:spacing w:after="0" w:line="240" w:lineRule="auto"/>
        <w:ind w:left="5103" w:right="-994" w:hanging="5103"/>
      </w:pPr>
      <w:r w:rsidRPr="00277CB0">
        <w:t xml:space="preserve">Dialysmaskinen tas ur bruk. Uppställning i verkstad, med skylt </w:t>
      </w:r>
      <w:r w:rsidR="00A13AC4">
        <w:t>”</w:t>
      </w:r>
      <w:r w:rsidRPr="00277CB0">
        <w:t>inväntar</w:t>
      </w:r>
      <w:r w:rsidR="00A13AC4">
        <w:t xml:space="preserve"> </w:t>
      </w:r>
      <w:r w:rsidRPr="00277CB0">
        <w:t>provsvar</w:t>
      </w:r>
      <w:r w:rsidR="00A13AC4">
        <w:t>”.</w:t>
      </w:r>
    </w:p>
    <w:p w14:paraId="46F697CB" w14:textId="392AD9AB" w:rsidR="00277CB0" w:rsidRPr="00277CB0" w:rsidRDefault="00277CB0" w:rsidP="00277CB0">
      <w:pPr>
        <w:spacing w:after="0" w:line="240" w:lineRule="auto"/>
        <w:ind w:left="5216" w:right="0" w:hanging="5216"/>
      </w:pPr>
      <w:r w:rsidRPr="00277CB0">
        <w:t>Vid</w:t>
      </w:r>
      <w:r w:rsidR="00A13AC4">
        <w:t xml:space="preserve"> </w:t>
      </w:r>
      <w:r w:rsidRPr="00277CB0">
        <w:t>kvarståend</w:t>
      </w:r>
      <w:r w:rsidR="00A13AC4">
        <w:t>e</w:t>
      </w:r>
      <w:r w:rsidRPr="00277CB0">
        <w:t xml:space="preserve"> underkända</w:t>
      </w:r>
      <w:r w:rsidR="00A13AC4">
        <w:t xml:space="preserve"> </w:t>
      </w:r>
      <w:r w:rsidRPr="00277CB0">
        <w:t>prover utreds orsaken.</w:t>
      </w:r>
    </w:p>
    <w:bookmarkEnd w:id="0"/>
    <w:p w14:paraId="103F6AE1" w14:textId="4541F20E" w:rsidR="4F359FCD" w:rsidRDefault="4F359FCD" w:rsidP="4F359FCD">
      <w:pPr>
        <w:spacing w:after="0" w:line="240" w:lineRule="auto"/>
        <w:ind w:left="0" w:right="0"/>
      </w:pPr>
    </w:p>
    <w:p w14:paraId="41D49350" w14:textId="268AD5DE" w:rsidR="4F359FCD" w:rsidRDefault="4F359FCD" w:rsidP="4F359FCD">
      <w:pPr>
        <w:spacing w:after="0" w:line="240" w:lineRule="auto"/>
        <w:ind w:left="0" w:right="0"/>
      </w:pPr>
    </w:p>
    <w:p w14:paraId="51BE5568" w14:textId="59775156" w:rsidR="4F359FCD" w:rsidRDefault="4F359FCD" w:rsidP="4F359FCD">
      <w:pPr>
        <w:spacing w:after="0" w:line="240" w:lineRule="auto"/>
        <w:ind w:left="0" w:right="0"/>
      </w:pPr>
    </w:p>
    <w:p w14:paraId="26FED0D6" w14:textId="31F7BD4B" w:rsidR="1E11092C" w:rsidRDefault="1E11092C" w:rsidP="4F359FCD">
      <w:pPr>
        <w:spacing w:after="0" w:line="240" w:lineRule="auto"/>
        <w:ind w:left="0" w:right="0"/>
      </w:pPr>
      <w:r>
        <w:t xml:space="preserve">Bilaga 1 till Q Di 203 </w:t>
      </w:r>
      <w:r w:rsidR="47522612">
        <w:t xml:space="preserve">dokument-ID: NU 10066-406871065-54 </w:t>
      </w:r>
    </w:p>
    <w:p w14:paraId="333F88B5" w14:textId="17428141" w:rsidR="4F359FCD" w:rsidRDefault="4F359FCD" w:rsidP="4F359FCD">
      <w:pPr>
        <w:spacing w:after="0" w:line="240" w:lineRule="auto"/>
        <w:ind w:left="0" w:right="0"/>
      </w:pPr>
    </w:p>
    <w:p w14:paraId="354A0BD3" w14:textId="6AA6E15D" w:rsidR="4F359FCD" w:rsidRDefault="4F359FCD" w:rsidP="4F359FCD">
      <w:pPr>
        <w:spacing w:after="0" w:line="240" w:lineRule="auto"/>
        <w:ind w:left="0" w:right="0"/>
      </w:pPr>
    </w:p>
    <w:p w14:paraId="571BC098" w14:textId="24292637" w:rsidR="1E11092C" w:rsidRDefault="1E11092C" w:rsidP="4F359FCD">
      <w:pPr>
        <w:spacing w:after="0" w:line="240" w:lineRule="auto"/>
        <w:ind w:left="0" w:right="0"/>
      </w:pPr>
      <w:r>
        <w:t>Provtagningsschema För Dialysmaskin i Munkedal</w:t>
      </w:r>
      <w:r w:rsidR="797C66C5">
        <w:t>:</w:t>
      </w:r>
    </w:p>
    <w:p w14:paraId="3FA6EA4A" w14:textId="12A5CD7A" w:rsidR="4F359FCD" w:rsidRDefault="4F359FCD" w:rsidP="4F359FCD">
      <w:pPr>
        <w:spacing w:after="0" w:line="240" w:lineRule="auto"/>
        <w:ind w:left="0" w:right="0"/>
      </w:pPr>
    </w:p>
    <w:p w14:paraId="29892C69" w14:textId="29DD5F59" w:rsidR="45E27DA5" w:rsidRDefault="45E27DA5" w:rsidP="4F359FCD">
      <w:pPr>
        <w:spacing w:after="0" w:line="240" w:lineRule="auto"/>
        <w:ind w:left="0" w:right="0"/>
      </w:pPr>
      <w:r>
        <w:t>Januari</w:t>
      </w:r>
      <w:r w:rsidR="144813C0">
        <w:t xml:space="preserve"> A</w:t>
      </w:r>
      <w:r>
        <w:t>pril Juli Oktober</w:t>
      </w:r>
    </w:p>
    <w:p w14:paraId="55717D66" w14:textId="74573273" w:rsidR="4F359FCD" w:rsidRDefault="4F359FCD" w:rsidP="4F359FCD">
      <w:pPr>
        <w:spacing w:after="0" w:line="240" w:lineRule="auto"/>
        <w:ind w:left="0" w:right="0"/>
      </w:pPr>
    </w:p>
    <w:p w14:paraId="30E221F9" w14:textId="2956135F" w:rsidR="45E27DA5" w:rsidRDefault="45E27DA5" w:rsidP="4F359FCD">
      <w:pPr>
        <w:spacing w:after="0" w:line="240" w:lineRule="auto"/>
        <w:ind w:left="0" w:right="0"/>
      </w:pPr>
      <w:r>
        <w:t>Tjorven</w:t>
      </w:r>
    </w:p>
    <w:p w14:paraId="4BAE05B5" w14:textId="182A103F" w:rsidR="45E27DA5" w:rsidRDefault="45E27DA5" w:rsidP="4F359FCD">
      <w:pPr>
        <w:spacing w:after="0" w:line="240" w:lineRule="auto"/>
        <w:ind w:left="0" w:right="0"/>
      </w:pPr>
      <w:r>
        <w:t>Obelix</w:t>
      </w:r>
    </w:p>
    <w:p w14:paraId="77E98A59" w14:textId="6E0C55E5" w:rsidR="45E27DA5" w:rsidRDefault="45E27DA5" w:rsidP="4F359FCD">
      <w:pPr>
        <w:spacing w:after="0" w:line="240" w:lineRule="auto"/>
        <w:ind w:left="0" w:right="0"/>
      </w:pPr>
      <w:r>
        <w:t>Tjatte</w:t>
      </w:r>
    </w:p>
    <w:p w14:paraId="6D2C3FC3" w14:textId="24B63285" w:rsidR="4F359FCD" w:rsidRDefault="4F359FCD" w:rsidP="4F359FCD">
      <w:pPr>
        <w:spacing w:after="0" w:line="240" w:lineRule="auto"/>
        <w:ind w:left="0" w:right="0"/>
      </w:pPr>
    </w:p>
    <w:p w14:paraId="28130F5C" w14:textId="5C6888FC" w:rsidR="4F359FCD" w:rsidRDefault="4F359FCD" w:rsidP="4F359FCD">
      <w:pPr>
        <w:spacing w:after="0" w:line="240" w:lineRule="auto"/>
        <w:ind w:left="0" w:right="0"/>
      </w:pPr>
    </w:p>
    <w:p w14:paraId="1A9A0B93" w14:textId="5112C8E8" w:rsidR="45E27DA5" w:rsidRDefault="45E27DA5" w:rsidP="4F359FCD">
      <w:pPr>
        <w:spacing w:after="0" w:line="240" w:lineRule="auto"/>
        <w:ind w:left="0" w:right="0"/>
      </w:pPr>
      <w:r>
        <w:t>Februari</w:t>
      </w:r>
      <w:r w:rsidR="5AA3BE06">
        <w:t xml:space="preserve"> M</w:t>
      </w:r>
      <w:r>
        <w:t>aj</w:t>
      </w:r>
      <w:r w:rsidR="77C8E02D">
        <w:t xml:space="preserve"> </w:t>
      </w:r>
      <w:r w:rsidR="000E6B13">
        <w:t>Augusti</w:t>
      </w:r>
      <w:r>
        <w:t xml:space="preserve"> </w:t>
      </w:r>
      <w:r w:rsidR="25FD1535">
        <w:t>N</w:t>
      </w:r>
      <w:r>
        <w:t>ovember</w:t>
      </w:r>
    </w:p>
    <w:p w14:paraId="450210FE" w14:textId="1BA90522" w:rsidR="4F359FCD" w:rsidRDefault="4F359FCD" w:rsidP="4F359FCD">
      <w:pPr>
        <w:spacing w:after="0" w:line="240" w:lineRule="auto"/>
        <w:ind w:left="0" w:right="0"/>
      </w:pPr>
    </w:p>
    <w:p w14:paraId="2DEB880D" w14:textId="6426E00C" w:rsidR="234F0195" w:rsidRDefault="234F0195" w:rsidP="4F359FCD">
      <w:pPr>
        <w:spacing w:after="0" w:line="240" w:lineRule="auto"/>
        <w:ind w:left="0" w:right="0"/>
      </w:pPr>
      <w:r>
        <w:t>Klang</w:t>
      </w:r>
    </w:p>
    <w:p w14:paraId="32178F43" w14:textId="0384B1BD" w:rsidR="234F0195" w:rsidRDefault="234F0195" w:rsidP="4F359FCD">
      <w:pPr>
        <w:spacing w:after="0" w:line="240" w:lineRule="auto"/>
        <w:ind w:left="0" w:right="0"/>
      </w:pPr>
      <w:r>
        <w:t>Asterix</w:t>
      </w:r>
    </w:p>
    <w:p w14:paraId="5CD1B27B" w14:textId="04CE58C0" w:rsidR="234F0195" w:rsidRDefault="234F0195" w:rsidP="4F359FCD">
      <w:pPr>
        <w:spacing w:after="0" w:line="240" w:lineRule="auto"/>
        <w:ind w:left="0" w:right="0"/>
      </w:pPr>
      <w:r>
        <w:t>Knatte</w:t>
      </w:r>
    </w:p>
    <w:p w14:paraId="006463B8" w14:textId="2513DFDC" w:rsidR="4F359FCD" w:rsidRDefault="4F359FCD" w:rsidP="4F359FCD">
      <w:pPr>
        <w:spacing w:after="0" w:line="240" w:lineRule="auto"/>
        <w:ind w:left="0" w:right="0"/>
      </w:pPr>
    </w:p>
    <w:p w14:paraId="2EBFCD91" w14:textId="15B8C1CE" w:rsidR="234F0195" w:rsidRDefault="234F0195" w:rsidP="4F359FCD">
      <w:pPr>
        <w:spacing w:after="0" w:line="240" w:lineRule="auto"/>
        <w:ind w:left="0" w:right="0"/>
      </w:pPr>
      <w:r>
        <w:t>Mars Juni September December</w:t>
      </w:r>
    </w:p>
    <w:p w14:paraId="253667CD" w14:textId="2AA3FB00" w:rsidR="4F359FCD" w:rsidRDefault="4F359FCD" w:rsidP="4F359FCD">
      <w:pPr>
        <w:spacing w:after="0" w:line="240" w:lineRule="auto"/>
        <w:ind w:left="0" w:right="0"/>
      </w:pPr>
    </w:p>
    <w:p w14:paraId="63D66C09" w14:textId="3AD9F317" w:rsidR="234F0195" w:rsidRDefault="234F0195" w:rsidP="4F359FCD">
      <w:pPr>
        <w:spacing w:after="0" w:line="240" w:lineRule="auto"/>
        <w:ind w:left="0" w:right="0"/>
      </w:pPr>
      <w:r>
        <w:t xml:space="preserve">Båtsman </w:t>
      </w:r>
    </w:p>
    <w:p w14:paraId="70935FB0" w14:textId="50D20066" w:rsidR="234F0195" w:rsidRDefault="234F0195" w:rsidP="4F359FCD">
      <w:pPr>
        <w:spacing w:after="0" w:line="240" w:lineRule="auto"/>
        <w:ind w:left="0" w:right="0"/>
      </w:pPr>
      <w:r>
        <w:t>Kling</w:t>
      </w:r>
    </w:p>
    <w:p w14:paraId="6F7874C7" w14:textId="67AA2523" w:rsidR="234F0195" w:rsidRDefault="234F0195" w:rsidP="4F359FCD">
      <w:pPr>
        <w:spacing w:after="0" w:line="240" w:lineRule="auto"/>
        <w:ind w:left="0" w:right="0"/>
      </w:pPr>
      <w:r>
        <w:t xml:space="preserve">Stina </w:t>
      </w:r>
    </w:p>
    <w:p w14:paraId="70862966" w14:textId="056675D7" w:rsidR="234F0195" w:rsidRDefault="234F0195" w:rsidP="4F359FCD">
      <w:pPr>
        <w:spacing w:after="0" w:line="240" w:lineRule="auto"/>
        <w:ind w:left="0" w:right="0"/>
      </w:pPr>
      <w:r>
        <w:t>Pippi</w:t>
      </w:r>
    </w:p>
    <w:sectPr w:rsidR="234F0195" w:rsidSect="00277CB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8DB3C" w14:textId="77777777" w:rsidR="000B7045" w:rsidRDefault="000B7045">
      <w:r>
        <w:separator/>
      </w:r>
    </w:p>
  </w:endnote>
  <w:endnote w:type="continuationSeparator" w:id="0">
    <w:p w14:paraId="6441EA5F" w14:textId="77777777" w:rsidR="000B7045" w:rsidRDefault="000B7045">
      <w:r>
        <w:continuationSeparator/>
      </w:r>
    </w:p>
  </w:endnote>
  <w:endnote w:type="continuationNotice" w:id="1">
    <w:p w14:paraId="737B268D" w14:textId="77777777" w:rsidR="000B7045" w:rsidRDefault="000B70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6CFE" w14:textId="77777777" w:rsidR="000B7045" w:rsidRDefault="000B7045"/>
  </w:footnote>
  <w:footnote w:type="continuationSeparator" w:id="0">
    <w:p w14:paraId="3EBA7496" w14:textId="77777777" w:rsidR="000B7045" w:rsidRDefault="000B7045">
      <w:r>
        <w:continuationSeparator/>
      </w:r>
    </w:p>
  </w:footnote>
  <w:footnote w:type="continuationNotice" w:id="1">
    <w:p w14:paraId="295367D9" w14:textId="77777777" w:rsidR="000B7045" w:rsidRDefault="000B70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74437683">
    <w:abstractNumId w:val="17"/>
  </w:num>
  <w:num w:numId="2" w16cid:durableId="1207377061">
    <w:abstractNumId w:val="14"/>
  </w:num>
  <w:num w:numId="3" w16cid:durableId="292449573">
    <w:abstractNumId w:val="0"/>
  </w:num>
  <w:num w:numId="4" w16cid:durableId="1699970157">
    <w:abstractNumId w:val="6"/>
  </w:num>
  <w:num w:numId="5" w16cid:durableId="56587614">
    <w:abstractNumId w:val="15"/>
  </w:num>
  <w:num w:numId="6" w16cid:durableId="316426015">
    <w:abstractNumId w:val="2"/>
  </w:num>
  <w:num w:numId="7" w16cid:durableId="623581745">
    <w:abstractNumId w:val="11"/>
  </w:num>
  <w:num w:numId="8" w16cid:durableId="1860846604">
    <w:abstractNumId w:val="8"/>
  </w:num>
  <w:num w:numId="9" w16cid:durableId="1565682141">
    <w:abstractNumId w:val="1"/>
  </w:num>
  <w:num w:numId="10" w16cid:durableId="421027454">
    <w:abstractNumId w:val="1"/>
  </w:num>
  <w:num w:numId="11" w16cid:durableId="1382830526">
    <w:abstractNumId w:val="3"/>
  </w:num>
  <w:num w:numId="12" w16cid:durableId="519972796">
    <w:abstractNumId w:val="4"/>
  </w:num>
  <w:num w:numId="13" w16cid:durableId="2129932606">
    <w:abstractNumId w:val="13"/>
  </w:num>
  <w:num w:numId="14" w16cid:durableId="1408842885">
    <w:abstractNumId w:val="9"/>
  </w:num>
  <w:num w:numId="15" w16cid:durableId="577981282">
    <w:abstractNumId w:val="7"/>
  </w:num>
  <w:num w:numId="16" w16cid:durableId="1925872798">
    <w:abstractNumId w:val="12"/>
  </w:num>
  <w:num w:numId="17" w16cid:durableId="313024703">
    <w:abstractNumId w:val="5"/>
  </w:num>
  <w:num w:numId="18" w16cid:durableId="1470248150">
    <w:abstractNumId w:val="10"/>
  </w:num>
  <w:num w:numId="19" w16cid:durableId="141662706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2A24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045"/>
    <w:rsid w:val="000B7715"/>
    <w:rsid w:val="000E463B"/>
    <w:rsid w:val="000E5A7E"/>
    <w:rsid w:val="000E6B13"/>
    <w:rsid w:val="000F43A3"/>
    <w:rsid w:val="000F7681"/>
    <w:rsid w:val="00103031"/>
    <w:rsid w:val="001044FE"/>
    <w:rsid w:val="001139D4"/>
    <w:rsid w:val="00125A7D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A5BF9"/>
    <w:rsid w:val="001B762C"/>
    <w:rsid w:val="001C4D0A"/>
    <w:rsid w:val="001C4EFB"/>
    <w:rsid w:val="001C5FEF"/>
    <w:rsid w:val="001D6162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7CB0"/>
    <w:rsid w:val="00280A85"/>
    <w:rsid w:val="00284119"/>
    <w:rsid w:val="00290B5C"/>
    <w:rsid w:val="002925FE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0D41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1CB4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53683"/>
    <w:rsid w:val="00460ED0"/>
    <w:rsid w:val="00465651"/>
    <w:rsid w:val="00470CE7"/>
    <w:rsid w:val="00470F4F"/>
    <w:rsid w:val="00471D0B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224"/>
    <w:rsid w:val="006B5DE7"/>
    <w:rsid w:val="006C5048"/>
    <w:rsid w:val="006C6A4B"/>
    <w:rsid w:val="006C6EFD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57F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7F6E2A"/>
    <w:rsid w:val="00821A1B"/>
    <w:rsid w:val="008262E9"/>
    <w:rsid w:val="00827E69"/>
    <w:rsid w:val="00835C4D"/>
    <w:rsid w:val="00843F48"/>
    <w:rsid w:val="00851423"/>
    <w:rsid w:val="00857848"/>
    <w:rsid w:val="00864A0F"/>
    <w:rsid w:val="008654B6"/>
    <w:rsid w:val="0087139C"/>
    <w:rsid w:val="00880E83"/>
    <w:rsid w:val="0088463B"/>
    <w:rsid w:val="00892F28"/>
    <w:rsid w:val="008A0C5F"/>
    <w:rsid w:val="008A3DEA"/>
    <w:rsid w:val="008A4EB9"/>
    <w:rsid w:val="008A6D1F"/>
    <w:rsid w:val="008A74C0"/>
    <w:rsid w:val="008B1694"/>
    <w:rsid w:val="008C4B27"/>
    <w:rsid w:val="008C7F2A"/>
    <w:rsid w:val="008E36F8"/>
    <w:rsid w:val="008E46B2"/>
    <w:rsid w:val="008E682C"/>
    <w:rsid w:val="008E78A1"/>
    <w:rsid w:val="008F01AA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8326D"/>
    <w:rsid w:val="009B1F6B"/>
    <w:rsid w:val="009B5687"/>
    <w:rsid w:val="009B573A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3AC4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06A19"/>
    <w:rsid w:val="00B13F4C"/>
    <w:rsid w:val="00B16219"/>
    <w:rsid w:val="00B16C59"/>
    <w:rsid w:val="00B2163F"/>
    <w:rsid w:val="00B33FDD"/>
    <w:rsid w:val="00B3571D"/>
    <w:rsid w:val="00B359CC"/>
    <w:rsid w:val="00B36107"/>
    <w:rsid w:val="00B41789"/>
    <w:rsid w:val="00B46C03"/>
    <w:rsid w:val="00B540B6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8756A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908"/>
    <w:rsid w:val="00D47AD7"/>
    <w:rsid w:val="00D51529"/>
    <w:rsid w:val="00D61D70"/>
    <w:rsid w:val="00D84690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56A08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3425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0E65"/>
    <w:rsid w:val="00FD3C70"/>
    <w:rsid w:val="00FD6820"/>
    <w:rsid w:val="00FE12D8"/>
    <w:rsid w:val="00FF7C02"/>
    <w:rsid w:val="024801E3"/>
    <w:rsid w:val="04F9258D"/>
    <w:rsid w:val="0B85AD4C"/>
    <w:rsid w:val="0C7893D5"/>
    <w:rsid w:val="0FE077A2"/>
    <w:rsid w:val="1349E91E"/>
    <w:rsid w:val="144813C0"/>
    <w:rsid w:val="14EF2FC2"/>
    <w:rsid w:val="198D6AB2"/>
    <w:rsid w:val="1B8CB06F"/>
    <w:rsid w:val="1E11092C"/>
    <w:rsid w:val="218E55C7"/>
    <w:rsid w:val="234F0195"/>
    <w:rsid w:val="25FD1535"/>
    <w:rsid w:val="2A14A7DB"/>
    <w:rsid w:val="39DA9941"/>
    <w:rsid w:val="3A8DFC4A"/>
    <w:rsid w:val="3CAA5451"/>
    <w:rsid w:val="45E27DA5"/>
    <w:rsid w:val="47522612"/>
    <w:rsid w:val="4A0276C1"/>
    <w:rsid w:val="4B498EB0"/>
    <w:rsid w:val="4F359FCD"/>
    <w:rsid w:val="501E240E"/>
    <w:rsid w:val="5346459C"/>
    <w:rsid w:val="587B698E"/>
    <w:rsid w:val="5AA3BE06"/>
    <w:rsid w:val="5DBC7939"/>
    <w:rsid w:val="6081C5AE"/>
    <w:rsid w:val="60AB656D"/>
    <w:rsid w:val="647B2B65"/>
    <w:rsid w:val="668EBA2A"/>
    <w:rsid w:val="68E67E96"/>
    <w:rsid w:val="6B2CF8ED"/>
    <w:rsid w:val="6B9CE2BB"/>
    <w:rsid w:val="77C8E02D"/>
    <w:rsid w:val="7831A840"/>
    <w:rsid w:val="797C66C5"/>
    <w:rsid w:val="7AAD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</TotalTime>
  <Pages>2</Pages>
  <Words>299</Words>
  <Characters>1587</Characters>
  <Application>Microsoft Office Word</Application>
  <DocSecurity>0</DocSecurity>
  <Lines>13</Lines>
  <Paragraphs>3</Paragraphs>
  <ScaleCrop>false</ScaleCrop>
  <Manager/>
  <Company/>
  <LinksUpToDate>false</LinksUpToDate>
  <CharactersWithSpaces>1883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Hemodialysvätska mikrobiologisk kontroll, endotoxin bestämmning provtagnings anvisning Q Di 203</dc:title>
  <dc:subject/>
  <dc:creator>patrik.jens.johansson@vgregion.se</dc:creator>
  <keywords/>
  <lastModifiedBy>Anita Fredriksson</lastModifiedBy>
  <revision>28</revision>
  <lastPrinted>2016-03-31T10:56:00.0000000Z</lastPrinted>
  <dcterms:created xsi:type="dcterms:W3CDTF">2026-09-15T06:15:00.0000000Z</dcterms:created>
  <dcterms:modified xsi:type="dcterms:W3CDTF">2026-09-15T07:23:00.0000000Z</dcterms:modified>
</coreProperties>
</file>