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5F251" w14:textId="77777777" w:rsidR="00DE1F9C" w:rsidRDefault="00DE1F9C" w:rsidP="00F35B05">
      <w:pPr>
        <w:pStyle w:val="Rubrik2"/>
        <w:sectPr w:rsidR="00DE1F9C" w:rsidSect="00DE1F9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E1F9C" w:rsidRPr="00DE1F9C" w14:paraId="401AD1DB" w14:textId="77777777" w:rsidTr="009C493C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2010D07B" w14:textId="3FCB09A8" w:rsidR="00DE1F9C" w:rsidRPr="00DE1F9C" w:rsidRDefault="00DE1F9C" w:rsidP="00496B18">
            <w:pPr>
              <w:pStyle w:val="Rubrik1"/>
              <w:rPr>
                <w:noProof/>
              </w:rPr>
            </w:pPr>
            <w:r w:rsidRPr="00DE1F9C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7233BA" wp14:editId="680A428A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3750BE" w14:textId="77777777" w:rsidR="00DE1F9C" w:rsidRPr="003D37FD" w:rsidRDefault="00DE1F9C" w:rsidP="00DE1F9C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22299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57233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493750BE" w14:textId="77777777" w:rsidR="00DE1F9C" w:rsidRPr="003D37FD" w:rsidRDefault="00DE1F9C" w:rsidP="00DE1F9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22299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DE1F9C">
              <w:rPr>
                <w:noProof/>
              </w:rPr>
              <w:t xml:space="preserve">Ingångsvatten </w:t>
            </w:r>
            <w:r w:rsidR="00496B18">
              <w:rPr>
                <w:noProof/>
              </w:rPr>
              <w:t xml:space="preserve">mikrobiologisk och </w:t>
            </w:r>
            <w:r w:rsidRPr="00DE1F9C">
              <w:rPr>
                <w:noProof/>
              </w:rPr>
              <w:t>kemisk kontroll</w:t>
            </w:r>
            <w:r w:rsidR="009C493C">
              <w:rPr>
                <w:noProof/>
              </w:rPr>
              <w:t xml:space="preserve"> </w:t>
            </w:r>
            <w:r w:rsidR="00647D90">
              <w:rPr>
                <w:noProof/>
              </w:rPr>
              <w:t>GMP</w:t>
            </w:r>
            <w:r w:rsidRPr="00DE1F9C">
              <w:rPr>
                <w:noProof/>
              </w:rPr>
              <w:t xml:space="preserve"> </w:t>
            </w:r>
            <w:r w:rsidR="00647D90">
              <w:rPr>
                <w:noProof/>
              </w:rPr>
              <w:t>Q Di 202</w:t>
            </w:r>
            <w:r w:rsidRPr="00DE1F9C">
              <w:rPr>
                <w:noProof/>
              </w:rPr>
              <w:t xml:space="preserve">     </w:t>
            </w:r>
            <w:r w:rsidR="009C493C">
              <w:rPr>
                <w:noProof/>
              </w:rPr>
              <w:t xml:space="preserve">              </w:t>
            </w:r>
          </w:p>
        </w:tc>
      </w:tr>
      <w:tr w:rsidR="009C493C" w:rsidRPr="00DE1F9C" w14:paraId="6EB93FEC" w14:textId="77777777" w:rsidTr="007308C4">
        <w:trPr>
          <w:cantSplit/>
          <w:trHeight w:val="10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E4D8377" w14:textId="77777777" w:rsidR="009C493C" w:rsidRPr="00DE1F9C" w:rsidRDefault="009C493C" w:rsidP="009C493C">
            <w:pPr>
              <w:pStyle w:val="Rubrik1"/>
              <w:rPr>
                <w:rFonts w:ascii="Times New Roman Fet" w:hAnsi="Times New Roman Fet" w:hint="eastAsia"/>
                <w:noProof/>
                <w:sz w:val="20"/>
              </w:rPr>
            </w:pPr>
          </w:p>
        </w:tc>
      </w:tr>
    </w:tbl>
    <w:p w14:paraId="5FF189DC" w14:textId="6E741FFF" w:rsidR="00DE1F9C" w:rsidRDefault="00DE1F9C" w:rsidP="00DE1F9C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DE1F9C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34749C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DE1F9C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68519B49" w14:textId="77777777" w:rsidR="00164DE2" w:rsidRDefault="00164DE2" w:rsidP="00DE1F9C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</w:p>
    <w:p w14:paraId="33DA0553" w14:textId="7C87F0BE" w:rsidR="00164DE2" w:rsidRDefault="00164DE2" w:rsidP="00164DE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Provtagnings-anvisningar  </w:t>
      </w:r>
      <w:r>
        <w:rPr>
          <w:rStyle w:val="eop"/>
        </w:rPr>
        <w:t> </w:t>
      </w:r>
    </w:p>
    <w:p w14:paraId="4E0B0723" w14:textId="3E7425FC" w:rsidR="00164DE2" w:rsidRDefault="5A236289" w:rsidP="56B0DCB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56B0DCBF">
        <w:rPr>
          <w:rStyle w:val="normaltextrun"/>
        </w:rPr>
        <w:t>Provtagnings kit</w:t>
      </w:r>
      <w:r w:rsidR="00164DE2" w:rsidRPr="56B0DCBF">
        <w:rPr>
          <w:rStyle w:val="normaltextrun"/>
        </w:rPr>
        <w:t xml:space="preserve"> från </w:t>
      </w:r>
      <w:r w:rsidR="0034749C" w:rsidRPr="56B0DCBF">
        <w:rPr>
          <w:rStyle w:val="normaltextrun"/>
        </w:rPr>
        <w:t>SGS</w:t>
      </w:r>
      <w:r w:rsidR="00BE30BD" w:rsidRPr="56B0DCBF">
        <w:rPr>
          <w:rStyle w:val="normaltextrun"/>
        </w:rPr>
        <w:t>.</w:t>
      </w:r>
      <w:r w:rsidR="00164DE2" w:rsidRPr="56B0DCBF">
        <w:rPr>
          <w:rStyle w:val="eop"/>
        </w:rPr>
        <w:t> </w:t>
      </w:r>
      <w:r w:rsidR="00EB1819">
        <w:rPr>
          <w:rStyle w:val="eop"/>
        </w:rPr>
        <w:t>Se provtagningsinstruktion</w:t>
      </w:r>
      <w:r w:rsidR="000557C0">
        <w:rPr>
          <w:rStyle w:val="eop"/>
        </w:rPr>
        <w:t xml:space="preserve"> ”</w:t>
      </w:r>
      <w:hyperlink r:id="rId17" w:history="1">
        <w:r w:rsidR="000557C0" w:rsidRPr="00CF6BE9">
          <w:rPr>
            <w:rStyle w:val="Hyperlnk"/>
          </w:rPr>
          <w:t>Analys av dricksvatten, allmän anläggning</w:t>
        </w:r>
      </w:hyperlink>
      <w:r w:rsidR="000557C0">
        <w:rPr>
          <w:rStyle w:val="eop"/>
        </w:rPr>
        <w:t>”</w:t>
      </w:r>
      <w:r w:rsidR="00CF6BE9">
        <w:rPr>
          <w:rStyle w:val="eop"/>
        </w:rPr>
        <w:t xml:space="preserve"> på SGS hemsida.</w:t>
      </w:r>
    </w:p>
    <w:p w14:paraId="228720A9" w14:textId="2DD7E72C" w:rsidR="00164DE2" w:rsidRDefault="00164DE2" w:rsidP="6300E8C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300E8CD">
        <w:rPr>
          <w:rStyle w:val="normaltextrun"/>
        </w:rPr>
        <w:t xml:space="preserve">Transport bokas hos </w:t>
      </w:r>
      <w:r w:rsidR="00036BE4" w:rsidRPr="6300E8CD">
        <w:rPr>
          <w:rStyle w:val="normaltextrun"/>
        </w:rPr>
        <w:t xml:space="preserve">SGS </w:t>
      </w:r>
      <w:r w:rsidR="5AF1C14F" w:rsidRPr="6300E8CD">
        <w:rPr>
          <w:rStyle w:val="normaltextrun"/>
        </w:rPr>
        <w:t xml:space="preserve">Kundsupport dagen innan </w:t>
      </w:r>
      <w:r w:rsidR="6BDE05B5" w:rsidRPr="6300E8CD">
        <w:rPr>
          <w:rStyle w:val="normaltextrun"/>
        </w:rPr>
        <w:t>tel.</w:t>
      </w:r>
      <w:r w:rsidR="5AF1C14F" w:rsidRPr="6300E8CD">
        <w:rPr>
          <w:rStyle w:val="normaltextrun"/>
        </w:rPr>
        <w:t xml:space="preserve"> 013-254990</w:t>
      </w:r>
      <w:r w:rsidRPr="6300E8CD">
        <w:rPr>
          <w:rStyle w:val="eop"/>
        </w:rPr>
        <w:t> </w:t>
      </w:r>
    </w:p>
    <w:p w14:paraId="181D9638" w14:textId="644B321F" w:rsidR="00164DE2" w:rsidRDefault="22DFA91F" w:rsidP="36B3EB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36B3EB84">
        <w:rPr>
          <w:rStyle w:val="eop"/>
        </w:rPr>
        <w:t>vårt kund nummer är 259332</w:t>
      </w:r>
    </w:p>
    <w:p w14:paraId="77361458" w14:textId="138E5D78" w:rsidR="2A9DD9D8" w:rsidRDefault="6BFA5AE6" w:rsidP="7F726DB7">
      <w:pPr>
        <w:pStyle w:val="paragraph"/>
        <w:spacing w:before="0" w:beforeAutospacing="0" w:after="0" w:afterAutospacing="0"/>
        <w:rPr>
          <w:rStyle w:val="eop"/>
        </w:rPr>
      </w:pPr>
      <w:r w:rsidRPr="7F726DB7">
        <w:rPr>
          <w:rStyle w:val="eop"/>
        </w:rPr>
        <w:t>Upphämtning</w:t>
      </w:r>
      <w:r w:rsidR="2A9DD9D8" w:rsidRPr="7F726DB7">
        <w:rPr>
          <w:rStyle w:val="eop"/>
        </w:rPr>
        <w:t xml:space="preserve"> sker mellan kl </w:t>
      </w:r>
      <w:r w:rsidR="6CA90B3B" w:rsidRPr="7F726DB7">
        <w:rPr>
          <w:rStyle w:val="eop"/>
        </w:rPr>
        <w:t>13-16</w:t>
      </w:r>
    </w:p>
    <w:p w14:paraId="4218A747" w14:textId="583E0165" w:rsidR="00164DE2" w:rsidRDefault="00164DE2" w:rsidP="7F726D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7F726DB7">
        <w:rPr>
          <w:rStyle w:val="normaltextrun"/>
        </w:rPr>
        <w:t>Vattenproverna</w:t>
      </w:r>
      <w:r w:rsidR="000724DF">
        <w:rPr>
          <w:rStyle w:val="normaltextrun"/>
        </w:rPr>
        <w:t xml:space="preserve"> </w:t>
      </w:r>
      <w:r w:rsidR="155811C4" w:rsidRPr="7F726DB7">
        <w:rPr>
          <w:rStyle w:val="normaltextrun"/>
        </w:rPr>
        <w:t>packas i</w:t>
      </w:r>
      <w:r w:rsidRPr="7F726DB7">
        <w:rPr>
          <w:rStyle w:val="normaltextrun"/>
        </w:rPr>
        <w:t xml:space="preserve"> </w:t>
      </w:r>
      <w:r w:rsidR="00702253" w:rsidRPr="7F726DB7">
        <w:rPr>
          <w:rStyle w:val="normaltextrun"/>
        </w:rPr>
        <w:t>kylväska</w:t>
      </w:r>
      <w:r w:rsidRPr="7F726DB7">
        <w:rPr>
          <w:rStyle w:val="normaltextrun"/>
        </w:rPr>
        <w:t xml:space="preserve"> från </w:t>
      </w:r>
      <w:r w:rsidR="00702253" w:rsidRPr="7F726DB7">
        <w:rPr>
          <w:rStyle w:val="normaltextrun"/>
        </w:rPr>
        <w:t>SGS</w:t>
      </w:r>
      <w:r w:rsidRPr="7F726DB7">
        <w:rPr>
          <w:rStyle w:val="normaltextrun"/>
        </w:rPr>
        <w:t>. Frysklampar skall läggas</w:t>
      </w:r>
      <w:r w:rsidR="35CB0033" w:rsidRPr="7F726DB7">
        <w:rPr>
          <w:rStyle w:val="normaltextrun"/>
        </w:rPr>
        <w:t xml:space="preserve"> i </w:t>
      </w:r>
      <w:r w:rsidR="2B26FD27" w:rsidRPr="7F726DB7">
        <w:rPr>
          <w:rStyle w:val="normaltextrun"/>
        </w:rPr>
        <w:t>nät</w:t>
      </w:r>
      <w:r w:rsidR="1020CE91" w:rsidRPr="7F726DB7">
        <w:rPr>
          <w:rStyle w:val="normaltextrun"/>
        </w:rPr>
        <w:t>f</w:t>
      </w:r>
      <w:r w:rsidR="2B26FD27" w:rsidRPr="7F726DB7">
        <w:rPr>
          <w:rStyle w:val="normaltextrun"/>
        </w:rPr>
        <w:t>ickorna</w:t>
      </w:r>
      <w:r w:rsidR="2B619DA9" w:rsidRPr="7F726DB7">
        <w:rPr>
          <w:rStyle w:val="normaltextrun"/>
        </w:rPr>
        <w:t xml:space="preserve"> </w:t>
      </w:r>
      <w:r w:rsidR="2B26FD27" w:rsidRPr="7F726DB7">
        <w:rPr>
          <w:rStyle w:val="normaltextrun"/>
        </w:rPr>
        <w:t xml:space="preserve">i väskan </w:t>
      </w:r>
      <w:r w:rsidR="35632E0C" w:rsidRPr="7F726DB7">
        <w:rPr>
          <w:rStyle w:val="normaltextrun"/>
        </w:rPr>
        <w:t>6</w:t>
      </w:r>
      <w:r w:rsidR="2B26FD27" w:rsidRPr="7F726DB7">
        <w:rPr>
          <w:rStyle w:val="normaltextrun"/>
        </w:rPr>
        <w:t xml:space="preserve"> i </w:t>
      </w:r>
      <w:r w:rsidR="6C496EEB" w:rsidRPr="7F726DB7">
        <w:rPr>
          <w:rStyle w:val="normaltextrun"/>
        </w:rPr>
        <w:t xml:space="preserve">den </w:t>
      </w:r>
      <w:r w:rsidR="2B26FD27" w:rsidRPr="7F726DB7">
        <w:rPr>
          <w:rStyle w:val="normaltextrun"/>
        </w:rPr>
        <w:t>mellan</w:t>
      </w:r>
      <w:r w:rsidR="2CCB303A" w:rsidRPr="7F726DB7">
        <w:rPr>
          <w:rStyle w:val="normaltextrun"/>
        </w:rPr>
        <w:t>stora</w:t>
      </w:r>
      <w:r w:rsidR="2B26FD27" w:rsidRPr="7F726DB7">
        <w:rPr>
          <w:rStyle w:val="normaltextrun"/>
        </w:rPr>
        <w:t xml:space="preserve"> väskan </w:t>
      </w:r>
      <w:r w:rsidRPr="7F726DB7">
        <w:rPr>
          <w:rStyle w:val="normaltextrun"/>
        </w:rPr>
        <w:t>så proverna behåller kylan</w:t>
      </w:r>
      <w:r w:rsidR="45FD3341" w:rsidRPr="7F726DB7">
        <w:rPr>
          <w:rStyle w:val="normaltextrun"/>
        </w:rPr>
        <w:t>.</w:t>
      </w:r>
      <w:r w:rsidRPr="7F726DB7">
        <w:rPr>
          <w:rStyle w:val="eop"/>
        </w:rPr>
        <w:t> </w:t>
      </w:r>
    </w:p>
    <w:p w14:paraId="46D62CD4" w14:textId="4ADAF7FC" w:rsidR="00164DE2" w:rsidRDefault="00164DE2" w:rsidP="00164DE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</w:t>
      </w:r>
      <w:r>
        <w:rPr>
          <w:rStyle w:val="eop"/>
        </w:rPr>
        <w:t> </w:t>
      </w:r>
    </w:p>
    <w:p w14:paraId="28C6442C" w14:textId="12836237" w:rsidR="00DE1F9C" w:rsidRPr="00DE1F9C" w:rsidRDefault="00164DE2" w:rsidP="4B39B442">
      <w:pPr>
        <w:pStyle w:val="paragraph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9321E41" w14:textId="77777777" w:rsidR="00DE1F9C" w:rsidRPr="00DE1F9C" w:rsidRDefault="00DE1F9C" w:rsidP="00DE1F9C">
      <w:pPr>
        <w:spacing w:after="0" w:line="240" w:lineRule="auto"/>
        <w:ind w:left="0" w:right="0"/>
      </w:pPr>
      <w:r w:rsidRPr="00DE1F9C">
        <w:t>Provtagningsansvarig:</w:t>
      </w:r>
      <w:r w:rsidRPr="00DE1F9C">
        <w:tab/>
      </w:r>
      <w:r w:rsidRPr="00DE1F9C">
        <w:tab/>
        <w:t xml:space="preserve">Kvalitetsansvarig </w:t>
      </w:r>
      <w:proofErr w:type="spellStart"/>
      <w:r w:rsidRPr="00DE1F9C">
        <w:t>ssk</w:t>
      </w:r>
      <w:proofErr w:type="spellEnd"/>
      <w:r w:rsidRPr="00DE1F9C">
        <w:t>/Vårdenhetschef</w:t>
      </w:r>
    </w:p>
    <w:p w14:paraId="72BF8E62" w14:textId="77777777" w:rsidR="00DE1F9C" w:rsidRPr="00DE1F9C" w:rsidRDefault="00DE1F9C" w:rsidP="00DE1F9C">
      <w:pPr>
        <w:spacing w:after="0" w:line="240" w:lineRule="auto"/>
        <w:ind w:left="0" w:right="0"/>
      </w:pPr>
    </w:p>
    <w:p w14:paraId="39C63F96" w14:textId="77777777" w:rsidR="00DE1F9C" w:rsidRPr="00DE1F9C" w:rsidRDefault="00DE1F9C" w:rsidP="00DE1F9C">
      <w:pPr>
        <w:keepNext/>
        <w:spacing w:after="0" w:line="240" w:lineRule="auto"/>
        <w:ind w:left="0" w:right="0"/>
        <w:outlineLvl w:val="2"/>
      </w:pPr>
      <w:r w:rsidRPr="00DE1F9C">
        <w:t>Frekvens:</w:t>
      </w:r>
      <w:r w:rsidRPr="00DE1F9C">
        <w:tab/>
      </w:r>
      <w:r w:rsidRPr="00DE1F9C">
        <w:tab/>
      </w:r>
      <w:r w:rsidRPr="00DE1F9C">
        <w:tab/>
        <w:t>2 gånger/år</w:t>
      </w:r>
    </w:p>
    <w:p w14:paraId="05822C3F" w14:textId="77777777" w:rsidR="00DE1F9C" w:rsidRPr="00DE1F9C" w:rsidRDefault="00DE1F9C" w:rsidP="00DE1F9C">
      <w:pPr>
        <w:spacing w:after="0" w:line="240" w:lineRule="auto"/>
        <w:ind w:left="0" w:right="0"/>
      </w:pPr>
    </w:p>
    <w:p w14:paraId="6DE81CB0" w14:textId="77777777" w:rsidR="00DE1F9C" w:rsidRPr="00DE1F9C" w:rsidRDefault="00DE1F9C" w:rsidP="00DE1F9C">
      <w:pPr>
        <w:spacing w:after="0" w:line="240" w:lineRule="auto"/>
        <w:ind w:left="0" w:right="0"/>
      </w:pPr>
      <w:r w:rsidRPr="00DE1F9C">
        <w:t>Provtagningsställe:</w:t>
      </w:r>
      <w:r w:rsidRPr="00DE1F9C">
        <w:tab/>
      </w:r>
      <w:r w:rsidRPr="00DE1F9C">
        <w:tab/>
        <w:t xml:space="preserve">Tappställe märkt ingångsvatten i vattenrum </w:t>
      </w:r>
      <w:r w:rsidRPr="00DE1F9C">
        <w:br/>
        <w:t xml:space="preserve">                                                                  kran, A4</w:t>
      </w:r>
    </w:p>
    <w:p w14:paraId="7CA187CA" w14:textId="77777777" w:rsidR="00DE1F9C" w:rsidRPr="00DE1F9C" w:rsidRDefault="00DE1F9C" w:rsidP="00DE1F9C">
      <w:pPr>
        <w:spacing w:after="0" w:line="240" w:lineRule="auto"/>
        <w:ind w:left="0" w:right="0"/>
      </w:pPr>
    </w:p>
    <w:p w14:paraId="5BE35A53" w14:textId="2FF0BF1E" w:rsidR="00DE1F9C" w:rsidRPr="00DE1F9C" w:rsidRDefault="00DE1F9C" w:rsidP="00DE1F9C">
      <w:pPr>
        <w:spacing w:after="0" w:line="240" w:lineRule="auto"/>
        <w:ind w:left="0" w:right="0"/>
      </w:pPr>
      <w:proofErr w:type="spellStart"/>
      <w:r w:rsidRPr="0CA144F1">
        <w:rPr>
          <w:lang w:val="en-US"/>
        </w:rPr>
        <w:t>Provtagningskärl</w:t>
      </w:r>
      <w:proofErr w:type="spellEnd"/>
      <w:r w:rsidRPr="0CA144F1">
        <w:rPr>
          <w:lang w:val="en-US"/>
        </w:rPr>
        <w:t>:</w:t>
      </w:r>
      <w:r>
        <w:tab/>
      </w:r>
      <w:r>
        <w:tab/>
      </w:r>
      <w:proofErr w:type="spellStart"/>
      <w:r w:rsidRPr="0CA144F1">
        <w:rPr>
          <w:lang w:val="en-US"/>
        </w:rPr>
        <w:t>Provtagningskit</w:t>
      </w:r>
      <w:proofErr w:type="spellEnd"/>
      <w:r w:rsidRPr="0CA144F1">
        <w:rPr>
          <w:lang w:val="en-US"/>
        </w:rPr>
        <w:t xml:space="preserve">: </w:t>
      </w:r>
      <w:proofErr w:type="spellStart"/>
      <w:r w:rsidRPr="0CA144F1">
        <w:rPr>
          <w:lang w:val="en-US"/>
        </w:rPr>
        <w:t>Från</w:t>
      </w:r>
      <w:proofErr w:type="spellEnd"/>
      <w:r w:rsidR="554DCEA7" w:rsidRPr="0CA144F1">
        <w:rPr>
          <w:lang w:val="en-US"/>
        </w:rPr>
        <w:t xml:space="preserve"> SGS</w:t>
      </w:r>
      <w:r w:rsidRPr="0CA144F1">
        <w:rPr>
          <w:lang w:val="en-US"/>
        </w:rPr>
        <w:t xml:space="preserve">                                                 </w:t>
      </w:r>
    </w:p>
    <w:p w14:paraId="3C0D0B6D" w14:textId="77777777" w:rsidR="00DE1F9C" w:rsidRPr="00DE1F9C" w:rsidRDefault="00DE1F9C" w:rsidP="00DE1F9C">
      <w:pPr>
        <w:spacing w:after="0" w:line="240" w:lineRule="auto"/>
        <w:ind w:left="0" w:right="0"/>
      </w:pPr>
    </w:p>
    <w:p w14:paraId="5B7C364E" w14:textId="346D675F" w:rsidR="00DE1F9C" w:rsidRPr="00DE1F9C" w:rsidRDefault="00DE1F9C" w:rsidP="00DE1F9C">
      <w:pPr>
        <w:spacing w:after="0" w:line="240" w:lineRule="auto"/>
        <w:ind w:left="0" w:right="0"/>
      </w:pPr>
      <w:r>
        <w:t>Gränsvärden:</w:t>
      </w:r>
      <w:r>
        <w:tab/>
        <w:t xml:space="preserve">                  </w:t>
      </w:r>
      <w:r w:rsidR="000724DF">
        <w:t xml:space="preserve">                        </w:t>
      </w:r>
      <w:r w:rsidR="00496B18">
        <w:t xml:space="preserve">  </w:t>
      </w:r>
      <w:r>
        <w:t xml:space="preserve">Enligt gällande </w:t>
      </w:r>
      <w:r w:rsidR="009E37F3">
        <w:t>föreskrift</w:t>
      </w:r>
      <w:r>
        <w:t>.</w:t>
      </w:r>
    </w:p>
    <w:p w14:paraId="473C22C8" w14:textId="77777777" w:rsidR="00DE1F9C" w:rsidRPr="00DE1F9C" w:rsidRDefault="00DE1F9C" w:rsidP="00DE1F9C">
      <w:pPr>
        <w:spacing w:after="0" w:line="240" w:lineRule="auto"/>
        <w:ind w:left="0" w:right="0"/>
      </w:pPr>
    </w:p>
    <w:p w14:paraId="690F2154" w14:textId="535950FD" w:rsidR="00DE1F9C" w:rsidRPr="00DE1F9C" w:rsidRDefault="00DE1F9C" w:rsidP="00DE1F9C">
      <w:pPr>
        <w:spacing w:after="0" w:line="240" w:lineRule="auto"/>
        <w:ind w:left="0" w:right="0"/>
      </w:pPr>
      <w:r w:rsidRPr="00DE1F9C">
        <w:t>Analys av prov:</w:t>
      </w:r>
      <w:r w:rsidRPr="00DE1F9C">
        <w:tab/>
      </w:r>
      <w:r w:rsidRPr="00DE1F9C">
        <w:tab/>
      </w:r>
      <w:r w:rsidR="005D7DA6">
        <w:t>SGS</w:t>
      </w:r>
      <w:r w:rsidR="00CF6BE9">
        <w:t xml:space="preserve"> </w:t>
      </w:r>
      <w:proofErr w:type="spellStart"/>
      <w:r w:rsidR="00CF6BE9">
        <w:t>Analytics</w:t>
      </w:r>
      <w:proofErr w:type="spellEnd"/>
      <w:r w:rsidR="00CF6BE9">
        <w:t xml:space="preserve"> Sweden</w:t>
      </w:r>
    </w:p>
    <w:p w14:paraId="047E8915" w14:textId="77777777" w:rsidR="00DE1F9C" w:rsidRPr="00DE1F9C" w:rsidRDefault="00DE1F9C" w:rsidP="00DE1F9C">
      <w:pPr>
        <w:spacing w:after="0" w:line="240" w:lineRule="auto"/>
        <w:ind w:left="0" w:right="0"/>
      </w:pPr>
    </w:p>
    <w:p w14:paraId="055D9DE2" w14:textId="77777777" w:rsidR="00DE1F9C" w:rsidRPr="00DE1F9C" w:rsidRDefault="00DE1F9C" w:rsidP="00DE1F9C">
      <w:pPr>
        <w:spacing w:after="0" w:line="240" w:lineRule="auto"/>
        <w:ind w:left="0" w:right="0"/>
      </w:pPr>
    </w:p>
    <w:p w14:paraId="737EA3DE" w14:textId="77777777" w:rsidR="00DE1F9C" w:rsidRPr="00DE1F9C" w:rsidRDefault="00DE1F9C" w:rsidP="00DE1F9C">
      <w:pPr>
        <w:spacing w:after="0" w:line="240" w:lineRule="auto"/>
        <w:ind w:left="3912" w:right="0" w:hanging="3912"/>
        <w:rPr>
          <w:color w:val="000000"/>
          <w:szCs w:val="20"/>
        </w:rPr>
      </w:pPr>
      <w:r w:rsidRPr="00DE1F9C">
        <w:t xml:space="preserve">Provsvar:                 </w:t>
      </w:r>
      <w:r w:rsidRPr="00DE1F9C">
        <w:tab/>
      </w:r>
      <w:r w:rsidRPr="00DE1F9C">
        <w:rPr>
          <w:color w:val="000000"/>
          <w:szCs w:val="20"/>
        </w:rPr>
        <w:t xml:space="preserve">Skickas via e-post till dialysmott och kontrolleras, signeras av delegerad sjuksköterska. </w:t>
      </w:r>
    </w:p>
    <w:p w14:paraId="5C616166" w14:textId="77777777" w:rsidR="00DE1F9C" w:rsidRPr="00DE1F9C" w:rsidRDefault="00DE1F9C" w:rsidP="00DE1F9C">
      <w:pPr>
        <w:spacing w:after="0" w:line="240" w:lineRule="auto"/>
        <w:ind w:left="3912" w:right="0" w:hanging="3912"/>
      </w:pPr>
      <w:r w:rsidRPr="00DE1F9C">
        <w:t xml:space="preserve">                                             </w:t>
      </w:r>
    </w:p>
    <w:p w14:paraId="70F71889" w14:textId="05FF4028" w:rsidR="00DE1F9C" w:rsidRPr="006322ED" w:rsidRDefault="006322ED" w:rsidP="007308C4">
      <w:pPr>
        <w:spacing w:after="0" w:line="240" w:lineRule="auto"/>
        <w:ind w:left="4020" w:right="0"/>
        <w:rPr>
          <w:color w:val="FF0000"/>
        </w:rPr>
      </w:pPr>
      <w:r w:rsidRPr="00967D7A">
        <w:t xml:space="preserve">Provsvar skannas in och lagras på </w:t>
      </w:r>
      <w:proofErr w:type="spellStart"/>
      <w:r w:rsidRPr="00967D7A">
        <w:t>sharepointytan</w:t>
      </w:r>
      <w:proofErr w:type="spellEnd"/>
      <w:r w:rsidRPr="00967D7A">
        <w:t xml:space="preserve"> ”GMP vatten – Dialys och njursviktsmottagningen".</w:t>
      </w:r>
      <w:r w:rsidR="00DE1F9C" w:rsidRPr="006322ED">
        <w:rPr>
          <w:color w:val="FF0000"/>
        </w:rPr>
        <w:t xml:space="preserve">     </w:t>
      </w:r>
    </w:p>
    <w:p w14:paraId="19910AA0" w14:textId="032D584A" w:rsidR="4B39B442" w:rsidRDefault="4B39B442" w:rsidP="4B39B442">
      <w:pPr>
        <w:spacing w:after="0" w:line="240" w:lineRule="auto"/>
        <w:ind w:left="0" w:right="0"/>
        <w:rPr>
          <w:b/>
          <w:bCs/>
        </w:rPr>
      </w:pPr>
    </w:p>
    <w:p w14:paraId="5220968B" w14:textId="4DEFFD48" w:rsidR="0023132B" w:rsidRPr="00DE1F9C" w:rsidRDefault="0023132B" w:rsidP="0023132B">
      <w:pPr>
        <w:spacing w:after="0" w:line="240" w:lineRule="auto"/>
        <w:ind w:left="0" w:right="0"/>
        <w:rPr>
          <w:b/>
        </w:rPr>
      </w:pPr>
      <w:r w:rsidRPr="00DE1F9C">
        <w:rPr>
          <w:b/>
        </w:rPr>
        <w:lastRenderedPageBreak/>
        <w:t>Åtgärder vid felaktiga kemiska gränsvärden:</w:t>
      </w:r>
    </w:p>
    <w:p w14:paraId="473C3FBE" w14:textId="77777777" w:rsidR="0023132B" w:rsidRPr="00DE1F9C" w:rsidRDefault="0023132B" w:rsidP="0023132B">
      <w:pPr>
        <w:spacing w:after="0" w:line="240" w:lineRule="auto"/>
        <w:ind w:left="0" w:right="0"/>
      </w:pPr>
    </w:p>
    <w:p w14:paraId="156531C6" w14:textId="2E2A6DA5" w:rsidR="00DE1F9C" w:rsidRPr="002F44C3" w:rsidRDefault="0023132B" w:rsidP="00DE1F9C">
      <w:pPr>
        <w:spacing w:after="0" w:line="240" w:lineRule="auto"/>
        <w:ind w:left="0" w:right="0"/>
      </w:pPr>
      <w:r w:rsidRPr="00DE1F9C">
        <w:t>Vid förekomst av höga halter av något eller några ämnen skall jämförelse göras med</w:t>
      </w:r>
      <w:r w:rsidR="006F6AD3">
        <w:t xml:space="preserve"> </w:t>
      </w:r>
      <w:r w:rsidRPr="00DE1F9C">
        <w:t xml:space="preserve">kemiska analysresultat på vatten taget efter </w:t>
      </w:r>
      <w:r w:rsidRPr="002F44C3">
        <w:t>vattenreningsanläggningens</w:t>
      </w:r>
      <w:r w:rsidR="006F6AD3" w:rsidRPr="002F44C3">
        <w:t xml:space="preserve"> </w:t>
      </w:r>
      <w:r w:rsidR="00040C3C" w:rsidRPr="002F44C3">
        <w:t>RO-membran</w:t>
      </w:r>
      <w:r w:rsidRPr="002F44C3">
        <w:t xml:space="preserve">. Uppvisar även </w:t>
      </w:r>
      <w:r w:rsidR="006F6AD3" w:rsidRPr="002F44C3">
        <w:t>d</w:t>
      </w:r>
      <w:r w:rsidRPr="002F44C3">
        <w:t>essa analyser för höga ämneshalter, kontrolleras reningsanläggningens verkningsgrad.</w:t>
      </w:r>
      <w:r w:rsidR="00131F1D" w:rsidRPr="002F44C3">
        <w:t xml:space="preserve"> </w:t>
      </w:r>
      <w:r w:rsidR="00CA282F" w:rsidRPr="002F44C3">
        <w:t>VEC/kvalitetsansvarig, sakkunnig person och medicinskt ansvarig för tillverkning ska alltid kontaktas vid avvikande provsvar.</w:t>
      </w:r>
    </w:p>
    <w:p w14:paraId="6633419C" w14:textId="77777777" w:rsidR="00DE1F9C" w:rsidRPr="00DE1F9C" w:rsidRDefault="00DE1F9C" w:rsidP="00DE1F9C">
      <w:pPr>
        <w:spacing w:after="0" w:line="240" w:lineRule="auto"/>
        <w:ind w:left="0" w:right="0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E1F9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AF24B" w14:textId="77777777" w:rsidR="00025495" w:rsidRDefault="00025495">
      <w:r>
        <w:separator/>
      </w:r>
    </w:p>
  </w:endnote>
  <w:endnote w:type="continuationSeparator" w:id="0">
    <w:p w14:paraId="3EC54BF0" w14:textId="77777777" w:rsidR="00025495" w:rsidRDefault="00025495">
      <w:r>
        <w:continuationSeparator/>
      </w:r>
    </w:p>
  </w:endnote>
  <w:endnote w:type="continuationNotice" w:id="1">
    <w:p w14:paraId="209B13C7" w14:textId="77777777" w:rsidR="00025495" w:rsidRDefault="000254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12B10" w14:textId="77777777" w:rsidR="00025495" w:rsidRDefault="00025495"/>
  </w:footnote>
  <w:footnote w:type="continuationSeparator" w:id="0">
    <w:p w14:paraId="1C2D2304" w14:textId="77777777" w:rsidR="00025495" w:rsidRDefault="00025495">
      <w:r>
        <w:continuationSeparator/>
      </w:r>
    </w:p>
  </w:footnote>
  <w:footnote w:type="continuationNotice" w:id="1">
    <w:p w14:paraId="77BFB131" w14:textId="77777777" w:rsidR="00025495" w:rsidRDefault="000254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44761062">
    <w:abstractNumId w:val="17"/>
  </w:num>
  <w:num w:numId="2" w16cid:durableId="2098550893">
    <w:abstractNumId w:val="14"/>
  </w:num>
  <w:num w:numId="3" w16cid:durableId="1881672891">
    <w:abstractNumId w:val="0"/>
  </w:num>
  <w:num w:numId="4" w16cid:durableId="1856915372">
    <w:abstractNumId w:val="6"/>
  </w:num>
  <w:num w:numId="5" w16cid:durableId="1364482871">
    <w:abstractNumId w:val="15"/>
  </w:num>
  <w:num w:numId="6" w16cid:durableId="1071579271">
    <w:abstractNumId w:val="2"/>
  </w:num>
  <w:num w:numId="7" w16cid:durableId="641930783">
    <w:abstractNumId w:val="11"/>
  </w:num>
  <w:num w:numId="8" w16cid:durableId="521553384">
    <w:abstractNumId w:val="8"/>
  </w:num>
  <w:num w:numId="9" w16cid:durableId="638148634">
    <w:abstractNumId w:val="1"/>
  </w:num>
  <w:num w:numId="10" w16cid:durableId="1511331098">
    <w:abstractNumId w:val="1"/>
  </w:num>
  <w:num w:numId="11" w16cid:durableId="1230723420">
    <w:abstractNumId w:val="3"/>
  </w:num>
  <w:num w:numId="12" w16cid:durableId="209532778">
    <w:abstractNumId w:val="4"/>
  </w:num>
  <w:num w:numId="13" w16cid:durableId="1999922183">
    <w:abstractNumId w:val="13"/>
  </w:num>
  <w:num w:numId="14" w16cid:durableId="667942966">
    <w:abstractNumId w:val="9"/>
  </w:num>
  <w:num w:numId="15" w16cid:durableId="65416383">
    <w:abstractNumId w:val="7"/>
  </w:num>
  <w:num w:numId="16" w16cid:durableId="405614226">
    <w:abstractNumId w:val="12"/>
  </w:num>
  <w:num w:numId="17" w16cid:durableId="11611602">
    <w:abstractNumId w:val="5"/>
  </w:num>
  <w:num w:numId="18" w16cid:durableId="1562862561">
    <w:abstractNumId w:val="10"/>
  </w:num>
  <w:num w:numId="19" w16cid:durableId="8120642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EE7"/>
    <w:rsid w:val="000051D5"/>
    <w:rsid w:val="00006D2A"/>
    <w:rsid w:val="00010D47"/>
    <w:rsid w:val="00016CF0"/>
    <w:rsid w:val="0002435C"/>
    <w:rsid w:val="00025495"/>
    <w:rsid w:val="00027A59"/>
    <w:rsid w:val="00030DDD"/>
    <w:rsid w:val="000313BB"/>
    <w:rsid w:val="00032977"/>
    <w:rsid w:val="00033ED5"/>
    <w:rsid w:val="00036BE4"/>
    <w:rsid w:val="00040C3C"/>
    <w:rsid w:val="00041C81"/>
    <w:rsid w:val="00050500"/>
    <w:rsid w:val="0005339E"/>
    <w:rsid w:val="000557C0"/>
    <w:rsid w:val="0005691C"/>
    <w:rsid w:val="00056ECB"/>
    <w:rsid w:val="00056ED5"/>
    <w:rsid w:val="000655CC"/>
    <w:rsid w:val="000700AE"/>
    <w:rsid w:val="000724DF"/>
    <w:rsid w:val="00076781"/>
    <w:rsid w:val="00082A54"/>
    <w:rsid w:val="00084024"/>
    <w:rsid w:val="00087C6C"/>
    <w:rsid w:val="0009062C"/>
    <w:rsid w:val="00095368"/>
    <w:rsid w:val="000954C4"/>
    <w:rsid w:val="000976EF"/>
    <w:rsid w:val="000A4C35"/>
    <w:rsid w:val="000A611A"/>
    <w:rsid w:val="000B12D9"/>
    <w:rsid w:val="000B4536"/>
    <w:rsid w:val="000B7715"/>
    <w:rsid w:val="000D02FE"/>
    <w:rsid w:val="000D2F05"/>
    <w:rsid w:val="000E463B"/>
    <w:rsid w:val="000E5A7E"/>
    <w:rsid w:val="000F17E7"/>
    <w:rsid w:val="000F43A3"/>
    <w:rsid w:val="000F7681"/>
    <w:rsid w:val="00101346"/>
    <w:rsid w:val="00103031"/>
    <w:rsid w:val="001044FE"/>
    <w:rsid w:val="00105C1C"/>
    <w:rsid w:val="00112160"/>
    <w:rsid w:val="001139D4"/>
    <w:rsid w:val="00131B08"/>
    <w:rsid w:val="00131F1D"/>
    <w:rsid w:val="00132A59"/>
    <w:rsid w:val="00133337"/>
    <w:rsid w:val="00133A0F"/>
    <w:rsid w:val="0013433C"/>
    <w:rsid w:val="0013580F"/>
    <w:rsid w:val="00137B6D"/>
    <w:rsid w:val="0014070B"/>
    <w:rsid w:val="001422C1"/>
    <w:rsid w:val="00150749"/>
    <w:rsid w:val="001522AE"/>
    <w:rsid w:val="00157D5B"/>
    <w:rsid w:val="00161F80"/>
    <w:rsid w:val="00161FE6"/>
    <w:rsid w:val="001647EA"/>
    <w:rsid w:val="00164C3D"/>
    <w:rsid w:val="00164DE2"/>
    <w:rsid w:val="00166D3A"/>
    <w:rsid w:val="00181FDC"/>
    <w:rsid w:val="001860B9"/>
    <w:rsid w:val="00186F2B"/>
    <w:rsid w:val="001874D6"/>
    <w:rsid w:val="0019632A"/>
    <w:rsid w:val="00197E75"/>
    <w:rsid w:val="001A4E7C"/>
    <w:rsid w:val="001A6641"/>
    <w:rsid w:val="001B4244"/>
    <w:rsid w:val="001B762C"/>
    <w:rsid w:val="001C4D0A"/>
    <w:rsid w:val="001C5FEF"/>
    <w:rsid w:val="001E6CD4"/>
    <w:rsid w:val="0020200C"/>
    <w:rsid w:val="00211487"/>
    <w:rsid w:val="00211D91"/>
    <w:rsid w:val="00217DEC"/>
    <w:rsid w:val="002262E5"/>
    <w:rsid w:val="0023132B"/>
    <w:rsid w:val="00235B57"/>
    <w:rsid w:val="002444C2"/>
    <w:rsid w:val="00250F24"/>
    <w:rsid w:val="002523C5"/>
    <w:rsid w:val="0025380B"/>
    <w:rsid w:val="0025703A"/>
    <w:rsid w:val="00262F3D"/>
    <w:rsid w:val="00263281"/>
    <w:rsid w:val="002651D6"/>
    <w:rsid w:val="0026551F"/>
    <w:rsid w:val="002717AB"/>
    <w:rsid w:val="00275FD4"/>
    <w:rsid w:val="002770D9"/>
    <w:rsid w:val="00280A85"/>
    <w:rsid w:val="00284119"/>
    <w:rsid w:val="00290B5C"/>
    <w:rsid w:val="002931CA"/>
    <w:rsid w:val="00294791"/>
    <w:rsid w:val="002A554C"/>
    <w:rsid w:val="002A67C5"/>
    <w:rsid w:val="002B0B30"/>
    <w:rsid w:val="002B0C78"/>
    <w:rsid w:val="002C0C02"/>
    <w:rsid w:val="002C1277"/>
    <w:rsid w:val="002C60AD"/>
    <w:rsid w:val="002D0B8C"/>
    <w:rsid w:val="002D0E0E"/>
    <w:rsid w:val="002D3703"/>
    <w:rsid w:val="002D6023"/>
    <w:rsid w:val="002E263F"/>
    <w:rsid w:val="002E3AD2"/>
    <w:rsid w:val="002E4110"/>
    <w:rsid w:val="002E6F81"/>
    <w:rsid w:val="002F08BA"/>
    <w:rsid w:val="002F2CFF"/>
    <w:rsid w:val="002F44C3"/>
    <w:rsid w:val="002F568B"/>
    <w:rsid w:val="002F7818"/>
    <w:rsid w:val="003066D0"/>
    <w:rsid w:val="00311401"/>
    <w:rsid w:val="00317F81"/>
    <w:rsid w:val="003203D7"/>
    <w:rsid w:val="00320F86"/>
    <w:rsid w:val="00324171"/>
    <w:rsid w:val="00326C24"/>
    <w:rsid w:val="00330D3E"/>
    <w:rsid w:val="00331E5C"/>
    <w:rsid w:val="00336F96"/>
    <w:rsid w:val="00337D7A"/>
    <w:rsid w:val="00337F99"/>
    <w:rsid w:val="0034307B"/>
    <w:rsid w:val="00345EB1"/>
    <w:rsid w:val="0034749C"/>
    <w:rsid w:val="00350CC4"/>
    <w:rsid w:val="00353D26"/>
    <w:rsid w:val="00360E0D"/>
    <w:rsid w:val="0036357D"/>
    <w:rsid w:val="00363B23"/>
    <w:rsid w:val="0036594C"/>
    <w:rsid w:val="00367D19"/>
    <w:rsid w:val="00371BED"/>
    <w:rsid w:val="00380379"/>
    <w:rsid w:val="00384019"/>
    <w:rsid w:val="003854F1"/>
    <w:rsid w:val="003901AC"/>
    <w:rsid w:val="0039118E"/>
    <w:rsid w:val="003958A1"/>
    <w:rsid w:val="00397E4C"/>
    <w:rsid w:val="00397F54"/>
    <w:rsid w:val="003A0D43"/>
    <w:rsid w:val="003B2A4B"/>
    <w:rsid w:val="003C2F57"/>
    <w:rsid w:val="003C7D4F"/>
    <w:rsid w:val="003D099E"/>
    <w:rsid w:val="003D1F61"/>
    <w:rsid w:val="003D21A2"/>
    <w:rsid w:val="003D29D2"/>
    <w:rsid w:val="003E0705"/>
    <w:rsid w:val="003E2FF7"/>
    <w:rsid w:val="003F1013"/>
    <w:rsid w:val="003F16C6"/>
    <w:rsid w:val="003F1ACF"/>
    <w:rsid w:val="003F7880"/>
    <w:rsid w:val="00404948"/>
    <w:rsid w:val="00406BEA"/>
    <w:rsid w:val="00413A60"/>
    <w:rsid w:val="004230F7"/>
    <w:rsid w:val="0043167E"/>
    <w:rsid w:val="0043409A"/>
    <w:rsid w:val="00441F7E"/>
    <w:rsid w:val="00443C1E"/>
    <w:rsid w:val="00446255"/>
    <w:rsid w:val="0045030B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3DBA"/>
    <w:rsid w:val="00496B18"/>
    <w:rsid w:val="00497B86"/>
    <w:rsid w:val="004A32FB"/>
    <w:rsid w:val="004A355D"/>
    <w:rsid w:val="004A4970"/>
    <w:rsid w:val="004B2183"/>
    <w:rsid w:val="004B2A01"/>
    <w:rsid w:val="004B3404"/>
    <w:rsid w:val="004C2559"/>
    <w:rsid w:val="004D7BA3"/>
    <w:rsid w:val="004F4518"/>
    <w:rsid w:val="004F4C62"/>
    <w:rsid w:val="00501433"/>
    <w:rsid w:val="00511CC4"/>
    <w:rsid w:val="00512A83"/>
    <w:rsid w:val="00520D84"/>
    <w:rsid w:val="00531E60"/>
    <w:rsid w:val="00536A5A"/>
    <w:rsid w:val="00541D07"/>
    <w:rsid w:val="00544BAB"/>
    <w:rsid w:val="00545F31"/>
    <w:rsid w:val="00556460"/>
    <w:rsid w:val="005578FA"/>
    <w:rsid w:val="00561707"/>
    <w:rsid w:val="0056344B"/>
    <w:rsid w:val="00565129"/>
    <w:rsid w:val="00565CD0"/>
    <w:rsid w:val="00567820"/>
    <w:rsid w:val="005713CB"/>
    <w:rsid w:val="005770AD"/>
    <w:rsid w:val="00581414"/>
    <w:rsid w:val="00582490"/>
    <w:rsid w:val="005826FA"/>
    <w:rsid w:val="00597C11"/>
    <w:rsid w:val="00597E28"/>
    <w:rsid w:val="005A2554"/>
    <w:rsid w:val="005A2E3B"/>
    <w:rsid w:val="005A4CE0"/>
    <w:rsid w:val="005A54ED"/>
    <w:rsid w:val="005A5D5B"/>
    <w:rsid w:val="005A6081"/>
    <w:rsid w:val="005A627D"/>
    <w:rsid w:val="005B05EB"/>
    <w:rsid w:val="005B18A5"/>
    <w:rsid w:val="005B5904"/>
    <w:rsid w:val="005B651B"/>
    <w:rsid w:val="005C0045"/>
    <w:rsid w:val="005C084E"/>
    <w:rsid w:val="005C4606"/>
    <w:rsid w:val="005C69B6"/>
    <w:rsid w:val="005D0B0C"/>
    <w:rsid w:val="005D7DA6"/>
    <w:rsid w:val="005E02B3"/>
    <w:rsid w:val="005E1E24"/>
    <w:rsid w:val="005E312C"/>
    <w:rsid w:val="006057A0"/>
    <w:rsid w:val="0060596B"/>
    <w:rsid w:val="00606D97"/>
    <w:rsid w:val="00611DE3"/>
    <w:rsid w:val="00614E64"/>
    <w:rsid w:val="00617710"/>
    <w:rsid w:val="00617EE6"/>
    <w:rsid w:val="0062184C"/>
    <w:rsid w:val="00623724"/>
    <w:rsid w:val="00627BEA"/>
    <w:rsid w:val="006319DB"/>
    <w:rsid w:val="006322ED"/>
    <w:rsid w:val="00644D41"/>
    <w:rsid w:val="00647D90"/>
    <w:rsid w:val="0065595B"/>
    <w:rsid w:val="00660269"/>
    <w:rsid w:val="00665F89"/>
    <w:rsid w:val="006664E2"/>
    <w:rsid w:val="00673C92"/>
    <w:rsid w:val="006753EC"/>
    <w:rsid w:val="00677AA5"/>
    <w:rsid w:val="006A2789"/>
    <w:rsid w:val="006A4978"/>
    <w:rsid w:val="006A6DB2"/>
    <w:rsid w:val="006A7261"/>
    <w:rsid w:val="006B0D29"/>
    <w:rsid w:val="006B1819"/>
    <w:rsid w:val="006B5DE7"/>
    <w:rsid w:val="006C1229"/>
    <w:rsid w:val="006C5048"/>
    <w:rsid w:val="006C6A4B"/>
    <w:rsid w:val="006C779F"/>
    <w:rsid w:val="006D01F5"/>
    <w:rsid w:val="006D0CFB"/>
    <w:rsid w:val="006D30C0"/>
    <w:rsid w:val="006D41DA"/>
    <w:rsid w:val="006D7535"/>
    <w:rsid w:val="006E450B"/>
    <w:rsid w:val="006F0D7E"/>
    <w:rsid w:val="006F6AD3"/>
    <w:rsid w:val="00700A39"/>
    <w:rsid w:val="00702253"/>
    <w:rsid w:val="00710B77"/>
    <w:rsid w:val="0072075B"/>
    <w:rsid w:val="007221C2"/>
    <w:rsid w:val="00725816"/>
    <w:rsid w:val="007308C4"/>
    <w:rsid w:val="00730955"/>
    <w:rsid w:val="00733A9C"/>
    <w:rsid w:val="00736574"/>
    <w:rsid w:val="007367E0"/>
    <w:rsid w:val="00737215"/>
    <w:rsid w:val="007415C9"/>
    <w:rsid w:val="00754905"/>
    <w:rsid w:val="00760038"/>
    <w:rsid w:val="00762EE0"/>
    <w:rsid w:val="00765C41"/>
    <w:rsid w:val="00771100"/>
    <w:rsid w:val="007756C1"/>
    <w:rsid w:val="007759DD"/>
    <w:rsid w:val="0078189F"/>
    <w:rsid w:val="0078609F"/>
    <w:rsid w:val="0079061F"/>
    <w:rsid w:val="007917BA"/>
    <w:rsid w:val="007A5C6F"/>
    <w:rsid w:val="007D4241"/>
    <w:rsid w:val="007D4317"/>
    <w:rsid w:val="007D4EA3"/>
    <w:rsid w:val="007E56D4"/>
    <w:rsid w:val="007F1CFF"/>
    <w:rsid w:val="007F5DD5"/>
    <w:rsid w:val="008159A0"/>
    <w:rsid w:val="00821A1B"/>
    <w:rsid w:val="008262E9"/>
    <w:rsid w:val="00827E69"/>
    <w:rsid w:val="008342EB"/>
    <w:rsid w:val="00835C4D"/>
    <w:rsid w:val="00841459"/>
    <w:rsid w:val="00843F48"/>
    <w:rsid w:val="00850968"/>
    <w:rsid w:val="00851423"/>
    <w:rsid w:val="00856090"/>
    <w:rsid w:val="008575E4"/>
    <w:rsid w:val="00857848"/>
    <w:rsid w:val="008654B6"/>
    <w:rsid w:val="0087139C"/>
    <w:rsid w:val="00880E83"/>
    <w:rsid w:val="008869B2"/>
    <w:rsid w:val="00892F28"/>
    <w:rsid w:val="008A0C5F"/>
    <w:rsid w:val="008A37FD"/>
    <w:rsid w:val="008A3DEA"/>
    <w:rsid w:val="008A4EB9"/>
    <w:rsid w:val="008A74C0"/>
    <w:rsid w:val="008A74F9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16"/>
    <w:rsid w:val="0091295C"/>
    <w:rsid w:val="009140EC"/>
    <w:rsid w:val="00914D58"/>
    <w:rsid w:val="00921F47"/>
    <w:rsid w:val="009228AB"/>
    <w:rsid w:val="0093085B"/>
    <w:rsid w:val="00931C57"/>
    <w:rsid w:val="009347A5"/>
    <w:rsid w:val="00942257"/>
    <w:rsid w:val="009422AC"/>
    <w:rsid w:val="009471BF"/>
    <w:rsid w:val="00950E4E"/>
    <w:rsid w:val="009529BD"/>
    <w:rsid w:val="009533B4"/>
    <w:rsid w:val="00963B9E"/>
    <w:rsid w:val="00967D7A"/>
    <w:rsid w:val="00971D93"/>
    <w:rsid w:val="0099060E"/>
    <w:rsid w:val="009A28D0"/>
    <w:rsid w:val="009B1F6B"/>
    <w:rsid w:val="009C0D12"/>
    <w:rsid w:val="009C192E"/>
    <w:rsid w:val="009C493C"/>
    <w:rsid w:val="009D1A5C"/>
    <w:rsid w:val="009D6819"/>
    <w:rsid w:val="009D6D1C"/>
    <w:rsid w:val="009D77B9"/>
    <w:rsid w:val="009E0CF9"/>
    <w:rsid w:val="009E37F3"/>
    <w:rsid w:val="009E531B"/>
    <w:rsid w:val="009E6C56"/>
    <w:rsid w:val="009E7DCF"/>
    <w:rsid w:val="009F141A"/>
    <w:rsid w:val="009F4A56"/>
    <w:rsid w:val="009F4E65"/>
    <w:rsid w:val="00A006A5"/>
    <w:rsid w:val="00A05942"/>
    <w:rsid w:val="00A07BEC"/>
    <w:rsid w:val="00A114FC"/>
    <w:rsid w:val="00A264BE"/>
    <w:rsid w:val="00A272CA"/>
    <w:rsid w:val="00A27FBF"/>
    <w:rsid w:val="00A33051"/>
    <w:rsid w:val="00A407AD"/>
    <w:rsid w:val="00A40923"/>
    <w:rsid w:val="00A41C05"/>
    <w:rsid w:val="00A42426"/>
    <w:rsid w:val="00A4560B"/>
    <w:rsid w:val="00A514B7"/>
    <w:rsid w:val="00A52ABC"/>
    <w:rsid w:val="00A54A0B"/>
    <w:rsid w:val="00A65FD4"/>
    <w:rsid w:val="00A81198"/>
    <w:rsid w:val="00A81E48"/>
    <w:rsid w:val="00A82035"/>
    <w:rsid w:val="00A86170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332C"/>
    <w:rsid w:val="00B046D8"/>
    <w:rsid w:val="00B13E76"/>
    <w:rsid w:val="00B13F4C"/>
    <w:rsid w:val="00B16219"/>
    <w:rsid w:val="00B16C59"/>
    <w:rsid w:val="00B22748"/>
    <w:rsid w:val="00B261B9"/>
    <w:rsid w:val="00B30674"/>
    <w:rsid w:val="00B33FDD"/>
    <w:rsid w:val="00B34F5A"/>
    <w:rsid w:val="00B359CC"/>
    <w:rsid w:val="00B36107"/>
    <w:rsid w:val="00B41789"/>
    <w:rsid w:val="00B43A04"/>
    <w:rsid w:val="00B464F9"/>
    <w:rsid w:val="00B46C03"/>
    <w:rsid w:val="00B50A16"/>
    <w:rsid w:val="00B57F70"/>
    <w:rsid w:val="00B60C6C"/>
    <w:rsid w:val="00B619A9"/>
    <w:rsid w:val="00B65A9D"/>
    <w:rsid w:val="00B66D60"/>
    <w:rsid w:val="00B73EF7"/>
    <w:rsid w:val="00B75EDE"/>
    <w:rsid w:val="00B77D88"/>
    <w:rsid w:val="00B77FAF"/>
    <w:rsid w:val="00B809C5"/>
    <w:rsid w:val="00B84336"/>
    <w:rsid w:val="00B851B9"/>
    <w:rsid w:val="00B85529"/>
    <w:rsid w:val="00B86453"/>
    <w:rsid w:val="00B90054"/>
    <w:rsid w:val="00B92C14"/>
    <w:rsid w:val="00B95CE2"/>
    <w:rsid w:val="00BA0066"/>
    <w:rsid w:val="00BA49A6"/>
    <w:rsid w:val="00BB2CAD"/>
    <w:rsid w:val="00BB4D24"/>
    <w:rsid w:val="00BB69DB"/>
    <w:rsid w:val="00BC322E"/>
    <w:rsid w:val="00BC44CD"/>
    <w:rsid w:val="00BC48A6"/>
    <w:rsid w:val="00BC74A3"/>
    <w:rsid w:val="00BE30BD"/>
    <w:rsid w:val="00BE7978"/>
    <w:rsid w:val="00C07DDB"/>
    <w:rsid w:val="00C1437A"/>
    <w:rsid w:val="00C347D5"/>
    <w:rsid w:val="00C37F10"/>
    <w:rsid w:val="00C4115D"/>
    <w:rsid w:val="00C43BDD"/>
    <w:rsid w:val="00C47778"/>
    <w:rsid w:val="00C5011E"/>
    <w:rsid w:val="00C50EE5"/>
    <w:rsid w:val="00C5240A"/>
    <w:rsid w:val="00C5398F"/>
    <w:rsid w:val="00C556F5"/>
    <w:rsid w:val="00C66D3C"/>
    <w:rsid w:val="00C70E19"/>
    <w:rsid w:val="00C71A09"/>
    <w:rsid w:val="00C72574"/>
    <w:rsid w:val="00C7430C"/>
    <w:rsid w:val="00C84477"/>
    <w:rsid w:val="00C85DA1"/>
    <w:rsid w:val="00C9071C"/>
    <w:rsid w:val="00C908FF"/>
    <w:rsid w:val="00C97BD3"/>
    <w:rsid w:val="00CA282F"/>
    <w:rsid w:val="00CA39EF"/>
    <w:rsid w:val="00CA521F"/>
    <w:rsid w:val="00CB0493"/>
    <w:rsid w:val="00CB17FF"/>
    <w:rsid w:val="00CB1ED7"/>
    <w:rsid w:val="00CC167C"/>
    <w:rsid w:val="00CC52D9"/>
    <w:rsid w:val="00CD6647"/>
    <w:rsid w:val="00CE139A"/>
    <w:rsid w:val="00CE4B73"/>
    <w:rsid w:val="00CF6895"/>
    <w:rsid w:val="00CF6BE9"/>
    <w:rsid w:val="00CF70BB"/>
    <w:rsid w:val="00D074DB"/>
    <w:rsid w:val="00D139CF"/>
    <w:rsid w:val="00D37E7F"/>
    <w:rsid w:val="00D472F9"/>
    <w:rsid w:val="00D47AD7"/>
    <w:rsid w:val="00D51529"/>
    <w:rsid w:val="00D539BB"/>
    <w:rsid w:val="00D65CED"/>
    <w:rsid w:val="00D72B68"/>
    <w:rsid w:val="00D85218"/>
    <w:rsid w:val="00D915B1"/>
    <w:rsid w:val="00DA299D"/>
    <w:rsid w:val="00DA65C4"/>
    <w:rsid w:val="00DA6DC4"/>
    <w:rsid w:val="00DB1E15"/>
    <w:rsid w:val="00DB7963"/>
    <w:rsid w:val="00DD2BE0"/>
    <w:rsid w:val="00DE1F9C"/>
    <w:rsid w:val="00DE4447"/>
    <w:rsid w:val="00DE5DA2"/>
    <w:rsid w:val="00DF0033"/>
    <w:rsid w:val="00E026BF"/>
    <w:rsid w:val="00E07B1B"/>
    <w:rsid w:val="00E11853"/>
    <w:rsid w:val="00E43C4F"/>
    <w:rsid w:val="00E50B3D"/>
    <w:rsid w:val="00E52A86"/>
    <w:rsid w:val="00E54B47"/>
    <w:rsid w:val="00E553BF"/>
    <w:rsid w:val="00E55D93"/>
    <w:rsid w:val="00E61294"/>
    <w:rsid w:val="00E65FEE"/>
    <w:rsid w:val="00E7237C"/>
    <w:rsid w:val="00E7723D"/>
    <w:rsid w:val="00E77C46"/>
    <w:rsid w:val="00E83CB1"/>
    <w:rsid w:val="00E86CE8"/>
    <w:rsid w:val="00E87AFA"/>
    <w:rsid w:val="00E90E82"/>
    <w:rsid w:val="00EA00CB"/>
    <w:rsid w:val="00EA1BAA"/>
    <w:rsid w:val="00EA3FCD"/>
    <w:rsid w:val="00EA42A0"/>
    <w:rsid w:val="00EA7DD9"/>
    <w:rsid w:val="00EB1819"/>
    <w:rsid w:val="00EB5293"/>
    <w:rsid w:val="00EB6714"/>
    <w:rsid w:val="00EC0A68"/>
    <w:rsid w:val="00EC5006"/>
    <w:rsid w:val="00ED49C3"/>
    <w:rsid w:val="00ED6CE8"/>
    <w:rsid w:val="00ED7AA6"/>
    <w:rsid w:val="00EE2A56"/>
    <w:rsid w:val="00EE3818"/>
    <w:rsid w:val="00EF63E6"/>
    <w:rsid w:val="00EF68E1"/>
    <w:rsid w:val="00F140B8"/>
    <w:rsid w:val="00F15DB3"/>
    <w:rsid w:val="00F22264"/>
    <w:rsid w:val="00F2564D"/>
    <w:rsid w:val="00F32B79"/>
    <w:rsid w:val="00F32C63"/>
    <w:rsid w:val="00F35B05"/>
    <w:rsid w:val="00F413D9"/>
    <w:rsid w:val="00F50987"/>
    <w:rsid w:val="00F5135F"/>
    <w:rsid w:val="00F51F78"/>
    <w:rsid w:val="00F533B1"/>
    <w:rsid w:val="00F6122E"/>
    <w:rsid w:val="00F649B9"/>
    <w:rsid w:val="00F7277E"/>
    <w:rsid w:val="00F755E5"/>
    <w:rsid w:val="00F772DC"/>
    <w:rsid w:val="00F80115"/>
    <w:rsid w:val="00F86F47"/>
    <w:rsid w:val="00F90B64"/>
    <w:rsid w:val="00FA7551"/>
    <w:rsid w:val="00FB2F0F"/>
    <w:rsid w:val="00FB5086"/>
    <w:rsid w:val="00FB5411"/>
    <w:rsid w:val="00FB6392"/>
    <w:rsid w:val="00FC1D7B"/>
    <w:rsid w:val="00FD1CF6"/>
    <w:rsid w:val="00FD3C70"/>
    <w:rsid w:val="00FD6820"/>
    <w:rsid w:val="00FE12D8"/>
    <w:rsid w:val="00FF7C02"/>
    <w:rsid w:val="01855034"/>
    <w:rsid w:val="024801E3"/>
    <w:rsid w:val="09632ED6"/>
    <w:rsid w:val="0A1E614B"/>
    <w:rsid w:val="0CA144F1"/>
    <w:rsid w:val="1020CE91"/>
    <w:rsid w:val="155811C4"/>
    <w:rsid w:val="22DFA91F"/>
    <w:rsid w:val="2A9DD9D8"/>
    <w:rsid w:val="2B26FD27"/>
    <w:rsid w:val="2B619DA9"/>
    <w:rsid w:val="2CCB303A"/>
    <w:rsid w:val="3002DABA"/>
    <w:rsid w:val="303196DB"/>
    <w:rsid w:val="3158588D"/>
    <w:rsid w:val="321CDF9B"/>
    <w:rsid w:val="3356A553"/>
    <w:rsid w:val="35632E0C"/>
    <w:rsid w:val="35CB0033"/>
    <w:rsid w:val="35D8856E"/>
    <w:rsid w:val="36B3EB84"/>
    <w:rsid w:val="37B5EB74"/>
    <w:rsid w:val="3B4A050E"/>
    <w:rsid w:val="3D223C44"/>
    <w:rsid w:val="455BDECB"/>
    <w:rsid w:val="45FD3341"/>
    <w:rsid w:val="46C72F64"/>
    <w:rsid w:val="4B39B442"/>
    <w:rsid w:val="5308FC1E"/>
    <w:rsid w:val="554DCEA7"/>
    <w:rsid w:val="56B0DCBF"/>
    <w:rsid w:val="58F0432B"/>
    <w:rsid w:val="5A236289"/>
    <w:rsid w:val="5AF1C14F"/>
    <w:rsid w:val="5ED1366E"/>
    <w:rsid w:val="6300E8CD"/>
    <w:rsid w:val="6425D5E3"/>
    <w:rsid w:val="647B2B65"/>
    <w:rsid w:val="6A4CFDAE"/>
    <w:rsid w:val="6B2CF8ED"/>
    <w:rsid w:val="6B2E3EFD"/>
    <w:rsid w:val="6BDE05B5"/>
    <w:rsid w:val="6BFA5AE6"/>
    <w:rsid w:val="6C496EEB"/>
    <w:rsid w:val="6CA90B3B"/>
    <w:rsid w:val="6E478CD0"/>
    <w:rsid w:val="76232E2C"/>
    <w:rsid w:val="7DD131EB"/>
    <w:rsid w:val="7F726DB7"/>
    <w:rsid w:val="7FF2E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F94CBD0-7968-4327-AB37-1B7406E8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164DE2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164DE2"/>
  </w:style>
  <w:style w:type="character" w:customStyle="1" w:styleId="eop">
    <w:name w:val="eop"/>
    <w:basedOn w:val="Standardstycketeckensnitt"/>
    <w:rsid w:val="00164DE2"/>
  </w:style>
  <w:style w:type="character" w:styleId="Olstomnmnande">
    <w:name w:val="Unresolved Mention"/>
    <w:basedOn w:val="Standardstycketeckensnitt"/>
    <w:uiPriority w:val="99"/>
    <w:semiHidden/>
    <w:unhideWhenUsed/>
    <w:rsid w:val="00CF6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order.sgsanalytics.se/sites/default/files/SGS/Provtagningsinstruktioner/SGS-Provtagningsinstruktion-Analys_av_dricksvatten_allman_anlaggning_2023-02-27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</TotalTime>
  <Pages>2</Pages>
  <Words>295</Words>
  <Characters>1569</Characters>
  <Application>Microsoft Office Word</Application>
  <DocSecurity>0</DocSecurity>
  <Lines>13</Lines>
  <Paragraphs>3</Paragraphs>
  <ScaleCrop>false</ScaleCrop>
  <Manager/>
  <Company/>
  <LinksUpToDate>false</LinksUpToDate>
  <CharactersWithSpaces>1861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Ingångsvatten kemisk kontroll GMP Q Di 202</dc:title>
  <dc:subject/>
  <dc:creator>patrik.jens.johansson@vgregion.se</dc:creator>
  <keywords/>
  <lastModifiedBy>Anna Bäck</lastModifiedBy>
  <revision>44</revision>
  <lastPrinted>2016-03-31T01:56:00.0000000Z</lastPrinted>
  <dcterms:created xsi:type="dcterms:W3CDTF">2022-05-05T21:20:00.0000000Z</dcterms:created>
  <dcterms:modified xsi:type="dcterms:W3CDTF">2026-04-07T14:10:00.0000000Z</dcterms:modified>
</coreProperties>
</file>