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BC3A" w14:textId="35859616" w:rsidR="6A7C728A" w:rsidRDefault="6A7C728A" w:rsidP="6A7C728A">
      <w:pPr>
        <w:pStyle w:val="Rubrik1"/>
      </w:pPr>
    </w:p>
    <w:p w14:paraId="3DA9F519" w14:textId="796FB927" w:rsidR="00FA36C8" w:rsidRDefault="00291409" w:rsidP="002A2EFA">
      <w:pPr>
        <w:pStyle w:val="Rubrik1"/>
      </w:pPr>
      <w:bookmarkStart w:id="0" w:name="_Toc321146591"/>
      <w:r>
        <w:t>I</w:t>
      </w:r>
      <w:r w:rsidR="00066CB9">
        <w:t>nnehållsförteckning</w:t>
      </w:r>
      <w:r w:rsidR="00D741A8">
        <w:t xml:space="preserve"> </w:t>
      </w:r>
      <w:r w:rsidR="00B470CB">
        <w:t xml:space="preserve">Q Di </w:t>
      </w:r>
      <w:r>
        <w:t xml:space="preserve">200 serien </w:t>
      </w:r>
    </w:p>
    <w:p w14:paraId="584115FA" w14:textId="11A04DAF" w:rsidR="3008A5DB" w:rsidRDefault="3008A5DB" w:rsidP="6A7C728A">
      <w:r>
        <w:t>1 ex i avdelningspärm</w:t>
      </w:r>
    </w:p>
    <w:p w14:paraId="177874A2" w14:textId="77777777" w:rsidR="003B6818" w:rsidRDefault="003B6818" w:rsidP="003B6818"/>
    <w:p w14:paraId="31CCE782" w14:textId="3C2CA310" w:rsidR="003B6818" w:rsidRPr="003B6818" w:rsidRDefault="003B6818" w:rsidP="003B6818">
      <w:pPr>
        <w:pStyle w:val="Rubrik1"/>
        <w:sectPr w:rsidR="003B6818" w:rsidRPr="003B6818" w:rsidSect="00FA36C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5"/>
        <w:gridCol w:w="6599"/>
      </w:tblGrid>
      <w:tr w:rsidR="00FA36C8" w:rsidRPr="00FA36C8" w14:paraId="48A1C33A" w14:textId="77777777" w:rsidTr="6E8767E8">
        <w:tc>
          <w:tcPr>
            <w:tcW w:w="2115" w:type="dxa"/>
          </w:tcPr>
          <w:p w14:paraId="1CDA28C4" w14:textId="703C97F9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200</w:t>
            </w:r>
            <w:r w:rsidR="1C41D4D6" w:rsidRPr="6A7C728A">
              <w:rPr>
                <w:b/>
                <w:bCs/>
              </w:rPr>
              <w:t xml:space="preserve"> </w:t>
            </w:r>
            <w:r w:rsidR="00B9AAB5" w:rsidRPr="6A7C728A">
              <w:rPr>
                <w:b/>
                <w:bCs/>
              </w:rPr>
              <w:t>GMP</w:t>
            </w:r>
          </w:p>
        </w:tc>
        <w:tc>
          <w:tcPr>
            <w:tcW w:w="6599" w:type="dxa"/>
          </w:tcPr>
          <w:p w14:paraId="785AA611" w14:textId="209F7A7B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Vattenrening, systemspecifikation, skötsel och underhåll</w:t>
            </w:r>
            <w:r w:rsidR="002A2EFA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1F554CA0" w14:textId="77777777" w:rsidTr="6E8767E8">
        <w:tc>
          <w:tcPr>
            <w:tcW w:w="2115" w:type="dxa"/>
          </w:tcPr>
          <w:p w14:paraId="00CB5507" w14:textId="53FD5327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201</w:t>
            </w:r>
            <w:r w:rsidR="48427206" w:rsidRPr="6A7C728A">
              <w:rPr>
                <w:b/>
                <w:bCs/>
              </w:rPr>
              <w:t xml:space="preserve"> </w:t>
            </w:r>
          </w:p>
        </w:tc>
        <w:tc>
          <w:tcPr>
            <w:tcW w:w="6599" w:type="dxa"/>
          </w:tcPr>
          <w:p w14:paraId="13898F90" w14:textId="70DDF19D" w:rsidR="00FA36C8" w:rsidRPr="004B2F85" w:rsidRDefault="00530F19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Ersätts av 202</w:t>
            </w:r>
            <w:r w:rsidR="00FA36C8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256E4006" w14:textId="77777777" w:rsidTr="6E8767E8">
        <w:tc>
          <w:tcPr>
            <w:tcW w:w="2115" w:type="dxa"/>
          </w:tcPr>
          <w:p w14:paraId="266955C7" w14:textId="17AC406C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202</w:t>
            </w:r>
            <w:r w:rsidR="3EB11DBC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320C859A" w14:textId="2FB98FAE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Ingångsvatten: </w:t>
            </w:r>
            <w:r w:rsidR="009C7650">
              <w:rPr>
                <w:b/>
                <w:bCs/>
              </w:rPr>
              <w:t>mikro</w:t>
            </w:r>
            <w:r w:rsidR="00530F19">
              <w:rPr>
                <w:b/>
                <w:bCs/>
              </w:rPr>
              <w:t xml:space="preserve">biologisk, </w:t>
            </w:r>
            <w:r w:rsidR="00502D15">
              <w:rPr>
                <w:b/>
                <w:bCs/>
              </w:rPr>
              <w:t>k</w:t>
            </w:r>
            <w:r w:rsidRPr="6A7C728A">
              <w:rPr>
                <w:b/>
                <w:bCs/>
              </w:rPr>
              <w:t xml:space="preserve">emisk </w:t>
            </w:r>
            <w:proofErr w:type="gramStart"/>
            <w:r w:rsidR="008C0D46" w:rsidRPr="6A7C728A">
              <w:rPr>
                <w:b/>
                <w:bCs/>
              </w:rPr>
              <w:t xml:space="preserve">kontroll </w:t>
            </w:r>
            <w:r w:rsidR="008C0D46">
              <w:rPr>
                <w:b/>
                <w:bCs/>
              </w:rPr>
              <w:t>provtagnings</w:t>
            </w:r>
            <w:proofErr w:type="gramEnd"/>
            <w:r w:rsidR="008C0D46">
              <w:rPr>
                <w:b/>
                <w:bCs/>
              </w:rPr>
              <w:t xml:space="preserve"> anvisning</w:t>
            </w:r>
          </w:p>
        </w:tc>
      </w:tr>
      <w:tr w:rsidR="00FA36C8" w:rsidRPr="00FA36C8" w14:paraId="5AC150D9" w14:textId="77777777" w:rsidTr="6E8767E8">
        <w:tc>
          <w:tcPr>
            <w:tcW w:w="2115" w:type="dxa"/>
          </w:tcPr>
          <w:p w14:paraId="119AE490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203</w:t>
            </w:r>
          </w:p>
          <w:p w14:paraId="7E3F10E2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</w:p>
        </w:tc>
        <w:tc>
          <w:tcPr>
            <w:tcW w:w="6599" w:type="dxa"/>
          </w:tcPr>
          <w:p w14:paraId="0D965180" w14:textId="4C9C9D59" w:rsidR="00FA36C8" w:rsidRPr="004B2F85" w:rsidRDefault="00FA36C8" w:rsidP="6A7C728A">
            <w:pPr>
              <w:keepNext/>
              <w:tabs>
                <w:tab w:val="left" w:pos="426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Hemodialysvätska: Mikrobiologisk kontroll, endotoxin bestämning provtagnings anvisning </w:t>
            </w:r>
            <w:r>
              <w:tab/>
            </w:r>
          </w:p>
        </w:tc>
      </w:tr>
      <w:tr w:rsidR="00FA36C8" w:rsidRPr="00FA36C8" w14:paraId="4428EB8D" w14:textId="77777777" w:rsidTr="6E8767E8">
        <w:tc>
          <w:tcPr>
            <w:tcW w:w="2115" w:type="dxa"/>
          </w:tcPr>
          <w:p w14:paraId="45477B42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204</w:t>
            </w:r>
          </w:p>
        </w:tc>
        <w:tc>
          <w:tcPr>
            <w:tcW w:w="6599" w:type="dxa"/>
          </w:tcPr>
          <w:p w14:paraId="6250786D" w14:textId="7172C35B" w:rsidR="00FA36C8" w:rsidRPr="004B2F85" w:rsidRDefault="00FA36C8" w:rsidP="00FA36C8">
            <w:pPr>
              <w:tabs>
                <w:tab w:val="left" w:pos="426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 xml:space="preserve">Hemodialysvätska: Kemisk </w:t>
            </w:r>
            <w:proofErr w:type="gramStart"/>
            <w:r w:rsidR="008C0D46" w:rsidRPr="004B2F85">
              <w:rPr>
                <w:b/>
              </w:rPr>
              <w:t>kontroll</w:t>
            </w:r>
            <w:r w:rsidR="00275E57">
              <w:rPr>
                <w:b/>
              </w:rPr>
              <w:t xml:space="preserve"> </w:t>
            </w:r>
            <w:r w:rsidR="008C0D46" w:rsidRPr="004B2F85">
              <w:rPr>
                <w:b/>
              </w:rPr>
              <w:t>provtagnings</w:t>
            </w:r>
            <w:proofErr w:type="gramEnd"/>
            <w:r w:rsidRPr="004B2F85">
              <w:rPr>
                <w:b/>
              </w:rPr>
              <w:t xml:space="preserve"> anvisning</w:t>
            </w:r>
            <w:r w:rsidR="00C974E1" w:rsidRPr="004B2F85">
              <w:rPr>
                <w:b/>
              </w:rPr>
              <w:t xml:space="preserve"> </w:t>
            </w:r>
          </w:p>
        </w:tc>
      </w:tr>
      <w:tr w:rsidR="00FA36C8" w:rsidRPr="00FA36C8" w14:paraId="5DC7A298" w14:textId="77777777" w:rsidTr="6E8767E8">
        <w:tc>
          <w:tcPr>
            <w:tcW w:w="2115" w:type="dxa"/>
          </w:tcPr>
          <w:p w14:paraId="70E16706" w14:textId="0118C365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205</w:t>
            </w:r>
            <w:r w:rsidR="50BEB973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123A331D" w14:textId="5ABD698D" w:rsidR="00FA36C8" w:rsidRPr="004B2F85" w:rsidRDefault="00FA36C8" w:rsidP="6A7C728A">
            <w:pPr>
              <w:tabs>
                <w:tab w:val="left" w:pos="426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Hemofiltrationsvätska: Kemisk </w:t>
            </w:r>
            <w:proofErr w:type="gramStart"/>
            <w:r w:rsidR="008C0D46" w:rsidRPr="6A7C728A">
              <w:rPr>
                <w:b/>
                <w:bCs/>
              </w:rPr>
              <w:t>kontroll</w:t>
            </w:r>
            <w:r w:rsidR="00275E57">
              <w:rPr>
                <w:b/>
                <w:bCs/>
              </w:rPr>
              <w:t xml:space="preserve"> </w:t>
            </w:r>
            <w:r w:rsidR="008C0D46" w:rsidRPr="6A7C728A">
              <w:rPr>
                <w:b/>
                <w:bCs/>
              </w:rPr>
              <w:t>provtagnings</w:t>
            </w:r>
            <w:proofErr w:type="gramEnd"/>
            <w:r w:rsidRPr="6A7C728A">
              <w:rPr>
                <w:b/>
                <w:bCs/>
              </w:rPr>
              <w:t xml:space="preserve"> </w:t>
            </w:r>
            <w:r w:rsidR="0CDA5F5E" w:rsidRPr="6A7C728A">
              <w:rPr>
                <w:b/>
                <w:bCs/>
              </w:rPr>
              <w:t>an</w:t>
            </w:r>
            <w:r w:rsidRPr="6A7C728A">
              <w:rPr>
                <w:b/>
                <w:bCs/>
              </w:rPr>
              <w:t>visning</w:t>
            </w:r>
            <w:r w:rsidR="00FB627A" w:rsidRPr="6A7C728A">
              <w:rPr>
                <w:b/>
                <w:bCs/>
              </w:rPr>
              <w:t xml:space="preserve">  </w:t>
            </w:r>
            <w:r w:rsidR="00C974E1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13679CD6" w14:textId="77777777" w:rsidTr="6E8767E8">
        <w:tc>
          <w:tcPr>
            <w:tcW w:w="2115" w:type="dxa"/>
          </w:tcPr>
          <w:p w14:paraId="4EB590DD" w14:textId="77A24EB5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206</w:t>
            </w:r>
            <w:r w:rsidR="29B64A68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26833A7D" w14:textId="20FDC65E" w:rsidR="00FA36C8" w:rsidRPr="004B2F85" w:rsidRDefault="00FA36C8" w:rsidP="6A7C728A">
            <w:pPr>
              <w:keepNext/>
              <w:tabs>
                <w:tab w:val="left" w:pos="426"/>
              </w:tabs>
              <w:spacing w:after="0" w:line="240" w:lineRule="auto"/>
              <w:ind w:left="0" w:right="0"/>
              <w:outlineLvl w:val="2"/>
              <w:rPr>
                <w:b/>
                <w:bCs/>
                <w:lang w:val="en-US"/>
              </w:rPr>
            </w:pPr>
            <w:r w:rsidRPr="6A7C728A">
              <w:rPr>
                <w:b/>
                <w:bCs/>
                <w:lang w:val="en-US"/>
              </w:rPr>
              <w:t xml:space="preserve">Hemofiltrationsvätska: </w:t>
            </w:r>
            <w:proofErr w:type="gramStart"/>
            <w:r w:rsidRPr="6A7C728A">
              <w:rPr>
                <w:b/>
                <w:bCs/>
                <w:lang w:val="en-US"/>
              </w:rPr>
              <w:t>Mikro</w:t>
            </w:r>
            <w:r w:rsidR="00C5252E">
              <w:rPr>
                <w:b/>
                <w:bCs/>
                <w:lang w:val="en-US"/>
              </w:rPr>
              <w:t xml:space="preserve">biologisk </w:t>
            </w:r>
            <w:r w:rsidR="1149C0B7" w:rsidRPr="6A7C728A">
              <w:rPr>
                <w:b/>
                <w:bCs/>
                <w:lang w:val="en-US"/>
              </w:rPr>
              <w:t xml:space="preserve"> </w:t>
            </w:r>
            <w:r w:rsidRPr="6A7C728A">
              <w:rPr>
                <w:b/>
                <w:bCs/>
                <w:lang w:val="en-US"/>
              </w:rPr>
              <w:t>kontroll</w:t>
            </w:r>
            <w:proofErr w:type="gramEnd"/>
            <w:r w:rsidRPr="6A7C728A">
              <w:rPr>
                <w:b/>
                <w:bCs/>
                <w:lang w:val="en-US"/>
              </w:rPr>
              <w:t>, endotoxin bestäm</w:t>
            </w:r>
            <w:r w:rsidR="6104FD61" w:rsidRPr="6A7C728A">
              <w:rPr>
                <w:b/>
                <w:bCs/>
                <w:lang w:val="en-US"/>
              </w:rPr>
              <w:t>m</w:t>
            </w:r>
            <w:r w:rsidRPr="6A7C728A">
              <w:rPr>
                <w:b/>
                <w:bCs/>
                <w:lang w:val="en-US"/>
              </w:rPr>
              <w:t>ning provt</w:t>
            </w:r>
            <w:r w:rsidR="0098226D">
              <w:rPr>
                <w:b/>
                <w:bCs/>
                <w:lang w:val="en-US"/>
              </w:rPr>
              <w:t>agnings anvisning</w:t>
            </w:r>
            <w:r w:rsidRPr="6A7C728A">
              <w:rPr>
                <w:b/>
                <w:bCs/>
                <w:lang w:val="en-US"/>
              </w:rPr>
              <w:t xml:space="preserve">                                       </w:t>
            </w:r>
          </w:p>
        </w:tc>
      </w:tr>
      <w:tr w:rsidR="00FA36C8" w:rsidRPr="00FA36C8" w14:paraId="412DF3AA" w14:textId="77777777" w:rsidTr="6E8767E8">
        <w:tc>
          <w:tcPr>
            <w:tcW w:w="2115" w:type="dxa"/>
          </w:tcPr>
          <w:p w14:paraId="08F885E7" w14:textId="136CEE93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207</w:t>
            </w:r>
            <w:r w:rsidR="72F74F69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41359F52" w14:textId="65548408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Mikrobiologisk och endotoxin kontroll av vatten efter RO 1 och RO 2</w:t>
            </w:r>
            <w:r w:rsidR="00CA3F82" w:rsidRPr="6A7C728A">
              <w:rPr>
                <w:b/>
                <w:bCs/>
              </w:rPr>
              <w:t xml:space="preserve">  </w:t>
            </w:r>
          </w:p>
        </w:tc>
      </w:tr>
      <w:tr w:rsidR="00FA36C8" w:rsidRPr="00FA36C8" w14:paraId="58D20806" w14:textId="77777777" w:rsidTr="6E8767E8">
        <w:tc>
          <w:tcPr>
            <w:tcW w:w="2115" w:type="dxa"/>
          </w:tcPr>
          <w:p w14:paraId="1AE9A9A9" w14:textId="3151CDE0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208</w:t>
            </w:r>
            <w:r w:rsidR="3958D1DD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111E7743" w14:textId="24E67EA3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Kemisk kontroll av vatten efter RO 1 och RO 2</w:t>
            </w:r>
            <w:r w:rsidR="00CA3F82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7B07503B" w14:textId="77777777" w:rsidTr="6E8767E8">
        <w:tc>
          <w:tcPr>
            <w:tcW w:w="2115" w:type="dxa"/>
          </w:tcPr>
          <w:p w14:paraId="0C8AC159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209</w:t>
            </w:r>
          </w:p>
        </w:tc>
        <w:tc>
          <w:tcPr>
            <w:tcW w:w="6599" w:type="dxa"/>
          </w:tcPr>
          <w:p w14:paraId="42282DC7" w14:textId="77777777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 xml:space="preserve">HemHD, kommunalt vatten </w:t>
            </w:r>
          </w:p>
          <w:p w14:paraId="68C26C0A" w14:textId="4CD488A8" w:rsidR="00FA36C8" w:rsidRPr="004B2F85" w:rsidRDefault="00FA36C8" w:rsidP="6A7C728A">
            <w:pPr>
              <w:spacing w:after="0" w:line="240" w:lineRule="auto"/>
              <w:ind w:left="5220" w:right="0" w:hanging="5220"/>
              <w:rPr>
                <w:b/>
                <w:bCs/>
                <w:lang w:val="en-US"/>
              </w:rPr>
            </w:pPr>
            <w:r w:rsidRPr="6A7C728A">
              <w:rPr>
                <w:b/>
                <w:bCs/>
                <w:lang w:val="en-US"/>
              </w:rPr>
              <w:t xml:space="preserve">Hemodialysvätska: Mikrobiell kont, </w:t>
            </w:r>
          </w:p>
          <w:p w14:paraId="1A70F8D9" w14:textId="4EC8B70E" w:rsidR="00FA36C8" w:rsidRPr="004B2F85" w:rsidRDefault="00FA36C8" w:rsidP="6A7C728A">
            <w:pPr>
              <w:spacing w:after="0" w:line="240" w:lineRule="auto"/>
              <w:ind w:left="5220" w:right="0" w:hanging="5220"/>
              <w:rPr>
                <w:b/>
                <w:bCs/>
                <w:lang w:val="en-US"/>
              </w:rPr>
            </w:pPr>
            <w:r w:rsidRPr="6A7C728A">
              <w:rPr>
                <w:b/>
                <w:bCs/>
                <w:lang w:val="en-US"/>
              </w:rPr>
              <w:t>Endotoxin bestämning</w:t>
            </w:r>
            <w:r w:rsidR="00F25B9B">
              <w:rPr>
                <w:b/>
                <w:bCs/>
                <w:lang w:val="en-US"/>
              </w:rPr>
              <w:t xml:space="preserve"> p</w:t>
            </w:r>
            <w:r w:rsidRPr="6A7C728A">
              <w:rPr>
                <w:b/>
                <w:bCs/>
                <w:lang w:val="en-US"/>
              </w:rPr>
              <w:t xml:space="preserve">rovtagning                    </w:t>
            </w:r>
          </w:p>
        </w:tc>
      </w:tr>
      <w:tr w:rsidR="00FA36C8" w:rsidRPr="00FA36C8" w14:paraId="03A23AB8" w14:textId="77777777" w:rsidTr="6E8767E8">
        <w:tc>
          <w:tcPr>
            <w:tcW w:w="2115" w:type="dxa"/>
          </w:tcPr>
          <w:p w14:paraId="629DD880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210</w:t>
            </w:r>
          </w:p>
        </w:tc>
        <w:tc>
          <w:tcPr>
            <w:tcW w:w="6599" w:type="dxa"/>
          </w:tcPr>
          <w:p w14:paraId="5C878416" w14:textId="77777777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>HemHD, egen brunn</w:t>
            </w:r>
          </w:p>
          <w:p w14:paraId="27F08D7B" w14:textId="6155E186" w:rsidR="00FA36C8" w:rsidRPr="004B2F85" w:rsidRDefault="00FA36C8" w:rsidP="6A7C728A">
            <w:pPr>
              <w:spacing w:after="0" w:line="240" w:lineRule="auto"/>
              <w:ind w:left="5220" w:right="0" w:hanging="5220"/>
              <w:rPr>
                <w:b/>
                <w:bCs/>
              </w:rPr>
            </w:pPr>
            <w:r w:rsidRPr="6A7C728A">
              <w:rPr>
                <w:b/>
                <w:bCs/>
              </w:rPr>
              <w:t>Hemodialysvätska: Mikrobiell kontroll,</w:t>
            </w:r>
          </w:p>
          <w:p w14:paraId="55E314CF" w14:textId="328A981C" w:rsidR="00FA36C8" w:rsidRPr="004B2F85" w:rsidRDefault="00FA36C8" w:rsidP="6A7C728A">
            <w:pPr>
              <w:spacing w:after="0" w:line="240" w:lineRule="auto"/>
              <w:ind w:left="5220" w:right="0" w:hanging="5220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Endotoxin bestämning </w:t>
            </w:r>
            <w:r w:rsidR="00A7339B" w:rsidRPr="6A7C728A">
              <w:rPr>
                <w:b/>
                <w:bCs/>
              </w:rPr>
              <w:t>p</w:t>
            </w:r>
            <w:r w:rsidRPr="6A7C728A">
              <w:rPr>
                <w:b/>
                <w:bCs/>
              </w:rPr>
              <w:t xml:space="preserve">rovtagning                            </w:t>
            </w:r>
          </w:p>
        </w:tc>
      </w:tr>
      <w:tr w:rsidR="00FA36C8" w:rsidRPr="00FA36C8" w14:paraId="5895DF77" w14:textId="77777777" w:rsidTr="6E8767E8">
        <w:tc>
          <w:tcPr>
            <w:tcW w:w="2115" w:type="dxa"/>
          </w:tcPr>
          <w:p w14:paraId="01B35F71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211</w:t>
            </w:r>
          </w:p>
        </w:tc>
        <w:tc>
          <w:tcPr>
            <w:tcW w:w="6599" w:type="dxa"/>
          </w:tcPr>
          <w:p w14:paraId="5961272C" w14:textId="77777777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>HemHD, kommunalt vatten</w:t>
            </w:r>
          </w:p>
          <w:p w14:paraId="7F28BADE" w14:textId="0E0CE6F3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 xml:space="preserve"> Hemodialysvätska: Kemisk </w:t>
            </w:r>
            <w:proofErr w:type="gramStart"/>
            <w:r w:rsidRPr="004B2F85">
              <w:rPr>
                <w:b/>
              </w:rPr>
              <w:t>kontroll provtagning</w:t>
            </w:r>
            <w:proofErr w:type="gramEnd"/>
            <w:r w:rsidR="00B310FC" w:rsidRPr="004B2F85">
              <w:rPr>
                <w:b/>
              </w:rPr>
              <w:t xml:space="preserve"> </w:t>
            </w:r>
          </w:p>
        </w:tc>
      </w:tr>
      <w:tr w:rsidR="00FA36C8" w:rsidRPr="00FA36C8" w14:paraId="7533CC83" w14:textId="77777777" w:rsidTr="6E8767E8">
        <w:tc>
          <w:tcPr>
            <w:tcW w:w="2115" w:type="dxa"/>
          </w:tcPr>
          <w:p w14:paraId="08AACC26" w14:textId="77777777" w:rsidR="00FA36C8" w:rsidRPr="004B2F85" w:rsidRDefault="00FA36C8" w:rsidP="00FA36C8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</w:rPr>
            </w:pPr>
            <w:r w:rsidRPr="004B2F85">
              <w:rPr>
                <w:b/>
              </w:rPr>
              <w:t>Q Di 212</w:t>
            </w:r>
          </w:p>
        </w:tc>
        <w:tc>
          <w:tcPr>
            <w:tcW w:w="6599" w:type="dxa"/>
          </w:tcPr>
          <w:p w14:paraId="1B668135" w14:textId="77777777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>HemHD, egen brunn</w:t>
            </w:r>
          </w:p>
          <w:p w14:paraId="467798F5" w14:textId="0E1B4B0E" w:rsidR="00FA36C8" w:rsidRPr="004B2F85" w:rsidRDefault="00FA36C8" w:rsidP="00FA36C8">
            <w:pPr>
              <w:spacing w:after="0" w:line="240" w:lineRule="auto"/>
              <w:ind w:left="5220" w:right="0" w:hanging="5220"/>
              <w:rPr>
                <w:b/>
              </w:rPr>
            </w:pPr>
            <w:r w:rsidRPr="004B2F85">
              <w:rPr>
                <w:b/>
              </w:rPr>
              <w:t xml:space="preserve">Hemodialysvätska: Kemisk </w:t>
            </w:r>
            <w:proofErr w:type="gramStart"/>
            <w:r w:rsidRPr="004B2F85">
              <w:rPr>
                <w:b/>
              </w:rPr>
              <w:t>kontroll provtagnings</w:t>
            </w:r>
            <w:proofErr w:type="gramEnd"/>
            <w:r w:rsidRPr="004B2F85">
              <w:rPr>
                <w:b/>
              </w:rPr>
              <w:t xml:space="preserve"> anvisning</w:t>
            </w:r>
          </w:p>
        </w:tc>
      </w:tr>
      <w:tr w:rsidR="00FA36C8" w:rsidRPr="00FA36C8" w14:paraId="60BF21A0" w14:textId="77777777" w:rsidTr="6E8767E8">
        <w:tc>
          <w:tcPr>
            <w:tcW w:w="2115" w:type="dxa"/>
          </w:tcPr>
          <w:p w14:paraId="5F39B1CD" w14:textId="559E6607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230</w:t>
            </w:r>
            <w:r w:rsidR="16EAEF45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4366FB2F" w14:textId="1552C468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Västfastigheter tillgång på ingångsvatten</w:t>
            </w:r>
            <w:r w:rsidR="00B310FC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4364DE7E" w14:textId="77777777" w:rsidTr="6E8767E8">
        <w:tc>
          <w:tcPr>
            <w:tcW w:w="2115" w:type="dxa"/>
          </w:tcPr>
          <w:p w14:paraId="098E33F1" w14:textId="523B976A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234</w:t>
            </w:r>
            <w:r w:rsidR="6F41A114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2F6B533C" w14:textId="2F9CBB0E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Instruktion: För vattenanläggning CWP 1 och 2 </w:t>
            </w:r>
            <w:r w:rsidR="0CDFD02A" w:rsidRPr="6A7C728A">
              <w:rPr>
                <w:b/>
                <w:bCs/>
              </w:rPr>
              <w:t>Baxter</w:t>
            </w:r>
            <w:r w:rsidR="007E2063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0B8C25CD" w14:textId="77777777" w:rsidTr="6E8767E8">
        <w:tc>
          <w:tcPr>
            <w:tcW w:w="2115" w:type="dxa"/>
          </w:tcPr>
          <w:p w14:paraId="0FB85C5F" w14:textId="4A5E2B4E" w:rsidR="00FA36C8" w:rsidRPr="004B2F85" w:rsidRDefault="00FA36C8" w:rsidP="6A7C728A">
            <w:pPr>
              <w:tabs>
                <w:tab w:val="left" w:pos="4962"/>
              </w:tabs>
              <w:spacing w:after="0" w:line="240" w:lineRule="auto"/>
              <w:ind w:left="0" w:right="0"/>
              <w:rPr>
                <w:b/>
                <w:bCs/>
              </w:rPr>
            </w:pPr>
            <w:r w:rsidRPr="6A7C728A">
              <w:rPr>
                <w:b/>
                <w:bCs/>
              </w:rPr>
              <w:t>Q Di 239</w:t>
            </w:r>
            <w:r w:rsidR="06164111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2EBC5EC3" w14:textId="6EB3E90E" w:rsidR="00FA36C8" w:rsidRPr="004B2F85" w:rsidRDefault="00FA36C8" w:rsidP="6A7C728A">
            <w:pPr>
              <w:keepNext/>
              <w:tabs>
                <w:tab w:val="left" w:pos="4962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Klorering ingångsvatten.</w:t>
            </w:r>
            <w:r w:rsidR="007E2063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2C8ACA51" w14:textId="77777777" w:rsidTr="6E8767E8">
        <w:tc>
          <w:tcPr>
            <w:tcW w:w="2115" w:type="dxa"/>
          </w:tcPr>
          <w:p w14:paraId="2F0895C4" w14:textId="1B41AA98" w:rsidR="00FA36C8" w:rsidRPr="00FA36C8" w:rsidRDefault="00FA36C8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lastRenderedPageBreak/>
              <w:t>Q Di 247</w:t>
            </w:r>
            <w:r w:rsidR="1F38ED23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776659AA" w14:textId="080DC26B" w:rsidR="00FA36C8" w:rsidRPr="00FA36C8" w:rsidRDefault="00FA36C8" w:rsidP="6A7C728A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Daglig drift CDS </w:t>
            </w:r>
          </w:p>
        </w:tc>
      </w:tr>
      <w:tr w:rsidR="00FA36C8" w:rsidRPr="00FA36C8" w14:paraId="652073B9" w14:textId="77777777" w:rsidTr="6E8767E8">
        <w:tc>
          <w:tcPr>
            <w:tcW w:w="2115" w:type="dxa"/>
          </w:tcPr>
          <w:p w14:paraId="63804D21" w14:textId="4DD77F7A" w:rsidR="00FA36C8" w:rsidRPr="00FA36C8" w:rsidRDefault="00FA36C8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t>Q Di 248</w:t>
            </w:r>
            <w:r w:rsidR="2055D301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4C1BE4AC" w14:textId="7E2E92C1" w:rsidR="00FA36C8" w:rsidRPr="00FA36C8" w:rsidRDefault="00FA36C8" w:rsidP="6A7C728A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Byte av koncentratbehållare</w:t>
            </w:r>
            <w:r w:rsidR="00B166D1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24FAD31E" w14:textId="77777777" w:rsidTr="6E8767E8">
        <w:tc>
          <w:tcPr>
            <w:tcW w:w="2115" w:type="dxa"/>
          </w:tcPr>
          <w:p w14:paraId="0579F083" w14:textId="2901D6BF" w:rsidR="00FA36C8" w:rsidRPr="00FA36C8" w:rsidRDefault="00FA36C8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t>Q Di 250</w:t>
            </w:r>
            <w:r w:rsidR="5E71A3D5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320C8298" w14:textId="39D8C9AC" w:rsidR="00FA36C8" w:rsidRPr="00FA36C8" w:rsidRDefault="00FA36C8" w:rsidP="6A7C728A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CDS Systemspecifikation skötsel och underhåll.</w:t>
            </w:r>
            <w:r w:rsidR="002E7208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48E302D6" w14:textId="77777777" w:rsidTr="6E8767E8">
        <w:tc>
          <w:tcPr>
            <w:tcW w:w="2115" w:type="dxa"/>
          </w:tcPr>
          <w:p w14:paraId="7C81C93E" w14:textId="41FDEE40" w:rsidR="00FA36C8" w:rsidRPr="00FA36C8" w:rsidRDefault="00FA36C8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t>Q Di 254</w:t>
            </w:r>
            <w:r w:rsidR="081618AB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1A123E0C" w14:textId="3A71FF3E" w:rsidR="00FA36C8" w:rsidRPr="00FA36C8" w:rsidRDefault="00FA36C8" w:rsidP="6A7C728A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>Validering av vattenreningsanläggning</w:t>
            </w:r>
            <w:r w:rsidR="003762F3" w:rsidRPr="6A7C728A">
              <w:rPr>
                <w:b/>
                <w:bCs/>
              </w:rPr>
              <w:t xml:space="preserve"> </w:t>
            </w:r>
          </w:p>
        </w:tc>
      </w:tr>
      <w:tr w:rsidR="00FA36C8" w:rsidRPr="00FA36C8" w14:paraId="72A100AB" w14:textId="77777777" w:rsidTr="6E8767E8">
        <w:tc>
          <w:tcPr>
            <w:tcW w:w="2115" w:type="dxa"/>
          </w:tcPr>
          <w:p w14:paraId="47F0B996" w14:textId="77777777" w:rsidR="00FA36C8" w:rsidRPr="00FA36C8" w:rsidRDefault="00FA36C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Q Di 255</w:t>
            </w:r>
          </w:p>
        </w:tc>
        <w:tc>
          <w:tcPr>
            <w:tcW w:w="6599" w:type="dxa"/>
          </w:tcPr>
          <w:p w14:paraId="790C9445" w14:textId="08780A0D" w:rsidR="00FA36C8" w:rsidRPr="00FA36C8" w:rsidRDefault="00FA36C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Munkedal Kemisk kontroll av vtn efter Ro</w:t>
            </w:r>
            <w:r w:rsidR="00903ADE">
              <w:rPr>
                <w:b/>
                <w:szCs w:val="20"/>
              </w:rPr>
              <w:t xml:space="preserve"> </w:t>
            </w:r>
          </w:p>
        </w:tc>
      </w:tr>
      <w:tr w:rsidR="00FA36C8" w:rsidRPr="00FA36C8" w14:paraId="13AF53D7" w14:textId="77777777" w:rsidTr="6E8767E8">
        <w:tc>
          <w:tcPr>
            <w:tcW w:w="2115" w:type="dxa"/>
          </w:tcPr>
          <w:p w14:paraId="25A385A7" w14:textId="77777777" w:rsidR="00FA36C8" w:rsidRPr="00FA36C8" w:rsidRDefault="00FA36C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Q Di 256</w:t>
            </w:r>
          </w:p>
        </w:tc>
        <w:tc>
          <w:tcPr>
            <w:tcW w:w="6599" w:type="dxa"/>
          </w:tcPr>
          <w:p w14:paraId="0D4B0FF1" w14:textId="08D48B8A" w:rsidR="00FA36C8" w:rsidRPr="00FA36C8" w:rsidRDefault="00FA36C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Munkedal Mikro endo kontroll av vtn efter Ro</w:t>
            </w:r>
            <w:r w:rsidR="00903ADE">
              <w:rPr>
                <w:b/>
                <w:szCs w:val="20"/>
              </w:rPr>
              <w:t xml:space="preserve"> </w:t>
            </w:r>
          </w:p>
        </w:tc>
      </w:tr>
      <w:tr w:rsidR="00FA36C8" w:rsidRPr="00FA36C8" w14:paraId="436A2285" w14:textId="77777777" w:rsidTr="6E8767E8">
        <w:tc>
          <w:tcPr>
            <w:tcW w:w="2115" w:type="dxa"/>
          </w:tcPr>
          <w:p w14:paraId="483016ED" w14:textId="77777777" w:rsidR="00FA36C8" w:rsidRPr="00FA36C8" w:rsidRDefault="00FA36C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Q Di 257</w:t>
            </w:r>
          </w:p>
        </w:tc>
        <w:tc>
          <w:tcPr>
            <w:tcW w:w="6599" w:type="dxa"/>
          </w:tcPr>
          <w:p w14:paraId="77EC684C" w14:textId="4C8A5226" w:rsidR="00FA36C8" w:rsidRPr="00FA36C8" w:rsidRDefault="00FA36C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 xml:space="preserve">Munkedal Vattenförsörjning ingångsvatten Dialysmott </w:t>
            </w:r>
          </w:p>
        </w:tc>
      </w:tr>
      <w:tr w:rsidR="00FA36C8" w:rsidRPr="00FA36C8" w14:paraId="4B3A2769" w14:textId="77777777" w:rsidTr="6E8767E8">
        <w:tc>
          <w:tcPr>
            <w:tcW w:w="2115" w:type="dxa"/>
          </w:tcPr>
          <w:p w14:paraId="59BB2C58" w14:textId="77777777" w:rsidR="00FA36C8" w:rsidRPr="00FA36C8" w:rsidRDefault="00FA36C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Q Di 258</w:t>
            </w:r>
          </w:p>
        </w:tc>
        <w:tc>
          <w:tcPr>
            <w:tcW w:w="6599" w:type="dxa"/>
          </w:tcPr>
          <w:p w14:paraId="7CA1189D" w14:textId="37138FBB" w:rsidR="00FA36C8" w:rsidRPr="00FA36C8" w:rsidRDefault="00FA36C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Munkedal Vattenrening systemspecifikation</w:t>
            </w:r>
            <w:r w:rsidR="00903ADE">
              <w:rPr>
                <w:b/>
                <w:szCs w:val="20"/>
              </w:rPr>
              <w:t xml:space="preserve"> </w:t>
            </w:r>
          </w:p>
        </w:tc>
      </w:tr>
      <w:tr w:rsidR="00FA36C8" w:rsidRPr="00FA36C8" w14:paraId="2079E934" w14:textId="77777777" w:rsidTr="6E8767E8">
        <w:tc>
          <w:tcPr>
            <w:tcW w:w="2115" w:type="dxa"/>
          </w:tcPr>
          <w:p w14:paraId="1106C209" w14:textId="77777777" w:rsidR="00FA36C8" w:rsidRPr="00FA36C8" w:rsidRDefault="00FA36C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Q Di 259</w:t>
            </w:r>
          </w:p>
        </w:tc>
        <w:tc>
          <w:tcPr>
            <w:tcW w:w="6599" w:type="dxa"/>
          </w:tcPr>
          <w:p w14:paraId="4B4E9368" w14:textId="6D1F3633" w:rsidR="00FA36C8" w:rsidRPr="00FA36C8" w:rsidRDefault="00FA36C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 w:rsidRPr="00FA36C8">
              <w:rPr>
                <w:b/>
                <w:szCs w:val="20"/>
              </w:rPr>
              <w:t>Munkedal Aqua Boss Lauer vattenrening instruktioner</w:t>
            </w:r>
            <w:r w:rsidR="00903ADE">
              <w:rPr>
                <w:b/>
                <w:szCs w:val="20"/>
              </w:rPr>
              <w:t xml:space="preserve"> </w:t>
            </w:r>
          </w:p>
        </w:tc>
      </w:tr>
      <w:tr w:rsidR="00FA36C8" w:rsidRPr="00FA36C8" w14:paraId="33355711" w14:textId="77777777" w:rsidTr="6E8767E8">
        <w:tc>
          <w:tcPr>
            <w:tcW w:w="2115" w:type="dxa"/>
          </w:tcPr>
          <w:p w14:paraId="7FF4435B" w14:textId="5DFA55E8" w:rsidR="00FA36C8" w:rsidRPr="00FA36C8" w:rsidRDefault="00FA36C8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t>Q Di 260</w:t>
            </w:r>
            <w:r w:rsidR="5F57466F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58C90799" w14:textId="31F82A27" w:rsidR="00FA36C8" w:rsidRPr="00FA36C8" w:rsidRDefault="00FA36C8" w:rsidP="6A7C728A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A7C728A">
              <w:rPr>
                <w:b/>
                <w:bCs/>
              </w:rPr>
              <w:t xml:space="preserve">Ej obehöriga i beredningsrum  </w:t>
            </w:r>
          </w:p>
        </w:tc>
      </w:tr>
      <w:tr w:rsidR="00841E94" w:rsidRPr="00FA36C8" w14:paraId="7D18226F" w14:textId="77777777" w:rsidTr="6E8767E8">
        <w:tc>
          <w:tcPr>
            <w:tcW w:w="2115" w:type="dxa"/>
          </w:tcPr>
          <w:p w14:paraId="76E46445" w14:textId="25E8A21D" w:rsidR="00841E94" w:rsidRPr="00FA36C8" w:rsidRDefault="00841E94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A7C728A">
              <w:rPr>
                <w:b/>
                <w:bCs/>
              </w:rPr>
              <w:t>Q Di 261</w:t>
            </w:r>
            <w:r w:rsidR="67926A90" w:rsidRPr="6A7C728A">
              <w:rPr>
                <w:b/>
                <w:bCs/>
              </w:rPr>
              <w:t xml:space="preserve"> GMP</w:t>
            </w:r>
          </w:p>
        </w:tc>
        <w:tc>
          <w:tcPr>
            <w:tcW w:w="6599" w:type="dxa"/>
          </w:tcPr>
          <w:p w14:paraId="32E7AE58" w14:textId="2739F9C2" w:rsidR="00841E94" w:rsidRPr="00FA36C8" w:rsidRDefault="00866DA5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>Riskanalys för tillverkning av Hemofiltrationsvätskor</w:t>
            </w:r>
          </w:p>
        </w:tc>
      </w:tr>
      <w:tr w:rsidR="00841E94" w:rsidRPr="00FA36C8" w14:paraId="135F38CD" w14:textId="77777777" w:rsidTr="6E8767E8">
        <w:tc>
          <w:tcPr>
            <w:tcW w:w="2115" w:type="dxa"/>
          </w:tcPr>
          <w:p w14:paraId="784822E6" w14:textId="1DFC4BAA" w:rsidR="00841E94" w:rsidRPr="00FA36C8" w:rsidRDefault="00FB2C81" w:rsidP="6A7C728A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E8767E8">
              <w:rPr>
                <w:b/>
                <w:bCs/>
              </w:rPr>
              <w:t xml:space="preserve"> </w:t>
            </w:r>
          </w:p>
        </w:tc>
        <w:tc>
          <w:tcPr>
            <w:tcW w:w="6599" w:type="dxa"/>
          </w:tcPr>
          <w:p w14:paraId="026FBAD5" w14:textId="4566695D" w:rsidR="00841E94" w:rsidRPr="00FA36C8" w:rsidRDefault="00E403D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</w:p>
        </w:tc>
      </w:tr>
      <w:tr w:rsidR="00FB2C81" w:rsidRPr="00FA36C8" w14:paraId="36409A09" w14:textId="77777777" w:rsidTr="6E8767E8">
        <w:tc>
          <w:tcPr>
            <w:tcW w:w="2115" w:type="dxa"/>
          </w:tcPr>
          <w:p w14:paraId="38D020A7" w14:textId="01160999" w:rsidR="00FB2C81" w:rsidRPr="00FA36C8" w:rsidRDefault="00E403D8" w:rsidP="00FA36C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Q Di 263 </w:t>
            </w:r>
          </w:p>
        </w:tc>
        <w:tc>
          <w:tcPr>
            <w:tcW w:w="6599" w:type="dxa"/>
          </w:tcPr>
          <w:p w14:paraId="2381665C" w14:textId="642871D1" w:rsidR="00FB2C81" w:rsidRPr="00FA36C8" w:rsidRDefault="00E403D8" w:rsidP="00FA36C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Munkedal </w:t>
            </w:r>
            <w:r w:rsidR="00507658">
              <w:rPr>
                <w:b/>
                <w:szCs w:val="20"/>
              </w:rPr>
              <w:t xml:space="preserve">ingångsvatten </w:t>
            </w:r>
            <w:r w:rsidR="00E45AD4">
              <w:rPr>
                <w:b/>
                <w:szCs w:val="20"/>
              </w:rPr>
              <w:t>mikrobiologisk</w:t>
            </w:r>
            <w:r w:rsidR="003D3F6C">
              <w:rPr>
                <w:b/>
                <w:szCs w:val="20"/>
              </w:rPr>
              <w:t xml:space="preserve">, </w:t>
            </w:r>
            <w:r w:rsidR="00507658">
              <w:rPr>
                <w:b/>
                <w:szCs w:val="20"/>
              </w:rPr>
              <w:t xml:space="preserve">kemisk </w:t>
            </w:r>
            <w:proofErr w:type="gramStart"/>
            <w:r w:rsidR="00507658">
              <w:rPr>
                <w:b/>
                <w:szCs w:val="20"/>
              </w:rPr>
              <w:t>kontroll</w:t>
            </w:r>
            <w:r w:rsidR="003D3F6C">
              <w:rPr>
                <w:b/>
                <w:szCs w:val="20"/>
              </w:rPr>
              <w:t xml:space="preserve"> provtagnings</w:t>
            </w:r>
            <w:proofErr w:type="gramEnd"/>
            <w:r w:rsidR="003D3F6C">
              <w:rPr>
                <w:b/>
                <w:szCs w:val="20"/>
              </w:rPr>
              <w:t xml:space="preserve"> anvisning</w:t>
            </w:r>
          </w:p>
        </w:tc>
      </w:tr>
      <w:tr w:rsidR="00FB2C81" w:rsidRPr="00FA36C8" w14:paraId="6C223F08" w14:textId="77777777" w:rsidTr="6E8767E8">
        <w:tc>
          <w:tcPr>
            <w:tcW w:w="2115" w:type="dxa"/>
          </w:tcPr>
          <w:p w14:paraId="2FBCEB0D" w14:textId="7F160361" w:rsidR="00FB2C81" w:rsidRPr="00FA36C8" w:rsidRDefault="5CD74AAE" w:rsidP="6E8767E8">
            <w:pPr>
              <w:keepNext/>
              <w:tabs>
                <w:tab w:val="left" w:pos="7655"/>
              </w:tabs>
              <w:spacing w:after="0" w:line="240" w:lineRule="auto"/>
              <w:ind w:left="0" w:right="0"/>
              <w:outlineLvl w:val="6"/>
              <w:rPr>
                <w:b/>
                <w:bCs/>
              </w:rPr>
            </w:pPr>
            <w:r w:rsidRPr="6E8767E8">
              <w:rPr>
                <w:b/>
                <w:bCs/>
              </w:rPr>
              <w:t>Q Di 264 GMP</w:t>
            </w:r>
          </w:p>
        </w:tc>
        <w:tc>
          <w:tcPr>
            <w:tcW w:w="6599" w:type="dxa"/>
          </w:tcPr>
          <w:p w14:paraId="7D922F01" w14:textId="1EB7B443" w:rsidR="00FB2C81" w:rsidRPr="00FA36C8" w:rsidRDefault="5CD74AAE" w:rsidP="6E8767E8">
            <w:pPr>
              <w:keepNext/>
              <w:tabs>
                <w:tab w:val="left" w:pos="567"/>
                <w:tab w:val="left" w:pos="7938"/>
              </w:tabs>
              <w:spacing w:after="0" w:line="240" w:lineRule="auto"/>
              <w:ind w:left="0" w:right="0"/>
              <w:outlineLvl w:val="2"/>
              <w:rPr>
                <w:b/>
                <w:bCs/>
              </w:rPr>
            </w:pPr>
            <w:r w:rsidRPr="6E8767E8">
              <w:rPr>
                <w:b/>
                <w:bCs/>
              </w:rPr>
              <w:t>Rengöring och desinfektion av koncentratanläggning</w:t>
            </w:r>
          </w:p>
        </w:tc>
      </w:tr>
    </w:tbl>
    <w:p w14:paraId="205A02E4" w14:textId="77777777" w:rsidR="00FA36C8" w:rsidRPr="00FA36C8" w:rsidRDefault="00FA36C8" w:rsidP="00FA36C8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A36C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A2B2" w14:textId="77777777" w:rsidR="004C1825" w:rsidRDefault="004C1825">
      <w:r>
        <w:separator/>
      </w:r>
    </w:p>
  </w:endnote>
  <w:endnote w:type="continuationSeparator" w:id="0">
    <w:p w14:paraId="58873A44" w14:textId="77777777" w:rsidR="004C1825" w:rsidRDefault="004C1825">
      <w:r>
        <w:continuationSeparator/>
      </w:r>
    </w:p>
  </w:endnote>
  <w:endnote w:type="continuationNotice" w:id="1">
    <w:p w14:paraId="7F2DB14B" w14:textId="77777777" w:rsidR="004C1825" w:rsidRDefault="004C18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1506" w14:textId="77777777" w:rsidR="004C1825" w:rsidRDefault="004C1825"/>
  </w:footnote>
  <w:footnote w:type="continuationSeparator" w:id="0">
    <w:p w14:paraId="080BDE38" w14:textId="77777777" w:rsidR="004C1825" w:rsidRDefault="004C1825">
      <w:r>
        <w:continuationSeparator/>
      </w:r>
    </w:p>
  </w:footnote>
  <w:footnote w:type="continuationNotice" w:id="1">
    <w:p w14:paraId="47CD861A" w14:textId="77777777" w:rsidR="004C1825" w:rsidRDefault="004C18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2289363">
    <w:abstractNumId w:val="17"/>
  </w:num>
  <w:num w:numId="2" w16cid:durableId="1236086699">
    <w:abstractNumId w:val="14"/>
  </w:num>
  <w:num w:numId="3" w16cid:durableId="1460684531">
    <w:abstractNumId w:val="0"/>
  </w:num>
  <w:num w:numId="4" w16cid:durableId="1852186871">
    <w:abstractNumId w:val="6"/>
  </w:num>
  <w:num w:numId="5" w16cid:durableId="1967421058">
    <w:abstractNumId w:val="15"/>
  </w:num>
  <w:num w:numId="6" w16cid:durableId="1767533164">
    <w:abstractNumId w:val="2"/>
  </w:num>
  <w:num w:numId="7" w16cid:durableId="510335373">
    <w:abstractNumId w:val="11"/>
  </w:num>
  <w:num w:numId="8" w16cid:durableId="1617370340">
    <w:abstractNumId w:val="8"/>
  </w:num>
  <w:num w:numId="9" w16cid:durableId="542133207">
    <w:abstractNumId w:val="1"/>
  </w:num>
  <w:num w:numId="10" w16cid:durableId="1102067164">
    <w:abstractNumId w:val="1"/>
  </w:num>
  <w:num w:numId="11" w16cid:durableId="338703139">
    <w:abstractNumId w:val="3"/>
  </w:num>
  <w:num w:numId="12" w16cid:durableId="1560171297">
    <w:abstractNumId w:val="4"/>
  </w:num>
  <w:num w:numId="13" w16cid:durableId="747926911">
    <w:abstractNumId w:val="13"/>
  </w:num>
  <w:num w:numId="14" w16cid:durableId="360397179">
    <w:abstractNumId w:val="9"/>
  </w:num>
  <w:num w:numId="15" w16cid:durableId="1362244677">
    <w:abstractNumId w:val="7"/>
  </w:num>
  <w:num w:numId="16" w16cid:durableId="1913852693">
    <w:abstractNumId w:val="12"/>
  </w:num>
  <w:num w:numId="17" w16cid:durableId="501353361">
    <w:abstractNumId w:val="5"/>
  </w:num>
  <w:num w:numId="18" w16cid:durableId="1815557792">
    <w:abstractNumId w:val="10"/>
  </w:num>
  <w:num w:numId="19" w16cid:durableId="8452911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CB9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C65"/>
    <w:rsid w:val="00211487"/>
    <w:rsid w:val="00211D91"/>
    <w:rsid w:val="00217DEC"/>
    <w:rsid w:val="00235B57"/>
    <w:rsid w:val="00245CB5"/>
    <w:rsid w:val="00250F24"/>
    <w:rsid w:val="002523C5"/>
    <w:rsid w:val="00252C37"/>
    <w:rsid w:val="0025380B"/>
    <w:rsid w:val="0025703A"/>
    <w:rsid w:val="00262F3D"/>
    <w:rsid w:val="00263281"/>
    <w:rsid w:val="002651D6"/>
    <w:rsid w:val="0026551F"/>
    <w:rsid w:val="00275E57"/>
    <w:rsid w:val="00280A85"/>
    <w:rsid w:val="00284119"/>
    <w:rsid w:val="00290B5C"/>
    <w:rsid w:val="00291409"/>
    <w:rsid w:val="00294791"/>
    <w:rsid w:val="002A2EFA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208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AF5"/>
    <w:rsid w:val="00350CC4"/>
    <w:rsid w:val="00360E0D"/>
    <w:rsid w:val="0036357D"/>
    <w:rsid w:val="00363B23"/>
    <w:rsid w:val="0036594C"/>
    <w:rsid w:val="00367D19"/>
    <w:rsid w:val="00371BED"/>
    <w:rsid w:val="003762F3"/>
    <w:rsid w:val="00384019"/>
    <w:rsid w:val="003854F1"/>
    <w:rsid w:val="0039118E"/>
    <w:rsid w:val="00397F54"/>
    <w:rsid w:val="003A0D43"/>
    <w:rsid w:val="003B1360"/>
    <w:rsid w:val="003B2A4B"/>
    <w:rsid w:val="003B6818"/>
    <w:rsid w:val="003D099E"/>
    <w:rsid w:val="003D21A2"/>
    <w:rsid w:val="003D29D2"/>
    <w:rsid w:val="003D3F6C"/>
    <w:rsid w:val="003E0705"/>
    <w:rsid w:val="003E2FF7"/>
    <w:rsid w:val="003F1013"/>
    <w:rsid w:val="003F1ACF"/>
    <w:rsid w:val="00402D03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FB9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2F85"/>
    <w:rsid w:val="004C1825"/>
    <w:rsid w:val="004C2559"/>
    <w:rsid w:val="004D7BA3"/>
    <w:rsid w:val="004F4518"/>
    <w:rsid w:val="004F4C62"/>
    <w:rsid w:val="00501433"/>
    <w:rsid w:val="00502D15"/>
    <w:rsid w:val="00507658"/>
    <w:rsid w:val="00511CC4"/>
    <w:rsid w:val="00530F19"/>
    <w:rsid w:val="00531E60"/>
    <w:rsid w:val="00536A5A"/>
    <w:rsid w:val="00541D07"/>
    <w:rsid w:val="00544BAB"/>
    <w:rsid w:val="00545F31"/>
    <w:rsid w:val="00551F14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595"/>
    <w:rsid w:val="00673C92"/>
    <w:rsid w:val="006753EC"/>
    <w:rsid w:val="006A22E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D78E3"/>
    <w:rsid w:val="006E331F"/>
    <w:rsid w:val="006E450B"/>
    <w:rsid w:val="006F0D7E"/>
    <w:rsid w:val="00710B77"/>
    <w:rsid w:val="0071320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B1A"/>
    <w:rsid w:val="00762EE0"/>
    <w:rsid w:val="00765C41"/>
    <w:rsid w:val="00771100"/>
    <w:rsid w:val="007759DD"/>
    <w:rsid w:val="0078609F"/>
    <w:rsid w:val="007917BA"/>
    <w:rsid w:val="0079478A"/>
    <w:rsid w:val="007A5C6F"/>
    <w:rsid w:val="007D244B"/>
    <w:rsid w:val="007D4241"/>
    <w:rsid w:val="007D4317"/>
    <w:rsid w:val="007D4EA3"/>
    <w:rsid w:val="007E2063"/>
    <w:rsid w:val="007F1CFF"/>
    <w:rsid w:val="007F5DD5"/>
    <w:rsid w:val="00821A1B"/>
    <w:rsid w:val="008262E9"/>
    <w:rsid w:val="00827E69"/>
    <w:rsid w:val="00835C4D"/>
    <w:rsid w:val="00841E94"/>
    <w:rsid w:val="00843F48"/>
    <w:rsid w:val="00851423"/>
    <w:rsid w:val="00857848"/>
    <w:rsid w:val="008654B6"/>
    <w:rsid w:val="00866DA5"/>
    <w:rsid w:val="0087139C"/>
    <w:rsid w:val="00880E83"/>
    <w:rsid w:val="00892F28"/>
    <w:rsid w:val="008A0C5F"/>
    <w:rsid w:val="008A3DEA"/>
    <w:rsid w:val="008A4EB9"/>
    <w:rsid w:val="008A74C0"/>
    <w:rsid w:val="008B1694"/>
    <w:rsid w:val="008C0D46"/>
    <w:rsid w:val="008C4B27"/>
    <w:rsid w:val="008C7F2A"/>
    <w:rsid w:val="008E36F8"/>
    <w:rsid w:val="008E46B2"/>
    <w:rsid w:val="008E682C"/>
    <w:rsid w:val="008E78A1"/>
    <w:rsid w:val="008F589F"/>
    <w:rsid w:val="00903ADE"/>
    <w:rsid w:val="00906238"/>
    <w:rsid w:val="00907EF9"/>
    <w:rsid w:val="0091295C"/>
    <w:rsid w:val="00914D58"/>
    <w:rsid w:val="0091674D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226D"/>
    <w:rsid w:val="009B1F6B"/>
    <w:rsid w:val="009C0D12"/>
    <w:rsid w:val="009C192E"/>
    <w:rsid w:val="009C765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339B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779"/>
    <w:rsid w:val="00AD73EC"/>
    <w:rsid w:val="00AE5BC7"/>
    <w:rsid w:val="00AF5AAF"/>
    <w:rsid w:val="00B046D8"/>
    <w:rsid w:val="00B13F4C"/>
    <w:rsid w:val="00B16219"/>
    <w:rsid w:val="00B166D1"/>
    <w:rsid w:val="00B16C59"/>
    <w:rsid w:val="00B310FC"/>
    <w:rsid w:val="00B33FDD"/>
    <w:rsid w:val="00B359CC"/>
    <w:rsid w:val="00B36107"/>
    <w:rsid w:val="00B41789"/>
    <w:rsid w:val="00B46C03"/>
    <w:rsid w:val="00B470C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8C2"/>
    <w:rsid w:val="00B9AAB5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252E"/>
    <w:rsid w:val="00C5398F"/>
    <w:rsid w:val="00C556F5"/>
    <w:rsid w:val="00C70E19"/>
    <w:rsid w:val="00C72574"/>
    <w:rsid w:val="00C7430C"/>
    <w:rsid w:val="00C80E0B"/>
    <w:rsid w:val="00C85DA1"/>
    <w:rsid w:val="00C9071C"/>
    <w:rsid w:val="00C908FF"/>
    <w:rsid w:val="00C974E1"/>
    <w:rsid w:val="00C97BD3"/>
    <w:rsid w:val="00CA11DA"/>
    <w:rsid w:val="00CA39EF"/>
    <w:rsid w:val="00CA3F82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81C"/>
    <w:rsid w:val="00D37E7F"/>
    <w:rsid w:val="00D47AD7"/>
    <w:rsid w:val="00D51529"/>
    <w:rsid w:val="00D741A8"/>
    <w:rsid w:val="00D85218"/>
    <w:rsid w:val="00D915B1"/>
    <w:rsid w:val="00DA299D"/>
    <w:rsid w:val="00DA3289"/>
    <w:rsid w:val="00DA3F0F"/>
    <w:rsid w:val="00DA65C4"/>
    <w:rsid w:val="00DD2BE0"/>
    <w:rsid w:val="00DE4447"/>
    <w:rsid w:val="00DE5DA2"/>
    <w:rsid w:val="00DF0033"/>
    <w:rsid w:val="00DF30EE"/>
    <w:rsid w:val="00E026BF"/>
    <w:rsid w:val="00E07B1B"/>
    <w:rsid w:val="00E11853"/>
    <w:rsid w:val="00E403D8"/>
    <w:rsid w:val="00E45AD4"/>
    <w:rsid w:val="00E479B5"/>
    <w:rsid w:val="00E52A86"/>
    <w:rsid w:val="00E54B47"/>
    <w:rsid w:val="00E553BF"/>
    <w:rsid w:val="00E55D93"/>
    <w:rsid w:val="00E61294"/>
    <w:rsid w:val="00E70CAC"/>
    <w:rsid w:val="00E7237C"/>
    <w:rsid w:val="00E77C46"/>
    <w:rsid w:val="00E86CE8"/>
    <w:rsid w:val="00E90E82"/>
    <w:rsid w:val="00EA00CB"/>
    <w:rsid w:val="00EA17B4"/>
    <w:rsid w:val="00EA1BAA"/>
    <w:rsid w:val="00EA3FCD"/>
    <w:rsid w:val="00EA42A0"/>
    <w:rsid w:val="00EB6714"/>
    <w:rsid w:val="00EC0A68"/>
    <w:rsid w:val="00EC5006"/>
    <w:rsid w:val="00ED25C9"/>
    <w:rsid w:val="00ED49C3"/>
    <w:rsid w:val="00ED6CE8"/>
    <w:rsid w:val="00ED7AA6"/>
    <w:rsid w:val="00EE2A56"/>
    <w:rsid w:val="00EE3818"/>
    <w:rsid w:val="00F22264"/>
    <w:rsid w:val="00F2564D"/>
    <w:rsid w:val="00F25B9B"/>
    <w:rsid w:val="00F35B05"/>
    <w:rsid w:val="00F413D9"/>
    <w:rsid w:val="00F5135F"/>
    <w:rsid w:val="00F51F78"/>
    <w:rsid w:val="00F86F47"/>
    <w:rsid w:val="00F90B64"/>
    <w:rsid w:val="00FA36C8"/>
    <w:rsid w:val="00FB2C81"/>
    <w:rsid w:val="00FB2F0F"/>
    <w:rsid w:val="00FB5086"/>
    <w:rsid w:val="00FB5411"/>
    <w:rsid w:val="00FB627A"/>
    <w:rsid w:val="00FB6392"/>
    <w:rsid w:val="00FC0ABC"/>
    <w:rsid w:val="00FD3C70"/>
    <w:rsid w:val="00FD6820"/>
    <w:rsid w:val="00FE12D8"/>
    <w:rsid w:val="00FF568D"/>
    <w:rsid w:val="00FF7C02"/>
    <w:rsid w:val="024801E3"/>
    <w:rsid w:val="06164111"/>
    <w:rsid w:val="081618AB"/>
    <w:rsid w:val="0CDA5F5E"/>
    <w:rsid w:val="0CDFD02A"/>
    <w:rsid w:val="0E14058B"/>
    <w:rsid w:val="1149C0B7"/>
    <w:rsid w:val="1218FA79"/>
    <w:rsid w:val="1513D8DD"/>
    <w:rsid w:val="16EAEF45"/>
    <w:rsid w:val="18715D71"/>
    <w:rsid w:val="196EC222"/>
    <w:rsid w:val="1C41D4D6"/>
    <w:rsid w:val="1F38ED23"/>
    <w:rsid w:val="2055D301"/>
    <w:rsid w:val="21EE9011"/>
    <w:rsid w:val="23E59841"/>
    <w:rsid w:val="26146D2D"/>
    <w:rsid w:val="292DF99C"/>
    <w:rsid w:val="29B64A68"/>
    <w:rsid w:val="3008A5DB"/>
    <w:rsid w:val="31B99368"/>
    <w:rsid w:val="320F3D0C"/>
    <w:rsid w:val="3958D1DD"/>
    <w:rsid w:val="3CF507CF"/>
    <w:rsid w:val="3DA27694"/>
    <w:rsid w:val="3EB11DBC"/>
    <w:rsid w:val="452854E9"/>
    <w:rsid w:val="48427206"/>
    <w:rsid w:val="4D23B6AD"/>
    <w:rsid w:val="4E8225AC"/>
    <w:rsid w:val="4F65E7BE"/>
    <w:rsid w:val="50BEB973"/>
    <w:rsid w:val="552AD5F8"/>
    <w:rsid w:val="555FC358"/>
    <w:rsid w:val="5657442A"/>
    <w:rsid w:val="5987F9D2"/>
    <w:rsid w:val="5CD74AAE"/>
    <w:rsid w:val="5E71A3D5"/>
    <w:rsid w:val="5F57466F"/>
    <w:rsid w:val="6104FD61"/>
    <w:rsid w:val="647B2B65"/>
    <w:rsid w:val="67926A90"/>
    <w:rsid w:val="6A7C728A"/>
    <w:rsid w:val="6B2CF8ED"/>
    <w:rsid w:val="6D29EC63"/>
    <w:rsid w:val="6E8767E8"/>
    <w:rsid w:val="6F41A114"/>
    <w:rsid w:val="72F74F69"/>
    <w:rsid w:val="764C6DAB"/>
    <w:rsid w:val="7809E7BC"/>
    <w:rsid w:val="7E77A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336</Words>
  <Characters>1784</Characters>
  <Application>Microsoft Office Word</Application>
  <DocSecurity>0</DocSecurity>
  <Lines>14</Lines>
  <Paragraphs>4</Paragraphs>
  <ScaleCrop>false</ScaleCrop>
  <Manager/>
  <Company/>
  <LinksUpToDate>false</LinksUpToDate>
  <CharactersWithSpaces>2116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200 serien innehållsförteckning</dc:title>
  <dc:subject/>
  <dc:creator>patrik.jens.johansson@vgregion.se</dc:creator>
  <keywords/>
  <lastModifiedBy>Anita Fredriksson</lastModifiedBy>
  <revision>54</revision>
  <lastPrinted>2016-03-31T10:56:00.0000000Z</lastPrinted>
  <dcterms:created xsi:type="dcterms:W3CDTF">2026-09-03T12:51:00.0000000Z</dcterms:created>
  <dcterms:modified xsi:type="dcterms:W3CDTF">2026-09-03T12:54:00.0000000Z</dcterms:modified>
</coreProperties>
</file>