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9A6327" w:rsidP="00F35B05" w:rsidRDefault="009A6327" w14:paraId="1C421BEC" w14:textId="77777777">
      <w:pPr>
        <w:pStyle w:val="Rubrik2"/>
        <w:sectPr w:rsidR="009A6327" w:rsidSect="009A63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A6327" w:rsidR="009A6327" w:rsidP="009A6327" w:rsidRDefault="009A6327" w14:paraId="181C8405" w14:textId="2F05CBE4">
      <w:pPr>
        <w:spacing w:after="0" w:line="240" w:lineRule="auto"/>
        <w:ind w:left="0" w:right="0"/>
        <w:rPr>
          <w:szCs w:val="20"/>
        </w:rPr>
      </w:pPr>
      <w:r w:rsidRPr="009A632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BF991" wp14:editId="4831869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A6327" w:rsidP="009A6327" w:rsidRDefault="009A6327" w14:paraId="777216E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24152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0BF991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A6327" w:rsidP="009A6327" w:rsidRDefault="009A6327" w14:paraId="777216E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24152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A6327" w:rsidR="009A6327" w:rsidTr="00D62AC6" w14:paraId="6982104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A6327" w:rsidR="009A6327" w:rsidP="00F81F8E" w:rsidRDefault="009A6327" w14:paraId="19017F6C" w14:textId="21B7B2C0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009A6327">
              <w:rPr>
                <w:noProof/>
              </w:rPr>
              <w:t xml:space="preserve">Innehållsförteckning </w:t>
            </w:r>
            <w:r w:rsidR="007120BA">
              <w:rPr>
                <w:noProof/>
              </w:rPr>
              <w:t xml:space="preserve"> Q Di 1 serien</w:t>
            </w:r>
          </w:p>
        </w:tc>
      </w:tr>
    </w:tbl>
    <w:p w:rsidRPr="009A6327" w:rsidR="009A6327" w:rsidP="6D95C577" w:rsidRDefault="009A6327" w14:paraId="3DB7368E" w14:textId="5EF44784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6D95C577">
        <w:rPr>
          <w:rFonts w:ascii="Arial" w:hAnsi="Arial" w:cs="Arial"/>
          <w:kern w:val="32"/>
          <w:sz w:val="20"/>
          <w:szCs w:val="20"/>
        </w:rPr>
        <w:t xml:space="preserve">1 ex i </w:t>
      </w:r>
      <w:r w:rsidRPr="6D95C577" w:rsidR="43CA92D3">
        <w:rPr>
          <w:rFonts w:ascii="Arial" w:hAnsi="Arial" w:cs="Arial"/>
          <w:kern w:val="32"/>
          <w:sz w:val="20"/>
          <w:szCs w:val="20"/>
        </w:rPr>
        <w:t>avdelnings</w:t>
      </w:r>
      <w:r w:rsidRPr="6D95C577">
        <w:rPr>
          <w:rFonts w:ascii="Arial" w:hAnsi="Arial" w:cs="Arial"/>
          <w:kern w:val="32"/>
          <w:sz w:val="20"/>
          <w:szCs w:val="20"/>
        </w:rPr>
        <w:t>pärm</w:t>
      </w:r>
    </w:p>
    <w:p w:rsidRPr="009A6327" w:rsidR="009A6327" w:rsidP="009A6327" w:rsidRDefault="009A6327" w14:paraId="38B4B95B" w14:textId="77777777">
      <w:pPr>
        <w:spacing w:after="0" w:line="240" w:lineRule="auto"/>
        <w:ind w:left="0" w:right="0"/>
        <w:rPr>
          <w:szCs w:val="20"/>
        </w:rPr>
      </w:pPr>
    </w:p>
    <w:p w:rsidRPr="009A6327" w:rsidR="009A6327" w:rsidP="009A6327" w:rsidRDefault="009A6327" w14:paraId="0837B4C0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90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0"/>
        <w:gridCol w:w="6976"/>
      </w:tblGrid>
      <w:tr w:rsidRPr="009A6327" w:rsidR="009A6327" w:rsidTr="6AB24B81" w14:paraId="68254CCC" w14:textId="77777777">
        <w:tc>
          <w:tcPr>
            <w:tcW w:w="2070" w:type="dxa"/>
            <w:tcMar/>
          </w:tcPr>
          <w:p w:rsidRPr="009A6327" w:rsidR="009A6327" w:rsidP="559CFDD7" w:rsidRDefault="009A6327" w14:paraId="5C1DD150" w14:textId="1CEA387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976" w:type="dxa"/>
            <w:tcMar/>
          </w:tcPr>
          <w:p w:rsidRPr="009A6327" w:rsidR="009A6327" w:rsidP="559CFDD7" w:rsidRDefault="009A6327" w14:paraId="7EF3C04D" w14:textId="220573A0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</w:p>
        </w:tc>
      </w:tr>
      <w:tr w:rsidRPr="009A6327" w:rsidR="009A6327" w:rsidTr="6AB24B81" w14:paraId="0FEDA183" w14:textId="77777777">
        <w:tc>
          <w:tcPr>
            <w:tcW w:w="2070" w:type="dxa"/>
            <w:tcMar/>
          </w:tcPr>
          <w:p w:rsidRPr="009A6327" w:rsidR="009A6327" w:rsidP="559CFDD7" w:rsidRDefault="009A6327" w14:paraId="7A000DA4" w14:textId="4BDE1219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1</w:t>
            </w:r>
            <w:r w:rsidRPr="559CFDD7" w:rsidR="07B7E76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59CFDD7" w:rsidR="47914AE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59CFDD7" w:rsidR="07B7E76E">
              <w:rPr>
                <w:b w:val="1"/>
                <w:bCs w:val="1"/>
                <w:sz w:val="28"/>
                <w:szCs w:val="28"/>
              </w:rPr>
              <w:t>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6F183D1E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9A6327">
              <w:rPr>
                <w:b/>
                <w:sz w:val="28"/>
                <w:szCs w:val="28"/>
              </w:rPr>
              <w:t xml:space="preserve">Beskrivning av kvalitetssystem </w:t>
            </w:r>
          </w:p>
        </w:tc>
      </w:tr>
      <w:tr w:rsidRPr="009A6327" w:rsidR="009A6327" w:rsidTr="6AB24B81" w14:paraId="6FB1C588" w14:textId="77777777">
        <w:tc>
          <w:tcPr>
            <w:tcW w:w="2070" w:type="dxa"/>
            <w:tcMar/>
          </w:tcPr>
          <w:p w:rsidRPr="009A6327" w:rsidR="009A6327" w:rsidP="559CFDD7" w:rsidRDefault="009A6327" w14:paraId="64032C54" w14:textId="5C090905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6</w:t>
            </w:r>
            <w:r w:rsidRPr="559CFDD7" w:rsidR="08523F9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59CFDD7" w:rsidR="28F46BB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59CFDD7" w:rsidR="08523F92">
              <w:rPr>
                <w:b w:val="1"/>
                <w:bCs w:val="1"/>
                <w:sz w:val="28"/>
                <w:szCs w:val="28"/>
              </w:rPr>
              <w:t>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68C88561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Organisation dialysmottagning</w:t>
            </w:r>
          </w:p>
        </w:tc>
      </w:tr>
      <w:tr w:rsidRPr="009A6327" w:rsidR="009A6327" w:rsidTr="6AB24B81" w14:paraId="36493F1B" w14:textId="77777777">
        <w:tc>
          <w:tcPr>
            <w:tcW w:w="2070" w:type="dxa"/>
            <w:tcMar/>
          </w:tcPr>
          <w:p w:rsidRPr="009A6327" w:rsidR="009A6327" w:rsidP="559CFDD7" w:rsidRDefault="009A6327" w14:paraId="11F3F6CF" w14:textId="3C5D49C4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7</w:t>
            </w:r>
            <w:r w:rsidRPr="559CFDD7" w:rsidR="1C7D816E">
              <w:rPr>
                <w:b w:val="1"/>
                <w:bCs w:val="1"/>
                <w:sz w:val="28"/>
                <w:szCs w:val="28"/>
              </w:rPr>
              <w:t xml:space="preserve">  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5750152D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Ansvarsfördelning organisation, ansvarsförhållanden och personal</w:t>
            </w:r>
          </w:p>
        </w:tc>
      </w:tr>
      <w:tr w:rsidRPr="009A6327" w:rsidR="009A6327" w:rsidTr="6AB24B81" w14:paraId="0165998F" w14:textId="77777777">
        <w:tc>
          <w:tcPr>
            <w:tcW w:w="2070" w:type="dxa"/>
            <w:tcMar/>
          </w:tcPr>
          <w:p w:rsidRPr="009A6327" w:rsidR="009A6327" w:rsidP="559CFDD7" w:rsidRDefault="009A6327" w14:paraId="3306CDE5" w14:textId="07C590B8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8</w:t>
            </w:r>
            <w:r w:rsidRPr="559CFDD7" w:rsidR="5D6E20D8">
              <w:rPr>
                <w:b w:val="1"/>
                <w:bCs w:val="1"/>
                <w:sz w:val="28"/>
                <w:szCs w:val="28"/>
              </w:rPr>
              <w:t xml:space="preserve">  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271590ED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Program för utbildning och fortbildning</w:t>
            </w:r>
          </w:p>
        </w:tc>
      </w:tr>
      <w:tr w:rsidRPr="009A6327" w:rsidR="009A6327" w:rsidTr="6AB24B81" w14:paraId="68C7F5A2" w14:textId="77777777">
        <w:tc>
          <w:tcPr>
            <w:tcW w:w="2070" w:type="dxa"/>
            <w:tcMar/>
          </w:tcPr>
          <w:p w:rsidRPr="009A6327" w:rsidR="009A6327" w:rsidP="559CFDD7" w:rsidRDefault="009A6327" w14:paraId="31C0C50A" w14:textId="36CB3CA4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9</w:t>
            </w:r>
            <w:r w:rsidRPr="559CFDD7" w:rsidR="61664142">
              <w:rPr>
                <w:b w:val="1"/>
                <w:bCs w:val="1"/>
                <w:sz w:val="28"/>
                <w:szCs w:val="28"/>
              </w:rPr>
              <w:t xml:space="preserve">  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4B53CC0D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Inskolningsprogram för dialyssjuksköterska</w:t>
            </w:r>
          </w:p>
        </w:tc>
      </w:tr>
      <w:tr w:rsidRPr="009A6327" w:rsidR="009A6327" w:rsidTr="6AB24B81" w14:paraId="46D6BCDA" w14:textId="77777777">
        <w:tc>
          <w:tcPr>
            <w:tcW w:w="2070" w:type="dxa"/>
            <w:tcMar/>
          </w:tcPr>
          <w:p w:rsidRPr="009A6327" w:rsidR="009A6327" w:rsidP="559CFDD7" w:rsidRDefault="009A6327" w14:paraId="5A274761" w14:textId="7A00CB75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13</w:t>
            </w:r>
            <w:r w:rsidRPr="559CFDD7" w:rsidR="37D3C69A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2FEA33EC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Egeninspektion GMP</w:t>
            </w:r>
            <w:r w:rsidRPr="009A6327">
              <w:rPr>
                <w:b/>
                <w:bCs/>
                <w:sz w:val="28"/>
                <w:szCs w:val="28"/>
              </w:rPr>
              <w:tab/>
            </w:r>
          </w:p>
        </w:tc>
      </w:tr>
      <w:tr w:rsidRPr="009A6327" w:rsidR="009A6327" w:rsidTr="6AB24B81" w14:paraId="288F97CF" w14:textId="77777777">
        <w:tc>
          <w:tcPr>
            <w:tcW w:w="2070" w:type="dxa"/>
            <w:tcMar/>
          </w:tcPr>
          <w:p w:rsidRPr="009A6327" w:rsidR="009A6327" w:rsidP="009A6327" w:rsidRDefault="009A6327" w14:paraId="3717C20D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  <w:tc>
          <w:tcPr>
            <w:tcW w:w="6976" w:type="dxa"/>
            <w:tcMar/>
          </w:tcPr>
          <w:p w:rsidRPr="009A6327" w:rsidR="009A6327" w:rsidP="009A6327" w:rsidRDefault="009A6327" w14:paraId="257C31CF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Protokoll egeninspektion</w:t>
            </w:r>
          </w:p>
        </w:tc>
      </w:tr>
      <w:tr w:rsidRPr="009A6327" w:rsidR="009A6327" w:rsidTr="6AB24B81" w14:paraId="2924D10D" w14:textId="77777777">
        <w:tc>
          <w:tcPr>
            <w:tcW w:w="2070" w:type="dxa"/>
            <w:tcMar/>
          </w:tcPr>
          <w:p w:rsidRPr="009A6327" w:rsidR="009A6327" w:rsidP="559CFDD7" w:rsidRDefault="009A6327" w14:paraId="27BFB039" w14:textId="664B3A29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16</w:t>
            </w:r>
            <w:r w:rsidRPr="559CFDD7" w:rsidR="28A8C9D7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7FD8543E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 xml:space="preserve">It system på Dialysmottagning, NÄL                       </w:t>
            </w:r>
          </w:p>
        </w:tc>
      </w:tr>
      <w:tr w:rsidRPr="009A6327" w:rsidR="009A6327" w:rsidTr="6AB24B81" w14:paraId="437F1F4D" w14:textId="77777777">
        <w:tc>
          <w:tcPr>
            <w:tcW w:w="2070" w:type="dxa"/>
            <w:tcMar/>
          </w:tcPr>
          <w:p w:rsidRPr="009A6327" w:rsidR="009A6327" w:rsidP="009A6327" w:rsidRDefault="009A6327" w14:paraId="0474A363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9A6327">
              <w:rPr>
                <w:b/>
                <w:sz w:val="28"/>
                <w:szCs w:val="28"/>
              </w:rPr>
              <w:t xml:space="preserve">Q Di 19 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09ACC145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Arbetsbeskrivning för sjuksköterska njursviktsmott</w:t>
            </w:r>
          </w:p>
        </w:tc>
      </w:tr>
      <w:tr w:rsidRPr="009A6327" w:rsidR="009A6327" w:rsidTr="6AB24B81" w14:paraId="2F542316" w14:textId="77777777">
        <w:tc>
          <w:tcPr>
            <w:tcW w:w="2070" w:type="dxa"/>
            <w:tcMar/>
          </w:tcPr>
          <w:p w:rsidRPr="009A6327" w:rsidR="009A6327" w:rsidP="559CFDD7" w:rsidRDefault="009A6327" w14:paraId="7EE09F64" w14:textId="1D670A29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9A6327">
              <w:rPr>
                <w:b w:val="1"/>
                <w:bCs w:val="1"/>
                <w:sz w:val="28"/>
                <w:szCs w:val="28"/>
              </w:rPr>
              <w:t>Q Di 23</w:t>
            </w:r>
            <w:r w:rsidRPr="559CFDD7" w:rsidR="725BB89F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0A4FB80B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sz w:val="28"/>
                <w:szCs w:val="28"/>
              </w:rPr>
              <w:t>Sektionsansvarig överläkare ansvar och lednings uppgifter</w:t>
            </w:r>
          </w:p>
        </w:tc>
      </w:tr>
      <w:tr w:rsidRPr="009A6327" w:rsidR="009A6327" w:rsidTr="6AB24B81" w14:paraId="038B267D" w14:textId="77777777">
        <w:tc>
          <w:tcPr>
            <w:tcW w:w="2070" w:type="dxa"/>
            <w:tcMar/>
          </w:tcPr>
          <w:p w:rsidRPr="009A6327" w:rsidR="009A6327" w:rsidP="009A6327" w:rsidRDefault="009A6327" w14:paraId="6EF6DAA2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Q Di 25</w:t>
            </w:r>
          </w:p>
        </w:tc>
        <w:tc>
          <w:tcPr>
            <w:tcW w:w="6976" w:type="dxa"/>
            <w:tcMar/>
          </w:tcPr>
          <w:p w:rsidRPr="009A6327" w:rsidR="009A6327" w:rsidP="009A6327" w:rsidRDefault="009A6327" w14:paraId="0F2E6FFE" w14:textId="7777777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Arbetsbeskrivning för Dialyssjuksköterska, PD</w:t>
            </w:r>
            <w:r w:rsidRPr="009A6327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  <w:tr w:rsidRPr="009A6327" w:rsidR="002615E9" w:rsidTr="6AB24B81" w14:paraId="3FCE3853" w14:textId="77777777">
        <w:tc>
          <w:tcPr>
            <w:tcW w:w="2070" w:type="dxa"/>
            <w:tcMar/>
          </w:tcPr>
          <w:p w:rsidRPr="009A6327" w:rsidR="002615E9" w:rsidP="559CFDD7" w:rsidRDefault="002615E9" w14:paraId="60212D53" w14:textId="289EEA3B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2615E9">
              <w:rPr>
                <w:b w:val="1"/>
                <w:bCs w:val="1"/>
                <w:sz w:val="28"/>
                <w:szCs w:val="28"/>
              </w:rPr>
              <w:t>Q Di 26</w:t>
            </w:r>
            <w:r w:rsidRPr="559CFDD7" w:rsidR="003C51B0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2615E9" w:rsidP="002615E9" w:rsidRDefault="002615E9" w14:paraId="73D4A516" w14:textId="462A1D9D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Arbetsbeskrivning för Dialyssjuksköterska, HD</w:t>
            </w:r>
          </w:p>
        </w:tc>
      </w:tr>
      <w:tr w:rsidRPr="009A6327" w:rsidR="002615E9" w:rsidTr="6AB24B81" w14:paraId="5982061D" w14:textId="77777777">
        <w:tc>
          <w:tcPr>
            <w:tcW w:w="2070" w:type="dxa"/>
            <w:tcMar/>
          </w:tcPr>
          <w:p w:rsidRPr="009A6327" w:rsidR="002615E9" w:rsidP="559CFDD7" w:rsidRDefault="002615E9" w14:paraId="0365F42F" w14:textId="667B3441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2615E9">
              <w:rPr>
                <w:b w:val="1"/>
                <w:bCs w:val="1"/>
                <w:sz w:val="28"/>
                <w:szCs w:val="28"/>
              </w:rPr>
              <w:t>Q Di 27</w:t>
            </w:r>
            <w:r w:rsidRPr="559CFDD7" w:rsidR="1EED0733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2615E9" w:rsidP="002615E9" w:rsidRDefault="002615E9" w14:paraId="795553F0" w14:textId="1C74F232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Arbetsbeskrivning för Sektionsledare</w:t>
            </w:r>
          </w:p>
        </w:tc>
      </w:tr>
      <w:tr w:rsidRPr="009A6327" w:rsidR="002615E9" w:rsidTr="6AB24B81" w14:paraId="16DC850D" w14:textId="77777777">
        <w:tc>
          <w:tcPr>
            <w:tcW w:w="2070" w:type="dxa"/>
            <w:tcMar/>
          </w:tcPr>
          <w:p w:rsidRPr="009A6327" w:rsidR="002615E9" w:rsidP="002615E9" w:rsidRDefault="002615E9" w14:paraId="3B92DBE6" w14:textId="1A6D4465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2615E9">
              <w:rPr>
                <w:b w:val="1"/>
                <w:bCs w:val="1"/>
                <w:sz w:val="28"/>
                <w:szCs w:val="28"/>
              </w:rPr>
              <w:t>Q Di 28</w:t>
            </w:r>
            <w:r w:rsidRPr="559CFDD7" w:rsidR="73E80DF5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976" w:type="dxa"/>
            <w:tcMar/>
          </w:tcPr>
          <w:p w:rsidRPr="009A6327" w:rsidR="002615E9" w:rsidP="002615E9" w:rsidRDefault="002615E9" w14:paraId="0C0AD6BB" w14:textId="4050C649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Arbetsbeskrivning för köksbiträde</w:t>
            </w:r>
          </w:p>
        </w:tc>
      </w:tr>
      <w:tr w:rsidRPr="009A6327" w:rsidR="002615E9" w:rsidTr="6AB24B81" w14:paraId="5954AA0C" w14:textId="77777777">
        <w:tc>
          <w:tcPr>
            <w:tcW w:w="2070" w:type="dxa"/>
            <w:tcMar/>
          </w:tcPr>
          <w:p w:rsidRPr="009A6327" w:rsidR="002615E9" w:rsidP="559CFDD7" w:rsidRDefault="00886C63" w14:paraId="0E3069D6" w14:textId="7DC8910F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886C63">
              <w:rPr>
                <w:b w:val="1"/>
                <w:bCs w:val="1"/>
                <w:sz w:val="28"/>
                <w:szCs w:val="28"/>
              </w:rPr>
              <w:t>Q Di 31</w:t>
            </w:r>
            <w:r w:rsidRPr="559CFDD7" w:rsidR="08B18A47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2615E9" w:rsidP="002615E9" w:rsidRDefault="00886C63" w14:paraId="7258F24F" w14:textId="3A8432AF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Signering av provsvar hemodialys/hemofiltrationsvätska mikrobiologi samt elektrolyter</w:t>
            </w:r>
          </w:p>
        </w:tc>
      </w:tr>
      <w:tr w:rsidRPr="009A6327" w:rsidR="00886C63" w:rsidTr="6AB24B81" w14:paraId="4C6EE86E" w14:textId="77777777">
        <w:tc>
          <w:tcPr>
            <w:tcW w:w="2070" w:type="dxa"/>
            <w:tcMar/>
          </w:tcPr>
          <w:p w:rsidR="00886C63" w:rsidP="559CFDD7" w:rsidRDefault="00886C63" w14:paraId="28B9C85E" w14:textId="506F4F68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886C63">
              <w:rPr>
                <w:b w:val="1"/>
                <w:bCs w:val="1"/>
                <w:sz w:val="28"/>
                <w:szCs w:val="28"/>
              </w:rPr>
              <w:t>Q Di 32</w:t>
            </w:r>
            <w:r w:rsidRPr="559CFDD7" w:rsidR="407565A8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886C63" w:rsidP="002615E9" w:rsidRDefault="00B705B9" w14:paraId="7A488DA5" w14:textId="3D3E60B3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Störning vattenförsörjning</w:t>
            </w:r>
          </w:p>
        </w:tc>
      </w:tr>
      <w:tr w:rsidRPr="009A6327" w:rsidR="00446EE8" w:rsidTr="6AB24B81" w14:paraId="51A8DAA3" w14:textId="77777777">
        <w:tc>
          <w:tcPr>
            <w:tcW w:w="2070" w:type="dxa"/>
            <w:tcMar/>
          </w:tcPr>
          <w:p w:rsidR="00446EE8" w:rsidP="559CFDD7" w:rsidRDefault="00446EE8" w14:paraId="4E2B1654" w14:textId="58DFF4CE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>Q Di 33</w:t>
            </w:r>
            <w:r w:rsidRPr="559CFDD7" w:rsidR="1BB05518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66046523" w14:textId="3D10F9F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Avtal person med dialysteknisk kompetens</w:t>
            </w:r>
          </w:p>
        </w:tc>
      </w:tr>
      <w:tr w:rsidRPr="009A6327" w:rsidR="00446EE8" w:rsidTr="6AB24B81" w14:paraId="723A6C22" w14:textId="77777777">
        <w:tc>
          <w:tcPr>
            <w:tcW w:w="2070" w:type="dxa"/>
            <w:tcMar/>
          </w:tcPr>
          <w:p w:rsidR="00446EE8" w:rsidP="559CFDD7" w:rsidRDefault="00446EE8" w14:paraId="03F1899C" w14:textId="146B4F08">
            <w:pPr>
              <w:pStyle w:val="Normal"/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>Q Di 34</w:t>
            </w:r>
            <w:r w:rsidRPr="559CFDD7" w:rsidR="19A65105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6438CDC2" w14:textId="1AF050E7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1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Signaturlista dialys och njursvikts mott</w:t>
            </w:r>
          </w:p>
        </w:tc>
      </w:tr>
      <w:tr w:rsidRPr="009A6327" w:rsidR="00446EE8" w:rsidTr="6AB24B81" w14:paraId="305AC5DB" w14:textId="77777777">
        <w:tc>
          <w:tcPr>
            <w:tcW w:w="2070" w:type="dxa"/>
            <w:tcMar/>
          </w:tcPr>
          <w:p w:rsidRPr="009A6327" w:rsidR="00446EE8" w:rsidP="00446EE8" w:rsidRDefault="00446EE8" w14:paraId="521384C9" w14:textId="77777777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lastRenderedPageBreak/>
              <w:t xml:space="preserve">Q Di 35 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51D9ECB5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Arbetsbeskrivning för Undersköterska dialysmott</w:t>
            </w:r>
          </w:p>
        </w:tc>
      </w:tr>
      <w:tr w:rsidRPr="009A6327" w:rsidR="00446EE8" w:rsidTr="6AB24B81" w14:paraId="3DC98392" w14:textId="77777777">
        <w:tc>
          <w:tcPr>
            <w:tcW w:w="2070" w:type="dxa"/>
            <w:tcMar/>
          </w:tcPr>
          <w:p w:rsidRPr="009A6327" w:rsidR="00446EE8" w:rsidP="559CFDD7" w:rsidRDefault="00446EE8" w14:paraId="25651DD4" w14:textId="78CF2E13">
            <w:pPr>
              <w:pStyle w:val="Normal"/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 xml:space="preserve">Q Di 36 </w:t>
            </w:r>
            <w:r w:rsidRPr="559CFDD7" w:rsidR="0250D09C">
              <w:rPr>
                <w:b w:val="1"/>
                <w:bCs w:val="1"/>
                <w:sz w:val="28"/>
                <w:szCs w:val="28"/>
              </w:rPr>
              <w:t>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33361B7E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Hög arbetsbelastning ansvarsfördelning och prioritering</w:t>
            </w:r>
          </w:p>
        </w:tc>
      </w:tr>
      <w:tr w:rsidRPr="009A6327" w:rsidR="00446EE8" w:rsidTr="6AB24B81" w14:paraId="64C925AE" w14:textId="77777777">
        <w:tc>
          <w:tcPr>
            <w:tcW w:w="2070" w:type="dxa"/>
            <w:tcMar/>
          </w:tcPr>
          <w:p w:rsidRPr="009A6327" w:rsidR="00446EE8" w:rsidP="559CFDD7" w:rsidRDefault="00446EE8" w14:paraId="76C946DC" w14:textId="7F9BDD3D">
            <w:pPr>
              <w:pStyle w:val="Normal"/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>Q Di 37</w:t>
            </w:r>
            <w:r w:rsidRPr="559CFDD7" w:rsidR="4796AEB2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22B0696C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Överenskommelse Kliniskkemi/Dialysmott</w:t>
            </w:r>
          </w:p>
        </w:tc>
      </w:tr>
      <w:tr w:rsidRPr="009A6327" w:rsidR="00446EE8" w:rsidTr="6AB24B81" w14:paraId="665FE342" w14:textId="77777777">
        <w:tc>
          <w:tcPr>
            <w:tcW w:w="2070" w:type="dxa"/>
            <w:tcMar/>
          </w:tcPr>
          <w:p w:rsidRPr="009A6327" w:rsidR="00446EE8" w:rsidP="559CFDD7" w:rsidRDefault="00446EE8" w14:paraId="13B76F10" w14:textId="5E82EE5F">
            <w:pPr>
              <w:pStyle w:val="Normal"/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>Q Di 38</w:t>
            </w:r>
            <w:r w:rsidRPr="559CFDD7" w:rsidR="33919A4E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7F2C6D09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Överenskommelse Klinisk mikrobiologi/Dialysmott</w:t>
            </w:r>
          </w:p>
        </w:tc>
      </w:tr>
      <w:tr w:rsidRPr="009A6327" w:rsidR="00446EE8" w:rsidTr="6AB24B81" w14:paraId="33B2E6CE" w14:textId="77777777">
        <w:tc>
          <w:tcPr>
            <w:tcW w:w="2070" w:type="dxa"/>
            <w:tcMar/>
          </w:tcPr>
          <w:p w:rsidRPr="009A6327" w:rsidR="00446EE8" w:rsidP="559CFDD7" w:rsidRDefault="00446EE8" w14:paraId="079E57E3" w14:textId="45DF0B1C">
            <w:pPr>
              <w:pStyle w:val="Normal"/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>Q Di 39</w:t>
            </w:r>
            <w:r w:rsidRPr="559CFDD7" w:rsidR="2A3900C4">
              <w:rPr>
                <w:b w:val="1"/>
                <w:bCs w:val="1"/>
                <w:sz w:val="28"/>
                <w:szCs w:val="28"/>
              </w:rPr>
              <w:t xml:space="preserve"> 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609E4B12" w14:textId="7777777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9A6327">
              <w:rPr>
                <w:b/>
                <w:bCs/>
                <w:sz w:val="28"/>
                <w:szCs w:val="28"/>
              </w:rPr>
              <w:t>Överenskommelse Vårdhygien/Dialysmott</w:t>
            </w:r>
          </w:p>
        </w:tc>
      </w:tr>
      <w:tr w:rsidRPr="009A6327" w:rsidR="00446EE8" w:rsidTr="6AB24B81" w14:paraId="0466D47D" w14:textId="77777777">
        <w:tc>
          <w:tcPr>
            <w:tcW w:w="2070" w:type="dxa"/>
            <w:tcMar/>
          </w:tcPr>
          <w:p w:rsidRPr="009A6327" w:rsidR="00446EE8" w:rsidP="559CFDD7" w:rsidRDefault="00446EE8" w14:paraId="4429ACE2" w14:textId="22CC59E0">
            <w:pPr>
              <w:pStyle w:val="Normal"/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8"/>
                <w:szCs w:val="28"/>
              </w:rPr>
            </w:pPr>
            <w:r w:rsidRPr="559CFDD7" w:rsidR="00446EE8">
              <w:rPr>
                <w:b w:val="1"/>
                <w:bCs w:val="1"/>
                <w:sz w:val="28"/>
                <w:szCs w:val="28"/>
              </w:rPr>
              <w:t xml:space="preserve">Q Di 41 </w:t>
            </w:r>
            <w:r w:rsidRPr="559CFDD7" w:rsidR="669C6E4D">
              <w:rPr>
                <w:b w:val="1"/>
                <w:bCs w:val="1"/>
                <w:sz w:val="28"/>
                <w:szCs w:val="28"/>
              </w:rPr>
              <w:t>GMP</w:t>
            </w:r>
          </w:p>
        </w:tc>
        <w:tc>
          <w:tcPr>
            <w:tcW w:w="6976" w:type="dxa"/>
            <w:tcMar/>
          </w:tcPr>
          <w:p w:rsidRPr="009A6327" w:rsidR="00446EE8" w:rsidP="00446EE8" w:rsidRDefault="00446EE8" w14:paraId="0DDA2269" w14:textId="532D70ED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Inskolningsprogram för undersköterska</w:t>
            </w:r>
          </w:p>
        </w:tc>
      </w:tr>
      <w:tr w:rsidRPr="009A6327" w:rsidR="0019436B" w:rsidTr="6AB24B81" w14:paraId="3762A689" w14:textId="77777777">
        <w:tc>
          <w:tcPr>
            <w:tcW w:w="2070" w:type="dxa"/>
            <w:tcMar/>
          </w:tcPr>
          <w:p w:rsidR="0019436B" w:rsidP="00446EE8" w:rsidRDefault="002A4C8A" w14:paraId="51DFE0FD" w14:textId="57ED9DFF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 Di 42</w:t>
            </w:r>
          </w:p>
        </w:tc>
        <w:tc>
          <w:tcPr>
            <w:tcW w:w="6976" w:type="dxa"/>
            <w:tcMar/>
          </w:tcPr>
          <w:p w:rsidR="0019436B" w:rsidP="00446EE8" w:rsidRDefault="002A4C8A" w14:paraId="14C72853" w14:textId="34E2FC57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6AB24B81" w:rsidR="0A986EA1">
              <w:rPr>
                <w:b w:val="1"/>
                <w:bCs w:val="1"/>
                <w:sz w:val="28"/>
                <w:szCs w:val="28"/>
              </w:rPr>
              <w:t xml:space="preserve">Inskolningsprogram för </w:t>
            </w:r>
            <w:r w:rsidRPr="6AB24B81" w:rsidR="58AE9D87">
              <w:rPr>
                <w:b w:val="1"/>
                <w:bCs w:val="1"/>
                <w:sz w:val="28"/>
                <w:szCs w:val="28"/>
              </w:rPr>
              <w:t>access</w:t>
            </w:r>
            <w:r w:rsidRPr="6AB24B81" w:rsidR="4B2430F7">
              <w:rPr>
                <w:b w:val="1"/>
                <w:bCs w:val="1"/>
                <w:sz w:val="28"/>
                <w:szCs w:val="28"/>
              </w:rPr>
              <w:t>juk</w:t>
            </w:r>
            <w:r w:rsidRPr="6AB24B81" w:rsidR="58AE9D87">
              <w:rPr>
                <w:b w:val="1"/>
                <w:bCs w:val="1"/>
                <w:sz w:val="28"/>
                <w:szCs w:val="28"/>
              </w:rPr>
              <w:t>sköterska</w:t>
            </w:r>
            <w:r w:rsidRPr="6AB24B81" w:rsidR="58AE9D87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9A6327" w:rsidR="002A4C8A" w:rsidTr="6AB24B81" w14:paraId="70AE4AB6" w14:textId="77777777">
        <w:tc>
          <w:tcPr>
            <w:tcW w:w="2070" w:type="dxa"/>
            <w:tcMar/>
          </w:tcPr>
          <w:p w:rsidR="002A4C8A" w:rsidP="00446EE8" w:rsidRDefault="00831C24" w14:paraId="2E43A764" w14:textId="77D9E86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 Di 43</w:t>
            </w:r>
          </w:p>
        </w:tc>
        <w:tc>
          <w:tcPr>
            <w:tcW w:w="6976" w:type="dxa"/>
            <w:tcMar/>
          </w:tcPr>
          <w:p w:rsidR="002A4C8A" w:rsidP="00446EE8" w:rsidRDefault="00D40015" w14:paraId="74796896" w14:textId="7333997F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Arbetsbeskrivning för access</w:t>
            </w:r>
            <w:r w:rsidR="00400EE6">
              <w:rPr>
                <w:b/>
                <w:bCs/>
                <w:sz w:val="28"/>
                <w:szCs w:val="28"/>
              </w:rPr>
              <w:t>sjuksköterska</w:t>
            </w:r>
            <w:r w:rsidR="00831C2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559CFDD7" w:rsidTr="6AB24B81" w14:paraId="267D7749">
        <w:trPr>
          <w:trHeight w:val="300"/>
        </w:trPr>
        <w:tc>
          <w:tcPr>
            <w:tcW w:w="2070" w:type="dxa"/>
            <w:tcMar/>
          </w:tcPr>
          <w:p w:rsidR="328B62DE" w:rsidP="559CFDD7" w:rsidRDefault="328B62DE" w14:paraId="1345261D" w14:textId="6D2AD87F">
            <w:pPr>
              <w:pStyle w:val="Normal"/>
              <w:spacing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328B62DE">
              <w:rPr>
                <w:b w:val="1"/>
                <w:bCs w:val="1"/>
                <w:sz w:val="28"/>
                <w:szCs w:val="28"/>
              </w:rPr>
              <w:t>Q Di 44</w:t>
            </w:r>
            <w:r w:rsidRPr="559CFDD7" w:rsidR="7C9E1643">
              <w:rPr>
                <w:b w:val="1"/>
                <w:bCs w:val="1"/>
                <w:sz w:val="28"/>
                <w:szCs w:val="28"/>
              </w:rPr>
              <w:t xml:space="preserve"> GMP</w:t>
            </w:r>
            <w:r w:rsidRPr="559CFDD7" w:rsidR="328B62D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59CFDD7" w:rsidR="328B62D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976" w:type="dxa"/>
            <w:tcMar/>
          </w:tcPr>
          <w:p w:rsidR="41305D31" w:rsidP="559CFDD7" w:rsidRDefault="41305D31" w14:paraId="27509691" w14:textId="4EE3FBC0">
            <w:pPr>
              <w:pStyle w:val="Normal"/>
              <w:spacing w:line="240" w:lineRule="auto"/>
              <w:ind w:left="0"/>
              <w:rPr>
                <w:b w:val="1"/>
                <w:bCs w:val="1"/>
                <w:sz w:val="28"/>
                <w:szCs w:val="28"/>
              </w:rPr>
            </w:pPr>
            <w:r w:rsidRPr="559CFDD7" w:rsidR="41305D31">
              <w:rPr>
                <w:b w:val="1"/>
                <w:bCs w:val="1"/>
                <w:sz w:val="28"/>
                <w:szCs w:val="28"/>
              </w:rPr>
              <w:t>Instruktion hur vi dokumenterar i redovisande dokument</w:t>
            </w:r>
          </w:p>
        </w:tc>
      </w:tr>
      <w:tr w:rsidR="559CFDD7" w:rsidTr="6AB24B81" w14:paraId="4497917E">
        <w:trPr>
          <w:trHeight w:val="300"/>
        </w:trPr>
        <w:tc>
          <w:tcPr>
            <w:tcW w:w="2070" w:type="dxa"/>
            <w:tcMar/>
          </w:tcPr>
          <w:p w:rsidR="32FFEAEF" w:rsidP="559CFDD7" w:rsidRDefault="32FFEAEF" w14:paraId="6053FC5A" w14:textId="7BC91405">
            <w:pPr>
              <w:pStyle w:val="Normal"/>
              <w:spacing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559CFDD7" w:rsidR="32FFEAEF">
              <w:rPr>
                <w:b w:val="1"/>
                <w:bCs w:val="1"/>
                <w:sz w:val="28"/>
                <w:szCs w:val="28"/>
              </w:rPr>
              <w:t xml:space="preserve">Q Di 45 </w:t>
            </w:r>
            <w:r w:rsidRPr="559CFDD7" w:rsidR="62B96A9A">
              <w:rPr>
                <w:b w:val="1"/>
                <w:bCs w:val="1"/>
                <w:sz w:val="28"/>
                <w:szCs w:val="28"/>
              </w:rPr>
              <w:t>GMP</w:t>
            </w:r>
          </w:p>
        </w:tc>
        <w:tc>
          <w:tcPr>
            <w:tcW w:w="6976" w:type="dxa"/>
            <w:tcMar/>
          </w:tcPr>
          <w:p w:rsidR="62B96A9A" w:rsidP="559CFDD7" w:rsidRDefault="62B96A9A" w14:paraId="677911EB" w14:textId="7384CC2C">
            <w:pPr>
              <w:pStyle w:val="Normal"/>
              <w:spacing w:line="240" w:lineRule="auto"/>
              <w:ind w:left="0"/>
              <w:rPr>
                <w:b w:val="1"/>
                <w:bCs w:val="1"/>
                <w:sz w:val="28"/>
                <w:szCs w:val="28"/>
              </w:rPr>
            </w:pPr>
            <w:r w:rsidRPr="559CFDD7" w:rsidR="62B96A9A">
              <w:rPr>
                <w:b w:val="1"/>
                <w:bCs w:val="1"/>
                <w:sz w:val="28"/>
                <w:szCs w:val="28"/>
              </w:rPr>
              <w:t>Inskolningsprogram för dialyssjuksköterska Munkedal filial</w:t>
            </w:r>
          </w:p>
        </w:tc>
      </w:tr>
    </w:tbl>
    <w:p w:rsidR="559CFDD7" w:rsidRDefault="559CFDD7" w14:paraId="5649F874" w14:textId="3B380583"/>
    <w:p w:rsidRPr="009A6327" w:rsidR="009A6327" w:rsidP="009A6327" w:rsidRDefault="009A6327" w14:paraId="73B728CF" w14:textId="77777777">
      <w:pPr>
        <w:spacing w:after="0" w:line="240" w:lineRule="auto"/>
        <w:ind w:left="0" w:right="0"/>
        <w:rPr>
          <w:sz w:val="28"/>
          <w:szCs w:val="28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A632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22B3" w:rsidRDefault="009722B3" w14:paraId="720BE318" w14:textId="77777777">
      <w:r>
        <w:separator/>
      </w:r>
    </w:p>
  </w:endnote>
  <w:endnote w:type="continuationSeparator" w:id="0">
    <w:p w:rsidR="009722B3" w:rsidRDefault="009722B3" w14:paraId="14BC6D9B" w14:textId="77777777">
      <w:r>
        <w:continuationSeparator/>
      </w:r>
    </w:p>
  </w:endnote>
  <w:endnote w:type="continuationNotice" w:id="1">
    <w:p w:rsidR="009722B3" w:rsidRDefault="009722B3" w14:paraId="062963A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22B3" w:rsidRDefault="009722B3" w14:paraId="77CD2F99" w14:textId="77777777"/>
  </w:footnote>
  <w:footnote w:type="continuationSeparator" w:id="0">
    <w:p w:rsidR="009722B3" w:rsidRDefault="009722B3" w14:paraId="667B5010" w14:textId="77777777">
      <w:r>
        <w:continuationSeparator/>
      </w:r>
    </w:p>
  </w:footnote>
  <w:footnote w:type="continuationNotice" w:id="1">
    <w:p w:rsidR="009722B3" w:rsidRDefault="009722B3" w14:paraId="64DFE05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22325526">
    <w:abstractNumId w:val="17"/>
  </w:num>
  <w:num w:numId="2" w16cid:durableId="43406264">
    <w:abstractNumId w:val="14"/>
  </w:num>
  <w:num w:numId="3" w16cid:durableId="1238436563">
    <w:abstractNumId w:val="0"/>
  </w:num>
  <w:num w:numId="4" w16cid:durableId="2035105775">
    <w:abstractNumId w:val="6"/>
  </w:num>
  <w:num w:numId="5" w16cid:durableId="1679500713">
    <w:abstractNumId w:val="15"/>
  </w:num>
  <w:num w:numId="6" w16cid:durableId="592710816">
    <w:abstractNumId w:val="2"/>
  </w:num>
  <w:num w:numId="7" w16cid:durableId="353313807">
    <w:abstractNumId w:val="11"/>
  </w:num>
  <w:num w:numId="8" w16cid:durableId="1678997215">
    <w:abstractNumId w:val="8"/>
  </w:num>
  <w:num w:numId="9" w16cid:durableId="1958902950">
    <w:abstractNumId w:val="1"/>
  </w:num>
  <w:num w:numId="10" w16cid:durableId="1553417740">
    <w:abstractNumId w:val="1"/>
  </w:num>
  <w:num w:numId="11" w16cid:durableId="1812401051">
    <w:abstractNumId w:val="3"/>
  </w:num>
  <w:num w:numId="12" w16cid:durableId="1455438646">
    <w:abstractNumId w:val="4"/>
  </w:num>
  <w:num w:numId="13" w16cid:durableId="1075668851">
    <w:abstractNumId w:val="13"/>
  </w:num>
  <w:num w:numId="14" w16cid:durableId="1000814113">
    <w:abstractNumId w:val="9"/>
  </w:num>
  <w:num w:numId="15" w16cid:durableId="898445784">
    <w:abstractNumId w:val="7"/>
  </w:num>
  <w:num w:numId="16" w16cid:durableId="639964772">
    <w:abstractNumId w:val="12"/>
  </w:num>
  <w:num w:numId="17" w16cid:durableId="339159173">
    <w:abstractNumId w:val="5"/>
  </w:num>
  <w:num w:numId="18" w16cid:durableId="1085761244">
    <w:abstractNumId w:val="10"/>
  </w:num>
  <w:num w:numId="19" w16cid:durableId="4960447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2C4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36B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15E9"/>
    <w:rsid w:val="00262F3D"/>
    <w:rsid w:val="00263281"/>
    <w:rsid w:val="002651D6"/>
    <w:rsid w:val="0026551F"/>
    <w:rsid w:val="00280A85"/>
    <w:rsid w:val="00284119"/>
    <w:rsid w:val="00290B5C"/>
    <w:rsid w:val="00294791"/>
    <w:rsid w:val="002A4C8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1B0"/>
    <w:rsid w:val="003D099E"/>
    <w:rsid w:val="003D21A2"/>
    <w:rsid w:val="003D29D2"/>
    <w:rsid w:val="003E0705"/>
    <w:rsid w:val="003E2FF7"/>
    <w:rsid w:val="003F1013"/>
    <w:rsid w:val="003F1ACF"/>
    <w:rsid w:val="00400EE6"/>
    <w:rsid w:val="00404948"/>
    <w:rsid w:val="00406BEA"/>
    <w:rsid w:val="00413A60"/>
    <w:rsid w:val="004230F7"/>
    <w:rsid w:val="0043167E"/>
    <w:rsid w:val="0043409A"/>
    <w:rsid w:val="00443C1E"/>
    <w:rsid w:val="00446255"/>
    <w:rsid w:val="00446EE8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6B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0B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FC9"/>
    <w:rsid w:val="007D4241"/>
    <w:rsid w:val="007D4317"/>
    <w:rsid w:val="007D4EA3"/>
    <w:rsid w:val="007E2C25"/>
    <w:rsid w:val="007F1CFF"/>
    <w:rsid w:val="007F5DD5"/>
    <w:rsid w:val="00821A1B"/>
    <w:rsid w:val="008262E9"/>
    <w:rsid w:val="00827E69"/>
    <w:rsid w:val="00831C24"/>
    <w:rsid w:val="00835C4D"/>
    <w:rsid w:val="00843F48"/>
    <w:rsid w:val="00851423"/>
    <w:rsid w:val="00857848"/>
    <w:rsid w:val="008654B6"/>
    <w:rsid w:val="0087139C"/>
    <w:rsid w:val="00880E83"/>
    <w:rsid w:val="00886C6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2B3"/>
    <w:rsid w:val="009A632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5B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C2B"/>
    <w:rsid w:val="00D074DB"/>
    <w:rsid w:val="00D139CF"/>
    <w:rsid w:val="00D37E7F"/>
    <w:rsid w:val="00D40015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F8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50D09C"/>
    <w:rsid w:val="07B7E76E"/>
    <w:rsid w:val="08523F92"/>
    <w:rsid w:val="08B18A47"/>
    <w:rsid w:val="09118F1C"/>
    <w:rsid w:val="0A986EA1"/>
    <w:rsid w:val="0E9A6033"/>
    <w:rsid w:val="0ECBE46A"/>
    <w:rsid w:val="19A65105"/>
    <w:rsid w:val="1B750F0B"/>
    <w:rsid w:val="1BB05518"/>
    <w:rsid w:val="1C1B928D"/>
    <w:rsid w:val="1C7D816E"/>
    <w:rsid w:val="1EED0733"/>
    <w:rsid w:val="21DED559"/>
    <w:rsid w:val="268D9AF4"/>
    <w:rsid w:val="28A8C9D7"/>
    <w:rsid w:val="28F46BBF"/>
    <w:rsid w:val="2A3900C4"/>
    <w:rsid w:val="2ECB6DEE"/>
    <w:rsid w:val="328B62DE"/>
    <w:rsid w:val="32FFEAEF"/>
    <w:rsid w:val="33919A4E"/>
    <w:rsid w:val="339ADCFC"/>
    <w:rsid w:val="36188379"/>
    <w:rsid w:val="376EDF34"/>
    <w:rsid w:val="37D3C69A"/>
    <w:rsid w:val="3E853201"/>
    <w:rsid w:val="407565A8"/>
    <w:rsid w:val="41305D31"/>
    <w:rsid w:val="41C03C4D"/>
    <w:rsid w:val="43CA92D3"/>
    <w:rsid w:val="43FA5221"/>
    <w:rsid w:val="44570C32"/>
    <w:rsid w:val="446285A0"/>
    <w:rsid w:val="44AB4887"/>
    <w:rsid w:val="45BE4416"/>
    <w:rsid w:val="47914AEF"/>
    <w:rsid w:val="4796AEB2"/>
    <w:rsid w:val="4B2430F7"/>
    <w:rsid w:val="515322D9"/>
    <w:rsid w:val="559CFDD7"/>
    <w:rsid w:val="56460965"/>
    <w:rsid w:val="58AE9D87"/>
    <w:rsid w:val="5D6E20D8"/>
    <w:rsid w:val="5F2F31FA"/>
    <w:rsid w:val="604C5A63"/>
    <w:rsid w:val="61664142"/>
    <w:rsid w:val="62B96A9A"/>
    <w:rsid w:val="647B2B65"/>
    <w:rsid w:val="669C6E4D"/>
    <w:rsid w:val="68A031CE"/>
    <w:rsid w:val="6AB24B81"/>
    <w:rsid w:val="6B2CF8ED"/>
    <w:rsid w:val="6B38E12D"/>
    <w:rsid w:val="6BF62E00"/>
    <w:rsid w:val="6D95C577"/>
    <w:rsid w:val="6FB2B9FF"/>
    <w:rsid w:val="725BB89F"/>
    <w:rsid w:val="73E80DF5"/>
    <w:rsid w:val="75392845"/>
    <w:rsid w:val="77796E09"/>
    <w:rsid w:val="79AEFAB9"/>
    <w:rsid w:val="7B8B12D4"/>
    <w:rsid w:val="7C9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Q Di 1serien</dc:title>
  <dc:subject/>
  <dc:creator>patrik.jens.johansson@vgregion.se</dc:creator>
  <keywords/>
  <lastModifiedBy>Anita Fredriksson</lastModifiedBy>
  <revision>24</revision>
  <lastPrinted>2016-03-31T10:56:00.0000000Z</lastPrinted>
  <dcterms:created xsi:type="dcterms:W3CDTF">2022-05-06T06:20:00.0000000Z</dcterms:created>
  <dcterms:modified xsi:type="dcterms:W3CDTF">2025-09-24T08:33:59.0000000Z</dcterms:modified>
</coreProperties>
</file>