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2DDDA" w14:textId="77777777" w:rsidR="004E0DA9" w:rsidRDefault="004E0DA9" w:rsidP="00F35B05">
      <w:pPr>
        <w:pStyle w:val="Rubrik2"/>
        <w:sectPr w:rsidR="004E0DA9" w:rsidSect="004E0DA9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4E0DA9" w:rsidRPr="004E0DA9" w14:paraId="53648BF7" w14:textId="77777777" w:rsidTr="0F8EEEE5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7AEF8F97" w14:textId="094C9B8E" w:rsidR="004E0DA9" w:rsidRPr="004E0DA9" w:rsidRDefault="004E0DA9" w:rsidP="00CF4DE4">
            <w:pPr>
              <w:pStyle w:val="Rubrik1"/>
              <w:ind w:left="0"/>
              <w:rPr>
                <w:noProof/>
              </w:rPr>
            </w:pPr>
            <w:r w:rsidRPr="004E0DA9">
              <w:rPr>
                <w:rFonts w:ascii="Times New Roman Fet" w:hAnsi="Times New Roman Fet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DD40126" wp14:editId="3204885C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1905" r="0" b="381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93CE1AD" w14:textId="77777777" w:rsidR="004E0DA9" w:rsidRPr="003D37FD" w:rsidRDefault="004E0DA9" w:rsidP="004E0DA9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proofErr w:type="gramStart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24294</w:t>
                                  </w:r>
                                  <w:proofErr w:type="gramEnd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2DD4012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      <v:textbox style="mso-fit-shape-to-text:t">
                        <w:txbxContent>
                          <w:p w14:paraId="393CE1AD" w14:textId="77777777" w:rsidR="004E0DA9" w:rsidRPr="003D37FD" w:rsidRDefault="004E0DA9" w:rsidP="004E0DA9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24294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End w:id="1"/>
            <w:bookmarkEnd w:id="2"/>
            <w:r w:rsidRPr="004E0DA9">
              <w:rPr>
                <w:noProof/>
              </w:rPr>
              <w:t xml:space="preserve">It system på dialysmottagningen  </w:t>
            </w:r>
            <w:r w:rsidR="00CF4DE4">
              <w:rPr>
                <w:noProof/>
              </w:rPr>
              <w:t>GMP</w:t>
            </w:r>
            <w:r w:rsidR="0E5DB4D8">
              <w:rPr>
                <w:noProof/>
              </w:rPr>
              <w:t xml:space="preserve">             Q Di 16</w:t>
            </w:r>
            <w:r w:rsidRPr="004E0DA9">
              <w:rPr>
                <w:noProof/>
              </w:rPr>
              <w:t xml:space="preserve">          </w:t>
            </w:r>
          </w:p>
        </w:tc>
      </w:tr>
    </w:tbl>
    <w:p w14:paraId="535A632A" w14:textId="50B2E0FB" w:rsidR="004E0DA9" w:rsidRPr="004E0DA9" w:rsidRDefault="004E0DA9" w:rsidP="085615FF">
      <w:pPr>
        <w:keepNext/>
        <w:spacing w:after="0" w:line="240" w:lineRule="auto"/>
        <w:ind w:left="0" w:right="0"/>
        <w:outlineLvl w:val="0"/>
        <w:rPr>
          <w:rFonts w:ascii="Arial" w:hAnsi="Arial" w:cs="Arial"/>
          <w:kern w:val="32"/>
          <w:sz w:val="20"/>
          <w:szCs w:val="20"/>
        </w:rPr>
      </w:pPr>
      <w:r w:rsidRPr="085615FF">
        <w:rPr>
          <w:rFonts w:ascii="Arial" w:hAnsi="Arial" w:cs="Arial"/>
          <w:kern w:val="32"/>
          <w:sz w:val="20"/>
          <w:szCs w:val="20"/>
        </w:rPr>
        <w:t xml:space="preserve">1 ex i </w:t>
      </w:r>
      <w:r w:rsidR="554815D6" w:rsidRPr="085615FF">
        <w:rPr>
          <w:rFonts w:ascii="Arial" w:hAnsi="Arial" w:cs="Arial"/>
          <w:kern w:val="32"/>
          <w:sz w:val="20"/>
          <w:szCs w:val="20"/>
        </w:rPr>
        <w:t>avdelnings</w:t>
      </w:r>
      <w:r w:rsidRPr="085615FF">
        <w:rPr>
          <w:rFonts w:ascii="Arial" w:hAnsi="Arial" w:cs="Arial"/>
          <w:kern w:val="32"/>
          <w:sz w:val="20"/>
          <w:szCs w:val="20"/>
        </w:rPr>
        <w:t>pärm</w:t>
      </w:r>
    </w:p>
    <w:p w14:paraId="4D9B1354" w14:textId="77777777" w:rsidR="004E0DA9" w:rsidRPr="004E0DA9" w:rsidRDefault="004E0DA9" w:rsidP="004E0DA9">
      <w:pPr>
        <w:spacing w:after="0" w:line="240" w:lineRule="auto"/>
        <w:ind w:left="0" w:right="0"/>
        <w:rPr>
          <w:szCs w:val="20"/>
        </w:rPr>
      </w:pPr>
    </w:p>
    <w:p w14:paraId="51416BE2" w14:textId="77777777" w:rsidR="004E0DA9" w:rsidRPr="004E0DA9" w:rsidRDefault="004E0DA9" w:rsidP="004E0DA9">
      <w:pPr>
        <w:keepNext/>
        <w:spacing w:after="0" w:line="240" w:lineRule="auto"/>
        <w:ind w:left="0" w:right="0"/>
        <w:outlineLvl w:val="2"/>
        <w:rPr>
          <w:b/>
          <w:bCs/>
        </w:rPr>
      </w:pPr>
      <w:r w:rsidRPr="004E0DA9">
        <w:rPr>
          <w:b/>
          <w:bCs/>
          <w:szCs w:val="20"/>
        </w:rPr>
        <w:t xml:space="preserve">IT-stöd för Dialysmottagningen NÄL      </w:t>
      </w:r>
    </w:p>
    <w:p w14:paraId="55D4AC4B" w14:textId="4E655061" w:rsidR="004E0DA9" w:rsidRPr="004E0DA9" w:rsidRDefault="004E0DA9" w:rsidP="004E0DA9">
      <w:pPr>
        <w:keepNext/>
        <w:spacing w:after="0" w:line="240" w:lineRule="auto"/>
        <w:ind w:left="0" w:right="0"/>
        <w:outlineLvl w:val="0"/>
      </w:pPr>
      <w:proofErr w:type="spellStart"/>
      <w:r>
        <w:t>Vgr</w:t>
      </w:r>
      <w:proofErr w:type="spellEnd"/>
      <w:r>
        <w:t xml:space="preserve"> </w:t>
      </w:r>
      <w:r w:rsidR="00B4369E">
        <w:t>IT</w:t>
      </w:r>
      <w:r>
        <w:t xml:space="preserve"> ansvarar för samtliga </w:t>
      </w:r>
      <w:r w:rsidR="0B0C0EB3">
        <w:t xml:space="preserve">interna </w:t>
      </w:r>
      <w:r>
        <w:t xml:space="preserve">system </w:t>
      </w:r>
      <w:r w:rsidR="20F0FDF2">
        <w:t xml:space="preserve">i </w:t>
      </w:r>
      <w:proofErr w:type="spellStart"/>
      <w:r w:rsidR="20F0FDF2">
        <w:t>Nu-sjukvården</w:t>
      </w:r>
      <w:proofErr w:type="spellEnd"/>
      <w:r w:rsidR="20F0FDF2">
        <w:t xml:space="preserve"> </w:t>
      </w:r>
      <w:r>
        <w:t>samt att säkerhetskopiering sker.</w:t>
      </w:r>
    </w:p>
    <w:p w14:paraId="5AE2A85D" w14:textId="77777777" w:rsidR="004E0DA9" w:rsidRPr="004E0DA9" w:rsidRDefault="004E0DA9" w:rsidP="004E0DA9">
      <w:pPr>
        <w:keepNext/>
        <w:spacing w:after="0" w:line="240" w:lineRule="auto"/>
        <w:ind w:left="0" w:right="0"/>
        <w:outlineLvl w:val="0"/>
      </w:pPr>
      <w:r w:rsidRPr="004E0DA9">
        <w:t xml:space="preserve">Säker inloggning tillämpas med personligkod eller SITH kort. </w:t>
      </w:r>
    </w:p>
    <w:p w14:paraId="4461DFEF" w14:textId="77777777" w:rsidR="004E0DA9" w:rsidRPr="004E0DA9" w:rsidRDefault="004E0DA9" w:rsidP="004E0DA9">
      <w:pPr>
        <w:keepNext/>
        <w:spacing w:after="0" w:line="240" w:lineRule="auto"/>
        <w:ind w:left="0" w:right="0"/>
        <w:outlineLvl w:val="0"/>
        <w:rPr>
          <w:b/>
          <w:bCs/>
        </w:rPr>
      </w:pPr>
    </w:p>
    <w:p w14:paraId="2F1A5DEA" w14:textId="015D3CF7" w:rsidR="085615FF" w:rsidRDefault="085615FF" w:rsidP="085615FF">
      <w:pPr>
        <w:spacing w:after="0" w:line="240" w:lineRule="auto"/>
        <w:ind w:left="0" w:right="0"/>
        <w:rPr>
          <w:b/>
          <w:bCs/>
        </w:rPr>
      </w:pPr>
    </w:p>
    <w:p w14:paraId="54060619" w14:textId="1A3D0729" w:rsidR="68238074" w:rsidRDefault="68238074" w:rsidP="085615FF">
      <w:pPr>
        <w:spacing w:after="0" w:line="240" w:lineRule="auto"/>
        <w:ind w:left="0" w:right="0"/>
        <w:rPr>
          <w:b/>
          <w:bCs/>
        </w:rPr>
      </w:pPr>
      <w:r w:rsidRPr="085615FF">
        <w:rPr>
          <w:b/>
          <w:bCs/>
        </w:rPr>
        <w:t>Behörigheter:</w:t>
      </w:r>
    </w:p>
    <w:p w14:paraId="0D1ADD1F" w14:textId="58CEE20F" w:rsidR="68238074" w:rsidRDefault="68238074" w:rsidP="085615FF">
      <w:pPr>
        <w:pStyle w:val="Liststycke"/>
        <w:spacing w:after="0" w:line="240" w:lineRule="auto"/>
        <w:ind w:right="0"/>
      </w:pPr>
      <w:r>
        <w:t>Vårdenhetschef på Dialys- och njursviktsmottagningen beställer IT-behörigheter och tillträde till låsta utrymmen för medarbetare inom enheten samt avslutar dessa när anställningen avslutas.</w:t>
      </w:r>
    </w:p>
    <w:p w14:paraId="6D9B5F77" w14:textId="4547E8DB" w:rsidR="68238074" w:rsidRDefault="68238074" w:rsidP="085615FF">
      <w:pPr>
        <w:pStyle w:val="Liststycke"/>
        <w:spacing w:after="0" w:line="240" w:lineRule="auto"/>
        <w:ind w:right="0"/>
      </w:pPr>
      <w:r>
        <w:t>Enhetschef på Medicinsk teknik beställer behörighet till Medusa för medicintekniker samt avslutar dessa när anställningen avslutas.</w:t>
      </w:r>
    </w:p>
    <w:p w14:paraId="681EF602" w14:textId="1264969C" w:rsidR="68238074" w:rsidRDefault="68238074" w:rsidP="085615FF">
      <w:pPr>
        <w:pStyle w:val="Liststycke"/>
        <w:spacing w:after="0" w:line="240" w:lineRule="auto"/>
        <w:ind w:right="0"/>
      </w:pPr>
      <w:r>
        <w:t xml:space="preserve">Verksamhetschef lägger behörighet för vårdenhetschef till Fakturaportalen </w:t>
      </w:r>
      <w:proofErr w:type="spellStart"/>
      <w:r>
        <w:t>Raindance</w:t>
      </w:r>
      <w:proofErr w:type="spellEnd"/>
      <w:r>
        <w:t xml:space="preserve">, Marknadsplatsen och </w:t>
      </w:r>
      <w:proofErr w:type="spellStart"/>
      <w:r>
        <w:t>cognos</w:t>
      </w:r>
      <w:proofErr w:type="spellEnd"/>
      <w:r>
        <w:t xml:space="preserve"> samt avslutar dessa när anställningen avslutas.</w:t>
      </w:r>
    </w:p>
    <w:p w14:paraId="6AA10CB3" w14:textId="70012171" w:rsidR="68238074" w:rsidRDefault="68238074" w:rsidP="085615FF">
      <w:pPr>
        <w:pStyle w:val="Liststycke"/>
        <w:spacing w:after="0" w:line="240" w:lineRule="auto"/>
        <w:ind w:right="0"/>
      </w:pPr>
      <w:r>
        <w:t xml:space="preserve">Behörighet till CWP Online har: Medicinskt ledningsansvarig, vårdenhetschef, sektionsledare bloddialys samt berörda </w:t>
      </w:r>
      <w:r w:rsidR="00137031">
        <w:t>medicin</w:t>
      </w:r>
      <w:r>
        <w:t>tekniker på MTA.</w:t>
      </w:r>
    </w:p>
    <w:p w14:paraId="6D5FCED5" w14:textId="205E2A56" w:rsidR="085615FF" w:rsidRDefault="085615FF" w:rsidP="085615FF">
      <w:pPr>
        <w:keepNext/>
        <w:spacing w:after="0" w:line="240" w:lineRule="auto"/>
        <w:ind w:left="0" w:right="0"/>
        <w:outlineLvl w:val="0"/>
        <w:rPr>
          <w:b/>
          <w:bCs/>
        </w:rPr>
      </w:pPr>
    </w:p>
    <w:p w14:paraId="79D8C018" w14:textId="77777777" w:rsidR="004E0DA9" w:rsidRPr="004E0DA9" w:rsidRDefault="004E0DA9" w:rsidP="004E0DA9">
      <w:pPr>
        <w:keepNext/>
        <w:spacing w:after="0" w:line="240" w:lineRule="auto"/>
        <w:ind w:left="0" w:right="0"/>
        <w:outlineLvl w:val="0"/>
        <w:rPr>
          <w:b/>
          <w:bCs/>
        </w:rPr>
      </w:pPr>
      <w:r w:rsidRPr="004E0DA9">
        <w:rPr>
          <w:b/>
          <w:bCs/>
        </w:rPr>
        <w:t>Kvalitetssystem:</w:t>
      </w:r>
    </w:p>
    <w:p w14:paraId="0B4E449E" w14:textId="09379568" w:rsidR="004E0DA9" w:rsidRPr="004E0DA9" w:rsidRDefault="004E0DA9" w:rsidP="004E0DA9">
      <w:pPr>
        <w:spacing w:after="0" w:line="240" w:lineRule="auto"/>
        <w:ind w:left="0" w:right="0"/>
      </w:pPr>
      <w:r>
        <w:t>Kvalitetsdokumenten</w:t>
      </w:r>
      <w:r w:rsidR="66AB7A2D">
        <w:t xml:space="preserve"> </w:t>
      </w:r>
      <w:r w:rsidR="49ABB0B7">
        <w:t xml:space="preserve">(original) </w:t>
      </w:r>
      <w:r>
        <w:t xml:space="preserve">sparas i </w:t>
      </w:r>
      <w:r w:rsidR="007309E8">
        <w:t>SOFIA/STY</w:t>
      </w:r>
      <w:r>
        <w:t xml:space="preserve"> vilket är dokumenthanteringssystemet i VGR.</w:t>
      </w:r>
    </w:p>
    <w:p w14:paraId="54AB2A74" w14:textId="77777777" w:rsidR="004E0DA9" w:rsidRPr="004E0DA9" w:rsidRDefault="004E0DA9" w:rsidP="004E0DA9">
      <w:pPr>
        <w:spacing w:after="0" w:line="240" w:lineRule="auto"/>
        <w:ind w:left="0" w:right="0"/>
      </w:pPr>
      <w:r w:rsidRPr="004E0DA9">
        <w:t xml:space="preserve">Sökvägar via </w:t>
      </w:r>
      <w:proofErr w:type="spellStart"/>
      <w:r w:rsidRPr="004E0DA9">
        <w:t>VGRs</w:t>
      </w:r>
      <w:proofErr w:type="spellEnd"/>
      <w:r w:rsidRPr="004E0DA9">
        <w:t xml:space="preserve">/NU-sjukvårdens intranät samt </w:t>
      </w:r>
      <w:proofErr w:type="spellStart"/>
      <w:r w:rsidRPr="004E0DA9">
        <w:t>Melior</w:t>
      </w:r>
      <w:proofErr w:type="spellEnd"/>
      <w:r w:rsidRPr="004E0DA9">
        <w:t xml:space="preserve">. </w:t>
      </w:r>
    </w:p>
    <w:p w14:paraId="458881CD" w14:textId="5AE91546" w:rsidR="004E0DA9" w:rsidRPr="004E0DA9" w:rsidRDefault="004E0DA9" w:rsidP="004E0DA9">
      <w:pPr>
        <w:spacing w:after="0" w:line="240" w:lineRule="auto"/>
        <w:ind w:left="0" w:right="0"/>
      </w:pPr>
      <w:r>
        <w:t>E</w:t>
      </w:r>
      <w:r w:rsidR="2F8BA300">
        <w:t>n kopia</w:t>
      </w:r>
      <w:r>
        <w:t xml:space="preserve"> förvaras i pärm på avdelningen</w:t>
      </w:r>
      <w:r w:rsidR="00C61D27">
        <w:t>.</w:t>
      </w:r>
    </w:p>
    <w:p w14:paraId="19529DA8" w14:textId="15EF3941" w:rsidR="085615FF" w:rsidRDefault="085615FF" w:rsidP="085615FF">
      <w:pPr>
        <w:spacing w:after="0" w:line="240" w:lineRule="auto"/>
        <w:ind w:left="0" w:right="0"/>
        <w:rPr>
          <w:b/>
          <w:bCs/>
        </w:rPr>
      </w:pPr>
    </w:p>
    <w:p w14:paraId="104DDE60" w14:textId="77777777" w:rsidR="004E0DA9" w:rsidRPr="004E0DA9" w:rsidRDefault="004E0DA9" w:rsidP="004E0DA9">
      <w:pPr>
        <w:spacing w:after="0" w:line="240" w:lineRule="auto"/>
        <w:ind w:left="0" w:right="0"/>
        <w:rPr>
          <w:b/>
          <w:bCs/>
        </w:rPr>
      </w:pPr>
      <w:r w:rsidRPr="004E0DA9">
        <w:rPr>
          <w:b/>
          <w:bCs/>
        </w:rPr>
        <w:t>Patient:</w:t>
      </w:r>
    </w:p>
    <w:p w14:paraId="35ABF7F1" w14:textId="5E5B7D2F" w:rsidR="0F8EEEE5" w:rsidRDefault="004E0DA9" w:rsidP="000E7886">
      <w:pPr>
        <w:numPr>
          <w:ilvl w:val="0"/>
          <w:numId w:val="22"/>
        </w:numPr>
        <w:spacing w:after="0" w:line="240" w:lineRule="auto"/>
        <w:ind w:right="0"/>
      </w:pPr>
      <w:r>
        <w:t xml:space="preserve">Dokumentation i journalsystem </w:t>
      </w:r>
      <w:proofErr w:type="spellStart"/>
      <w:r>
        <w:t>Melior</w:t>
      </w:r>
      <w:proofErr w:type="spellEnd"/>
      <w:r>
        <w:t>.</w:t>
      </w:r>
    </w:p>
    <w:p w14:paraId="41363E9B" w14:textId="5639861F" w:rsidR="004E0DA9" w:rsidRPr="004E0DA9" w:rsidRDefault="004E0DA9" w:rsidP="085615FF">
      <w:pPr>
        <w:spacing w:after="0" w:line="240" w:lineRule="auto"/>
        <w:ind w:left="720" w:right="0"/>
      </w:pPr>
    </w:p>
    <w:p w14:paraId="4058ECCF" w14:textId="6E231A6C" w:rsidR="004E0DA9" w:rsidRPr="004E0DA9" w:rsidRDefault="004E0DA9" w:rsidP="085615FF">
      <w:pPr>
        <w:spacing w:after="0" w:line="240" w:lineRule="auto"/>
        <w:ind w:left="0" w:right="0"/>
        <w:rPr>
          <w:b/>
          <w:bCs/>
        </w:rPr>
      </w:pPr>
      <w:r w:rsidRPr="085615FF">
        <w:rPr>
          <w:b/>
          <w:bCs/>
        </w:rPr>
        <w:t>Administrativt:</w:t>
      </w:r>
    </w:p>
    <w:p w14:paraId="66B14801" w14:textId="753A367B" w:rsidR="004E0DA9" w:rsidRPr="004E0DA9" w:rsidRDefault="004E0DA9" w:rsidP="004E0DA9">
      <w:pPr>
        <w:numPr>
          <w:ilvl w:val="0"/>
          <w:numId w:val="23"/>
        </w:numPr>
        <w:spacing w:after="0" w:line="240" w:lineRule="auto"/>
        <w:ind w:right="0"/>
      </w:pPr>
      <w:proofErr w:type="spellStart"/>
      <w:r>
        <w:t>Heroma</w:t>
      </w:r>
      <w:proofErr w:type="spellEnd"/>
      <w:r>
        <w:t>, tidsrapportering, personaladministration</w:t>
      </w:r>
    </w:p>
    <w:p w14:paraId="1889083E" w14:textId="77777777" w:rsidR="00330D02" w:rsidRDefault="004E0DA9" w:rsidP="004E0DA9">
      <w:pPr>
        <w:numPr>
          <w:ilvl w:val="0"/>
          <w:numId w:val="23"/>
        </w:numPr>
        <w:spacing w:after="0" w:line="240" w:lineRule="auto"/>
        <w:ind w:right="0"/>
      </w:pPr>
      <w:r>
        <w:t xml:space="preserve">Fakturaportalen </w:t>
      </w:r>
      <w:proofErr w:type="spellStart"/>
      <w:r>
        <w:t>Raindance</w:t>
      </w:r>
      <w:proofErr w:type="spellEnd"/>
      <w:r>
        <w:t xml:space="preserve"> och Marknadsplatsen, kontering och attest a</w:t>
      </w:r>
      <w:r w:rsidR="00330D02">
        <w:t>v</w:t>
      </w:r>
      <w:r w:rsidR="197487AC">
        <w:t xml:space="preserve"> </w:t>
      </w:r>
      <w:r>
        <w:t xml:space="preserve">fakturor. </w:t>
      </w:r>
      <w:proofErr w:type="spellStart"/>
      <w:r>
        <w:t>Cognos</w:t>
      </w:r>
      <w:proofErr w:type="spellEnd"/>
      <w:r>
        <w:t xml:space="preserve"> för uppföljning av ekonomi och produktion</w:t>
      </w:r>
      <w:r w:rsidR="00330D02">
        <w:t>.</w:t>
      </w:r>
    </w:p>
    <w:p w14:paraId="0E604AB2" w14:textId="77777777" w:rsidR="002B166D" w:rsidRDefault="002B166D" w:rsidP="004E0DA9">
      <w:pPr>
        <w:spacing w:after="0" w:line="240" w:lineRule="auto"/>
        <w:ind w:left="0" w:right="0"/>
      </w:pPr>
    </w:p>
    <w:p w14:paraId="2A4C2668" w14:textId="77777777" w:rsidR="00C85F99" w:rsidRPr="0091125E" w:rsidRDefault="002B166D" w:rsidP="004E0DA9">
      <w:pPr>
        <w:spacing w:after="0" w:line="240" w:lineRule="auto"/>
        <w:ind w:left="0" w:right="0"/>
        <w:rPr>
          <w:b/>
          <w:bCs/>
        </w:rPr>
      </w:pPr>
      <w:r w:rsidRPr="0091125E">
        <w:rPr>
          <w:b/>
          <w:bCs/>
        </w:rPr>
        <w:lastRenderedPageBreak/>
        <w:t xml:space="preserve">Medusa: </w:t>
      </w:r>
    </w:p>
    <w:p w14:paraId="73551F3E" w14:textId="77777777" w:rsidR="00C85F99" w:rsidRDefault="002B166D" w:rsidP="004E0DA9">
      <w:pPr>
        <w:spacing w:after="0" w:line="240" w:lineRule="auto"/>
        <w:ind w:left="0" w:right="0"/>
      </w:pPr>
      <w:r>
        <w:t xml:space="preserve">Program för hantering av medicinteknisk utrustning på sjukhuset. Detta ger följande möjligheter: </w:t>
      </w:r>
    </w:p>
    <w:p w14:paraId="47B0ED6C" w14:textId="10A98575" w:rsidR="00C85F99" w:rsidRDefault="002B166D" w:rsidP="009218AE">
      <w:pPr>
        <w:pStyle w:val="Liststycke"/>
        <w:numPr>
          <w:ilvl w:val="0"/>
          <w:numId w:val="27"/>
        </w:numPr>
        <w:spacing w:after="0" w:line="240" w:lineRule="auto"/>
        <w:ind w:right="0"/>
      </w:pPr>
      <w:r>
        <w:t>Varje maskin har ett individnummer för att kunna göra uppföljning</w:t>
      </w:r>
    </w:p>
    <w:p w14:paraId="7E623541" w14:textId="066A94A9" w:rsidR="00C85F99" w:rsidRDefault="002B166D" w:rsidP="009218AE">
      <w:pPr>
        <w:pStyle w:val="Liststycke"/>
        <w:numPr>
          <w:ilvl w:val="0"/>
          <w:numId w:val="27"/>
        </w:numPr>
        <w:spacing w:after="0" w:line="240" w:lineRule="auto"/>
        <w:ind w:right="0"/>
      </w:pPr>
      <w:r>
        <w:t>Viktiga data vid inköp registreras</w:t>
      </w:r>
    </w:p>
    <w:p w14:paraId="18D653D1" w14:textId="4BD82D18" w:rsidR="00C85F99" w:rsidRDefault="002B166D" w:rsidP="009218AE">
      <w:pPr>
        <w:pStyle w:val="Liststycke"/>
        <w:numPr>
          <w:ilvl w:val="0"/>
          <w:numId w:val="27"/>
        </w:numPr>
        <w:spacing w:after="0" w:line="240" w:lineRule="auto"/>
        <w:ind w:right="0"/>
      </w:pPr>
      <w:r>
        <w:t xml:space="preserve">Alla serviceinsatser, både akutunderhåll och förebyggande underhåll registreras </w:t>
      </w:r>
    </w:p>
    <w:p w14:paraId="7CDAA125" w14:textId="6543F584" w:rsidR="00C85F99" w:rsidRDefault="002B166D" w:rsidP="009218AE">
      <w:pPr>
        <w:pStyle w:val="Liststycke"/>
        <w:numPr>
          <w:ilvl w:val="0"/>
          <w:numId w:val="27"/>
        </w:numPr>
        <w:spacing w:after="0" w:line="240" w:lineRule="auto"/>
        <w:ind w:right="0"/>
      </w:pPr>
      <w:r>
        <w:t>Övrig viktig information lagras också här</w:t>
      </w:r>
    </w:p>
    <w:p w14:paraId="0D2F9A9A" w14:textId="519867CB" w:rsidR="006A05F9" w:rsidRDefault="002B166D" w:rsidP="00C302DB">
      <w:pPr>
        <w:pStyle w:val="Liststycke"/>
        <w:numPr>
          <w:ilvl w:val="0"/>
          <w:numId w:val="27"/>
        </w:numPr>
        <w:spacing w:after="0" w:line="240" w:lineRule="auto"/>
        <w:ind w:right="0"/>
      </w:pPr>
      <w:r>
        <w:t>Informationen lagras på en av sjukhusets servrar, där också backup sker.</w:t>
      </w:r>
    </w:p>
    <w:p w14:paraId="47828485" w14:textId="5EF5BB93" w:rsidR="085615FF" w:rsidRDefault="085615FF" w:rsidP="085615FF">
      <w:pPr>
        <w:spacing w:after="0" w:line="240" w:lineRule="auto"/>
        <w:ind w:left="0" w:right="0"/>
        <w:rPr>
          <w:b/>
          <w:bCs/>
        </w:rPr>
      </w:pPr>
    </w:p>
    <w:p w14:paraId="2AE37F7A" w14:textId="469356BB" w:rsidR="006A05F9" w:rsidRDefault="002B166D" w:rsidP="085615FF">
      <w:pPr>
        <w:spacing w:after="0" w:line="240" w:lineRule="auto"/>
        <w:ind w:left="0" w:right="0"/>
        <w:rPr>
          <w:b/>
          <w:bCs/>
        </w:rPr>
      </w:pPr>
      <w:r w:rsidRPr="085615FF">
        <w:rPr>
          <w:b/>
          <w:bCs/>
        </w:rPr>
        <w:t>GMP relaterade serviceprotokoll hanteras enligt följande</w:t>
      </w:r>
      <w:r w:rsidR="006A05F9" w:rsidRPr="085615FF">
        <w:rPr>
          <w:b/>
          <w:bCs/>
        </w:rPr>
        <w:t>:</w:t>
      </w:r>
    </w:p>
    <w:p w14:paraId="76740BB4" w14:textId="547DBA91" w:rsidR="006A05F9" w:rsidRDefault="002B166D" w:rsidP="002C24EE">
      <w:pPr>
        <w:pStyle w:val="Liststycke"/>
        <w:numPr>
          <w:ilvl w:val="1"/>
          <w:numId w:val="29"/>
        </w:numPr>
        <w:spacing w:after="0" w:line="240" w:lineRule="auto"/>
        <w:ind w:right="0"/>
      </w:pPr>
      <w:r>
        <w:t>Digitala serviceprotokoll: Skrivs ut</w:t>
      </w:r>
      <w:r w:rsidR="003E4884">
        <w:t>, granskas</w:t>
      </w:r>
      <w:r>
        <w:t xml:space="preserve"> och signeras av medicintekniker därefter skannas protokollet och läggs in i Medusa under respektive inv.nr.</w:t>
      </w:r>
    </w:p>
    <w:p w14:paraId="12EBFA95" w14:textId="5EEDBD65" w:rsidR="002B166D" w:rsidRDefault="002B166D" w:rsidP="002C24EE">
      <w:pPr>
        <w:pStyle w:val="Liststycke"/>
        <w:numPr>
          <w:ilvl w:val="1"/>
          <w:numId w:val="29"/>
        </w:numPr>
        <w:spacing w:after="0" w:line="240" w:lineRule="auto"/>
        <w:ind w:right="0"/>
      </w:pPr>
      <w:r>
        <w:t xml:space="preserve">Fysiska serviceprotokoll: </w:t>
      </w:r>
      <w:r w:rsidR="003E4884">
        <w:t>Granskas och s</w:t>
      </w:r>
      <w:r>
        <w:t>igneras av medicintekniker därefter skannas protokollet och läggs in i Medusa under respektive inv.nr. Signerat originalprotokoll sätts in i respektive inventariepärm</w:t>
      </w:r>
      <w:r w:rsidR="00393398">
        <w:t>.</w:t>
      </w:r>
      <w:r w:rsidR="00196E07">
        <w:br/>
      </w:r>
    </w:p>
    <w:p w14:paraId="5FC1F375" w14:textId="1716997D" w:rsidR="00E5110B" w:rsidRPr="004E0DA9" w:rsidRDefault="00E5110B" w:rsidP="00196E07">
      <w:pPr>
        <w:spacing w:after="0" w:line="240" w:lineRule="auto"/>
        <w:ind w:left="1080" w:right="0"/>
      </w:pPr>
      <w:r>
        <w:t>Den granskning som ska göras av ansvarig person innefattar att man sätter sig in i vilket underhåll som var planerat, att planerade underhållspunkter är utförda samt att de efterföljande funktionskontrollerna är utförda med godkända resultat.</w:t>
      </w:r>
    </w:p>
    <w:p w14:paraId="323F000F" w14:textId="77777777" w:rsidR="004E0DA9" w:rsidRPr="004E0DA9" w:rsidRDefault="004E0DA9" w:rsidP="004E0DA9">
      <w:pPr>
        <w:spacing w:after="0" w:line="240" w:lineRule="auto"/>
        <w:ind w:left="0" w:right="0"/>
      </w:pPr>
    </w:p>
    <w:p w14:paraId="37B94963" w14:textId="7576F2E4" w:rsidR="004E0DA9" w:rsidRDefault="76FCFDB8" w:rsidP="085615FF">
      <w:pPr>
        <w:spacing w:after="0" w:line="240" w:lineRule="auto"/>
        <w:ind w:left="0" w:right="0"/>
        <w:rPr>
          <w:rFonts w:ascii="Arial" w:hAnsi="Arial" w:cs="Arial"/>
        </w:rPr>
      </w:pPr>
      <w:r w:rsidRPr="085615FF">
        <w:rPr>
          <w:b/>
          <w:bCs/>
        </w:rPr>
        <w:t>Vattenanläggningen:</w:t>
      </w:r>
    </w:p>
    <w:p w14:paraId="28C3B375" w14:textId="77777777" w:rsidR="004E0DA9" w:rsidRDefault="004E0DA9" w:rsidP="085615FF">
      <w:pPr>
        <w:spacing w:after="0" w:line="240" w:lineRule="auto"/>
        <w:ind w:left="0" w:right="0"/>
        <w:rPr>
          <w:sz w:val="20"/>
          <w:szCs w:val="20"/>
        </w:rPr>
      </w:pPr>
    </w:p>
    <w:p w14:paraId="1590EF28" w14:textId="77777777" w:rsidR="004E0DA9" w:rsidRDefault="76FCFDB8" w:rsidP="004E0DA9">
      <w:pPr>
        <w:spacing w:after="0" w:line="240" w:lineRule="auto"/>
        <w:ind w:left="0" w:right="0"/>
      </w:pPr>
      <w:r>
        <w:t xml:space="preserve"> Till de båda vattenreningsanläggningarna samt mätarna för klorhalt och vattenhårdhet finns en molnbaserad loggningsfunktion, CWP Online, som ger möjlighet till:  </w:t>
      </w:r>
    </w:p>
    <w:p w14:paraId="1BBB5906" w14:textId="77777777" w:rsidR="004E0DA9" w:rsidRDefault="76FCFDB8" w:rsidP="085615FF">
      <w:pPr>
        <w:numPr>
          <w:ilvl w:val="0"/>
          <w:numId w:val="25"/>
        </w:numPr>
        <w:spacing w:after="0" w:line="240" w:lineRule="auto"/>
        <w:ind w:right="0"/>
      </w:pPr>
      <w:r>
        <w:t>Presentation av aktuella mätvärden och alarm, men också historik med sifferdata och grafer. </w:t>
      </w:r>
    </w:p>
    <w:p w14:paraId="27F50F17" w14:textId="77777777" w:rsidR="004E0DA9" w:rsidRDefault="76FCFDB8" w:rsidP="085615FF">
      <w:pPr>
        <w:numPr>
          <w:ilvl w:val="0"/>
          <w:numId w:val="25"/>
        </w:numPr>
        <w:spacing w:after="0" w:line="240" w:lineRule="auto"/>
        <w:ind w:right="0"/>
      </w:pPr>
      <w:r>
        <w:t>All driftdata loggas var 30:e sekund och sparas i en separat fil där man kan se aktuella eller historiska data per dag, vecka eller månad. </w:t>
      </w:r>
    </w:p>
    <w:p w14:paraId="7DC0415B" w14:textId="77777777" w:rsidR="004E0DA9" w:rsidRDefault="76FCFDB8" w:rsidP="085615FF">
      <w:pPr>
        <w:numPr>
          <w:ilvl w:val="0"/>
          <w:numId w:val="25"/>
        </w:numPr>
        <w:spacing w:after="0" w:line="240" w:lineRule="auto"/>
        <w:ind w:right="0"/>
      </w:pPr>
      <w:r>
        <w:t>Utskriftsmöjlighet finns som PDF eller Excelfil. </w:t>
      </w:r>
    </w:p>
    <w:p w14:paraId="1FCC6F8B" w14:textId="6CE21B9D" w:rsidR="002470C6" w:rsidRDefault="0008246E" w:rsidP="085615FF">
      <w:pPr>
        <w:numPr>
          <w:ilvl w:val="0"/>
          <w:numId w:val="25"/>
        </w:numPr>
        <w:spacing w:after="0" w:line="240" w:lineRule="auto"/>
        <w:ind w:right="0"/>
      </w:pPr>
      <w:r>
        <w:t xml:space="preserve">Vid tillfälliga lagringsproblem av rådata är HDF </w:t>
      </w:r>
      <w:r w:rsidR="00041423">
        <w:t>tillåtet</w:t>
      </w:r>
      <w:r w:rsidR="00D632B8">
        <w:t xml:space="preserve"> </w:t>
      </w:r>
      <w:r w:rsidR="00736B23">
        <w:t>förutsatt att</w:t>
      </w:r>
      <w:r w:rsidR="00D632B8">
        <w:t xml:space="preserve"> dagliga </w:t>
      </w:r>
      <w:r w:rsidR="007B348F">
        <w:t>kvalitets</w:t>
      </w:r>
      <w:r w:rsidR="00D632B8">
        <w:t>kontroller utförs</w:t>
      </w:r>
      <w:r w:rsidR="00736B23">
        <w:t xml:space="preserve"> utan avvikande</w:t>
      </w:r>
      <w:r w:rsidR="0098698E">
        <w:t xml:space="preserve"> värden eller larm</w:t>
      </w:r>
      <w:r w:rsidR="003020A6">
        <w:t>.</w:t>
      </w:r>
      <w:r w:rsidR="00D632B8">
        <w:t xml:space="preserve"> </w:t>
      </w:r>
      <w:r w:rsidR="003020A6">
        <w:t>N</w:t>
      </w:r>
      <w:r w:rsidR="004929D7">
        <w:t xml:space="preserve">yckelpersoner skall </w:t>
      </w:r>
      <w:r w:rsidR="00D632B8">
        <w:t>inform</w:t>
      </w:r>
      <w:r w:rsidR="003020A6">
        <w:t>eras</w:t>
      </w:r>
      <w:r w:rsidR="00D632B8">
        <w:t>.</w:t>
      </w:r>
    </w:p>
    <w:p w14:paraId="018CB7B2" w14:textId="77777777" w:rsidR="004E0DA9" w:rsidRDefault="76FCFDB8" w:rsidP="004E0DA9">
      <w:pPr>
        <w:spacing w:after="0" w:line="240" w:lineRule="auto"/>
        <w:ind w:left="0" w:right="0"/>
      </w:pPr>
      <w:r>
        <w:t> </w:t>
      </w:r>
    </w:p>
    <w:p w14:paraId="6F4D6984" w14:textId="061CA4A7" w:rsidR="004E0DA9" w:rsidRDefault="76FCFDB8" w:rsidP="085615FF">
      <w:pPr>
        <w:shd w:val="clear" w:color="auto" w:fill="FFFFFF" w:themeFill="background1"/>
        <w:spacing w:after="0" w:line="240" w:lineRule="auto"/>
        <w:ind w:left="0" w:right="0"/>
      </w:pPr>
      <w:r>
        <w:t xml:space="preserve">All historiskdata finns tillgänglig så länge vi har avtal för CWP Online, den dagen vi väljer att avsluta kan all denna data laddas ner av oss. Som </w:t>
      </w:r>
      <w:proofErr w:type="spellStart"/>
      <w:r>
        <w:t>pdf</w:t>
      </w:r>
      <w:proofErr w:type="spellEnd"/>
      <w:r>
        <w:t xml:space="preserve">, </w:t>
      </w:r>
      <w:proofErr w:type="spellStart"/>
      <w:r>
        <w:t>excel</w:t>
      </w:r>
      <w:proofErr w:type="spellEnd"/>
      <w:r>
        <w:t xml:space="preserve"> eller </w:t>
      </w:r>
      <w:proofErr w:type="spellStart"/>
      <w:r>
        <w:t>csv</w:t>
      </w:r>
      <w:proofErr w:type="spellEnd"/>
      <w:r>
        <w:t>.</w:t>
      </w:r>
    </w:p>
    <w:p w14:paraId="051B21B7" w14:textId="77777777" w:rsidR="004E0DA9" w:rsidRDefault="76FCFDB8" w:rsidP="085615FF">
      <w:pPr>
        <w:shd w:val="clear" w:color="auto" w:fill="FFFFFF" w:themeFill="background1"/>
        <w:spacing w:after="0" w:line="240" w:lineRule="auto"/>
        <w:ind w:left="0" w:right="0"/>
        <w:rPr>
          <w:rFonts w:ascii="Calibri" w:hAnsi="Calibri" w:cs="Calibri"/>
          <w:color w:val="323130"/>
          <w:sz w:val="22"/>
          <w:szCs w:val="22"/>
        </w:rPr>
      </w:pPr>
      <w:r w:rsidRPr="085615FF">
        <w:rPr>
          <w:rFonts w:ascii="Calibri" w:hAnsi="Calibri" w:cs="Calibri"/>
          <w:color w:val="323130"/>
          <w:sz w:val="22"/>
          <w:szCs w:val="22"/>
        </w:rPr>
        <w:t> </w:t>
      </w:r>
    </w:p>
    <w:p w14:paraId="1CFE6B96" w14:textId="1C63ACCA" w:rsidR="004E0DA9" w:rsidRDefault="76FCFDB8" w:rsidP="004E0DA9">
      <w:pPr>
        <w:spacing w:after="0" w:line="240" w:lineRule="auto"/>
        <w:ind w:left="0" w:right="0"/>
      </w:pPr>
      <w:r>
        <w:t>Vattenanläggningsrelaterade åtgärder och dokumentation hanteras i Medusa.</w:t>
      </w:r>
    </w:p>
    <w:p w14:paraId="37532EC9" w14:textId="77777777" w:rsidR="002B166D" w:rsidRPr="004E0DA9" w:rsidRDefault="002B166D" w:rsidP="004E0DA9">
      <w:pPr>
        <w:spacing w:after="0" w:line="240" w:lineRule="auto"/>
        <w:ind w:left="0" w:right="0"/>
      </w:pPr>
    </w:p>
    <w:bookmarkEnd w:id="0"/>
    <w:p w14:paraId="1ED057F2" w14:textId="77777777" w:rsidR="00536A5A" w:rsidRPr="00536A5A" w:rsidRDefault="345011D7" w:rsidP="085615FF">
      <w:pPr>
        <w:keepNext/>
        <w:spacing w:after="0" w:line="240" w:lineRule="auto"/>
        <w:ind w:left="0" w:right="0"/>
        <w:outlineLvl w:val="0"/>
        <w:rPr>
          <w:b/>
          <w:bCs/>
        </w:rPr>
      </w:pPr>
      <w:r w:rsidRPr="085615FF">
        <w:rPr>
          <w:b/>
          <w:bCs/>
        </w:rPr>
        <w:t>Nationella kvalitetsregister</w:t>
      </w:r>
    </w:p>
    <w:p w14:paraId="45F7274F" w14:textId="67B45B4B" w:rsidR="00536A5A" w:rsidRPr="00536A5A" w:rsidRDefault="345011D7" w:rsidP="0F8EEEE5">
      <w:pPr>
        <w:numPr>
          <w:ilvl w:val="0"/>
          <w:numId w:val="21"/>
        </w:numPr>
        <w:spacing w:after="0" w:line="240" w:lineRule="auto"/>
        <w:ind w:right="0"/>
      </w:pPr>
      <w:r>
        <w:t xml:space="preserve">SNR Svenskt Njurregister, nationellt kvalitetsregister, ligger till grund för </w:t>
      </w:r>
      <w:proofErr w:type="spellStart"/>
      <w:proofErr w:type="gramStart"/>
      <w:r>
        <w:t>bl</w:t>
      </w:r>
      <w:proofErr w:type="spellEnd"/>
      <w:r>
        <w:t xml:space="preserve"> a</w:t>
      </w:r>
      <w:proofErr w:type="gramEnd"/>
      <w:r>
        <w:t xml:space="preserve"> öppna jämförelser</w:t>
      </w:r>
      <w:r w:rsidR="310F23D1">
        <w:t>.</w:t>
      </w:r>
    </w:p>
    <w:p w14:paraId="76B9F95B" w14:textId="70BDE03A" w:rsidR="00536A5A" w:rsidRPr="00536A5A" w:rsidRDefault="310F23D1" w:rsidP="0F8EEEE5">
      <w:pPr>
        <w:numPr>
          <w:ilvl w:val="0"/>
          <w:numId w:val="21"/>
        </w:numPr>
        <w:spacing w:after="0" w:line="240" w:lineRule="auto"/>
        <w:ind w:right="0"/>
      </w:pPr>
      <w:r>
        <w:t>D</w:t>
      </w:r>
      <w:r w:rsidR="345011D7">
        <w:t>iad, accessregister som är kopplat till SNR</w:t>
      </w:r>
    </w:p>
    <w:sectPr w:rsidR="00536A5A" w:rsidRPr="00536A5A" w:rsidSect="004E0DA9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45BCC" w14:textId="77777777" w:rsidR="00236122" w:rsidRDefault="00236122">
      <w:r>
        <w:separator/>
      </w:r>
    </w:p>
  </w:endnote>
  <w:endnote w:type="continuationSeparator" w:id="0">
    <w:p w14:paraId="7DD1F7B4" w14:textId="77777777" w:rsidR="00236122" w:rsidRDefault="00236122">
      <w:r>
        <w:continuationSeparator/>
      </w:r>
    </w:p>
  </w:endnote>
  <w:endnote w:type="continuationNotice" w:id="1">
    <w:p w14:paraId="7B065D4B" w14:textId="77777777" w:rsidR="00236122" w:rsidRDefault="0023612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Times New Roman Fet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3CAE887F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E6CB5">
      <w:t>1(2)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A9B2E" w14:textId="77777777" w:rsidR="00236122" w:rsidRDefault="00236122"/>
  </w:footnote>
  <w:footnote w:type="continuationSeparator" w:id="0">
    <w:p w14:paraId="56473AE5" w14:textId="77777777" w:rsidR="00236122" w:rsidRDefault="00236122">
      <w:r>
        <w:continuationSeparator/>
      </w:r>
    </w:p>
  </w:footnote>
  <w:footnote w:type="continuationNotice" w:id="1">
    <w:p w14:paraId="17EC0F94" w14:textId="77777777" w:rsidR="00236122" w:rsidRDefault="0023612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041860"/>
    <w:multiLevelType w:val="hybridMultilevel"/>
    <w:tmpl w:val="A31E56E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58ADC18"/>
    <w:multiLevelType w:val="hybridMultilevel"/>
    <w:tmpl w:val="E1344DB8"/>
    <w:lvl w:ilvl="0" w:tplc="0032CD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0038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A8BE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1812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080D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483D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98D6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AC86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1412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E338F1"/>
    <w:multiLevelType w:val="hybridMultilevel"/>
    <w:tmpl w:val="A4E0D1A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4DC515C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20DD6ACB"/>
    <w:multiLevelType w:val="hybridMultilevel"/>
    <w:tmpl w:val="9ABA3BD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F52B4C"/>
    <w:multiLevelType w:val="hybridMultilevel"/>
    <w:tmpl w:val="99ACD73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3DB87511"/>
    <w:multiLevelType w:val="hybridMultilevel"/>
    <w:tmpl w:val="A2AC30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538426B0"/>
    <w:multiLevelType w:val="hybridMultilevel"/>
    <w:tmpl w:val="C0E8331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5A5D75A6"/>
    <w:multiLevelType w:val="hybridMultilevel"/>
    <w:tmpl w:val="825EE750"/>
    <w:lvl w:ilvl="0" w:tplc="FFFFFFFF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23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73055DE0"/>
    <w:multiLevelType w:val="hybridMultilevel"/>
    <w:tmpl w:val="5978DDB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3F51B2"/>
    <w:multiLevelType w:val="hybridMultilevel"/>
    <w:tmpl w:val="C46C0A36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95985028">
    <w:abstractNumId w:val="7"/>
  </w:num>
  <w:num w:numId="2" w16cid:durableId="346099171">
    <w:abstractNumId w:val="27"/>
  </w:num>
  <w:num w:numId="3" w16cid:durableId="961957942">
    <w:abstractNumId w:val="21"/>
  </w:num>
  <w:num w:numId="4" w16cid:durableId="593517899">
    <w:abstractNumId w:val="0"/>
  </w:num>
  <w:num w:numId="5" w16cid:durableId="344938249">
    <w:abstractNumId w:val="9"/>
  </w:num>
  <w:num w:numId="6" w16cid:durableId="1163157868">
    <w:abstractNumId w:val="23"/>
  </w:num>
  <w:num w:numId="7" w16cid:durableId="1186017611">
    <w:abstractNumId w:val="2"/>
  </w:num>
  <w:num w:numId="8" w16cid:durableId="756711046">
    <w:abstractNumId w:val="17"/>
  </w:num>
  <w:num w:numId="9" w16cid:durableId="2039157819">
    <w:abstractNumId w:val="13"/>
  </w:num>
  <w:num w:numId="10" w16cid:durableId="78334255">
    <w:abstractNumId w:val="1"/>
  </w:num>
  <w:num w:numId="11" w16cid:durableId="790828582">
    <w:abstractNumId w:val="1"/>
  </w:num>
  <w:num w:numId="12" w16cid:durableId="555045149">
    <w:abstractNumId w:val="3"/>
  </w:num>
  <w:num w:numId="13" w16cid:durableId="503980882">
    <w:abstractNumId w:val="4"/>
  </w:num>
  <w:num w:numId="14" w16cid:durableId="1966425639">
    <w:abstractNumId w:val="20"/>
  </w:num>
  <w:num w:numId="15" w16cid:durableId="1768232180">
    <w:abstractNumId w:val="14"/>
  </w:num>
  <w:num w:numId="16" w16cid:durableId="113907215">
    <w:abstractNumId w:val="10"/>
  </w:num>
  <w:num w:numId="17" w16cid:durableId="1168252665">
    <w:abstractNumId w:val="18"/>
  </w:num>
  <w:num w:numId="18" w16cid:durableId="435564037">
    <w:abstractNumId w:val="6"/>
  </w:num>
  <w:num w:numId="19" w16cid:durableId="865216447">
    <w:abstractNumId w:val="16"/>
  </w:num>
  <w:num w:numId="20" w16cid:durableId="1441485488">
    <w:abstractNumId w:val="26"/>
  </w:num>
  <w:num w:numId="21" w16cid:durableId="892814150">
    <w:abstractNumId w:val="8"/>
  </w:num>
  <w:num w:numId="22" w16cid:durableId="1480263190">
    <w:abstractNumId w:val="11"/>
  </w:num>
  <w:num w:numId="23" w16cid:durableId="891621121">
    <w:abstractNumId w:val="19"/>
  </w:num>
  <w:num w:numId="24" w16cid:durableId="1019085324">
    <w:abstractNumId w:val="22"/>
  </w:num>
  <w:num w:numId="25" w16cid:durableId="1224876346">
    <w:abstractNumId w:val="15"/>
  </w:num>
  <w:num w:numId="26" w16cid:durableId="1358853624">
    <w:abstractNumId w:val="24"/>
  </w:num>
  <w:num w:numId="27" w16cid:durableId="1135634856">
    <w:abstractNumId w:val="25"/>
  </w:num>
  <w:num w:numId="28" w16cid:durableId="1817255704">
    <w:abstractNumId w:val="5"/>
  </w:num>
  <w:num w:numId="29" w16cid:durableId="4702910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41423"/>
    <w:rsid w:val="00050500"/>
    <w:rsid w:val="0005691C"/>
    <w:rsid w:val="00056ECB"/>
    <w:rsid w:val="00056ED5"/>
    <w:rsid w:val="000655CC"/>
    <w:rsid w:val="000700AE"/>
    <w:rsid w:val="0008246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E7886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031"/>
    <w:rsid w:val="00137B6D"/>
    <w:rsid w:val="0014070B"/>
    <w:rsid w:val="001422C1"/>
    <w:rsid w:val="00144DB2"/>
    <w:rsid w:val="001504A9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5D87"/>
    <w:rsid w:val="0019632A"/>
    <w:rsid w:val="00196E07"/>
    <w:rsid w:val="001A4E7C"/>
    <w:rsid w:val="001B762C"/>
    <w:rsid w:val="001C4CC6"/>
    <w:rsid w:val="001C4D0A"/>
    <w:rsid w:val="001C5FEF"/>
    <w:rsid w:val="00211487"/>
    <w:rsid w:val="00211D91"/>
    <w:rsid w:val="00214972"/>
    <w:rsid w:val="00217328"/>
    <w:rsid w:val="00217DEC"/>
    <w:rsid w:val="00223817"/>
    <w:rsid w:val="00235B57"/>
    <w:rsid w:val="00236122"/>
    <w:rsid w:val="002470C6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B166D"/>
    <w:rsid w:val="002C0C02"/>
    <w:rsid w:val="002C1277"/>
    <w:rsid w:val="002C24EE"/>
    <w:rsid w:val="002C60AD"/>
    <w:rsid w:val="002D0E0E"/>
    <w:rsid w:val="002D6023"/>
    <w:rsid w:val="002E263F"/>
    <w:rsid w:val="002E6CB5"/>
    <w:rsid w:val="002E6F81"/>
    <w:rsid w:val="002F08BA"/>
    <w:rsid w:val="002F2CFF"/>
    <w:rsid w:val="002F568B"/>
    <w:rsid w:val="002F7818"/>
    <w:rsid w:val="003020A6"/>
    <w:rsid w:val="003066D0"/>
    <w:rsid w:val="00311401"/>
    <w:rsid w:val="003203D7"/>
    <w:rsid w:val="00320F86"/>
    <w:rsid w:val="00324171"/>
    <w:rsid w:val="00326C24"/>
    <w:rsid w:val="00330D02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87412"/>
    <w:rsid w:val="0039118E"/>
    <w:rsid w:val="00393398"/>
    <w:rsid w:val="00397F54"/>
    <w:rsid w:val="003A0D43"/>
    <w:rsid w:val="003A3C79"/>
    <w:rsid w:val="003A6766"/>
    <w:rsid w:val="003B2A4B"/>
    <w:rsid w:val="003D099E"/>
    <w:rsid w:val="003D21A2"/>
    <w:rsid w:val="003D29D2"/>
    <w:rsid w:val="003E0705"/>
    <w:rsid w:val="003E2FF7"/>
    <w:rsid w:val="003E4884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2047"/>
    <w:rsid w:val="00465651"/>
    <w:rsid w:val="00470CE7"/>
    <w:rsid w:val="00470F4F"/>
    <w:rsid w:val="00472482"/>
    <w:rsid w:val="00480DC7"/>
    <w:rsid w:val="0048415D"/>
    <w:rsid w:val="004876F6"/>
    <w:rsid w:val="0049236A"/>
    <w:rsid w:val="00492718"/>
    <w:rsid w:val="004929D7"/>
    <w:rsid w:val="004A355D"/>
    <w:rsid w:val="004A4970"/>
    <w:rsid w:val="004B2183"/>
    <w:rsid w:val="004B2A01"/>
    <w:rsid w:val="004C2559"/>
    <w:rsid w:val="004D7BA3"/>
    <w:rsid w:val="004E0DA9"/>
    <w:rsid w:val="004F4518"/>
    <w:rsid w:val="004F4C62"/>
    <w:rsid w:val="004F533A"/>
    <w:rsid w:val="00501433"/>
    <w:rsid w:val="00511CC4"/>
    <w:rsid w:val="00516A97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98207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5F29"/>
    <w:rsid w:val="00660269"/>
    <w:rsid w:val="00665F89"/>
    <w:rsid w:val="00673C92"/>
    <w:rsid w:val="006753EC"/>
    <w:rsid w:val="006A05F9"/>
    <w:rsid w:val="006A2789"/>
    <w:rsid w:val="006A4978"/>
    <w:rsid w:val="006A7261"/>
    <w:rsid w:val="006B0D29"/>
    <w:rsid w:val="006B1819"/>
    <w:rsid w:val="006B5DE7"/>
    <w:rsid w:val="006C11AA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09E8"/>
    <w:rsid w:val="00733A9C"/>
    <w:rsid w:val="00736574"/>
    <w:rsid w:val="007367E0"/>
    <w:rsid w:val="00736B23"/>
    <w:rsid w:val="00737215"/>
    <w:rsid w:val="00754905"/>
    <w:rsid w:val="00760038"/>
    <w:rsid w:val="00762EE0"/>
    <w:rsid w:val="00765C41"/>
    <w:rsid w:val="00771100"/>
    <w:rsid w:val="007759DD"/>
    <w:rsid w:val="0078609F"/>
    <w:rsid w:val="007870B1"/>
    <w:rsid w:val="007917BA"/>
    <w:rsid w:val="007A5C6F"/>
    <w:rsid w:val="007B348F"/>
    <w:rsid w:val="007B56CC"/>
    <w:rsid w:val="007D4241"/>
    <w:rsid w:val="007D4317"/>
    <w:rsid w:val="007D4EA3"/>
    <w:rsid w:val="007E08C2"/>
    <w:rsid w:val="007F05C0"/>
    <w:rsid w:val="007F1CFF"/>
    <w:rsid w:val="007F5DD5"/>
    <w:rsid w:val="0080086B"/>
    <w:rsid w:val="00821A1B"/>
    <w:rsid w:val="008261C9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42F"/>
    <w:rsid w:val="008C7F2A"/>
    <w:rsid w:val="008E36F8"/>
    <w:rsid w:val="008E46B2"/>
    <w:rsid w:val="008E682C"/>
    <w:rsid w:val="008E78A1"/>
    <w:rsid w:val="008F589F"/>
    <w:rsid w:val="00906238"/>
    <w:rsid w:val="00907EF9"/>
    <w:rsid w:val="0091125E"/>
    <w:rsid w:val="0091295C"/>
    <w:rsid w:val="00914D58"/>
    <w:rsid w:val="009218AE"/>
    <w:rsid w:val="00921F47"/>
    <w:rsid w:val="009228AB"/>
    <w:rsid w:val="0093085B"/>
    <w:rsid w:val="00931C57"/>
    <w:rsid w:val="009347A5"/>
    <w:rsid w:val="00941BDA"/>
    <w:rsid w:val="00942257"/>
    <w:rsid w:val="009471BF"/>
    <w:rsid w:val="00950E4E"/>
    <w:rsid w:val="009529BD"/>
    <w:rsid w:val="009533B4"/>
    <w:rsid w:val="00971D93"/>
    <w:rsid w:val="0098698E"/>
    <w:rsid w:val="00987A97"/>
    <w:rsid w:val="00997C44"/>
    <w:rsid w:val="009A3CCE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2057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2D23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369E"/>
    <w:rsid w:val="00B46C03"/>
    <w:rsid w:val="00B60C6C"/>
    <w:rsid w:val="00B619A9"/>
    <w:rsid w:val="00B65A9D"/>
    <w:rsid w:val="00B66D60"/>
    <w:rsid w:val="00B726C2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0844"/>
    <w:rsid w:val="00BB69DB"/>
    <w:rsid w:val="00BC322E"/>
    <w:rsid w:val="00BC44CD"/>
    <w:rsid w:val="00BC48A6"/>
    <w:rsid w:val="00BE7978"/>
    <w:rsid w:val="00C07DDB"/>
    <w:rsid w:val="00C150C5"/>
    <w:rsid w:val="00C302DB"/>
    <w:rsid w:val="00C4115D"/>
    <w:rsid w:val="00C43BDD"/>
    <w:rsid w:val="00C47778"/>
    <w:rsid w:val="00C5011E"/>
    <w:rsid w:val="00C50EE5"/>
    <w:rsid w:val="00C5240A"/>
    <w:rsid w:val="00C5398F"/>
    <w:rsid w:val="00C556F5"/>
    <w:rsid w:val="00C600C8"/>
    <w:rsid w:val="00C61D27"/>
    <w:rsid w:val="00C70E19"/>
    <w:rsid w:val="00C72574"/>
    <w:rsid w:val="00C7430C"/>
    <w:rsid w:val="00C85DA1"/>
    <w:rsid w:val="00C85F99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4DE4"/>
    <w:rsid w:val="00CF70BB"/>
    <w:rsid w:val="00D074DB"/>
    <w:rsid w:val="00D07F2B"/>
    <w:rsid w:val="00D139CF"/>
    <w:rsid w:val="00D25E28"/>
    <w:rsid w:val="00D3100C"/>
    <w:rsid w:val="00D37E7F"/>
    <w:rsid w:val="00D47AD7"/>
    <w:rsid w:val="00D51529"/>
    <w:rsid w:val="00D632B8"/>
    <w:rsid w:val="00D767BF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110B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A64F3"/>
    <w:rsid w:val="00EB6714"/>
    <w:rsid w:val="00EC0A68"/>
    <w:rsid w:val="00EC5006"/>
    <w:rsid w:val="00ED49C3"/>
    <w:rsid w:val="00ED5065"/>
    <w:rsid w:val="00ED6CE8"/>
    <w:rsid w:val="00ED7AA6"/>
    <w:rsid w:val="00EE2A56"/>
    <w:rsid w:val="00EE3818"/>
    <w:rsid w:val="00F22264"/>
    <w:rsid w:val="00F25249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4DFCB09"/>
    <w:rsid w:val="0647DBBE"/>
    <w:rsid w:val="085615FF"/>
    <w:rsid w:val="0B0C0EB3"/>
    <w:rsid w:val="0B8485C8"/>
    <w:rsid w:val="0E5DB4D8"/>
    <w:rsid w:val="0E6421A1"/>
    <w:rsid w:val="0F756634"/>
    <w:rsid w:val="0F8EEEE5"/>
    <w:rsid w:val="11878011"/>
    <w:rsid w:val="128DC568"/>
    <w:rsid w:val="142E865F"/>
    <w:rsid w:val="143262C8"/>
    <w:rsid w:val="14911FBE"/>
    <w:rsid w:val="1655D6CE"/>
    <w:rsid w:val="17031E2D"/>
    <w:rsid w:val="18D5F96E"/>
    <w:rsid w:val="192DA5A3"/>
    <w:rsid w:val="197487AC"/>
    <w:rsid w:val="1A0D1D11"/>
    <w:rsid w:val="20F0FDF2"/>
    <w:rsid w:val="29F9D81D"/>
    <w:rsid w:val="2E037109"/>
    <w:rsid w:val="2F8BA300"/>
    <w:rsid w:val="31015515"/>
    <w:rsid w:val="310F23D1"/>
    <w:rsid w:val="313690F7"/>
    <w:rsid w:val="31E0FE2C"/>
    <w:rsid w:val="345011D7"/>
    <w:rsid w:val="349D5063"/>
    <w:rsid w:val="34AA1112"/>
    <w:rsid w:val="3A979841"/>
    <w:rsid w:val="3AAFA668"/>
    <w:rsid w:val="3EB2CF1B"/>
    <w:rsid w:val="424CD9E8"/>
    <w:rsid w:val="48264A31"/>
    <w:rsid w:val="49ABB0B7"/>
    <w:rsid w:val="554815D6"/>
    <w:rsid w:val="594F92C1"/>
    <w:rsid w:val="62578944"/>
    <w:rsid w:val="62A4BCA3"/>
    <w:rsid w:val="630A2664"/>
    <w:rsid w:val="647B2B65"/>
    <w:rsid w:val="64EA4D4A"/>
    <w:rsid w:val="66AB7A2D"/>
    <w:rsid w:val="6818F8BE"/>
    <w:rsid w:val="68238074"/>
    <w:rsid w:val="6AD3159E"/>
    <w:rsid w:val="6B2CF8ED"/>
    <w:rsid w:val="76FCF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5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4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5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20</TotalTime>
  <Pages>2</Pages>
  <Words>558</Words>
  <Characters>2963</Characters>
  <Application>Microsoft Office Word</Application>
  <DocSecurity>0</DocSecurity>
  <Lines>24</Lines>
  <Paragraphs>7</Paragraphs>
  <ScaleCrop>false</ScaleCrop>
  <Manager/>
  <Company/>
  <LinksUpToDate>false</LinksUpToDate>
  <CharactersWithSpaces>3514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It system för dialysmottagningen GMP Q Di 16</dc:title>
  <dc:subject/>
  <dc:creator>patrik.jens.johansson@vgregion.se</dc:creator>
  <keywords/>
  <lastModifiedBy>Anna Bäck</lastModifiedBy>
  <revision>51</revision>
  <lastPrinted>2016-03-31T10:56:00.0000000Z</lastPrinted>
  <dcterms:created xsi:type="dcterms:W3CDTF">2022-05-06T06:20:00.0000000Z</dcterms:created>
  <dcterms:modified xsi:type="dcterms:W3CDTF">2026-06-11T14:32:00.0000000Z</dcterms:modified>
</coreProperties>
</file>