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21985" w:rsidP="00F35B05" w:rsidRDefault="00421985" w14:paraId="1818204C" w14:textId="77777777">
      <w:pPr>
        <w:pStyle w:val="Rubrik2"/>
        <w:sectPr w:rsidR="00421985" w:rsidSect="004219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21985" w:rsidR="00421985" w:rsidP="00421985" w:rsidRDefault="00421985" w14:paraId="4CA7C82F" w14:textId="77777777">
      <w:pPr>
        <w:spacing w:after="0" w:line="240" w:lineRule="auto"/>
        <w:ind w:left="0" w:right="0"/>
        <w:rPr>
          <w:szCs w:val="20"/>
        </w:rPr>
      </w:pPr>
    </w:p>
    <w:p w:rsidRPr="00421985" w:rsidR="00421985" w:rsidP="00421985" w:rsidRDefault="00421985" w14:paraId="5BB781AC" w14:textId="77777777">
      <w:pPr>
        <w:spacing w:after="0" w:line="240" w:lineRule="auto"/>
        <w:ind w:left="0" w:right="0"/>
        <w:rPr>
          <w:szCs w:val="20"/>
        </w:rPr>
      </w:pPr>
    </w:p>
    <w:p w:rsidRPr="00421985" w:rsidR="00421985" w:rsidP="00421985" w:rsidRDefault="00421985" w14:paraId="29F6921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21985">
        <w:rPr>
          <w:szCs w:val="20"/>
        </w:rPr>
        <w:tab/>
      </w:r>
    </w:p>
    <w:p w:rsidRPr="00421985" w:rsidR="00421985" w:rsidP="00421985" w:rsidRDefault="00421985" w14:paraId="734EE700" w14:textId="0E307E02">
      <w:pPr>
        <w:spacing w:after="0" w:line="240" w:lineRule="auto"/>
        <w:ind w:left="0" w:right="-568"/>
        <w:rPr>
          <w:szCs w:val="20"/>
        </w:rPr>
      </w:pPr>
      <w:r w:rsidRPr="0042198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4680A" wp14:editId="0428041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21985" w:rsidP="00421985" w:rsidRDefault="00421985" w14:paraId="3518123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25636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504680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21985" w:rsidP="00421985" w:rsidRDefault="00421985" w14:paraId="3518123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25636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21985" w:rsidR="00421985" w:rsidTr="00B147BB" w14:paraId="7AE24E89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21985" w:rsidR="00421985" w:rsidP="00BB04FE" w:rsidRDefault="00421985" w14:paraId="3500CDC2" w14:textId="396B179E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Pr="00421985">
              <w:t>Defibrillering under pågående bloddialys</w:t>
            </w:r>
            <w:r w:rsidR="00BB04FE">
              <w:t xml:space="preserve"> GMP Q Di 140</w:t>
            </w:r>
          </w:p>
        </w:tc>
      </w:tr>
    </w:tbl>
    <w:p w:rsidRPr="00421985" w:rsidR="00421985" w:rsidP="58122448" w:rsidRDefault="00421985" w14:paraId="56EBCD69" w14:textId="7B8EA6B9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58122448" w:rsidR="00421985">
        <w:rPr>
          <w:rFonts w:ascii="Arial" w:hAnsi="Arial" w:cs="Arial"/>
          <w:kern w:val="32"/>
          <w:sz w:val="20"/>
          <w:szCs w:val="20"/>
        </w:rPr>
        <w:t xml:space="preserve">1 ex i </w:t>
      </w:r>
      <w:r w:rsidRPr="58122448" w:rsidR="3876247F">
        <w:rPr>
          <w:rFonts w:ascii="Arial" w:hAnsi="Arial" w:cs="Arial"/>
          <w:kern w:val="32"/>
          <w:sz w:val="20"/>
          <w:szCs w:val="20"/>
        </w:rPr>
        <w:t>avdelnings</w:t>
      </w:r>
      <w:r w:rsidRPr="58122448" w:rsidR="00421985">
        <w:rPr>
          <w:rFonts w:ascii="Arial" w:hAnsi="Arial" w:cs="Arial"/>
          <w:kern w:val="32"/>
          <w:sz w:val="20"/>
          <w:szCs w:val="20"/>
        </w:rPr>
        <w:t>pärm</w:t>
      </w:r>
      <w:r w:rsidRPr="58122448" w:rsidR="00421985">
        <w:rPr>
          <w:rFonts w:ascii="Arial Fet" w:hAnsi="Arial Fet" w:cs="Arial"/>
          <w:kern w:val="32"/>
          <w:sz w:val="20"/>
          <w:szCs w:val="20"/>
        </w:rPr>
        <w:t xml:space="preserve"> </w:t>
      </w:r>
    </w:p>
    <w:p w:rsidRPr="00421985" w:rsidR="00421985" w:rsidP="00421985" w:rsidRDefault="00421985" w14:paraId="2F3427DC" w14:textId="16F2537D">
      <w:pPr>
        <w:keepNext/>
        <w:spacing w:before="240" w:after="60" w:line="240" w:lineRule="auto"/>
        <w:ind w:left="0" w:right="1161"/>
        <w:outlineLvl w:val="1"/>
        <w:rPr>
          <w:bCs/>
          <w:iCs/>
        </w:rPr>
      </w:pPr>
      <w:r w:rsidRPr="00421985">
        <w:rPr>
          <w:bCs/>
          <w:iCs/>
        </w:rPr>
        <w:t>Dialysmaskinen är inte defibrillatorskyddad så om defibrillering utförs när patient är i dialys skall maskinen till tekniker för kontroll av elsäkerhet samt T1 test/uppstarts test.</w:t>
      </w:r>
    </w:p>
    <w:p w:rsidRPr="00421985" w:rsidR="00421985" w:rsidP="00421985" w:rsidRDefault="00421985" w14:paraId="7EEA0047" w14:textId="77777777">
      <w:pPr>
        <w:spacing w:after="0" w:line="240" w:lineRule="auto"/>
        <w:ind w:left="0" w:right="0"/>
        <w:rPr>
          <w:szCs w:val="20"/>
        </w:rPr>
      </w:pPr>
      <w:r w:rsidRPr="00421985">
        <w:rPr>
          <w:szCs w:val="20"/>
        </w:rPr>
        <w:t>Häng på skylt avställd för ”reparation” samt skriv i maskinens loggbok.</w:t>
      </w:r>
    </w:p>
    <w:p w:rsidRPr="00421985" w:rsidR="00421985" w:rsidP="00421985" w:rsidRDefault="00421985" w14:paraId="7219B06E" w14:textId="77777777">
      <w:pPr>
        <w:spacing w:after="0" w:line="240" w:lineRule="auto"/>
        <w:ind w:left="0" w:right="0"/>
        <w:rPr>
          <w:b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2198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0C7B" w:rsidRDefault="004A0C7B" w14:paraId="3969C590" w14:textId="77777777">
      <w:r>
        <w:separator/>
      </w:r>
    </w:p>
  </w:endnote>
  <w:endnote w:type="continuationSeparator" w:id="0">
    <w:p w:rsidR="004A0C7B" w:rsidRDefault="004A0C7B" w14:paraId="35998D0B" w14:textId="77777777">
      <w:r>
        <w:continuationSeparator/>
      </w:r>
    </w:p>
  </w:endnote>
  <w:endnote w:type="continuationNotice" w:id="1">
    <w:p w:rsidR="004A0C7B" w:rsidRDefault="004A0C7B" w14:paraId="3A6FACE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0C7B" w:rsidRDefault="004A0C7B" w14:paraId="79B61278" w14:textId="77777777"/>
  </w:footnote>
  <w:footnote w:type="continuationSeparator" w:id="0">
    <w:p w:rsidR="004A0C7B" w:rsidRDefault="004A0C7B" w14:paraId="76FE1F83" w14:textId="77777777">
      <w:r>
        <w:continuationSeparator/>
      </w:r>
    </w:p>
  </w:footnote>
  <w:footnote w:type="continuationNotice" w:id="1">
    <w:p w:rsidR="004A0C7B" w:rsidRDefault="004A0C7B" w14:paraId="78C837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13310643">
    <w:abstractNumId w:val="17"/>
  </w:num>
  <w:num w:numId="2" w16cid:durableId="1616865457">
    <w:abstractNumId w:val="14"/>
  </w:num>
  <w:num w:numId="3" w16cid:durableId="1240872706">
    <w:abstractNumId w:val="0"/>
  </w:num>
  <w:num w:numId="4" w16cid:durableId="2086999119">
    <w:abstractNumId w:val="6"/>
  </w:num>
  <w:num w:numId="5" w16cid:durableId="567959176">
    <w:abstractNumId w:val="15"/>
  </w:num>
  <w:num w:numId="6" w16cid:durableId="2059889569">
    <w:abstractNumId w:val="2"/>
  </w:num>
  <w:num w:numId="7" w16cid:durableId="934677756">
    <w:abstractNumId w:val="11"/>
  </w:num>
  <w:num w:numId="8" w16cid:durableId="970020736">
    <w:abstractNumId w:val="8"/>
  </w:num>
  <w:num w:numId="9" w16cid:durableId="107547953">
    <w:abstractNumId w:val="1"/>
  </w:num>
  <w:num w:numId="10" w16cid:durableId="289358550">
    <w:abstractNumId w:val="1"/>
  </w:num>
  <w:num w:numId="11" w16cid:durableId="326401784">
    <w:abstractNumId w:val="3"/>
  </w:num>
  <w:num w:numId="12" w16cid:durableId="1835100131">
    <w:abstractNumId w:val="4"/>
  </w:num>
  <w:num w:numId="13" w16cid:durableId="718473646">
    <w:abstractNumId w:val="13"/>
  </w:num>
  <w:num w:numId="14" w16cid:durableId="1563059155">
    <w:abstractNumId w:val="9"/>
  </w:num>
  <w:num w:numId="15" w16cid:durableId="1579628649">
    <w:abstractNumId w:val="7"/>
  </w:num>
  <w:num w:numId="16" w16cid:durableId="1950233400">
    <w:abstractNumId w:val="12"/>
  </w:num>
  <w:num w:numId="17" w16cid:durableId="1419523739">
    <w:abstractNumId w:val="5"/>
  </w:num>
  <w:num w:numId="18" w16cid:durableId="351108055">
    <w:abstractNumId w:val="10"/>
  </w:num>
  <w:num w:numId="19" w16cid:durableId="12856926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98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C7B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4F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DC9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876247F"/>
    <w:rsid w:val="5812244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Defibrillering under pågående dialys GMP Q Di 140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2022-05-06T06:20:00.0000000Z</dcterms:created>
  <dcterms:modified xsi:type="dcterms:W3CDTF">2025-02-25T12:56:41.0000000Z</dcterms:modified>
</coreProperties>
</file>