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22B4D" w14:textId="77777777" w:rsidR="00E4499F" w:rsidRPr="00E4499F" w:rsidRDefault="00E4499F" w:rsidP="00E4499F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2FF40F67" w14:textId="77777777" w:rsidR="00E4499F" w:rsidRPr="00E4499F" w:rsidRDefault="00E4499F" w:rsidP="00E4499F">
      <w:pPr>
        <w:spacing w:after="0" w:line="240" w:lineRule="auto"/>
        <w:ind w:left="0" w:right="0"/>
        <w:rPr>
          <w:szCs w:val="20"/>
        </w:rPr>
      </w:pPr>
    </w:p>
    <w:p w14:paraId="1C6B1912" w14:textId="77777777" w:rsidR="008E5788" w:rsidRDefault="008E5788" w:rsidP="00E4499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D4273AA" w14:textId="77777777" w:rsidR="008E5788" w:rsidRDefault="008E5788" w:rsidP="00E4499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14F24E5" w14:textId="77777777" w:rsidR="008E5788" w:rsidRDefault="008E5788" w:rsidP="00E4499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D1BBE24" w14:textId="5DBA88A6" w:rsidR="008E5788" w:rsidRDefault="008E5788" w:rsidP="00E4499F">
      <w:pPr>
        <w:tabs>
          <w:tab w:val="left" w:pos="4590"/>
        </w:tabs>
        <w:spacing w:after="0" w:line="240" w:lineRule="auto"/>
        <w:ind w:left="0" w:right="0"/>
      </w:pPr>
    </w:p>
    <w:p w14:paraId="00FBA1B2" w14:textId="241F8B5C" w:rsidR="6BCA6957" w:rsidRDefault="6BCA6957" w:rsidP="6BCA6957">
      <w:pPr>
        <w:tabs>
          <w:tab w:val="left" w:pos="4590"/>
        </w:tabs>
        <w:spacing w:after="0" w:line="240" w:lineRule="auto"/>
        <w:ind w:left="0" w:right="0"/>
      </w:pPr>
    </w:p>
    <w:p w14:paraId="67EB9F68" w14:textId="35B115F4" w:rsidR="6BCA6957" w:rsidRDefault="6BCA6957" w:rsidP="6BCA6957">
      <w:pPr>
        <w:tabs>
          <w:tab w:val="left" w:pos="4590"/>
        </w:tabs>
        <w:spacing w:after="0" w:line="240" w:lineRule="auto"/>
        <w:ind w:left="0" w:right="0"/>
      </w:pPr>
    </w:p>
    <w:p w14:paraId="0D52F400" w14:textId="07041F05" w:rsidR="6BCA6957" w:rsidRDefault="6BCA6957" w:rsidP="6BCA6957">
      <w:pPr>
        <w:tabs>
          <w:tab w:val="left" w:pos="4590"/>
        </w:tabs>
        <w:spacing w:after="0" w:line="240" w:lineRule="auto"/>
        <w:ind w:left="0" w:right="0"/>
      </w:pPr>
    </w:p>
    <w:p w14:paraId="370070BA" w14:textId="77777777" w:rsidR="008E5788" w:rsidRDefault="008E5788" w:rsidP="00E4499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0FFA182" w14:textId="77777777" w:rsidR="00E4499F" w:rsidRPr="00E4499F" w:rsidRDefault="00E4499F" w:rsidP="03F7936B">
      <w:pPr>
        <w:tabs>
          <w:tab w:val="left" w:pos="4590"/>
        </w:tabs>
        <w:spacing w:after="0" w:line="240" w:lineRule="auto"/>
        <w:ind w:left="0" w:right="0"/>
        <w:jc w:val="both"/>
      </w:pPr>
      <w:r w:rsidRPr="00E4499F">
        <w:rPr>
          <w:szCs w:val="20"/>
        </w:rPr>
        <w:tab/>
      </w:r>
    </w:p>
    <w:p w14:paraId="29E3CFD2" w14:textId="033D715A" w:rsidR="00E4499F" w:rsidRPr="00E4499F" w:rsidRDefault="00E4499F" w:rsidP="00E4499F">
      <w:pPr>
        <w:spacing w:after="0" w:line="240" w:lineRule="auto"/>
        <w:ind w:left="0" w:right="0"/>
      </w:pPr>
    </w:p>
    <w:tbl>
      <w:tblPr>
        <w:tblW w:w="9060" w:type="dxa"/>
        <w:tblLayout w:type="fixed"/>
        <w:tblLook w:val="01E0" w:firstRow="1" w:lastRow="1" w:firstColumn="1" w:lastColumn="1" w:noHBand="0" w:noVBand="0"/>
      </w:tblPr>
      <w:tblGrid>
        <w:gridCol w:w="9060"/>
      </w:tblGrid>
      <w:tr w:rsidR="00E4499F" w:rsidRPr="00E4499F" w14:paraId="0F39A081" w14:textId="77777777" w:rsidTr="6BCA6957">
        <w:trPr>
          <w:cantSplit/>
          <w:trHeight w:val="1590"/>
        </w:trPr>
        <w:tc>
          <w:tcPr>
            <w:tcW w:w="9060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3A86BBB" w14:textId="5DEE5126" w:rsidR="00E4499F" w:rsidRPr="00E4499F" w:rsidRDefault="00E4499F" w:rsidP="4C22D5EF">
            <w:pPr>
              <w:pStyle w:val="Rubrik1"/>
              <w:ind w:left="0"/>
              <w:rPr>
                <w:noProof/>
                <w:sz w:val="20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6BCA6957">
              <w:rPr>
                <w:noProof/>
              </w:rPr>
              <w:t>Kvalificerings – valideringsrapport mobil vattenreningsanläggning</w:t>
            </w:r>
            <w:r w:rsidR="00F47FD6" w:rsidRPr="6BCA6957">
              <w:rPr>
                <w:noProof/>
              </w:rPr>
              <w:t xml:space="preserve"> Q Di</w:t>
            </w:r>
            <w:r w:rsidR="18AF0D01" w:rsidRPr="6BCA6957">
              <w:rPr>
                <w:noProof/>
              </w:rPr>
              <w:t xml:space="preserve"> 136</w:t>
            </w:r>
            <w:r w:rsidR="65C81D16" w:rsidRPr="6BCA6957">
              <w:rPr>
                <w:noProof/>
              </w:rPr>
              <w:t xml:space="preserve"> </w:t>
            </w:r>
            <w:r w:rsidRPr="6BCA6957">
              <w:rPr>
                <w:noProof/>
              </w:rPr>
              <w:t xml:space="preserve"> </w:t>
            </w:r>
          </w:p>
        </w:tc>
      </w:tr>
    </w:tbl>
    <w:p w14:paraId="30CF37DA" w14:textId="15341894" w:rsidR="00E4499F" w:rsidRPr="00E4499F" w:rsidRDefault="00E4499F" w:rsidP="342F9F81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342F9F81">
        <w:rPr>
          <w:kern w:val="32"/>
          <w:sz w:val="20"/>
          <w:szCs w:val="20"/>
        </w:rPr>
        <w:t xml:space="preserve">1 ex i </w:t>
      </w:r>
      <w:r w:rsidR="00023CBE">
        <w:rPr>
          <w:kern w:val="32"/>
          <w:sz w:val="20"/>
          <w:szCs w:val="20"/>
        </w:rPr>
        <w:t>avdelningspärm</w:t>
      </w:r>
    </w:p>
    <w:p w14:paraId="189E6882" w14:textId="77777777" w:rsidR="00E4499F" w:rsidRDefault="00E4499F" w:rsidP="342F9F81">
      <w:pPr>
        <w:spacing w:after="0" w:line="240" w:lineRule="auto"/>
        <w:ind w:left="0" w:right="0"/>
      </w:pPr>
    </w:p>
    <w:p w14:paraId="49E3EFB7" w14:textId="77777777" w:rsidR="0043583A" w:rsidRDefault="0043583A" w:rsidP="342F9F81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342F9F81">
        <w:rPr>
          <w:kern w:val="32"/>
          <w:sz w:val="20"/>
          <w:szCs w:val="20"/>
        </w:rPr>
        <w:t>Ändring:</w:t>
      </w:r>
    </w:p>
    <w:p w14:paraId="48700B4F" w14:textId="6E9F6FA0" w:rsidR="0043583A" w:rsidRDefault="0043583A" w:rsidP="342F9F81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342F9F81">
        <w:rPr>
          <w:kern w:val="32"/>
          <w:sz w:val="20"/>
          <w:szCs w:val="20"/>
        </w:rPr>
        <w:t>Kontroll av temperatur tillagt.</w:t>
      </w:r>
    </w:p>
    <w:p w14:paraId="0D6EA8A6" w14:textId="77777777" w:rsidR="0043583A" w:rsidRPr="00E4499F" w:rsidRDefault="0043583A" w:rsidP="342F9F81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342F9F81">
        <w:rPr>
          <w:kern w:val="32"/>
          <w:sz w:val="20"/>
          <w:szCs w:val="20"/>
        </w:rPr>
        <w:t>Ny design.</w:t>
      </w:r>
    </w:p>
    <w:p w14:paraId="24D2E690" w14:textId="77777777" w:rsidR="0043583A" w:rsidRPr="00E4499F" w:rsidRDefault="0043583A" w:rsidP="342F9F81">
      <w:pPr>
        <w:spacing w:after="0" w:line="240" w:lineRule="auto"/>
        <w:ind w:left="0" w:right="0"/>
      </w:pPr>
    </w:p>
    <w:p w14:paraId="2026D746" w14:textId="3BE499E9" w:rsidR="00E4499F" w:rsidRDefault="00CF3435" w:rsidP="342F9F81">
      <w:pPr>
        <w:autoSpaceDE w:val="0"/>
        <w:autoSpaceDN w:val="0"/>
        <w:adjustRightInd w:val="0"/>
        <w:spacing w:after="0" w:line="240" w:lineRule="auto"/>
        <w:ind w:left="0" w:right="0"/>
        <w:outlineLvl w:val="3"/>
        <w:rPr>
          <w:b/>
          <w:bCs/>
          <w:sz w:val="26"/>
          <w:szCs w:val="26"/>
        </w:rPr>
      </w:pPr>
      <w:r w:rsidRPr="342F9F81">
        <w:rPr>
          <w:b/>
          <w:bCs/>
          <w:sz w:val="26"/>
          <w:szCs w:val="26"/>
        </w:rPr>
        <w:t>Installationskvalificering</w:t>
      </w:r>
    </w:p>
    <w:tbl>
      <w:tblPr>
        <w:tblW w:w="9180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590"/>
      </w:tblGrid>
      <w:tr w:rsidR="00436005" w:rsidRPr="00E4499F" w14:paraId="43B2AFC1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0345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2"/>
            </w:pPr>
            <w:r w:rsidRPr="342F9F81">
              <w:t>Produkt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51DE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35F23F2E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4D7D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2"/>
              <w:rPr>
                <w:sz w:val="20"/>
                <w:szCs w:val="20"/>
              </w:rPr>
            </w:pPr>
            <w:r w:rsidRPr="342F9F81">
              <w:t xml:space="preserve">Leverantör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8E19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20C48236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A958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Leveransdatum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6273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7BCC3ECE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071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Beteckning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6C2F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77B290F1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6F14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Serienummer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310D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0B0D93F8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9DC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Programversion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DD97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3D278CEA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47B8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Inventarienummer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2148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3003A23E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CAF8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Leveransen oskadad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D64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5642C7C1" w14:textId="77777777" w:rsidTr="342F9F81">
        <w:trPr>
          <w:trHeight w:val="748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0FE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Rätt och komplett utrustning levererad enligt kravspecifikation och beställningsunderlag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A26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6770B3AB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0C01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Bruksanvisning på svenska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7AD9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436005" w:rsidRPr="00E4499F" w14:paraId="17179713" w14:textId="77777777" w:rsidTr="342F9F81">
        <w:trPr>
          <w:trHeight w:val="324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82FB" w14:textId="77777777" w:rsidR="00436005" w:rsidRPr="00E4499F" w:rsidRDefault="00436005" w:rsidP="342F9F81">
            <w:pPr>
              <w:spacing w:after="0" w:line="240" w:lineRule="auto"/>
              <w:ind w:left="0" w:right="0"/>
            </w:pPr>
            <w:r w:rsidRPr="342F9F81">
              <w:t xml:space="preserve">Loggbok för utrustningen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B8D" w14:textId="77777777" w:rsidR="00436005" w:rsidRPr="00E4499F" w:rsidRDefault="00436005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</w:tbl>
    <w:p w14:paraId="20D555E5" w14:textId="0CDCFADA" w:rsidR="342F9F81" w:rsidRDefault="342F9F81" w:rsidP="342F9F81">
      <w:pPr>
        <w:spacing w:after="0" w:line="240" w:lineRule="auto"/>
        <w:ind w:left="0" w:right="-1277"/>
      </w:pPr>
    </w:p>
    <w:p w14:paraId="3CF63A8B" w14:textId="484D09DD" w:rsidR="00DB0638" w:rsidRPr="005377C5" w:rsidRDefault="0BFD70FE" w:rsidP="342F9F81">
      <w:pPr>
        <w:spacing w:after="0" w:line="240" w:lineRule="auto"/>
        <w:ind w:left="0" w:right="-1277"/>
      </w:pPr>
      <w:r>
        <w:t>Anmärkning…</w:t>
      </w:r>
      <w:r w:rsidR="00DB0638">
        <w:t>………………………………………………………………………….</w:t>
      </w:r>
    </w:p>
    <w:p w14:paraId="1C75E88A" w14:textId="03BB4B49" w:rsidR="342F9F81" w:rsidRDefault="342F9F81" w:rsidP="342F9F81">
      <w:pPr>
        <w:spacing w:after="0" w:line="240" w:lineRule="auto"/>
        <w:ind w:left="0" w:right="-1277"/>
      </w:pPr>
    </w:p>
    <w:p w14:paraId="78001E40" w14:textId="77777777" w:rsidR="00E63B68" w:rsidRPr="00E4499F" w:rsidRDefault="00E63B68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379578A8" w14:textId="77777777" w:rsidR="00E63B68" w:rsidRPr="00E4499F" w:rsidRDefault="00E63B68" w:rsidP="00E63B68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  <w:r>
        <w:rPr>
          <w:rFonts w:ascii="TimesNewRoman,Bold" w:hAnsi="TimesNewRoman,Bol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573A89" wp14:editId="64E535AC">
                <wp:simplePos x="0" y="0"/>
                <wp:positionH relativeFrom="column">
                  <wp:posOffset>-58420</wp:posOffset>
                </wp:positionH>
                <wp:positionV relativeFrom="paragraph">
                  <wp:posOffset>67311</wp:posOffset>
                </wp:positionV>
                <wp:extent cx="5876925" cy="1145683"/>
                <wp:effectExtent l="3175" t="3175" r="3175" b="3175"/>
                <wp:wrapNone/>
                <wp:docPr id="402889094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1145683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6071CD5A">
              <v:rect id="Rektangel 2" style="position:absolute;margin-left:-4.6pt;margin-top:5.3pt;width:462.75pt;height:1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00]" strokeweight=".5pt" w14:anchorId="128C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"/>
            </w:pict>
          </mc:Fallback>
        </mc:AlternateContent>
      </w:r>
    </w:p>
    <w:p w14:paraId="7C42A529" w14:textId="77777777" w:rsidR="00E63B68" w:rsidRPr="002A2970" w:rsidRDefault="00E63B68" w:rsidP="342F9F81">
      <w:pPr>
        <w:autoSpaceDE w:val="0"/>
        <w:autoSpaceDN w:val="0"/>
        <w:adjustRightInd w:val="0"/>
        <w:spacing w:after="0" w:line="240" w:lineRule="auto"/>
        <w:ind w:left="1304" w:right="0" w:firstLine="1304"/>
        <w:rPr>
          <w:sz w:val="32"/>
          <w:szCs w:val="32"/>
        </w:rPr>
      </w:pPr>
      <w:r w:rsidRPr="342F9F81">
        <w:rPr>
          <w:sz w:val="32"/>
          <w:szCs w:val="32"/>
        </w:rPr>
        <w:t xml:space="preserve">Utförd </w:t>
      </w:r>
      <w:bookmarkStart w:id="3" w:name="_Hlk216689694"/>
      <w:r w:rsidRPr="342F9F81">
        <w:rPr>
          <w:sz w:val="32"/>
          <w:szCs w:val="32"/>
        </w:rPr>
        <w:t>installationskvalificering</w:t>
      </w:r>
      <w:bookmarkEnd w:id="3"/>
    </w:p>
    <w:p w14:paraId="23C717D2" w14:textId="77777777" w:rsidR="00E63B68" w:rsidRPr="00E4499F" w:rsidRDefault="00E63B68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27E9ABEE" w14:textId="77777777" w:rsidR="00E63B68" w:rsidRPr="00FE5EB7" w:rsidRDefault="00E63B6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bCs/>
          <w:sz w:val="20"/>
          <w:szCs w:val="20"/>
        </w:rPr>
      </w:pPr>
      <w:r w:rsidRPr="342F9F81">
        <w:rPr>
          <w:sz w:val="20"/>
          <w:szCs w:val="20"/>
        </w:rPr>
        <w:t>Driftansvarig för teknik</w:t>
      </w:r>
      <w:r>
        <w:br/>
      </w:r>
    </w:p>
    <w:p w14:paraId="4A759EBB" w14:textId="77777777" w:rsidR="00E63B68" w:rsidRDefault="00E63B6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</w:pPr>
      <w:r w:rsidRPr="342F9F81">
        <w:t>Underskrift……………………………………</w:t>
      </w:r>
      <w:r>
        <w:tab/>
      </w:r>
      <w:r w:rsidRPr="342F9F81">
        <w:t>Datum………………….</w:t>
      </w:r>
    </w:p>
    <w:p w14:paraId="1A415E2F" w14:textId="77777777" w:rsidR="00436005" w:rsidRPr="00E4499F" w:rsidRDefault="00436005" w:rsidP="342F9F81">
      <w:pPr>
        <w:autoSpaceDE w:val="0"/>
        <w:autoSpaceDN w:val="0"/>
        <w:adjustRightInd w:val="0"/>
        <w:spacing w:after="0" w:line="240" w:lineRule="auto"/>
        <w:ind w:left="0" w:right="0"/>
        <w:outlineLvl w:val="3"/>
        <w:rPr>
          <w:sz w:val="20"/>
          <w:szCs w:val="20"/>
        </w:rPr>
      </w:pPr>
    </w:p>
    <w:p w14:paraId="070740F6" w14:textId="77777777" w:rsidR="00E4499F" w:rsidRPr="00E4499F" w:rsidRDefault="00E4499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4811ECB7" w14:textId="77777777" w:rsidR="00D16647" w:rsidRPr="00E4499F" w:rsidRDefault="00D16647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2CCBFCE8" w14:textId="77777777" w:rsidR="00AE04C4" w:rsidRDefault="00AE04C4" w:rsidP="342F9F81">
      <w:pPr>
        <w:spacing w:after="0" w:line="240" w:lineRule="auto"/>
        <w:ind w:left="0" w:right="0"/>
      </w:pPr>
      <w:bookmarkStart w:id="4" w:name="_Hlk216689723"/>
      <w:r w:rsidRPr="342F9F81">
        <w:rPr>
          <w:b/>
          <w:bCs/>
        </w:rPr>
        <w:t>Funktionskvalificering</w:t>
      </w:r>
      <w:bookmarkEnd w:id="4"/>
      <w:r>
        <w:br/>
      </w:r>
      <w:r w:rsidRPr="342F9F81">
        <w:t>Följande kontroll av visning efter RO skall utföras.</w:t>
      </w:r>
    </w:p>
    <w:p w14:paraId="28B223E7" w14:textId="77777777" w:rsidR="00AE04C4" w:rsidRPr="001E60DE" w:rsidRDefault="00AE04C4" w:rsidP="0CAB7C8E">
      <w:pPr>
        <w:pStyle w:val="Liststycke"/>
        <w:spacing w:after="0" w:line="240" w:lineRule="auto"/>
        <w:ind w:left="924" w:right="0"/>
      </w:pPr>
      <w:r w:rsidRPr="342F9F81">
        <w:t>Konduktivitet</w:t>
      </w:r>
    </w:p>
    <w:p w14:paraId="551823AB" w14:textId="77777777" w:rsidR="00AE04C4" w:rsidRPr="001E60DE" w:rsidRDefault="00AE04C4" w:rsidP="0CAB7C8E">
      <w:pPr>
        <w:pStyle w:val="Liststycke"/>
        <w:spacing w:after="0" w:line="240" w:lineRule="auto"/>
        <w:ind w:left="924" w:right="0"/>
      </w:pPr>
      <w:r w:rsidRPr="342F9F81">
        <w:t>Temperatur</w:t>
      </w:r>
    </w:p>
    <w:p w14:paraId="1A1D2D4B" w14:textId="77777777" w:rsidR="00AE04C4" w:rsidRDefault="00AE04C4" w:rsidP="342F9F81">
      <w:pPr>
        <w:spacing w:after="0" w:line="240" w:lineRule="auto"/>
        <w:ind w:left="0" w:right="0"/>
      </w:pPr>
    </w:p>
    <w:tbl>
      <w:tblPr>
        <w:tblW w:w="10457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2"/>
        <w:gridCol w:w="1361"/>
        <w:gridCol w:w="1413"/>
        <w:gridCol w:w="1270"/>
        <w:gridCol w:w="1413"/>
        <w:gridCol w:w="1271"/>
        <w:gridCol w:w="1270"/>
        <w:gridCol w:w="1267"/>
      </w:tblGrid>
      <w:tr w:rsidR="00AE04C4" w:rsidRPr="00E4499F" w14:paraId="1DF55762" w14:textId="77777777" w:rsidTr="61D709F0">
        <w:trPr>
          <w:trHeight w:val="397"/>
        </w:trPr>
        <w:tc>
          <w:tcPr>
            <w:tcW w:w="104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2"/>
              <w:right w:val="single" w:sz="4" w:space="0" w:color="auto"/>
            </w:tcBorders>
            <w:vAlign w:val="center"/>
          </w:tcPr>
          <w:p w14:paraId="6C5F4560" w14:textId="77777777" w:rsidR="00AE04C4" w:rsidRPr="000169BE" w:rsidRDefault="00AE04C4" w:rsidP="342F9F81">
            <w:pPr>
              <w:spacing w:after="0" w:line="240" w:lineRule="auto"/>
              <w:ind w:left="0" w:right="0"/>
              <w:jc w:val="center"/>
            </w:pPr>
            <w:r w:rsidRPr="342F9F81">
              <w:rPr>
                <w:b/>
                <w:bCs/>
              </w:rPr>
              <w:t>Konduktivitet- och temperaturvisning</w:t>
            </w:r>
          </w:p>
        </w:tc>
      </w:tr>
      <w:tr w:rsidR="00AE04C4" w:rsidRPr="00E4499F" w14:paraId="2174230B" w14:textId="77777777" w:rsidTr="61D709F0">
        <w:trPr>
          <w:trHeight w:val="397"/>
        </w:trPr>
        <w:tc>
          <w:tcPr>
            <w:tcW w:w="1192" w:type="dxa"/>
            <w:vMerge w:val="restart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68260678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000000" w:themeColor="text2"/>
              <w:right w:val="single" w:sz="4" w:space="0" w:color="auto"/>
            </w:tcBorders>
            <w:vAlign w:val="center"/>
          </w:tcPr>
          <w:p w14:paraId="15D30875" w14:textId="77777777" w:rsidR="00AE04C4" w:rsidRPr="004D3EDC" w:rsidRDefault="00AE04C4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Provpunkt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82254" w14:textId="77777777" w:rsidR="00AE04C4" w:rsidRPr="004D3EDC" w:rsidRDefault="00AE04C4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Kontroll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E8B3" w14:textId="77777777" w:rsidR="00AE04C4" w:rsidRPr="004D3EDC" w:rsidRDefault="00AE04C4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Avläst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025C" w14:textId="77777777" w:rsidR="00AE04C4" w:rsidRPr="004D3EDC" w:rsidRDefault="00AE04C4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Granskad</w:t>
            </w:r>
          </w:p>
        </w:tc>
      </w:tr>
      <w:tr w:rsidR="00AE04C4" w:rsidRPr="00E4499F" w14:paraId="24510900" w14:textId="77777777" w:rsidTr="61D709F0">
        <w:trPr>
          <w:trHeight w:val="397"/>
        </w:trPr>
        <w:tc>
          <w:tcPr>
            <w:tcW w:w="1192" w:type="dxa"/>
            <w:vMerge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F71297F" w14:textId="77777777" w:rsidR="00AE04C4" w:rsidRPr="004D3EDC" w:rsidRDefault="00AE04C4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3351D86F" w14:textId="77777777" w:rsidR="00AE04C4" w:rsidRPr="004D3EDC" w:rsidRDefault="00AE04C4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vMerge/>
          </w:tcPr>
          <w:p w14:paraId="65E8F85B" w14:textId="77777777" w:rsidR="00AE04C4" w:rsidRPr="004D3EDC" w:rsidRDefault="00AE04C4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B9B0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6DBA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Referens inst.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5BC7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RO display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A7A7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7AA6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Sign.</w:t>
            </w:r>
          </w:p>
        </w:tc>
      </w:tr>
      <w:tr w:rsidR="00AE04C4" w:rsidRPr="00E4499F" w14:paraId="052EAEC7" w14:textId="77777777" w:rsidTr="61D709F0">
        <w:trPr>
          <w:trHeight w:val="397"/>
        </w:trPr>
        <w:tc>
          <w:tcPr>
            <w:tcW w:w="1192" w:type="dxa"/>
            <w:vMerge w:val="restart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53D2FE8B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outlineLvl w:val="4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Vatten för tillredning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000000" w:themeColor="text2"/>
              <w:right w:val="single" w:sz="4" w:space="0" w:color="auto"/>
            </w:tcBorders>
            <w:vAlign w:val="center"/>
          </w:tcPr>
          <w:p w14:paraId="607C0784" w14:textId="7CAE13E8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 xml:space="preserve">Port </w:t>
            </w:r>
            <w:r>
              <w:br/>
            </w:r>
            <w:r w:rsidRPr="342F9F81">
              <w:rPr>
                <w:sz w:val="20"/>
                <w:szCs w:val="20"/>
              </w:rPr>
              <w:t xml:space="preserve">för </w:t>
            </w:r>
            <w:r>
              <w:br/>
            </w:r>
            <w:r w:rsidRPr="342F9F81">
              <w:rPr>
                <w:sz w:val="20"/>
                <w:szCs w:val="20"/>
              </w:rPr>
              <w:t>provtagning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37CF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Konduktivitet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C668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6530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right"/>
              <w:rPr>
                <w:sz w:val="16"/>
                <w:szCs w:val="16"/>
              </w:rPr>
            </w:pPr>
            <w:r w:rsidRPr="342F9F81">
              <w:rPr>
                <w:sz w:val="16"/>
                <w:szCs w:val="16"/>
              </w:rPr>
              <w:t>µS/cm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C160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right"/>
              <w:rPr>
                <w:sz w:val="20"/>
                <w:szCs w:val="20"/>
              </w:rPr>
            </w:pPr>
            <w:r w:rsidRPr="342F9F81">
              <w:rPr>
                <w:sz w:val="16"/>
                <w:szCs w:val="16"/>
              </w:rPr>
              <w:t>µS/cm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38AD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EC2F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AE04C4" w:rsidRPr="00E4499F" w14:paraId="78FC1B31" w14:textId="77777777" w:rsidTr="61D709F0">
        <w:trPr>
          <w:trHeight w:val="397"/>
        </w:trPr>
        <w:tc>
          <w:tcPr>
            <w:tcW w:w="1192" w:type="dxa"/>
            <w:vMerge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AF3CAC1" w14:textId="77777777" w:rsidR="00AE04C4" w:rsidRPr="0085700B" w:rsidRDefault="00AE04C4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25B62C60" w14:textId="77777777" w:rsidR="00AE04C4" w:rsidRPr="0085700B" w:rsidRDefault="00AE04C4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25D5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Temperatur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36BD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F31C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right"/>
              <w:rPr>
                <w:sz w:val="16"/>
                <w:szCs w:val="16"/>
              </w:rPr>
            </w:pPr>
            <w:r w:rsidRPr="342F9F81">
              <w:rPr>
                <w:sz w:val="16"/>
                <w:szCs w:val="16"/>
              </w:rPr>
              <w:t>°C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5C14" w14:textId="77777777" w:rsidR="00AE04C4" w:rsidRPr="004D3EDC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right"/>
              <w:rPr>
                <w:sz w:val="16"/>
                <w:szCs w:val="16"/>
              </w:rPr>
            </w:pPr>
            <w:r w:rsidRPr="342F9F81">
              <w:rPr>
                <w:sz w:val="16"/>
                <w:szCs w:val="16"/>
              </w:rPr>
              <w:t>°C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3C1C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FDFF" w14:textId="77777777" w:rsidR="00AE04C4" w:rsidRPr="0085700B" w:rsidRDefault="00AE04C4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</w:tr>
    </w:tbl>
    <w:p w14:paraId="7AAC14DE" w14:textId="77777777" w:rsidR="00AE04C4" w:rsidRDefault="00AE04C4" w:rsidP="342F9F81">
      <w:pPr>
        <w:spacing w:after="0" w:line="240" w:lineRule="auto"/>
        <w:ind w:left="0" w:right="0"/>
      </w:pPr>
    </w:p>
    <w:p w14:paraId="36A98268" w14:textId="6E5848EE" w:rsidR="00AE04C4" w:rsidRDefault="58B12A96" w:rsidP="342F9F81">
      <w:pPr>
        <w:autoSpaceDE w:val="0"/>
        <w:autoSpaceDN w:val="0"/>
        <w:adjustRightInd w:val="0"/>
        <w:spacing w:after="0" w:line="240" w:lineRule="auto"/>
        <w:ind w:left="0" w:right="0"/>
      </w:pPr>
      <w:r>
        <w:t>Anmärkning…</w:t>
      </w:r>
      <w:r w:rsidR="00AE04C4">
        <w:t>……………………………………………………………………</w:t>
      </w:r>
      <w:r w:rsidR="5C5D3113">
        <w:t>……</w:t>
      </w:r>
      <w:r w:rsidR="6B6355A4">
        <w:t>.</w:t>
      </w:r>
    </w:p>
    <w:p w14:paraId="6DC9FF82" w14:textId="77777777" w:rsidR="002C0EC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5A50BE70" w14:textId="77777777" w:rsidR="002C0EC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25C0F081" w14:textId="77777777" w:rsidR="002C0EC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387DC53B" w14:textId="77777777" w:rsidR="002C0ECF" w:rsidRDefault="002C0ECF" w:rsidP="342F9F81">
      <w:pPr>
        <w:spacing w:after="0" w:line="240" w:lineRule="auto"/>
        <w:ind w:left="0" w:right="0"/>
        <w:rPr>
          <w:b/>
          <w:bCs/>
        </w:rPr>
      </w:pPr>
      <w:bookmarkStart w:id="5" w:name="_Hlk216689801"/>
      <w:r w:rsidRPr="342F9F81">
        <w:rPr>
          <w:b/>
          <w:bCs/>
        </w:rPr>
        <w:t>Processvalidering av vattenkvalitet.</w:t>
      </w:r>
    </w:p>
    <w:bookmarkEnd w:id="5"/>
    <w:p w14:paraId="4C044BCA" w14:textId="77777777" w:rsidR="002C0ECF" w:rsidRDefault="002C0ECF" w:rsidP="342F9F81">
      <w:pPr>
        <w:spacing w:after="0" w:line="240" w:lineRule="auto"/>
        <w:ind w:left="0" w:right="0"/>
      </w:pPr>
      <w:r w:rsidRPr="342F9F81">
        <w:t>Följande valideringar av vattenkvalitet efter RO skall utföras.</w:t>
      </w:r>
    </w:p>
    <w:p w14:paraId="5BDC58AD" w14:textId="77777777" w:rsidR="002C0ECF" w:rsidRPr="001E60DE" w:rsidRDefault="002C0ECF" w:rsidP="0CAB7C8E">
      <w:pPr>
        <w:pStyle w:val="Liststycke"/>
        <w:spacing w:after="0" w:line="240" w:lineRule="auto"/>
        <w:ind w:left="924" w:right="0"/>
      </w:pPr>
      <w:r w:rsidRPr="342F9F81">
        <w:t>Mikrobiell</w:t>
      </w:r>
    </w:p>
    <w:p w14:paraId="2F42CBF3" w14:textId="77777777" w:rsidR="002C0ECF" w:rsidRPr="001E60DE" w:rsidRDefault="002C0ECF" w:rsidP="0CAB7C8E">
      <w:pPr>
        <w:pStyle w:val="Liststycke"/>
        <w:spacing w:after="0" w:line="240" w:lineRule="auto"/>
        <w:ind w:left="924" w:right="0"/>
      </w:pPr>
      <w:r w:rsidRPr="342F9F81">
        <w:t>Endotoxiner</w:t>
      </w:r>
    </w:p>
    <w:p w14:paraId="309700B8" w14:textId="77777777" w:rsidR="002C0ECF" w:rsidRPr="001E60DE" w:rsidRDefault="002C0ECF" w:rsidP="0CAB7C8E">
      <w:pPr>
        <w:pStyle w:val="Liststycke"/>
        <w:spacing w:after="0" w:line="240" w:lineRule="auto"/>
        <w:ind w:left="924" w:right="0"/>
      </w:pPr>
      <w:r w:rsidRPr="342F9F81">
        <w:t>Kemisk kvalitet</w:t>
      </w:r>
    </w:p>
    <w:p w14:paraId="2C036BB6" w14:textId="77777777" w:rsidR="002C0EC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b/>
          <w:bCs/>
        </w:rPr>
      </w:pPr>
    </w:p>
    <w:tbl>
      <w:tblPr>
        <w:tblW w:w="10546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2"/>
        <w:gridCol w:w="1304"/>
        <w:gridCol w:w="1417"/>
        <w:gridCol w:w="1412"/>
        <w:gridCol w:w="1413"/>
        <w:gridCol w:w="1271"/>
        <w:gridCol w:w="1270"/>
        <w:gridCol w:w="1267"/>
      </w:tblGrid>
      <w:tr w:rsidR="002C0ECF" w:rsidRPr="00E4499F" w14:paraId="53BFB4B2" w14:textId="77777777" w:rsidTr="61D709F0">
        <w:trPr>
          <w:trHeight w:val="397"/>
        </w:trPr>
        <w:tc>
          <w:tcPr>
            <w:tcW w:w="10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2"/>
              <w:right w:val="single" w:sz="4" w:space="0" w:color="auto"/>
            </w:tcBorders>
            <w:vAlign w:val="center"/>
          </w:tcPr>
          <w:p w14:paraId="1A47E8EE" w14:textId="77777777" w:rsidR="002C0ECF" w:rsidRPr="000169BE" w:rsidRDefault="002C0ECF" w:rsidP="342F9F81">
            <w:pPr>
              <w:spacing w:after="0" w:line="240" w:lineRule="auto"/>
              <w:ind w:left="0" w:right="0"/>
              <w:jc w:val="center"/>
            </w:pPr>
            <w:r w:rsidRPr="342F9F81">
              <w:rPr>
                <w:b/>
                <w:bCs/>
              </w:rPr>
              <w:t>Vattenkvalitet efter RO</w:t>
            </w:r>
          </w:p>
        </w:tc>
      </w:tr>
      <w:tr w:rsidR="002C0ECF" w:rsidRPr="00E4499F" w14:paraId="1881AAB4" w14:textId="77777777" w:rsidTr="61D709F0">
        <w:trPr>
          <w:trHeight w:val="397"/>
        </w:trPr>
        <w:tc>
          <w:tcPr>
            <w:tcW w:w="1192" w:type="dxa"/>
            <w:vMerge w:val="restart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7C840061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000000" w:themeColor="text2"/>
              <w:right w:val="single" w:sz="4" w:space="0" w:color="auto"/>
            </w:tcBorders>
            <w:vAlign w:val="center"/>
          </w:tcPr>
          <w:p w14:paraId="6F0F82C5" w14:textId="77777777" w:rsidR="002C0ECF" w:rsidRPr="004D3EDC" w:rsidRDefault="002C0ECF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Provpunkt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8B162" w14:textId="77777777" w:rsidR="002C0ECF" w:rsidRPr="004D3EDC" w:rsidRDefault="002C0ECF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Kontroll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9D324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Kravspec.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469" w14:textId="77777777" w:rsidR="002C0ECF" w:rsidRPr="004D3EDC" w:rsidRDefault="002C0ECF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Prov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258F" w14:textId="77777777" w:rsidR="002C0ECF" w:rsidRPr="004D3EDC" w:rsidRDefault="002C0ECF" w:rsidP="342F9F81">
            <w:pPr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Granskad</w:t>
            </w:r>
          </w:p>
        </w:tc>
      </w:tr>
      <w:tr w:rsidR="002C0ECF" w:rsidRPr="00E4499F" w14:paraId="57F155EE" w14:textId="77777777" w:rsidTr="61D709F0">
        <w:trPr>
          <w:trHeight w:val="397"/>
        </w:trPr>
        <w:tc>
          <w:tcPr>
            <w:tcW w:w="1192" w:type="dxa"/>
            <w:vMerge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17E875E" w14:textId="77777777" w:rsidR="002C0ECF" w:rsidRPr="004D3EDC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14:paraId="2E1C0208" w14:textId="77777777" w:rsidR="002C0ECF" w:rsidRPr="004D3EDC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386C16E" w14:textId="77777777" w:rsidR="002C0ECF" w:rsidRPr="004D3EDC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63B7483D" w14:textId="77777777" w:rsidR="002C0ECF" w:rsidRPr="004D3EDC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D9B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16F0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 xml:space="preserve">Resultat </w:t>
            </w:r>
            <w:r w:rsidRPr="342F9F81">
              <w:rPr>
                <w:sz w:val="16"/>
                <w:szCs w:val="16"/>
              </w:rPr>
              <w:t>(erhållet värde)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AE70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A979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342F9F81">
              <w:rPr>
                <w:b/>
                <w:bCs/>
                <w:sz w:val="20"/>
                <w:szCs w:val="20"/>
              </w:rPr>
              <w:t>Sign.</w:t>
            </w:r>
          </w:p>
        </w:tc>
      </w:tr>
      <w:tr w:rsidR="002C0ECF" w:rsidRPr="00E4499F" w14:paraId="05DBC5B5" w14:textId="77777777" w:rsidTr="61D709F0">
        <w:trPr>
          <w:trHeight w:val="397"/>
        </w:trPr>
        <w:tc>
          <w:tcPr>
            <w:tcW w:w="1192" w:type="dxa"/>
            <w:vMerge w:val="restart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vAlign w:val="center"/>
          </w:tcPr>
          <w:p w14:paraId="607A7688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outlineLvl w:val="4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Vatten för tillredning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000000" w:themeColor="text2"/>
              <w:right w:val="single" w:sz="4" w:space="0" w:color="auto"/>
            </w:tcBorders>
            <w:vAlign w:val="center"/>
          </w:tcPr>
          <w:p w14:paraId="55222EE6" w14:textId="77777777" w:rsidR="002C0ECF" w:rsidRPr="00314C22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 xml:space="preserve">Port </w:t>
            </w:r>
          </w:p>
          <w:p w14:paraId="1B6E1230" w14:textId="77777777" w:rsidR="002C0ECF" w:rsidRPr="00314C22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 xml:space="preserve">för </w:t>
            </w:r>
          </w:p>
          <w:p w14:paraId="68BC6CBD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provtagning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7C6F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Mikrobiell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65C6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&lt;200 CFU/ml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204B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9C08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E75A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38B2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2C0ECF" w:rsidRPr="00E4499F" w14:paraId="65FC8081" w14:textId="77777777" w:rsidTr="61D709F0">
        <w:trPr>
          <w:trHeight w:val="397"/>
        </w:trPr>
        <w:tc>
          <w:tcPr>
            <w:tcW w:w="1192" w:type="dxa"/>
            <w:vMerge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5B3C5757" w14:textId="77777777" w:rsidR="002C0ECF" w:rsidRPr="0085700B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14:paraId="34EF935A" w14:textId="77777777" w:rsidR="002C0ECF" w:rsidRPr="0085700B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A901" w14:textId="77777777" w:rsidR="002C0ECF" w:rsidRPr="0085700B" w:rsidRDefault="217E938E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CD30F50">
              <w:rPr>
                <w:sz w:val="20"/>
                <w:szCs w:val="20"/>
              </w:rPr>
              <w:t>Endotoxiner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65E0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&lt;0,25 IU/ml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2C67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1FCB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8751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D65E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2C0ECF" w:rsidRPr="00E4499F" w14:paraId="4842ACA3" w14:textId="77777777" w:rsidTr="61D709F0">
        <w:trPr>
          <w:trHeight w:val="397"/>
        </w:trPr>
        <w:tc>
          <w:tcPr>
            <w:tcW w:w="1192" w:type="dxa"/>
            <w:vMerge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2DAC316" w14:textId="77777777" w:rsidR="002C0ECF" w:rsidRPr="0085700B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14:paraId="3D7ADDE3" w14:textId="77777777" w:rsidR="002C0ECF" w:rsidRPr="0085700B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F1E77" w14:textId="77777777" w:rsidR="002C0ECF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07C45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C3005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right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F833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16"/>
                <w:szCs w:val="16"/>
              </w:rPr>
            </w:pPr>
            <w:r w:rsidRPr="342F9F81">
              <w:rPr>
                <w:b/>
                <w:bCs/>
                <w:sz w:val="20"/>
                <w:szCs w:val="20"/>
              </w:rPr>
              <w:t xml:space="preserve">Resultat </w:t>
            </w:r>
            <w:r w:rsidRPr="342F9F81">
              <w:rPr>
                <w:sz w:val="16"/>
                <w:szCs w:val="16"/>
              </w:rPr>
              <w:t>(OK/EJ OK)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081D6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1C942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2C0ECF" w:rsidRPr="00E4499F" w14:paraId="2F9DD73F" w14:textId="77777777" w:rsidTr="61D709F0">
        <w:trPr>
          <w:trHeight w:val="397"/>
        </w:trPr>
        <w:tc>
          <w:tcPr>
            <w:tcW w:w="1192" w:type="dxa"/>
            <w:vMerge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0E5C3E1" w14:textId="77777777" w:rsidR="002C0ECF" w:rsidRPr="0085700B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outlineLvl w:val="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14:paraId="49986056" w14:textId="77777777" w:rsidR="002C0ECF" w:rsidRPr="0085700B" w:rsidRDefault="002C0ECF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95A9" w14:textId="77777777" w:rsidR="002C0ECF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Kemisk kvalitet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6D1B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 w:rsidRPr="342F9F81">
              <w:rPr>
                <w:sz w:val="20"/>
                <w:szCs w:val="20"/>
              </w:rPr>
              <w:t>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044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right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90CE" w14:textId="77777777" w:rsidR="002C0ECF" w:rsidRPr="004D3EDC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right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2033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3DFD" w14:textId="77777777" w:rsidR="002C0ECF" w:rsidRPr="0085700B" w:rsidRDefault="002C0ECF" w:rsidP="342F9F81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</w:tr>
    </w:tbl>
    <w:p w14:paraId="5557588A" w14:textId="77777777" w:rsidR="002C0ECF" w:rsidRPr="00AF3FF6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  <w:r w:rsidRPr="342F9F81">
        <w:rPr>
          <w:sz w:val="20"/>
          <w:szCs w:val="20"/>
        </w:rPr>
        <w:t>* Skall uppfylla kraven för kemisk kvalitet enligt Läkemedelsverkets föreskrift HSLF-FS 2022:40</w:t>
      </w:r>
    </w:p>
    <w:p w14:paraId="12EC7902" w14:textId="77777777" w:rsidR="002C0EC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14EAF129" w14:textId="77777777" w:rsidR="002C0ECF" w:rsidRPr="00E017A9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6C48209B" w14:textId="2A5A81DC" w:rsidR="002C0ECF" w:rsidRDefault="3087A761" w:rsidP="342F9F81">
      <w:pPr>
        <w:autoSpaceDE w:val="0"/>
        <w:autoSpaceDN w:val="0"/>
        <w:adjustRightInd w:val="0"/>
        <w:spacing w:after="0" w:line="240" w:lineRule="auto"/>
        <w:ind w:left="0" w:right="0"/>
      </w:pPr>
      <w:r>
        <w:t>Anmärkning…</w:t>
      </w:r>
      <w:r w:rsidR="002C0ECF">
        <w:t>……………………………………………………………………………</w:t>
      </w:r>
      <w:r w:rsidR="1D91CF21">
        <w:t>......</w:t>
      </w:r>
    </w:p>
    <w:p w14:paraId="2617BAAB" w14:textId="77777777" w:rsidR="002C0ECF" w:rsidRDefault="002C0ECF" w:rsidP="342F9F81">
      <w:pPr>
        <w:spacing w:after="0" w:line="240" w:lineRule="auto"/>
        <w:ind w:left="0" w:right="0"/>
        <w:rPr>
          <w:b/>
          <w:bCs/>
        </w:rPr>
      </w:pPr>
    </w:p>
    <w:p w14:paraId="7760FC5F" w14:textId="77777777" w:rsidR="002C0ECF" w:rsidRDefault="002C0ECF" w:rsidP="342F9F81">
      <w:pPr>
        <w:spacing w:after="0" w:line="240" w:lineRule="auto"/>
        <w:ind w:left="0" w:right="0"/>
        <w:rPr>
          <w:b/>
          <w:bCs/>
        </w:rPr>
      </w:pPr>
    </w:p>
    <w:p w14:paraId="5EBEC8F0" w14:textId="77777777" w:rsidR="002C0ECF" w:rsidRDefault="002C0ECF" w:rsidP="342F9F81">
      <w:pPr>
        <w:spacing w:after="0" w:line="240" w:lineRule="auto"/>
        <w:ind w:left="0" w:right="0"/>
        <w:rPr>
          <w:b/>
          <w:bCs/>
        </w:rPr>
      </w:pPr>
      <w:r w:rsidRPr="342F9F81">
        <w:rPr>
          <w:b/>
          <w:bCs/>
        </w:rPr>
        <w:t>Godkännande för HD-drift.</w:t>
      </w:r>
    </w:p>
    <w:p w14:paraId="582F85EA" w14:textId="77777777" w:rsidR="002C0ECF" w:rsidRDefault="002C0ECF" w:rsidP="342F9F81">
      <w:pPr>
        <w:spacing w:after="0" w:line="240" w:lineRule="auto"/>
        <w:ind w:left="0" w:right="0"/>
      </w:pPr>
      <w:r w:rsidRPr="342F9F81">
        <w:t>Följande skall uppfyllas för att utrustningen skall vara godkänd för HD-drift.</w:t>
      </w:r>
    </w:p>
    <w:p w14:paraId="32313CF9" w14:textId="77777777" w:rsidR="002C0ECF" w:rsidRPr="001E60DE" w:rsidRDefault="002C0ECF" w:rsidP="0CAB7C8E">
      <w:pPr>
        <w:pStyle w:val="Liststycke"/>
        <w:spacing w:after="0" w:line="240" w:lineRule="auto"/>
        <w:ind w:left="924" w:right="0"/>
      </w:pPr>
      <w:r w:rsidRPr="342F9F81">
        <w:t>Installationskvalificering utförd.</w:t>
      </w:r>
    </w:p>
    <w:p w14:paraId="25FCE391" w14:textId="77777777" w:rsidR="002C0ECF" w:rsidRPr="001E60DE" w:rsidRDefault="002C0ECF" w:rsidP="0CAB7C8E">
      <w:pPr>
        <w:pStyle w:val="Liststycke"/>
        <w:autoSpaceDE w:val="0"/>
        <w:autoSpaceDN w:val="0"/>
        <w:adjustRightInd w:val="0"/>
        <w:spacing w:after="0" w:line="240" w:lineRule="auto"/>
        <w:ind w:left="924" w:right="0"/>
      </w:pPr>
      <w:r w:rsidRPr="342F9F81">
        <w:t>Funktionskvalificering utförd.</w:t>
      </w:r>
    </w:p>
    <w:p w14:paraId="71B2F39C" w14:textId="77777777" w:rsidR="002C0ECF" w:rsidRDefault="002C0ECF" w:rsidP="0CAB7C8E">
      <w:pPr>
        <w:pStyle w:val="Liststycke"/>
        <w:autoSpaceDE w:val="0"/>
        <w:autoSpaceDN w:val="0"/>
        <w:adjustRightInd w:val="0"/>
        <w:spacing w:after="0" w:line="240" w:lineRule="auto"/>
        <w:ind w:left="924" w:right="0"/>
      </w:pPr>
      <w:r w:rsidRPr="342F9F81">
        <w:t>Godkänd processvalidering av vattenkvalitet.</w:t>
      </w:r>
    </w:p>
    <w:p w14:paraId="7938A1E0" w14:textId="77777777" w:rsidR="002C0EC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</w:pPr>
    </w:p>
    <w:p w14:paraId="0CA71879" w14:textId="77777777" w:rsidR="002C0EC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</w:pPr>
    </w:p>
    <w:p w14:paraId="01628472" w14:textId="77777777" w:rsidR="002C0ECF" w:rsidRDefault="002C0ECF" w:rsidP="342F9F81">
      <w:pPr>
        <w:spacing w:after="0" w:line="240" w:lineRule="auto"/>
        <w:ind w:left="0" w:right="0"/>
        <w:rPr>
          <w:b/>
          <w:bCs/>
        </w:rPr>
      </w:pPr>
      <w:r w:rsidRPr="342F9F81">
        <w:rPr>
          <w:b/>
          <w:bCs/>
        </w:rPr>
        <w:t>Övrigt</w:t>
      </w:r>
    </w:p>
    <w:p w14:paraId="3B7FBC84" w14:textId="77777777" w:rsidR="002C0ECF" w:rsidRDefault="002C0ECF" w:rsidP="342F9F81">
      <w:pPr>
        <w:spacing w:after="0" w:line="240" w:lineRule="auto"/>
        <w:ind w:left="0" w:right="0"/>
      </w:pPr>
      <w:r w:rsidRPr="342F9F81">
        <w:t>Godkända analysrapporter bifogas valideringsrapporten.</w:t>
      </w:r>
    </w:p>
    <w:p w14:paraId="61D4B702" w14:textId="77777777" w:rsidR="002C0ECF" w:rsidRPr="00E4499F" w:rsidRDefault="002C0ECF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35B31271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6A7E8CE7" w14:textId="5A46A676" w:rsidR="342F9F81" w:rsidRDefault="342F9F81" w:rsidP="342F9F81">
      <w:pPr>
        <w:spacing w:after="0" w:line="240" w:lineRule="auto"/>
        <w:ind w:left="0" w:right="0"/>
        <w:rPr>
          <w:sz w:val="20"/>
          <w:szCs w:val="20"/>
        </w:rPr>
      </w:pPr>
    </w:p>
    <w:p w14:paraId="7E0D7B9A" w14:textId="0385FDE1" w:rsidR="342F9F81" w:rsidRDefault="00813373" w:rsidP="342F9F81">
      <w:pPr>
        <w:spacing w:after="0" w:line="240" w:lineRule="auto"/>
        <w:ind w:left="0" w:right="0"/>
        <w:rPr>
          <w:sz w:val="20"/>
          <w:szCs w:val="20"/>
        </w:rPr>
      </w:pPr>
      <w:r>
        <w:rPr>
          <w:rFonts w:ascii="TimesNewRoman,Bold" w:hAnsi="TimesNewRoman,Bol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248AE3" wp14:editId="3D452B46">
                <wp:simplePos x="0" y="0"/>
                <wp:positionH relativeFrom="column">
                  <wp:posOffset>173355</wp:posOffset>
                </wp:positionH>
                <wp:positionV relativeFrom="paragraph">
                  <wp:posOffset>144145</wp:posOffset>
                </wp:positionV>
                <wp:extent cx="5724525" cy="2511425"/>
                <wp:effectExtent l="0" t="0" r="28575" b="22225"/>
                <wp:wrapNone/>
                <wp:docPr id="140521062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51142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E3733" id="Rektangel 2" o:spid="_x0000_s1026" style="position:absolute;margin-left:13.65pt;margin-top:11.35pt;width:450.75pt;height:197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" filled="f" strokecolor="black [3200]" strokeweight=".5pt"/>
            </w:pict>
          </mc:Fallback>
        </mc:AlternateContent>
      </w:r>
    </w:p>
    <w:p w14:paraId="31D7494D" w14:textId="2DD29AB6" w:rsidR="00985CA8" w:rsidRPr="00E4499F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2B23D70E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bCs/>
          <w:sz w:val="32"/>
          <w:szCs w:val="32"/>
        </w:rPr>
      </w:pPr>
      <w:r w:rsidRPr="342F9F81">
        <w:rPr>
          <w:b/>
          <w:bCs/>
          <w:sz w:val="32"/>
          <w:szCs w:val="32"/>
        </w:rPr>
        <w:t>Godkännande för HD-drift</w:t>
      </w:r>
    </w:p>
    <w:p w14:paraId="18FE03E3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bCs/>
          <w:sz w:val="32"/>
          <w:szCs w:val="32"/>
        </w:rPr>
      </w:pPr>
    </w:p>
    <w:p w14:paraId="63E7E019" w14:textId="77777777" w:rsidR="00985CA8" w:rsidRPr="00FE5EB7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bCs/>
          <w:sz w:val="20"/>
          <w:szCs w:val="20"/>
        </w:rPr>
      </w:pPr>
      <w:r w:rsidRPr="342F9F81">
        <w:rPr>
          <w:sz w:val="20"/>
          <w:szCs w:val="20"/>
        </w:rPr>
        <w:t>Medicinskt ansvarig för tillverkningen</w:t>
      </w:r>
      <w:r>
        <w:br/>
      </w:r>
    </w:p>
    <w:p w14:paraId="518D079B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</w:pPr>
      <w:r w:rsidRPr="342F9F81">
        <w:t>Underskrift……………………………………</w:t>
      </w:r>
      <w:r>
        <w:tab/>
      </w:r>
      <w:r w:rsidRPr="342F9F81">
        <w:t>Datum………………….</w:t>
      </w:r>
    </w:p>
    <w:p w14:paraId="2A69AE0F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</w:pPr>
    </w:p>
    <w:p w14:paraId="33474CBE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</w:pPr>
    </w:p>
    <w:p w14:paraId="5157DFF3" w14:textId="77777777" w:rsidR="00985CA8" w:rsidRPr="00FE5EB7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b/>
          <w:bCs/>
          <w:sz w:val="20"/>
          <w:szCs w:val="20"/>
        </w:rPr>
      </w:pPr>
      <w:r w:rsidRPr="342F9F81">
        <w:rPr>
          <w:sz w:val="20"/>
          <w:szCs w:val="20"/>
        </w:rPr>
        <w:t>Driftansvarig för teknik</w:t>
      </w:r>
      <w:r>
        <w:br/>
      </w:r>
    </w:p>
    <w:p w14:paraId="33375FB2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</w:pPr>
      <w:r w:rsidRPr="342F9F81">
        <w:t>Underskrift……………………………………</w:t>
      </w:r>
      <w:r>
        <w:tab/>
      </w:r>
      <w:r w:rsidRPr="342F9F81">
        <w:t>Datum………………….</w:t>
      </w:r>
    </w:p>
    <w:p w14:paraId="6E5EF126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</w:pPr>
    </w:p>
    <w:p w14:paraId="4B563591" w14:textId="77777777" w:rsidR="00985CA8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  <w:jc w:val="center"/>
      </w:pPr>
    </w:p>
    <w:p w14:paraId="0572F6FC" w14:textId="77777777" w:rsidR="00985CA8" w:rsidRPr="00FE5EB7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</w:pPr>
    </w:p>
    <w:p w14:paraId="2679DD1E" w14:textId="77777777" w:rsidR="00985CA8" w:rsidRPr="00FE5EB7" w:rsidRDefault="00985CA8" w:rsidP="342F9F81">
      <w:pPr>
        <w:autoSpaceDE w:val="0"/>
        <w:autoSpaceDN w:val="0"/>
        <w:adjustRightInd w:val="0"/>
        <w:spacing w:after="0" w:line="240" w:lineRule="auto"/>
        <w:ind w:left="0" w:right="0"/>
      </w:pPr>
    </w:p>
    <w:p w14:paraId="5B5CD40B" w14:textId="77777777" w:rsidR="00E4499F" w:rsidRPr="00E4499F" w:rsidRDefault="00E4499F" w:rsidP="00E4499F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p w14:paraId="133F905A" w14:textId="77777777" w:rsidR="00E4499F" w:rsidRPr="00E4499F" w:rsidRDefault="00E4499F" w:rsidP="00E4499F">
      <w:pPr>
        <w:autoSpaceDE w:val="0"/>
        <w:autoSpaceDN w:val="0"/>
        <w:adjustRightInd w:val="0"/>
        <w:spacing w:after="0" w:line="240" w:lineRule="auto"/>
        <w:ind w:left="0" w:right="0"/>
        <w:rPr>
          <w:sz w:val="20"/>
          <w:szCs w:val="20"/>
        </w:rPr>
      </w:pPr>
    </w:p>
    <w:bookmarkEnd w:id="0"/>
    <w:p w14:paraId="2D9450A5" w14:textId="77777777" w:rsidR="00E4499F" w:rsidRDefault="00E4499F" w:rsidP="00985CA8">
      <w:pPr>
        <w:spacing w:after="0" w:line="240" w:lineRule="auto"/>
        <w:ind w:left="5216" w:right="0" w:firstLine="1304"/>
      </w:pPr>
    </w:p>
    <w:sectPr w:rsidR="00E4499F" w:rsidSect="00E4499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B59A" w14:textId="77777777" w:rsidR="000860A6" w:rsidRDefault="000860A6">
      <w:r>
        <w:separator/>
      </w:r>
    </w:p>
  </w:endnote>
  <w:endnote w:type="continuationSeparator" w:id="0">
    <w:p w14:paraId="5980EDAC" w14:textId="77777777" w:rsidR="000860A6" w:rsidRDefault="000860A6">
      <w:r>
        <w:continuationSeparator/>
      </w:r>
    </w:p>
  </w:endnote>
  <w:endnote w:type="continuationNotice" w:id="1">
    <w:p w14:paraId="009DC295" w14:textId="77777777" w:rsidR="000860A6" w:rsidRDefault="000860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D0C5" w14:textId="77777777" w:rsidR="000860A6" w:rsidRDefault="000860A6"/>
  </w:footnote>
  <w:footnote w:type="continuationSeparator" w:id="0">
    <w:p w14:paraId="43A5227D" w14:textId="77777777" w:rsidR="000860A6" w:rsidRDefault="000860A6">
      <w:r>
        <w:continuationSeparator/>
      </w:r>
    </w:p>
  </w:footnote>
  <w:footnote w:type="continuationNotice" w:id="1">
    <w:p w14:paraId="096C8791" w14:textId="77777777" w:rsidR="000860A6" w:rsidRDefault="000860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76602F"/>
    <w:multiLevelType w:val="hybridMultilevel"/>
    <w:tmpl w:val="3990A0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4687"/>
    <w:multiLevelType w:val="hybridMultilevel"/>
    <w:tmpl w:val="733EA4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FFFFFFFF">
      <w:start w:val="1"/>
      <w:numFmt w:val="bullet"/>
      <w:pStyle w:val="Lis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48F140A"/>
    <w:multiLevelType w:val="hybridMultilevel"/>
    <w:tmpl w:val="E7C4C6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92563030">
    <w:abstractNumId w:val="20"/>
  </w:num>
  <w:num w:numId="2" w16cid:durableId="63265091">
    <w:abstractNumId w:val="16"/>
  </w:num>
  <w:num w:numId="3" w16cid:durableId="1658455968">
    <w:abstractNumId w:val="0"/>
  </w:num>
  <w:num w:numId="4" w16cid:durableId="1151408973">
    <w:abstractNumId w:val="7"/>
  </w:num>
  <w:num w:numId="5" w16cid:durableId="93136013">
    <w:abstractNumId w:val="18"/>
  </w:num>
  <w:num w:numId="6" w16cid:durableId="1761901167">
    <w:abstractNumId w:val="2"/>
  </w:num>
  <w:num w:numId="7" w16cid:durableId="738600252">
    <w:abstractNumId w:val="12"/>
  </w:num>
  <w:num w:numId="8" w16cid:durableId="450128869">
    <w:abstractNumId w:val="9"/>
  </w:num>
  <w:num w:numId="9" w16cid:durableId="1412119070">
    <w:abstractNumId w:val="1"/>
  </w:num>
  <w:num w:numId="10" w16cid:durableId="224725564">
    <w:abstractNumId w:val="1"/>
  </w:num>
  <w:num w:numId="11" w16cid:durableId="363138804">
    <w:abstractNumId w:val="3"/>
  </w:num>
  <w:num w:numId="12" w16cid:durableId="1131434016">
    <w:abstractNumId w:val="4"/>
  </w:num>
  <w:num w:numId="13" w16cid:durableId="1254122147">
    <w:abstractNumId w:val="15"/>
  </w:num>
  <w:num w:numId="14" w16cid:durableId="1448936201">
    <w:abstractNumId w:val="10"/>
  </w:num>
  <w:num w:numId="15" w16cid:durableId="1542018669">
    <w:abstractNumId w:val="8"/>
  </w:num>
  <w:num w:numId="16" w16cid:durableId="225724934">
    <w:abstractNumId w:val="14"/>
  </w:num>
  <w:num w:numId="17" w16cid:durableId="358747605">
    <w:abstractNumId w:val="5"/>
  </w:num>
  <w:num w:numId="18" w16cid:durableId="379406973">
    <w:abstractNumId w:val="11"/>
  </w:num>
  <w:num w:numId="19" w16cid:durableId="786042974">
    <w:abstractNumId w:val="19"/>
  </w:num>
  <w:num w:numId="20" w16cid:durableId="85004960">
    <w:abstractNumId w:val="13"/>
  </w:num>
  <w:num w:numId="21" w16cid:durableId="473376493">
    <w:abstractNumId w:val="6"/>
  </w:num>
  <w:num w:numId="22" w16cid:durableId="18782038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CBE"/>
    <w:rsid w:val="0002435C"/>
    <w:rsid w:val="00030DDD"/>
    <w:rsid w:val="000313BB"/>
    <w:rsid w:val="00033ED5"/>
    <w:rsid w:val="00037905"/>
    <w:rsid w:val="0004068E"/>
    <w:rsid w:val="00050500"/>
    <w:rsid w:val="0005691C"/>
    <w:rsid w:val="00056ECB"/>
    <w:rsid w:val="00056ED5"/>
    <w:rsid w:val="0005735D"/>
    <w:rsid w:val="000655CC"/>
    <w:rsid w:val="000700AE"/>
    <w:rsid w:val="00071BFF"/>
    <w:rsid w:val="00072CD1"/>
    <w:rsid w:val="00084024"/>
    <w:rsid w:val="000860A6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41D"/>
    <w:rsid w:val="000E5A7E"/>
    <w:rsid w:val="000F064D"/>
    <w:rsid w:val="000F43A3"/>
    <w:rsid w:val="000F7681"/>
    <w:rsid w:val="00103031"/>
    <w:rsid w:val="001044FE"/>
    <w:rsid w:val="001139D4"/>
    <w:rsid w:val="001256C3"/>
    <w:rsid w:val="0013192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FEF"/>
    <w:rsid w:val="00161FE6"/>
    <w:rsid w:val="001638E5"/>
    <w:rsid w:val="001647EA"/>
    <w:rsid w:val="00164C3D"/>
    <w:rsid w:val="00166D3A"/>
    <w:rsid w:val="00170BC2"/>
    <w:rsid w:val="00172ED6"/>
    <w:rsid w:val="00181360"/>
    <w:rsid w:val="00181C95"/>
    <w:rsid w:val="00181FDC"/>
    <w:rsid w:val="001860B9"/>
    <w:rsid w:val="00186F2B"/>
    <w:rsid w:val="001874D6"/>
    <w:rsid w:val="0019632A"/>
    <w:rsid w:val="001A1305"/>
    <w:rsid w:val="001A4E7C"/>
    <w:rsid w:val="001B762C"/>
    <w:rsid w:val="001C4D0A"/>
    <w:rsid w:val="001C5FEF"/>
    <w:rsid w:val="001D070C"/>
    <w:rsid w:val="00200D2F"/>
    <w:rsid w:val="00210B9A"/>
    <w:rsid w:val="00211487"/>
    <w:rsid w:val="00211D91"/>
    <w:rsid w:val="00217DEC"/>
    <w:rsid w:val="00235B57"/>
    <w:rsid w:val="00237857"/>
    <w:rsid w:val="00250F24"/>
    <w:rsid w:val="002523C5"/>
    <w:rsid w:val="0025380B"/>
    <w:rsid w:val="0025703A"/>
    <w:rsid w:val="002616CE"/>
    <w:rsid w:val="00262F3D"/>
    <w:rsid w:val="00263281"/>
    <w:rsid w:val="002651D6"/>
    <w:rsid w:val="0026551F"/>
    <w:rsid w:val="00266B8C"/>
    <w:rsid w:val="00280A85"/>
    <w:rsid w:val="00281C5A"/>
    <w:rsid w:val="00282B2E"/>
    <w:rsid w:val="00284119"/>
    <w:rsid w:val="00290B5C"/>
    <w:rsid w:val="00294791"/>
    <w:rsid w:val="002A2C88"/>
    <w:rsid w:val="002B0B30"/>
    <w:rsid w:val="002B0C78"/>
    <w:rsid w:val="002C0C02"/>
    <w:rsid w:val="002C0ECF"/>
    <w:rsid w:val="002C1277"/>
    <w:rsid w:val="002C5AED"/>
    <w:rsid w:val="002C60AD"/>
    <w:rsid w:val="002C6A44"/>
    <w:rsid w:val="002D0E0E"/>
    <w:rsid w:val="002D6023"/>
    <w:rsid w:val="002E263F"/>
    <w:rsid w:val="002E6F81"/>
    <w:rsid w:val="002F08BA"/>
    <w:rsid w:val="002F2CFF"/>
    <w:rsid w:val="002F568B"/>
    <w:rsid w:val="002F6936"/>
    <w:rsid w:val="002F7818"/>
    <w:rsid w:val="0030186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C13"/>
    <w:rsid w:val="00384019"/>
    <w:rsid w:val="003854F1"/>
    <w:rsid w:val="0039118E"/>
    <w:rsid w:val="00397F54"/>
    <w:rsid w:val="003A0D43"/>
    <w:rsid w:val="003A6CFA"/>
    <w:rsid w:val="003B2A4B"/>
    <w:rsid w:val="003C6861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07EE0"/>
    <w:rsid w:val="00413A60"/>
    <w:rsid w:val="004140D3"/>
    <w:rsid w:val="004230F7"/>
    <w:rsid w:val="00426AB5"/>
    <w:rsid w:val="0043167E"/>
    <w:rsid w:val="004329F6"/>
    <w:rsid w:val="0043409A"/>
    <w:rsid w:val="0043583A"/>
    <w:rsid w:val="00436005"/>
    <w:rsid w:val="00443C1E"/>
    <w:rsid w:val="00446255"/>
    <w:rsid w:val="00446953"/>
    <w:rsid w:val="00450F99"/>
    <w:rsid w:val="00451935"/>
    <w:rsid w:val="00453E33"/>
    <w:rsid w:val="004578CC"/>
    <w:rsid w:val="00460ED0"/>
    <w:rsid w:val="00465651"/>
    <w:rsid w:val="00470CE7"/>
    <w:rsid w:val="00470F4F"/>
    <w:rsid w:val="00472482"/>
    <w:rsid w:val="00480DC7"/>
    <w:rsid w:val="00485A38"/>
    <w:rsid w:val="004876F6"/>
    <w:rsid w:val="00491E47"/>
    <w:rsid w:val="0049236A"/>
    <w:rsid w:val="00492718"/>
    <w:rsid w:val="004A355D"/>
    <w:rsid w:val="004A4970"/>
    <w:rsid w:val="004B2183"/>
    <w:rsid w:val="004B2A01"/>
    <w:rsid w:val="004C2559"/>
    <w:rsid w:val="004C62A9"/>
    <w:rsid w:val="004D4A69"/>
    <w:rsid w:val="004D6729"/>
    <w:rsid w:val="004D7BA3"/>
    <w:rsid w:val="004E7016"/>
    <w:rsid w:val="004F4518"/>
    <w:rsid w:val="004F4C62"/>
    <w:rsid w:val="00501433"/>
    <w:rsid w:val="0050288B"/>
    <w:rsid w:val="00511CC4"/>
    <w:rsid w:val="00530880"/>
    <w:rsid w:val="00531E60"/>
    <w:rsid w:val="00536A5A"/>
    <w:rsid w:val="00541D07"/>
    <w:rsid w:val="00544BAB"/>
    <w:rsid w:val="00545F31"/>
    <w:rsid w:val="00546853"/>
    <w:rsid w:val="005578FA"/>
    <w:rsid w:val="00565129"/>
    <w:rsid w:val="00565CD0"/>
    <w:rsid w:val="00567820"/>
    <w:rsid w:val="005770AD"/>
    <w:rsid w:val="00577C2D"/>
    <w:rsid w:val="00581414"/>
    <w:rsid w:val="00582490"/>
    <w:rsid w:val="005826FA"/>
    <w:rsid w:val="00585F84"/>
    <w:rsid w:val="0059436E"/>
    <w:rsid w:val="005946F3"/>
    <w:rsid w:val="00595C2F"/>
    <w:rsid w:val="0059755A"/>
    <w:rsid w:val="00597E28"/>
    <w:rsid w:val="005A2E3B"/>
    <w:rsid w:val="005A54ED"/>
    <w:rsid w:val="005A5D5B"/>
    <w:rsid w:val="005A6081"/>
    <w:rsid w:val="005A627D"/>
    <w:rsid w:val="005B4CAD"/>
    <w:rsid w:val="005C0045"/>
    <w:rsid w:val="005C084E"/>
    <w:rsid w:val="005C42E6"/>
    <w:rsid w:val="005C4606"/>
    <w:rsid w:val="005C494C"/>
    <w:rsid w:val="005D0B0C"/>
    <w:rsid w:val="005E02B3"/>
    <w:rsid w:val="005E1E24"/>
    <w:rsid w:val="005EF627"/>
    <w:rsid w:val="005F06DE"/>
    <w:rsid w:val="006030DD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AEA"/>
    <w:rsid w:val="00662AB5"/>
    <w:rsid w:val="00665F89"/>
    <w:rsid w:val="00667257"/>
    <w:rsid w:val="006677CE"/>
    <w:rsid w:val="00673C92"/>
    <w:rsid w:val="006753EC"/>
    <w:rsid w:val="006A2789"/>
    <w:rsid w:val="006A4978"/>
    <w:rsid w:val="006A7261"/>
    <w:rsid w:val="006B0D29"/>
    <w:rsid w:val="006B1819"/>
    <w:rsid w:val="006B47D8"/>
    <w:rsid w:val="006B5DE7"/>
    <w:rsid w:val="006C5048"/>
    <w:rsid w:val="006C52BE"/>
    <w:rsid w:val="006C53D7"/>
    <w:rsid w:val="006C6A4B"/>
    <w:rsid w:val="006C779F"/>
    <w:rsid w:val="006D01F5"/>
    <w:rsid w:val="006D0CFB"/>
    <w:rsid w:val="006D14A3"/>
    <w:rsid w:val="006D30C0"/>
    <w:rsid w:val="006D7535"/>
    <w:rsid w:val="006E1520"/>
    <w:rsid w:val="006E450B"/>
    <w:rsid w:val="006F0D7E"/>
    <w:rsid w:val="006F210F"/>
    <w:rsid w:val="007006F6"/>
    <w:rsid w:val="00710B77"/>
    <w:rsid w:val="00715F24"/>
    <w:rsid w:val="0072075B"/>
    <w:rsid w:val="007221C2"/>
    <w:rsid w:val="00725816"/>
    <w:rsid w:val="00730955"/>
    <w:rsid w:val="0073129B"/>
    <w:rsid w:val="00733A9C"/>
    <w:rsid w:val="00736574"/>
    <w:rsid w:val="007367E0"/>
    <w:rsid w:val="00737215"/>
    <w:rsid w:val="00742521"/>
    <w:rsid w:val="00752651"/>
    <w:rsid w:val="00754905"/>
    <w:rsid w:val="00760038"/>
    <w:rsid w:val="00762EE0"/>
    <w:rsid w:val="00765C41"/>
    <w:rsid w:val="00770013"/>
    <w:rsid w:val="00771100"/>
    <w:rsid w:val="007759DD"/>
    <w:rsid w:val="0078609F"/>
    <w:rsid w:val="007917BA"/>
    <w:rsid w:val="00792B13"/>
    <w:rsid w:val="007A5C6F"/>
    <w:rsid w:val="007C169C"/>
    <w:rsid w:val="007C2F88"/>
    <w:rsid w:val="007C6D35"/>
    <w:rsid w:val="007D39E7"/>
    <w:rsid w:val="007D4241"/>
    <w:rsid w:val="007D4317"/>
    <w:rsid w:val="007D4EA3"/>
    <w:rsid w:val="007E5075"/>
    <w:rsid w:val="007F1CFF"/>
    <w:rsid w:val="007F5DD5"/>
    <w:rsid w:val="00800D02"/>
    <w:rsid w:val="00813373"/>
    <w:rsid w:val="00821A1B"/>
    <w:rsid w:val="008262E9"/>
    <w:rsid w:val="00826ABF"/>
    <w:rsid w:val="00827E69"/>
    <w:rsid w:val="00831A0A"/>
    <w:rsid w:val="00835C4D"/>
    <w:rsid w:val="00843F48"/>
    <w:rsid w:val="00851423"/>
    <w:rsid w:val="00856A1A"/>
    <w:rsid w:val="00857848"/>
    <w:rsid w:val="00860C91"/>
    <w:rsid w:val="008654B6"/>
    <w:rsid w:val="0087139C"/>
    <w:rsid w:val="00873A1B"/>
    <w:rsid w:val="00880E83"/>
    <w:rsid w:val="0088556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788"/>
    <w:rsid w:val="008E682C"/>
    <w:rsid w:val="008E78A1"/>
    <w:rsid w:val="008F2EE0"/>
    <w:rsid w:val="008F589F"/>
    <w:rsid w:val="00906238"/>
    <w:rsid w:val="00907EF9"/>
    <w:rsid w:val="0091295C"/>
    <w:rsid w:val="00914D58"/>
    <w:rsid w:val="009212BF"/>
    <w:rsid w:val="00921F47"/>
    <w:rsid w:val="009228AB"/>
    <w:rsid w:val="0093085B"/>
    <w:rsid w:val="00931C57"/>
    <w:rsid w:val="009347A5"/>
    <w:rsid w:val="009368A0"/>
    <w:rsid w:val="00942257"/>
    <w:rsid w:val="009436A2"/>
    <w:rsid w:val="009471BF"/>
    <w:rsid w:val="00950E4E"/>
    <w:rsid w:val="009529BD"/>
    <w:rsid w:val="00953118"/>
    <w:rsid w:val="009533B4"/>
    <w:rsid w:val="00953535"/>
    <w:rsid w:val="00961DA7"/>
    <w:rsid w:val="00971D93"/>
    <w:rsid w:val="00974D30"/>
    <w:rsid w:val="00985CA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5EF"/>
    <w:rsid w:val="00A514B7"/>
    <w:rsid w:val="00A54A0B"/>
    <w:rsid w:val="00A65FD4"/>
    <w:rsid w:val="00A662FE"/>
    <w:rsid w:val="00A81198"/>
    <w:rsid w:val="00A81E48"/>
    <w:rsid w:val="00A82035"/>
    <w:rsid w:val="00A85F0E"/>
    <w:rsid w:val="00A90D77"/>
    <w:rsid w:val="00A92E07"/>
    <w:rsid w:val="00AA0B3A"/>
    <w:rsid w:val="00AA23E7"/>
    <w:rsid w:val="00AA6EB4"/>
    <w:rsid w:val="00AA767D"/>
    <w:rsid w:val="00AB0CC9"/>
    <w:rsid w:val="00AC3FF6"/>
    <w:rsid w:val="00AD73EC"/>
    <w:rsid w:val="00AE04C4"/>
    <w:rsid w:val="00AE1519"/>
    <w:rsid w:val="00AE5BC7"/>
    <w:rsid w:val="00AF5AAF"/>
    <w:rsid w:val="00B046D8"/>
    <w:rsid w:val="00B13F4C"/>
    <w:rsid w:val="00B16219"/>
    <w:rsid w:val="00B16C59"/>
    <w:rsid w:val="00B22B2E"/>
    <w:rsid w:val="00B33FDD"/>
    <w:rsid w:val="00B359CC"/>
    <w:rsid w:val="00B36107"/>
    <w:rsid w:val="00B41789"/>
    <w:rsid w:val="00B421B6"/>
    <w:rsid w:val="00B46C03"/>
    <w:rsid w:val="00B550DC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937"/>
    <w:rsid w:val="00B91FA3"/>
    <w:rsid w:val="00B92C14"/>
    <w:rsid w:val="00BA0066"/>
    <w:rsid w:val="00BB47C8"/>
    <w:rsid w:val="00BB69DB"/>
    <w:rsid w:val="00BC322E"/>
    <w:rsid w:val="00BC44CD"/>
    <w:rsid w:val="00BC48A6"/>
    <w:rsid w:val="00BE7978"/>
    <w:rsid w:val="00C00C8F"/>
    <w:rsid w:val="00C06350"/>
    <w:rsid w:val="00C07DDB"/>
    <w:rsid w:val="00C213F4"/>
    <w:rsid w:val="00C30E78"/>
    <w:rsid w:val="00C33098"/>
    <w:rsid w:val="00C35DB8"/>
    <w:rsid w:val="00C4115D"/>
    <w:rsid w:val="00C43BDD"/>
    <w:rsid w:val="00C461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7F0"/>
    <w:rsid w:val="00CA39EF"/>
    <w:rsid w:val="00CA521F"/>
    <w:rsid w:val="00CB0493"/>
    <w:rsid w:val="00CB17FF"/>
    <w:rsid w:val="00CB1ED7"/>
    <w:rsid w:val="00CC167C"/>
    <w:rsid w:val="00CC52D9"/>
    <w:rsid w:val="00CD20A5"/>
    <w:rsid w:val="00CD46CA"/>
    <w:rsid w:val="00CD6647"/>
    <w:rsid w:val="00CD66EB"/>
    <w:rsid w:val="00CE2660"/>
    <w:rsid w:val="00CE4B73"/>
    <w:rsid w:val="00CF3435"/>
    <w:rsid w:val="00CF70BB"/>
    <w:rsid w:val="00D074DB"/>
    <w:rsid w:val="00D139CF"/>
    <w:rsid w:val="00D16647"/>
    <w:rsid w:val="00D37E7F"/>
    <w:rsid w:val="00D444BE"/>
    <w:rsid w:val="00D46594"/>
    <w:rsid w:val="00D47AD7"/>
    <w:rsid w:val="00D51529"/>
    <w:rsid w:val="00D80095"/>
    <w:rsid w:val="00D85218"/>
    <w:rsid w:val="00D915B1"/>
    <w:rsid w:val="00DA299D"/>
    <w:rsid w:val="00DA40C7"/>
    <w:rsid w:val="00DA65C4"/>
    <w:rsid w:val="00DB0638"/>
    <w:rsid w:val="00DB240E"/>
    <w:rsid w:val="00DB66FC"/>
    <w:rsid w:val="00DD2BE0"/>
    <w:rsid w:val="00DE4447"/>
    <w:rsid w:val="00DE5DA2"/>
    <w:rsid w:val="00DF0033"/>
    <w:rsid w:val="00DF7EC2"/>
    <w:rsid w:val="00E026BF"/>
    <w:rsid w:val="00E07B1B"/>
    <w:rsid w:val="00E11853"/>
    <w:rsid w:val="00E17DFF"/>
    <w:rsid w:val="00E25556"/>
    <w:rsid w:val="00E27D81"/>
    <w:rsid w:val="00E34CF5"/>
    <w:rsid w:val="00E40F2E"/>
    <w:rsid w:val="00E4499F"/>
    <w:rsid w:val="00E47404"/>
    <w:rsid w:val="00E47E9C"/>
    <w:rsid w:val="00E52A86"/>
    <w:rsid w:val="00E54B47"/>
    <w:rsid w:val="00E553BF"/>
    <w:rsid w:val="00E55D93"/>
    <w:rsid w:val="00E61294"/>
    <w:rsid w:val="00E63B68"/>
    <w:rsid w:val="00E7237C"/>
    <w:rsid w:val="00E77C46"/>
    <w:rsid w:val="00E834CB"/>
    <w:rsid w:val="00E86CE8"/>
    <w:rsid w:val="00E90E82"/>
    <w:rsid w:val="00EA00CB"/>
    <w:rsid w:val="00EA1BAA"/>
    <w:rsid w:val="00EA3FCD"/>
    <w:rsid w:val="00EA42A0"/>
    <w:rsid w:val="00EA4FCF"/>
    <w:rsid w:val="00EA6F6F"/>
    <w:rsid w:val="00EB0CAB"/>
    <w:rsid w:val="00EB6714"/>
    <w:rsid w:val="00EC0A68"/>
    <w:rsid w:val="00EC5006"/>
    <w:rsid w:val="00ED49C3"/>
    <w:rsid w:val="00ED6CE8"/>
    <w:rsid w:val="00ED7AA6"/>
    <w:rsid w:val="00EE2A56"/>
    <w:rsid w:val="00EE3818"/>
    <w:rsid w:val="00F0533A"/>
    <w:rsid w:val="00F22264"/>
    <w:rsid w:val="00F2564D"/>
    <w:rsid w:val="00F35B05"/>
    <w:rsid w:val="00F413D9"/>
    <w:rsid w:val="00F47FD6"/>
    <w:rsid w:val="00F5135F"/>
    <w:rsid w:val="00F51F78"/>
    <w:rsid w:val="00F52FBF"/>
    <w:rsid w:val="00F6CACF"/>
    <w:rsid w:val="00F86F47"/>
    <w:rsid w:val="00F90B64"/>
    <w:rsid w:val="00FB2F0F"/>
    <w:rsid w:val="00FB30F8"/>
    <w:rsid w:val="00FB31EB"/>
    <w:rsid w:val="00FB5086"/>
    <w:rsid w:val="00FB5411"/>
    <w:rsid w:val="00FB6392"/>
    <w:rsid w:val="00FC242B"/>
    <w:rsid w:val="00FC597E"/>
    <w:rsid w:val="00FD3C70"/>
    <w:rsid w:val="00FD6820"/>
    <w:rsid w:val="00FE12D8"/>
    <w:rsid w:val="00FE6F51"/>
    <w:rsid w:val="00FF7C02"/>
    <w:rsid w:val="013B677C"/>
    <w:rsid w:val="024801E3"/>
    <w:rsid w:val="02EE6180"/>
    <w:rsid w:val="03F7936B"/>
    <w:rsid w:val="05B9F07C"/>
    <w:rsid w:val="060988F0"/>
    <w:rsid w:val="08E64D3B"/>
    <w:rsid w:val="0B63B031"/>
    <w:rsid w:val="0BFD70FE"/>
    <w:rsid w:val="0CAB7C8E"/>
    <w:rsid w:val="0E53B0E7"/>
    <w:rsid w:val="117650E6"/>
    <w:rsid w:val="135C8CAF"/>
    <w:rsid w:val="18406E85"/>
    <w:rsid w:val="18AF0D01"/>
    <w:rsid w:val="19B137FF"/>
    <w:rsid w:val="1B602D3C"/>
    <w:rsid w:val="1D91CF21"/>
    <w:rsid w:val="1E5748E0"/>
    <w:rsid w:val="1FA5B151"/>
    <w:rsid w:val="1FEB452D"/>
    <w:rsid w:val="2096EAE2"/>
    <w:rsid w:val="217E938E"/>
    <w:rsid w:val="25B4B237"/>
    <w:rsid w:val="25DBA175"/>
    <w:rsid w:val="261F06DD"/>
    <w:rsid w:val="29BA439A"/>
    <w:rsid w:val="2A7D62D1"/>
    <w:rsid w:val="2AD645C8"/>
    <w:rsid w:val="2C2AA57C"/>
    <w:rsid w:val="2D52871B"/>
    <w:rsid w:val="2FECA3D0"/>
    <w:rsid w:val="305A4818"/>
    <w:rsid w:val="3087A761"/>
    <w:rsid w:val="31E0BF2D"/>
    <w:rsid w:val="342F9F81"/>
    <w:rsid w:val="3A80CB2E"/>
    <w:rsid w:val="3C2923EB"/>
    <w:rsid w:val="3CD30F50"/>
    <w:rsid w:val="42E9251D"/>
    <w:rsid w:val="4645AD20"/>
    <w:rsid w:val="46A10BFB"/>
    <w:rsid w:val="46E19E1D"/>
    <w:rsid w:val="489C45C6"/>
    <w:rsid w:val="48CF94B7"/>
    <w:rsid w:val="4C22D5EF"/>
    <w:rsid w:val="4E9D7BAB"/>
    <w:rsid w:val="51C1EBBB"/>
    <w:rsid w:val="51C22410"/>
    <w:rsid w:val="5437C801"/>
    <w:rsid w:val="548E5AB2"/>
    <w:rsid w:val="558B594D"/>
    <w:rsid w:val="5715527B"/>
    <w:rsid w:val="58B12A96"/>
    <w:rsid w:val="5BD2734C"/>
    <w:rsid w:val="5C5D3113"/>
    <w:rsid w:val="5DE872AA"/>
    <w:rsid w:val="5F113451"/>
    <w:rsid w:val="61D709F0"/>
    <w:rsid w:val="62674B59"/>
    <w:rsid w:val="630469D4"/>
    <w:rsid w:val="647B2B65"/>
    <w:rsid w:val="65C81D16"/>
    <w:rsid w:val="662ED486"/>
    <w:rsid w:val="69D051CB"/>
    <w:rsid w:val="6B2CF8ED"/>
    <w:rsid w:val="6B6355A4"/>
    <w:rsid w:val="6BCA6957"/>
    <w:rsid w:val="6D7AB1A1"/>
    <w:rsid w:val="7926A256"/>
    <w:rsid w:val="7AAD32DF"/>
    <w:rsid w:val="7B6239EF"/>
    <w:rsid w:val="7E96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2D8725C-18F4-4C8F-A9F5-918FEA43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3</Pages>
  <Words>323</Words>
  <Characters>1715</Characters>
  <Application>Microsoft Office Word</Application>
  <DocSecurity>0</DocSecurity>
  <Lines>14</Lines>
  <Paragraphs>4</Paragraphs>
  <ScaleCrop>false</ScaleCrop>
  <Manager/>
  <Company/>
  <LinksUpToDate>false</LinksUpToDate>
  <CharactersWithSpaces>2034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Kvalificerings- valideringsrapport mobil vattenreningsanläggning Q Di 136</dc:title>
  <dc:subject/>
  <dc:creator>patrik.jens.johansson@vgregion.se</dc:creator>
  <keywords/>
  <lastModifiedBy>Jan Mattsson</lastModifiedBy>
  <revision>51</revision>
  <lastPrinted>2016-03-31T01:56:00.0000000Z</lastPrinted>
  <dcterms:created xsi:type="dcterms:W3CDTF">2022-05-05T21:16:00.0000000Z</dcterms:created>
  <dcterms:modified xsi:type="dcterms:W3CDTF">2026-02-27T10:28:00.0000000Z</dcterms:modified>
</coreProperties>
</file>