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6B4B" w14:textId="77777777" w:rsidR="00662DB6" w:rsidRDefault="00662DB6" w:rsidP="00F35B05">
      <w:pPr>
        <w:pStyle w:val="Rubrik2"/>
        <w:sectPr w:rsidR="00662DB6" w:rsidSect="00662D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DF0CD8" w14:textId="77777777" w:rsidR="00662DB6" w:rsidRPr="00662DB6" w:rsidRDefault="00662DB6" w:rsidP="00662DB6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62DB6" w:rsidRPr="00662DB6" w14:paraId="2894DDAE" w14:textId="77777777" w:rsidTr="006C1FE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3456732" w14:textId="2996CC3E" w:rsidR="00662DB6" w:rsidRPr="00662DB6" w:rsidRDefault="00662DB6" w:rsidP="00701E26">
            <w:pPr>
              <w:pStyle w:val="Rubrik1"/>
              <w:rPr>
                <w:noProof/>
              </w:rPr>
            </w:pPr>
            <w:r w:rsidRPr="00662DB6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6B504A" wp14:editId="5E106F0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3" name="Textru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F3DD48" w14:textId="77777777" w:rsidR="00662DB6" w:rsidRPr="003D37FD" w:rsidRDefault="00662DB6" w:rsidP="00662DB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14475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46B50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3F3DD48" w14:textId="77777777" w:rsidR="00662DB6" w:rsidRPr="003D37FD" w:rsidRDefault="00662DB6" w:rsidP="00662DB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14475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662DB6">
              <w:rPr>
                <w:noProof/>
              </w:rPr>
              <w:t xml:space="preserve">Kvalificerings – valideringsrapport dialysmaskin  </w:t>
            </w:r>
            <w:r w:rsidR="00701E26">
              <w:rPr>
                <w:noProof/>
              </w:rPr>
              <w:t>GMP Q Di 135</w:t>
            </w:r>
            <w:r w:rsidRPr="00662DB6"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20920FE" w14:textId="79709C4B" w:rsidR="00662DB6" w:rsidRDefault="00662DB6" w:rsidP="00662DB6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662DB6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882ED3">
        <w:rPr>
          <w:rFonts w:ascii="Arial" w:hAnsi="Arial" w:cs="Arial"/>
          <w:bCs/>
          <w:kern w:val="32"/>
          <w:sz w:val="20"/>
          <w:szCs w:val="20"/>
        </w:rPr>
        <w:t>avdelningsp</w:t>
      </w:r>
      <w:r w:rsidRPr="00662DB6">
        <w:rPr>
          <w:rFonts w:ascii="Arial" w:hAnsi="Arial" w:cs="Arial"/>
          <w:bCs/>
          <w:kern w:val="32"/>
          <w:sz w:val="20"/>
          <w:szCs w:val="20"/>
        </w:rPr>
        <w:t>ärm</w:t>
      </w:r>
    </w:p>
    <w:p w14:paraId="0338A3CF" w14:textId="5D166527" w:rsidR="002F240E" w:rsidRDefault="002F240E" w:rsidP="00662DB6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>
        <w:rPr>
          <w:rFonts w:ascii="Arial" w:hAnsi="Arial" w:cs="Arial"/>
          <w:bCs/>
          <w:kern w:val="32"/>
          <w:sz w:val="20"/>
          <w:szCs w:val="20"/>
        </w:rPr>
        <w:t>Nytt i denna version text nedan</w:t>
      </w:r>
    </w:p>
    <w:p w14:paraId="6B2F225B" w14:textId="4E1B5C37" w:rsidR="00882ED3" w:rsidRPr="00662DB6" w:rsidRDefault="00882ED3" w:rsidP="00662DB6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>
        <w:rPr>
          <w:rFonts w:ascii="Arial" w:hAnsi="Arial" w:cs="Arial"/>
          <w:bCs/>
          <w:kern w:val="32"/>
          <w:sz w:val="20"/>
          <w:szCs w:val="20"/>
        </w:rPr>
        <w:t xml:space="preserve">OBS detta är ett grunddokument som kräver </w:t>
      </w:r>
      <w:r w:rsidR="00442B83">
        <w:rPr>
          <w:rFonts w:ascii="Arial" w:hAnsi="Arial" w:cs="Arial"/>
          <w:bCs/>
          <w:kern w:val="32"/>
          <w:sz w:val="20"/>
          <w:szCs w:val="20"/>
        </w:rPr>
        <w:t xml:space="preserve">uppdatering enl gällande </w:t>
      </w:r>
      <w:r w:rsidR="00F50D73">
        <w:rPr>
          <w:rFonts w:ascii="Arial" w:hAnsi="Arial" w:cs="Arial"/>
          <w:bCs/>
          <w:kern w:val="32"/>
          <w:sz w:val="20"/>
          <w:szCs w:val="20"/>
        </w:rPr>
        <w:t>föreskrift</w:t>
      </w:r>
      <w:r w:rsidR="00C06E2A">
        <w:rPr>
          <w:rFonts w:ascii="Arial" w:hAnsi="Arial" w:cs="Arial"/>
          <w:bCs/>
          <w:kern w:val="32"/>
          <w:sz w:val="20"/>
          <w:szCs w:val="20"/>
        </w:rPr>
        <w:t xml:space="preserve"> </w:t>
      </w:r>
      <w:r w:rsidR="00941A40">
        <w:rPr>
          <w:rFonts w:ascii="Arial" w:hAnsi="Arial" w:cs="Arial"/>
          <w:bCs/>
          <w:kern w:val="32"/>
          <w:sz w:val="20"/>
          <w:szCs w:val="20"/>
        </w:rPr>
        <w:t xml:space="preserve">vid </w:t>
      </w:r>
      <w:r w:rsidR="00C06E2A">
        <w:rPr>
          <w:rFonts w:ascii="Arial" w:hAnsi="Arial" w:cs="Arial"/>
          <w:bCs/>
          <w:kern w:val="32"/>
          <w:sz w:val="20"/>
          <w:szCs w:val="20"/>
        </w:rPr>
        <w:t>val</w:t>
      </w:r>
      <w:r w:rsidR="008905A3">
        <w:rPr>
          <w:rFonts w:ascii="Arial" w:hAnsi="Arial" w:cs="Arial"/>
          <w:bCs/>
          <w:kern w:val="32"/>
          <w:sz w:val="20"/>
          <w:szCs w:val="20"/>
        </w:rPr>
        <w:t>i</w:t>
      </w:r>
      <w:r w:rsidR="00C06E2A">
        <w:rPr>
          <w:rFonts w:ascii="Arial" w:hAnsi="Arial" w:cs="Arial"/>
          <w:bCs/>
          <w:kern w:val="32"/>
          <w:sz w:val="20"/>
          <w:szCs w:val="20"/>
        </w:rPr>
        <w:t>dering</w:t>
      </w:r>
      <w:r w:rsidR="0059109E">
        <w:rPr>
          <w:rFonts w:ascii="Arial" w:hAnsi="Arial" w:cs="Arial"/>
          <w:bCs/>
          <w:kern w:val="32"/>
          <w:sz w:val="20"/>
          <w:szCs w:val="20"/>
        </w:rPr>
        <w:t xml:space="preserve"> av ny dialysmaskin. </w:t>
      </w:r>
      <w:r w:rsidR="00941A40">
        <w:rPr>
          <w:rFonts w:ascii="Arial" w:hAnsi="Arial" w:cs="Arial"/>
          <w:bCs/>
          <w:kern w:val="32"/>
          <w:sz w:val="20"/>
          <w:szCs w:val="20"/>
        </w:rPr>
        <w:t>Även v</w:t>
      </w:r>
      <w:r w:rsidR="0059109E">
        <w:rPr>
          <w:rFonts w:ascii="Arial" w:hAnsi="Arial" w:cs="Arial"/>
          <w:bCs/>
          <w:kern w:val="32"/>
          <w:sz w:val="20"/>
          <w:szCs w:val="20"/>
        </w:rPr>
        <w:t xml:space="preserve">id </w:t>
      </w:r>
      <w:r w:rsidR="00C06E2A">
        <w:rPr>
          <w:rFonts w:ascii="Arial" w:hAnsi="Arial" w:cs="Arial"/>
          <w:bCs/>
          <w:kern w:val="32"/>
          <w:sz w:val="20"/>
          <w:szCs w:val="20"/>
        </w:rPr>
        <w:t>re</w:t>
      </w:r>
      <w:r w:rsidR="00941A40">
        <w:rPr>
          <w:rFonts w:ascii="Arial" w:hAnsi="Arial" w:cs="Arial"/>
          <w:bCs/>
          <w:kern w:val="32"/>
          <w:sz w:val="20"/>
          <w:szCs w:val="20"/>
        </w:rPr>
        <w:t>-</w:t>
      </w:r>
      <w:r w:rsidR="00C06E2A">
        <w:rPr>
          <w:rFonts w:ascii="Arial" w:hAnsi="Arial" w:cs="Arial"/>
          <w:bCs/>
          <w:kern w:val="32"/>
          <w:sz w:val="20"/>
          <w:szCs w:val="20"/>
        </w:rPr>
        <w:t>validering</w:t>
      </w:r>
      <w:r w:rsidR="0085268D">
        <w:rPr>
          <w:rFonts w:ascii="Arial" w:hAnsi="Arial" w:cs="Arial"/>
          <w:bCs/>
          <w:kern w:val="32"/>
          <w:sz w:val="20"/>
          <w:szCs w:val="20"/>
        </w:rPr>
        <w:t xml:space="preserve"> får kontroll göras mot</w:t>
      </w:r>
      <w:r w:rsidR="004B630B">
        <w:rPr>
          <w:rFonts w:ascii="Arial" w:hAnsi="Arial" w:cs="Arial"/>
          <w:bCs/>
          <w:kern w:val="32"/>
          <w:sz w:val="20"/>
          <w:szCs w:val="20"/>
        </w:rPr>
        <w:t xml:space="preserve"> </w:t>
      </w:r>
      <w:r w:rsidR="00F50D73">
        <w:rPr>
          <w:rFonts w:ascii="Arial" w:hAnsi="Arial" w:cs="Arial"/>
          <w:bCs/>
          <w:kern w:val="32"/>
          <w:sz w:val="20"/>
          <w:szCs w:val="20"/>
        </w:rPr>
        <w:t>gällande</w:t>
      </w:r>
      <w:r w:rsidR="004B630B">
        <w:rPr>
          <w:rFonts w:ascii="Arial" w:hAnsi="Arial" w:cs="Arial"/>
          <w:bCs/>
          <w:kern w:val="32"/>
          <w:sz w:val="20"/>
          <w:szCs w:val="20"/>
        </w:rPr>
        <w:t xml:space="preserve"> </w:t>
      </w:r>
      <w:r w:rsidR="00F50D73">
        <w:rPr>
          <w:rFonts w:ascii="Arial" w:hAnsi="Arial" w:cs="Arial"/>
          <w:bCs/>
          <w:kern w:val="32"/>
          <w:sz w:val="20"/>
          <w:szCs w:val="20"/>
        </w:rPr>
        <w:t>föreskrift</w:t>
      </w:r>
    </w:p>
    <w:p w14:paraId="6343A6BC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662DB6">
        <w:rPr>
          <w:rFonts w:ascii="Arial" w:hAnsi="Arial" w:cs="Arial"/>
          <w:color w:val="000000"/>
          <w:sz w:val="20"/>
          <w:szCs w:val="20"/>
        </w:rPr>
        <w:t>  </w:t>
      </w:r>
    </w:p>
    <w:p w14:paraId="35605AE1" w14:textId="724A4F5E" w:rsidR="00662DB6" w:rsidRPr="00DC2B4E" w:rsidRDefault="00662DB6" w:rsidP="00662DB6">
      <w:pPr>
        <w:spacing w:after="0" w:line="240" w:lineRule="auto"/>
        <w:ind w:left="360" w:right="0" w:firstLine="780"/>
        <w:textAlignment w:val="baseline"/>
        <w:rPr>
          <w:rFonts w:ascii="Segoe UI" w:hAnsi="Segoe UI" w:cs="Segoe UI"/>
          <w:sz w:val="18"/>
          <w:szCs w:val="18"/>
        </w:rPr>
      </w:pPr>
      <w:r w:rsidRPr="00DC2B4E">
        <w:rPr>
          <w:rFonts w:ascii="Arial" w:hAnsi="Arial" w:cs="Arial"/>
          <w:b/>
          <w:bCs/>
        </w:rPr>
        <w:t>Avser:    </w:t>
      </w:r>
      <w:r w:rsidRPr="00DC2B4E">
        <w:rPr>
          <w:b/>
          <w:noProof/>
          <w:szCs w:val="20"/>
        </w:rPr>
        <w:drawing>
          <wp:inline distT="0" distB="0" distL="0" distR="0" wp14:anchorId="6AAD79D1" wp14:editId="5BC0109D">
            <wp:extent cx="161925" cy="16192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B4E">
        <w:rPr>
          <w:rFonts w:ascii="Arial" w:hAnsi="Arial" w:cs="Arial"/>
          <w:b/>
          <w:bCs/>
        </w:rPr>
        <w:t>   Validering     </w:t>
      </w:r>
      <w:r w:rsidRPr="00DC2B4E">
        <w:rPr>
          <w:b/>
          <w:noProof/>
          <w:szCs w:val="20"/>
        </w:rPr>
        <w:drawing>
          <wp:inline distT="0" distB="0" distL="0" distR="0" wp14:anchorId="1C273B97" wp14:editId="79E218D0">
            <wp:extent cx="161925" cy="1619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B4E">
        <w:rPr>
          <w:rFonts w:ascii="Arial" w:hAnsi="Arial" w:cs="Arial"/>
          <w:b/>
          <w:bCs/>
        </w:rPr>
        <w:t>  Re-validering</w:t>
      </w:r>
      <w:r w:rsidRPr="00DC2B4E">
        <w:rPr>
          <w:rFonts w:ascii="Arial" w:hAnsi="Arial" w:cs="Arial"/>
        </w:rPr>
        <w:t> </w:t>
      </w:r>
    </w:p>
    <w:p w14:paraId="4C8B48BF" w14:textId="55AA06C5" w:rsidR="00662DB6" w:rsidRPr="00DC2B4E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6"/>
          <w:szCs w:val="16"/>
        </w:rPr>
      </w:pPr>
      <w:r w:rsidRPr="00DC2B4E">
        <w:rPr>
          <w:rFonts w:ascii="Arial" w:hAnsi="Arial" w:cs="Arial"/>
          <w:color w:val="000000"/>
        </w:rPr>
        <w:t> </w:t>
      </w:r>
    </w:p>
    <w:p w14:paraId="1672AD84" w14:textId="77777777" w:rsidR="00662DB6" w:rsidRPr="00DC2B4E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6"/>
          <w:szCs w:val="16"/>
        </w:rPr>
      </w:pPr>
      <w:r w:rsidRPr="00DC2B4E">
        <w:rPr>
          <w:rFonts w:ascii="Arial" w:hAnsi="Arial" w:cs="Arial"/>
          <w:b/>
          <w:bCs/>
          <w:color w:val="000000"/>
        </w:rPr>
        <w:t>Ankomstkontroll av ny dialysmaskin </w:t>
      </w:r>
      <w:r w:rsidRPr="00DC2B4E">
        <w:rPr>
          <w:rFonts w:ascii="Arial" w:hAnsi="Arial" w:cs="Arial"/>
          <w:color w:val="000000"/>
        </w:rPr>
        <w:t> </w:t>
      </w:r>
    </w:p>
    <w:p w14:paraId="48776A88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b/>
          <w:bCs/>
          <w:color w:val="000000"/>
        </w:rPr>
        <w:t> </w:t>
      </w:r>
      <w:r w:rsidRPr="00662DB6">
        <w:rPr>
          <w:color w:val="00000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9"/>
        <w:gridCol w:w="3934"/>
      </w:tblGrid>
      <w:tr w:rsidR="00662DB6" w:rsidRPr="00DC2B4E" w14:paraId="06123D92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ECB7C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Produkt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112FD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0E23148E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0AC5C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Leverantör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71003D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4A3AA695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850BE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</w:pPr>
            <w:r w:rsidRPr="00DC2B4E">
              <w:t>Installationskvalificering</w:t>
            </w:r>
          </w:p>
          <w:p w14:paraId="6F9E7BF6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</w:pPr>
            <w:r w:rsidRPr="00DC2B4E">
              <w:t>Protokollet bifogat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67EC9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212D5434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5797F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Leveransdatum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2CF09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0B89C116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410C0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Maskinbeteckning/Maskinnamn/Personnummer</w:t>
            </w:r>
          </w:p>
          <w:p w14:paraId="2E0388FE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(fyll i eventuell information i rätt ordning)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AB39AF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  <w:p w14:paraId="3BD0DE5E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  <w:p w14:paraId="56EF9649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  <w:p w14:paraId="40655C11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1BDEA7DB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C1125A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Serienummer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E9EABA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6AAE27BA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DA3E92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Programversion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41DB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6A3DBD2F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6FB1D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Inventarienummer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C5AA1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7751B6DC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FA716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Leveransen oskadad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9F039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3B0748F7" w14:textId="77777777" w:rsidTr="00DC2B4E">
        <w:trPr>
          <w:trHeight w:val="825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11561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Rätt och komplett utrustning levererad enligt kravspecifikation och beställningsunderlag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FDDCAB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5A5F2AEF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86F217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Bruksanvisning på svenska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22556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62D3617E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EF2BC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Loggbok för utrustningen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2DCF4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="00662DB6" w:rsidRPr="00DC2B4E" w14:paraId="501111CF" w14:textId="77777777" w:rsidTr="00DC2B4E">
        <w:trPr>
          <w:trHeight w:val="420"/>
        </w:trPr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00B58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C2B4E">
              <w:rPr>
                <w:color w:val="000000"/>
              </w:rPr>
              <w:t>Inlagd plan för förebyggande underhåll, FU</w:t>
            </w:r>
          </w:p>
        </w:tc>
        <w:tc>
          <w:tcPr>
            <w:tcW w:w="2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D01060" w14:textId="77777777" w:rsidR="00662DB6" w:rsidRPr="00DC2B4E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</w:tbl>
    <w:p w14:paraId="39E5115C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tbl>
      <w:tblPr>
        <w:tblW w:w="864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5811"/>
      </w:tblGrid>
      <w:tr w:rsidR="00662DB6" w:rsidRPr="00662DB6" w14:paraId="7868009E" w14:textId="77777777" w:rsidTr="006C1FE0">
        <w:trPr>
          <w:trHeight w:val="109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D7C420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lastRenderedPageBreak/>
              <w:t xml:space="preserve">Avvikelse/ Kommentar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BC0F7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  <w:p w14:paraId="37768631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  <w:p w14:paraId="5906E40F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</w:tbl>
    <w:p w14:paraId="38CA35C4" w14:textId="29C5B8C6" w:rsidR="00662DB6" w:rsidRPr="00662DB6" w:rsidRDefault="00662DB6" w:rsidP="00187EA2">
      <w:pPr>
        <w:spacing w:after="0" w:line="240" w:lineRule="auto"/>
        <w:ind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</w:t>
      </w:r>
      <w:r w:rsidRPr="00662DB6">
        <w:rPr>
          <w:rFonts w:ascii="Arial" w:hAnsi="Arial" w:cs="Arial"/>
          <w:color w:val="FFFFFF"/>
          <w:sz w:val="16"/>
          <w:szCs w:val="16"/>
        </w:rPr>
        <w:t>.ID:</w:t>
      </w:r>
    </w:p>
    <w:p w14:paraId="407D825C" w14:textId="1E45FA02" w:rsidR="00662DB6" w:rsidRDefault="00662DB6" w:rsidP="00044729">
      <w:pPr>
        <w:spacing w:after="0" w:line="240" w:lineRule="auto"/>
        <w:ind w:left="3912" w:right="0" w:hanging="2730"/>
        <w:textAlignment w:val="baseline"/>
        <w:rPr>
          <w:rFonts w:ascii="Arial" w:hAnsi="Arial" w:cs="Arial"/>
          <w:b/>
          <w:bCs/>
          <w:color w:val="FFFFFF"/>
          <w:sz w:val="16"/>
          <w:szCs w:val="16"/>
        </w:rPr>
      </w:pPr>
      <w:r w:rsidRPr="00662DB6">
        <w:rPr>
          <w:b/>
          <w:szCs w:val="20"/>
        </w:rPr>
        <w:t xml:space="preserve">Ankomstkontroll utförd  </w:t>
      </w:r>
      <w:r w:rsidRPr="00662DB6">
        <w:rPr>
          <w:b/>
          <w:szCs w:val="20"/>
        </w:rPr>
        <w:tab/>
        <w:t xml:space="preserve">  Datum:………     Signatur:…………………</w:t>
      </w:r>
      <w:r w:rsidRPr="00662DB6">
        <w:rPr>
          <w:b/>
          <w:szCs w:val="20"/>
        </w:rPr>
        <w:tab/>
        <w:t xml:space="preserve">           Medicintekniker</w:t>
      </w:r>
      <w:r w:rsidRPr="00662DB6">
        <w:rPr>
          <w:b/>
          <w:szCs w:val="20"/>
        </w:rPr>
        <w:tab/>
      </w:r>
    </w:p>
    <w:p w14:paraId="36A39540" w14:textId="77777777" w:rsidR="005F3646" w:rsidRPr="005F3646" w:rsidRDefault="005F3646" w:rsidP="005F3646">
      <w:pPr>
        <w:spacing w:after="0" w:line="240" w:lineRule="auto"/>
        <w:ind w:left="1155" w:right="0"/>
        <w:textAlignment w:val="baseline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C491B39" w14:textId="3BA60B16" w:rsidR="005F3646" w:rsidRPr="005F3646" w:rsidRDefault="005F3646" w:rsidP="005F3646">
      <w:pPr>
        <w:spacing w:after="0" w:line="240" w:lineRule="auto"/>
        <w:ind w:left="1155" w:right="0"/>
        <w:textAlignment w:val="baseline"/>
        <w:rPr>
          <w:rFonts w:ascii="Arial" w:hAnsi="Arial" w:cs="Arial"/>
          <w:b/>
          <w:bCs/>
          <w:color w:val="000000"/>
          <w:sz w:val="26"/>
          <w:szCs w:val="26"/>
        </w:rPr>
      </w:pPr>
      <w:r w:rsidRPr="005F3646">
        <w:rPr>
          <w:rFonts w:ascii="Arial" w:hAnsi="Arial" w:cs="Arial"/>
          <w:b/>
          <w:bCs/>
          <w:color w:val="000000"/>
          <w:sz w:val="26"/>
          <w:szCs w:val="26"/>
        </w:rPr>
        <w:t>Installationskvalificering</w:t>
      </w:r>
    </w:p>
    <w:p w14:paraId="55BA93BD" w14:textId="14474BFB" w:rsidR="005E1528" w:rsidRPr="005F3646" w:rsidRDefault="00894939" w:rsidP="00705A8A">
      <w:pPr>
        <w:spacing w:after="0" w:line="240" w:lineRule="auto"/>
        <w:ind w:left="1182" w:right="0"/>
        <w:textAlignment w:val="baseline"/>
        <w:rPr>
          <w:rFonts w:ascii="Arial" w:hAnsi="Arial" w:cs="Arial"/>
          <w:bCs/>
          <w:kern w:val="32"/>
          <w:sz w:val="20"/>
          <w:szCs w:val="20"/>
        </w:rPr>
      </w:pPr>
      <w:r w:rsidRPr="005F3646">
        <w:rPr>
          <w:rFonts w:ascii="Arial" w:hAnsi="Arial" w:cs="Arial"/>
          <w:bCs/>
          <w:kern w:val="32"/>
          <w:sz w:val="20"/>
          <w:szCs w:val="20"/>
        </w:rPr>
        <w:t xml:space="preserve">Installationskvalificering </w:t>
      </w:r>
      <w:r w:rsidR="00C2661F" w:rsidRPr="005F3646">
        <w:rPr>
          <w:rFonts w:ascii="Arial" w:hAnsi="Arial" w:cs="Arial"/>
          <w:bCs/>
          <w:kern w:val="32"/>
          <w:sz w:val="20"/>
          <w:szCs w:val="20"/>
        </w:rPr>
        <w:t>utförs av leverantör alternativt egen tekniker. Dokumentationen</w:t>
      </w:r>
      <w:r w:rsidR="00705A8A">
        <w:rPr>
          <w:rFonts w:ascii="Arial" w:hAnsi="Arial" w:cs="Arial"/>
          <w:bCs/>
          <w:kern w:val="32"/>
          <w:sz w:val="20"/>
          <w:szCs w:val="20"/>
        </w:rPr>
        <w:t xml:space="preserve"> </w:t>
      </w:r>
      <w:r w:rsidR="00C2661F" w:rsidRPr="005F3646">
        <w:rPr>
          <w:rFonts w:ascii="Arial" w:hAnsi="Arial" w:cs="Arial"/>
          <w:bCs/>
          <w:kern w:val="32"/>
          <w:sz w:val="20"/>
          <w:szCs w:val="20"/>
        </w:rPr>
        <w:t>bifogas</w:t>
      </w:r>
      <w:r w:rsidR="00705A8A">
        <w:rPr>
          <w:rFonts w:ascii="Arial" w:hAnsi="Arial" w:cs="Arial"/>
          <w:bCs/>
          <w:kern w:val="32"/>
          <w:sz w:val="20"/>
          <w:szCs w:val="20"/>
        </w:rPr>
        <w:t>.</w:t>
      </w:r>
      <w:r w:rsidR="00C2661F" w:rsidRPr="005F3646">
        <w:rPr>
          <w:rFonts w:ascii="Arial" w:hAnsi="Arial" w:cs="Arial"/>
          <w:bCs/>
          <w:kern w:val="32"/>
          <w:sz w:val="20"/>
          <w:szCs w:val="20"/>
        </w:rPr>
        <w:t xml:space="preserve"> </w:t>
      </w:r>
    </w:p>
    <w:p w14:paraId="31306860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  <w:sz w:val="20"/>
          <w:szCs w:val="20"/>
        </w:rPr>
        <w:t>  </w:t>
      </w:r>
    </w:p>
    <w:p w14:paraId="2920FC53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Arial" w:hAnsi="Arial" w:cs="Arial"/>
          <w:b/>
          <w:bCs/>
          <w:color w:val="000000"/>
          <w:sz w:val="26"/>
          <w:szCs w:val="26"/>
        </w:rPr>
        <w:t>Processvalidering  </w:t>
      </w:r>
      <w:r w:rsidRPr="00662DB6">
        <w:rPr>
          <w:rFonts w:ascii="Arial" w:hAnsi="Arial" w:cs="Arial"/>
          <w:color w:val="000000"/>
          <w:sz w:val="26"/>
          <w:szCs w:val="26"/>
        </w:rPr>
        <w:t> </w:t>
      </w:r>
    </w:p>
    <w:p w14:paraId="717CC0A2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b/>
          <w:bCs/>
          <w:color w:val="000000"/>
        </w:rPr>
        <w:t> </w:t>
      </w:r>
      <w:r w:rsidRPr="00662DB6">
        <w:rPr>
          <w:color w:val="000000"/>
        </w:rPr>
        <w:t> </w:t>
      </w:r>
    </w:p>
    <w:p w14:paraId="59F707CD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662DB6">
        <w:rPr>
          <w:b/>
          <w:bCs/>
          <w:color w:val="000000"/>
        </w:rPr>
        <w:t>Kemisk kontroll  </w:t>
      </w:r>
    </w:p>
    <w:p w14:paraId="74F33489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 </w:t>
      </w:r>
    </w:p>
    <w:tbl>
      <w:tblPr>
        <w:tblW w:w="6426" w:type="dxa"/>
        <w:tblInd w:w="1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851"/>
        <w:gridCol w:w="850"/>
        <w:gridCol w:w="851"/>
        <w:gridCol w:w="709"/>
        <w:gridCol w:w="850"/>
      </w:tblGrid>
      <w:tr w:rsidR="00662DB6" w:rsidRPr="00662DB6" w14:paraId="432F1505" w14:textId="77777777" w:rsidTr="006C1FE0">
        <w:trPr>
          <w:trHeight w:val="510"/>
        </w:trPr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336FA5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Kontrollparameter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EDACB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Natrium (Na) (mmol/l)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2C6D04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Kalium (K) (mmol/l)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45F3966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Klorid (Cl) (mmol/l)</w:t>
            </w:r>
            <w:r w:rsidRPr="00662DB6">
              <w:rPr>
                <w:color w:val="000000"/>
                <w:sz w:val="17"/>
                <w:szCs w:val="17"/>
                <w:vertAlign w:val="subscript"/>
              </w:rPr>
              <w:t> </w:t>
            </w:r>
            <w:r w:rsidRPr="00662DB6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429DD24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574D0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62DB6" w:rsidRPr="00662DB6" w14:paraId="43F31177" w14:textId="77777777" w:rsidTr="006C1FE0">
        <w:trPr>
          <w:trHeight w:val="285"/>
        </w:trPr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464945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</w:pPr>
            <w:r w:rsidRPr="00662DB6">
              <w:rPr>
                <w:b/>
                <w:bCs/>
                <w:sz w:val="22"/>
                <w:szCs w:val="22"/>
              </w:rPr>
              <w:t>Acceptansgräns</w:t>
            </w:r>
            <w:r w:rsidRPr="00662DB6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5977D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414B75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8C6CE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FBE0E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Datum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AE43F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Signatur </w:t>
            </w:r>
          </w:p>
        </w:tc>
      </w:tr>
      <w:tr w:rsidR="00662DB6" w:rsidRPr="00662DB6" w14:paraId="37D89938" w14:textId="77777777" w:rsidTr="006C1FE0">
        <w:trPr>
          <w:trHeight w:val="285"/>
        </w:trPr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F1CE22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1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DC843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78B158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38524F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BA9CA1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17B71C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  <w:tr w:rsidR="00662DB6" w:rsidRPr="00662DB6" w14:paraId="1BF8401F" w14:textId="77777777" w:rsidTr="006C1FE0">
        <w:trPr>
          <w:trHeight w:val="285"/>
        </w:trPr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AD057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2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748AA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B57EF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92BD0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2B48C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54941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  <w:tr w:rsidR="00662DB6" w:rsidRPr="00662DB6" w14:paraId="4EBD92E8" w14:textId="77777777" w:rsidTr="006C1FE0">
        <w:trPr>
          <w:trHeight w:val="285"/>
        </w:trPr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0A255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3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04BC8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7F446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32F93F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0D23B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DE144C" w14:textId="77777777" w:rsidR="00662DB6" w:rsidRPr="00662DB6" w:rsidRDefault="00662DB6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</w:tbl>
    <w:p w14:paraId="59B9AC51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 </w:t>
      </w:r>
    </w:p>
    <w:p w14:paraId="431477B1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Avvikelse/Kommentar:…………………………………………………… </w:t>
      </w:r>
    </w:p>
    <w:p w14:paraId="03409A18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……………………………………………………………………………… ……………………………………..………………………………………… </w:t>
      </w:r>
    </w:p>
    <w:p w14:paraId="6064478F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………………………………………………………..  </w:t>
      </w:r>
    </w:p>
    <w:p w14:paraId="021A25AD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 </w:t>
      </w:r>
    </w:p>
    <w:p w14:paraId="40241778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662DB6">
        <w:rPr>
          <w:b/>
          <w:bCs/>
          <w:color w:val="000000"/>
        </w:rPr>
        <w:t>Mikrobiologisk kontroll  </w:t>
      </w:r>
    </w:p>
    <w:p w14:paraId="43A52439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 </w:t>
      </w:r>
    </w:p>
    <w:tbl>
      <w:tblPr>
        <w:tblW w:w="6306" w:type="dxa"/>
        <w:tblInd w:w="1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2162"/>
        <w:gridCol w:w="8"/>
        <w:gridCol w:w="1406"/>
        <w:gridCol w:w="8"/>
        <w:gridCol w:w="1124"/>
        <w:gridCol w:w="8"/>
        <w:gridCol w:w="699"/>
        <w:gridCol w:w="8"/>
        <w:gridCol w:w="848"/>
        <w:gridCol w:w="8"/>
        <w:gridCol w:w="20"/>
      </w:tblGrid>
      <w:tr w:rsidR="005A3DE4" w:rsidRPr="00662DB6" w14:paraId="168D1ED5" w14:textId="77777777" w:rsidTr="005A3DE4">
        <w:trPr>
          <w:gridBefore w:val="1"/>
          <w:gridAfter w:val="1"/>
          <w:wBefore w:w="7" w:type="dxa"/>
          <w:wAfter w:w="20" w:type="dxa"/>
          <w:trHeight w:val="510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B7015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Kontrollparametrar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79326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Mikrobiologisk renhet (cfu/100ml) 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113134D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Endotoxiner (Eu/ml)  </w:t>
            </w:r>
          </w:p>
        </w:tc>
        <w:tc>
          <w:tcPr>
            <w:tcW w:w="70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3D84E7C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7B8E5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A3DE4" w:rsidRPr="00662DB6" w14:paraId="4151FFD8" w14:textId="77777777" w:rsidTr="005A3DE4">
        <w:trPr>
          <w:gridBefore w:val="1"/>
          <w:gridAfter w:val="1"/>
          <w:wBefore w:w="7" w:type="dxa"/>
          <w:wAfter w:w="20" w:type="dxa"/>
          <w:trHeight w:val="285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E48BC0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</w:pPr>
            <w:r w:rsidRPr="00662DB6">
              <w:rPr>
                <w:b/>
                <w:bCs/>
                <w:sz w:val="22"/>
                <w:szCs w:val="22"/>
              </w:rPr>
              <w:t>Acceptansgräns, hemodialysvätska</w:t>
            </w:r>
            <w:r w:rsidRPr="00662DB6">
              <w:rPr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20B55" w14:textId="77777777" w:rsidR="005A3DE4" w:rsidRPr="00662DB6" w:rsidRDefault="005A3DE4" w:rsidP="00662DB6">
            <w:pPr>
              <w:spacing w:after="0" w:line="240" w:lineRule="auto"/>
              <w:ind w:left="0" w:right="0"/>
              <w:jc w:val="center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&lt;100</w:t>
            </w:r>
            <w:r w:rsidRPr="00662DB6">
              <w:rPr>
                <w:color w:val="000000"/>
                <w:sz w:val="17"/>
                <w:szCs w:val="17"/>
                <w:vertAlign w:val="superscript"/>
              </w:rPr>
              <w:t xml:space="preserve"> </w:t>
            </w:r>
            <w:r w:rsidRPr="00662DB6">
              <w:rPr>
                <w:color w:val="000000"/>
                <w:sz w:val="22"/>
                <w:szCs w:val="22"/>
              </w:rPr>
              <w:t>cfu/ml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C5CBE89" w14:textId="77777777" w:rsidR="005A3DE4" w:rsidRPr="00662DB6" w:rsidRDefault="005A3DE4" w:rsidP="00662DB6">
            <w:pPr>
              <w:spacing w:after="0" w:line="240" w:lineRule="auto"/>
              <w:ind w:left="0" w:right="0"/>
              <w:jc w:val="center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&lt;0.25 EU/ml </w:t>
            </w:r>
          </w:p>
        </w:tc>
        <w:tc>
          <w:tcPr>
            <w:tcW w:w="7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064870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15D324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A3DE4" w:rsidRPr="00662DB6" w14:paraId="0DB8E074" w14:textId="77777777" w:rsidTr="005A3DE4">
        <w:trPr>
          <w:trHeight w:val="630"/>
        </w:trPr>
        <w:tc>
          <w:tcPr>
            <w:tcW w:w="21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D0CD4D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</w:pPr>
            <w:r w:rsidRPr="00662DB6">
              <w:rPr>
                <w:b/>
                <w:bCs/>
                <w:sz w:val="22"/>
                <w:szCs w:val="22"/>
              </w:rPr>
              <w:t>Acceptansgräns</w:t>
            </w:r>
            <w:r w:rsidRPr="00662DB6">
              <w:rPr>
                <w:sz w:val="22"/>
                <w:szCs w:val="22"/>
              </w:rPr>
              <w:t> </w:t>
            </w:r>
          </w:p>
          <w:p w14:paraId="4260AF8E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hemofiltrationsvätska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3BB75A" w14:textId="77777777" w:rsidR="005A3DE4" w:rsidRPr="00662DB6" w:rsidRDefault="005A3DE4" w:rsidP="00662DB6">
            <w:pPr>
              <w:spacing w:after="0" w:line="240" w:lineRule="auto"/>
              <w:ind w:left="0" w:right="0"/>
              <w:jc w:val="center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&lt;10 cfu/100 ml </w:t>
            </w:r>
          </w:p>
          <w:p w14:paraId="17F5BD3B" w14:textId="77777777" w:rsidR="005A3DE4" w:rsidRPr="00662DB6" w:rsidRDefault="005A3DE4" w:rsidP="00662DB6">
            <w:pPr>
              <w:spacing w:after="0" w:line="240" w:lineRule="auto"/>
              <w:ind w:left="0" w:right="0"/>
              <w:jc w:val="center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före slutfilter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7351E12" w14:textId="77777777" w:rsidR="005A3DE4" w:rsidRPr="00662DB6" w:rsidRDefault="005A3DE4" w:rsidP="00662DB6">
            <w:pPr>
              <w:spacing w:after="0" w:line="240" w:lineRule="auto"/>
              <w:ind w:left="0" w:right="0"/>
              <w:jc w:val="center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&lt;0,05 EU/ml </w:t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CF7453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 </w:t>
            </w:r>
          </w:p>
          <w:p w14:paraId="60AE818C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Datum  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ACB932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 </w:t>
            </w:r>
          </w:p>
          <w:p w14:paraId="7A4964C3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  <w:sz w:val="22"/>
                <w:szCs w:val="22"/>
              </w:rPr>
              <w:t>Signatur </w:t>
            </w:r>
          </w:p>
        </w:tc>
        <w:tc>
          <w:tcPr>
            <w:tcW w:w="2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6CAB967B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  <w:tr w:rsidR="005A3DE4" w:rsidRPr="00662DB6" w14:paraId="26A047F3" w14:textId="77777777" w:rsidTr="005A3DE4">
        <w:trPr>
          <w:gridBefore w:val="1"/>
          <w:gridAfter w:val="1"/>
          <w:wBefore w:w="7" w:type="dxa"/>
          <w:wAfter w:w="20" w:type="dxa"/>
          <w:trHeight w:val="285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767AF" w14:textId="77777777" w:rsidR="005A3DE4" w:rsidRPr="00662DB6" w:rsidRDefault="005A3DE4" w:rsidP="00662DB6">
            <w:pPr>
              <w:spacing w:after="0" w:line="240" w:lineRule="auto"/>
              <w:ind w:left="0" w:right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1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A15820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7DB1F9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216C0F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B43AE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  <w:tr w:rsidR="005A3DE4" w:rsidRPr="00662DB6" w14:paraId="5B65BCD8" w14:textId="77777777" w:rsidTr="005A3DE4">
        <w:trPr>
          <w:gridBefore w:val="1"/>
          <w:gridAfter w:val="1"/>
          <w:wBefore w:w="7" w:type="dxa"/>
          <w:wAfter w:w="20" w:type="dxa"/>
          <w:trHeight w:val="285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4F1AB" w14:textId="77777777" w:rsidR="005A3DE4" w:rsidRPr="00662DB6" w:rsidRDefault="005A3DE4" w:rsidP="00662DB6">
            <w:pPr>
              <w:spacing w:after="0" w:line="240" w:lineRule="auto"/>
              <w:ind w:left="0" w:right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2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81665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BB75F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968212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895BF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  <w:tr w:rsidR="005A3DE4" w:rsidRPr="00662DB6" w14:paraId="2B0A3C0F" w14:textId="77777777" w:rsidTr="005A3DE4">
        <w:trPr>
          <w:gridBefore w:val="1"/>
          <w:gridAfter w:val="1"/>
          <w:wBefore w:w="7" w:type="dxa"/>
          <w:wAfter w:w="20" w:type="dxa"/>
          <w:trHeight w:val="285"/>
        </w:trPr>
        <w:tc>
          <w:tcPr>
            <w:tcW w:w="2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0A8FFF" w14:textId="77777777" w:rsidR="005A3DE4" w:rsidRPr="00662DB6" w:rsidRDefault="005A3DE4" w:rsidP="00662DB6">
            <w:pPr>
              <w:spacing w:after="0" w:line="240" w:lineRule="auto"/>
              <w:ind w:left="0" w:right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62DB6">
              <w:rPr>
                <w:b/>
                <w:bCs/>
                <w:color w:val="000000"/>
                <w:sz w:val="22"/>
                <w:szCs w:val="22"/>
              </w:rPr>
              <w:t>Erhållet värde prov 3 </w:t>
            </w:r>
            <w:r w:rsidRPr="00662D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430832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5D68C6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959C2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53B8B" w14:textId="77777777" w:rsidR="005A3DE4" w:rsidRPr="00662DB6" w:rsidRDefault="005A3DE4" w:rsidP="00662DB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662DB6">
              <w:rPr>
                <w:color w:val="000000"/>
              </w:rPr>
              <w:t>  </w:t>
            </w:r>
          </w:p>
        </w:tc>
      </w:tr>
    </w:tbl>
    <w:p w14:paraId="42AEC8F7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  </w:t>
      </w:r>
    </w:p>
    <w:p w14:paraId="46608A71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Avvikelse/Kommentar:…………………………………………………… </w:t>
      </w:r>
    </w:p>
    <w:p w14:paraId="00ABDB4F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……………………………………………………………………………… ……………………………………..………………………………………… </w:t>
      </w:r>
    </w:p>
    <w:p w14:paraId="5C091966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</w:rPr>
        <w:t>………………………………………………………..  </w:t>
      </w:r>
    </w:p>
    <w:p w14:paraId="642044A1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  <w:sz w:val="22"/>
          <w:szCs w:val="22"/>
        </w:rPr>
        <w:t>  </w:t>
      </w:r>
    </w:p>
    <w:p w14:paraId="44F5D358" w14:textId="77777777" w:rsidR="00662DB6" w:rsidRPr="00662DB6" w:rsidRDefault="00662DB6" w:rsidP="00662DB6">
      <w:pPr>
        <w:spacing w:after="0" w:line="240" w:lineRule="auto"/>
        <w:ind w:left="0" w:right="0"/>
        <w:textAlignment w:val="baseline"/>
        <w:rPr>
          <w:color w:val="000000"/>
        </w:rPr>
      </w:pPr>
      <w:r w:rsidRPr="00662DB6">
        <w:rPr>
          <w:rFonts w:ascii="Segoe UI" w:hAnsi="Segoe UI" w:cs="Segoe UI"/>
          <w:color w:val="666666"/>
          <w:sz w:val="18"/>
          <w:szCs w:val="18"/>
          <w:shd w:val="clear" w:color="auto" w:fill="FFFFFF"/>
        </w:rPr>
        <w:t>Sidbrytning</w:t>
      </w:r>
      <w:r w:rsidRPr="00662DB6">
        <w:rPr>
          <w:color w:val="000000"/>
        </w:rPr>
        <w:t> </w:t>
      </w:r>
    </w:p>
    <w:p w14:paraId="25B99E4D" w14:textId="77777777" w:rsidR="00662DB6" w:rsidRPr="00662DB6" w:rsidRDefault="00662DB6" w:rsidP="00662DB6">
      <w:pPr>
        <w:spacing w:after="0" w:line="240" w:lineRule="auto"/>
        <w:ind w:left="0" w:right="0"/>
        <w:textAlignment w:val="baseline"/>
        <w:rPr>
          <w:color w:val="000000"/>
        </w:rPr>
      </w:pPr>
    </w:p>
    <w:p w14:paraId="4923164F" w14:textId="0E3A94E8" w:rsidR="00662DB6" w:rsidRPr="00662DB6" w:rsidRDefault="00662DB6" w:rsidP="00705A8A">
      <w:pPr>
        <w:spacing w:after="0" w:line="240" w:lineRule="auto"/>
        <w:ind w:left="0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21BB761" w14:textId="48ED0A8D" w:rsidR="00662DB6" w:rsidRPr="00662DB6" w:rsidRDefault="00662DB6" w:rsidP="00662DB6">
      <w:pPr>
        <w:spacing w:after="0" w:line="240" w:lineRule="auto"/>
        <w:ind w:left="1140" w:right="0"/>
        <w:textAlignment w:val="baseline"/>
        <w:rPr>
          <w:color w:val="000000"/>
        </w:rPr>
      </w:pPr>
      <w:r w:rsidRPr="00662DB6">
        <w:rPr>
          <w:color w:val="000000"/>
        </w:rPr>
        <w:t>Utrustningen får inte tas i drift innan ankomstkontroll och installationskvalificering (utförs av leverantören</w:t>
      </w:r>
      <w:r w:rsidR="00371B43">
        <w:rPr>
          <w:color w:val="000000"/>
        </w:rPr>
        <w:t xml:space="preserve"> alternativt egen tekniker</w:t>
      </w:r>
      <w:r w:rsidR="007F1362">
        <w:rPr>
          <w:color w:val="000000"/>
        </w:rPr>
        <w:t>,</w:t>
      </w:r>
      <w:r w:rsidRPr="00662DB6">
        <w:rPr>
          <w:color w:val="000000"/>
        </w:rPr>
        <w:t xml:space="preserve"> se protokoll i loggbok) är godkända samt att alla punkter i processvalideringen är godkända. Samtliga dokument ska vara rätt ifyllda och verifierade med datum och signatur.  </w:t>
      </w:r>
    </w:p>
    <w:p w14:paraId="5C56E68B" w14:textId="77777777" w:rsidR="00662DB6" w:rsidRPr="00662DB6" w:rsidRDefault="00662DB6" w:rsidP="00662DB6">
      <w:pPr>
        <w:spacing w:after="0" w:line="240" w:lineRule="auto"/>
        <w:ind w:left="1140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CD74854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  <w:sz w:val="22"/>
          <w:szCs w:val="22"/>
        </w:rPr>
        <w:t>   </w:t>
      </w:r>
    </w:p>
    <w:p w14:paraId="39FE6C39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b/>
          <w:bCs/>
          <w:color w:val="201F1E"/>
          <w:sz w:val="26"/>
          <w:szCs w:val="26"/>
          <w:shd w:val="clear" w:color="auto" w:fill="FFFFFF"/>
        </w:rPr>
        <w:t>Kvalificeringen/valideringen godkänd </w:t>
      </w:r>
      <w:r w:rsidRPr="00662DB6">
        <w:rPr>
          <w:rFonts w:ascii="Calibri" w:hAnsi="Calibri" w:cs="Calibri"/>
          <w:color w:val="201F1E"/>
          <w:sz w:val="26"/>
          <w:szCs w:val="26"/>
        </w:rPr>
        <w:t> </w:t>
      </w:r>
    </w:p>
    <w:p w14:paraId="708A98E7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b/>
          <w:bCs/>
          <w:color w:val="201F1E"/>
          <w:sz w:val="26"/>
          <w:szCs w:val="26"/>
          <w:shd w:val="clear" w:color="auto" w:fill="FFFFFF"/>
        </w:rPr>
        <w:t>Utrustningen godkänd för kontinuerlig drift på kliniken </w:t>
      </w:r>
      <w:r w:rsidRPr="00662DB6">
        <w:rPr>
          <w:rFonts w:ascii="Calibri" w:hAnsi="Calibri" w:cs="Calibri"/>
          <w:color w:val="201F1E"/>
          <w:sz w:val="26"/>
          <w:szCs w:val="26"/>
        </w:rPr>
        <w:t> </w:t>
      </w:r>
    </w:p>
    <w:p w14:paraId="1018B9BA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12630BD5" w14:textId="77777777" w:rsidR="00D11363" w:rsidRDefault="00D11363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1F99C5F3" w14:textId="7618041F" w:rsidR="00662DB6" w:rsidRPr="00662DB6" w:rsidRDefault="008712AA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Signatur</w:t>
      </w:r>
      <w:r w:rsidR="00662DB6"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: …………………………………………………. Datum: ……………………… </w:t>
      </w:r>
      <w:r w:rsidR="00662DB6"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4FDBE8E8" w14:textId="77777777" w:rsidR="008712AA" w:rsidRDefault="008712AA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4B9D5215" w14:textId="42865E11" w:rsidR="00324892" w:rsidRDefault="00324892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Namnförtydligande:</w:t>
      </w:r>
      <w:r w:rsidRPr="00324892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  <w:r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…………………………………………………</w:t>
      </w:r>
    </w:p>
    <w:p w14:paraId="694BC9A6" w14:textId="4C3760F2" w:rsidR="00662DB6" w:rsidRPr="00BB350F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BB350F"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 xml:space="preserve">Medicinskt ansvarig </w:t>
      </w:r>
      <w:r w:rsidR="004955DB"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för tillverkning</w:t>
      </w:r>
    </w:p>
    <w:p w14:paraId="1B83E55C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2E02BE29" w14:textId="488E4B24" w:rsidR="00662DB6" w:rsidRPr="00662DB6" w:rsidRDefault="008712AA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Signatur</w:t>
      </w:r>
      <w:r w:rsidR="00662DB6"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: …………………………………………………. Datum: ……………………… </w:t>
      </w:r>
      <w:r w:rsidR="00662DB6"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3988F6E9" w14:textId="77777777" w:rsidR="00324892" w:rsidRDefault="00324892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6E1F1993" w14:textId="77777777" w:rsidR="00BB350F" w:rsidRDefault="00BB350F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3A251783" w14:textId="77777777" w:rsidR="00BB350F" w:rsidRDefault="00BB350F" w:rsidP="00BB350F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Namnförtydligande:</w:t>
      </w:r>
      <w:r w:rsidRPr="00324892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  <w:r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…………………………………………………</w:t>
      </w:r>
    </w:p>
    <w:p w14:paraId="3A45E62A" w14:textId="786C129B" w:rsidR="00662DB6" w:rsidRPr="00BB350F" w:rsidRDefault="004955DB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Driftansvarig för teknik</w:t>
      </w:r>
    </w:p>
    <w:p w14:paraId="269BA6BC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3C584D18" w14:textId="38F93E0C" w:rsidR="00662DB6" w:rsidRPr="00662DB6" w:rsidRDefault="008712AA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Signatur</w:t>
      </w:r>
      <w:r w:rsidR="00662DB6"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: …………………………………………………. Datum: ……………………… </w:t>
      </w:r>
      <w:r w:rsidR="00662DB6" w:rsidRPr="00662DB6">
        <w:rPr>
          <w:rFonts w:ascii="Calibri" w:hAnsi="Calibri" w:cs="Calibri"/>
          <w:color w:val="201F1E"/>
          <w:sz w:val="22"/>
          <w:szCs w:val="22"/>
        </w:rPr>
        <w:t> </w:t>
      </w:r>
    </w:p>
    <w:p w14:paraId="33BDC499" w14:textId="77777777" w:rsidR="00BB350F" w:rsidRDefault="00BB350F" w:rsidP="00662DB6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24EA4C95" w14:textId="77777777" w:rsidR="00BB350F" w:rsidRDefault="00BB350F" w:rsidP="00BB350F">
      <w:pPr>
        <w:spacing w:after="0" w:line="240" w:lineRule="auto"/>
        <w:ind w:left="1155" w:right="0"/>
        <w:textAlignment w:val="baseline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Namnförtydligande:</w:t>
      </w:r>
      <w:r w:rsidRPr="00324892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  <w:r w:rsidRPr="00662DB6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…………………………………………………</w:t>
      </w:r>
    </w:p>
    <w:p w14:paraId="2292608C" w14:textId="1E0656EB" w:rsidR="00662DB6" w:rsidRPr="00BB350F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BB350F"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Sakkunnig</w:t>
      </w:r>
      <w:r w:rsidRPr="00BB350F">
        <w:rPr>
          <w:rFonts w:ascii="Calibri" w:hAnsi="Calibri" w:cs="Calibri"/>
          <w:b/>
          <w:bCs/>
          <w:color w:val="201F1E"/>
          <w:sz w:val="22"/>
          <w:szCs w:val="22"/>
        </w:rPr>
        <w:t> </w:t>
      </w:r>
      <w:r w:rsidR="00BB350F">
        <w:rPr>
          <w:rFonts w:ascii="Calibri" w:hAnsi="Calibri" w:cs="Calibri"/>
          <w:b/>
          <w:bCs/>
          <w:color w:val="201F1E"/>
          <w:sz w:val="22"/>
          <w:szCs w:val="22"/>
        </w:rPr>
        <w:t>person</w:t>
      </w:r>
    </w:p>
    <w:p w14:paraId="648E91A1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  <w:sz w:val="22"/>
          <w:szCs w:val="22"/>
        </w:rPr>
        <w:t> </w:t>
      </w:r>
    </w:p>
    <w:p w14:paraId="4C75C539" w14:textId="77777777" w:rsidR="00662DB6" w:rsidRPr="00662DB6" w:rsidRDefault="00662DB6" w:rsidP="00662DB6">
      <w:pPr>
        <w:spacing w:after="0" w:line="240" w:lineRule="auto"/>
        <w:ind w:left="0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rFonts w:ascii="Calibri" w:hAnsi="Calibri" w:cs="Calibri"/>
          <w:color w:val="000000"/>
          <w:sz w:val="22"/>
          <w:szCs w:val="22"/>
        </w:rPr>
        <w:t> </w:t>
      </w:r>
    </w:p>
    <w:p w14:paraId="5D1BFF96" w14:textId="77777777" w:rsidR="00662DB6" w:rsidRPr="00662DB6" w:rsidRDefault="00662DB6" w:rsidP="00662DB6">
      <w:pPr>
        <w:spacing w:after="0" w:line="240" w:lineRule="auto"/>
        <w:ind w:left="1155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62DB6">
        <w:rPr>
          <w:color w:val="000000"/>
          <w:sz w:val="16"/>
          <w:szCs w:val="16"/>
        </w:rPr>
        <w:t>  </w:t>
      </w:r>
    </w:p>
    <w:p w14:paraId="1628FC34" w14:textId="77777777" w:rsidR="00662DB6" w:rsidRPr="00662DB6" w:rsidRDefault="00662DB6" w:rsidP="00662DB6">
      <w:pPr>
        <w:keepNext/>
        <w:spacing w:after="0" w:line="240" w:lineRule="auto"/>
        <w:ind w:left="0" w:right="0"/>
        <w:outlineLvl w:val="3"/>
        <w:rPr>
          <w:b/>
          <w:szCs w:val="20"/>
        </w:rPr>
      </w:pPr>
    </w:p>
    <w:p w14:paraId="3D602125" w14:textId="77777777" w:rsidR="00662DB6" w:rsidRPr="00662DB6" w:rsidRDefault="00662DB6" w:rsidP="00662DB6">
      <w:pPr>
        <w:spacing w:after="0" w:line="240" w:lineRule="auto"/>
        <w:ind w:left="0" w:right="0"/>
        <w:rPr>
          <w:b/>
          <w:bCs/>
          <w:iCs/>
        </w:rPr>
      </w:pPr>
      <w:r w:rsidRPr="00662DB6">
        <w:rPr>
          <w:sz w:val="22"/>
          <w:szCs w:val="20"/>
        </w:rPr>
        <w:tab/>
      </w:r>
      <w:r w:rsidRPr="00662DB6">
        <w:rPr>
          <w:sz w:val="22"/>
          <w:szCs w:val="20"/>
        </w:rPr>
        <w:tab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62DB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646BE638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4729">
      <w:t>1(3)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9774443">
    <w:abstractNumId w:val="17"/>
  </w:num>
  <w:num w:numId="2" w16cid:durableId="2115326108">
    <w:abstractNumId w:val="14"/>
  </w:num>
  <w:num w:numId="3" w16cid:durableId="811093841">
    <w:abstractNumId w:val="0"/>
  </w:num>
  <w:num w:numId="4" w16cid:durableId="1450203211">
    <w:abstractNumId w:val="6"/>
  </w:num>
  <w:num w:numId="5" w16cid:durableId="189337609">
    <w:abstractNumId w:val="15"/>
  </w:num>
  <w:num w:numId="6" w16cid:durableId="836576766">
    <w:abstractNumId w:val="2"/>
  </w:num>
  <w:num w:numId="7" w16cid:durableId="1807505355">
    <w:abstractNumId w:val="11"/>
  </w:num>
  <w:num w:numId="8" w16cid:durableId="1880168302">
    <w:abstractNumId w:val="8"/>
  </w:num>
  <w:num w:numId="9" w16cid:durableId="1322151093">
    <w:abstractNumId w:val="1"/>
  </w:num>
  <w:num w:numId="10" w16cid:durableId="2056001432">
    <w:abstractNumId w:val="1"/>
  </w:num>
  <w:num w:numId="11" w16cid:durableId="1815833718">
    <w:abstractNumId w:val="3"/>
  </w:num>
  <w:num w:numId="12" w16cid:durableId="648097347">
    <w:abstractNumId w:val="4"/>
  </w:num>
  <w:num w:numId="13" w16cid:durableId="397823199">
    <w:abstractNumId w:val="13"/>
  </w:num>
  <w:num w:numId="14" w16cid:durableId="1207067682">
    <w:abstractNumId w:val="9"/>
  </w:num>
  <w:num w:numId="15" w16cid:durableId="1131246836">
    <w:abstractNumId w:val="7"/>
  </w:num>
  <w:num w:numId="16" w16cid:durableId="127820229">
    <w:abstractNumId w:val="12"/>
  </w:num>
  <w:num w:numId="17" w16cid:durableId="1422145827">
    <w:abstractNumId w:val="5"/>
  </w:num>
  <w:num w:numId="18" w16cid:durableId="1170413275">
    <w:abstractNumId w:val="10"/>
  </w:num>
  <w:num w:numId="19" w16cid:durableId="528027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72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EA2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47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40E"/>
    <w:rsid w:val="002F2CFF"/>
    <w:rsid w:val="002F568B"/>
    <w:rsid w:val="002F7818"/>
    <w:rsid w:val="003066D0"/>
    <w:rsid w:val="00311401"/>
    <w:rsid w:val="003203D7"/>
    <w:rsid w:val="00320F86"/>
    <w:rsid w:val="00324171"/>
    <w:rsid w:val="00324892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43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B83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55DB"/>
    <w:rsid w:val="004A355D"/>
    <w:rsid w:val="004A4970"/>
    <w:rsid w:val="004B2183"/>
    <w:rsid w:val="004B2A01"/>
    <w:rsid w:val="004B630B"/>
    <w:rsid w:val="004C2559"/>
    <w:rsid w:val="004D4D9A"/>
    <w:rsid w:val="004D7BA3"/>
    <w:rsid w:val="004F2C0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49C"/>
    <w:rsid w:val="00567820"/>
    <w:rsid w:val="005770AD"/>
    <w:rsid w:val="00581414"/>
    <w:rsid w:val="00582490"/>
    <w:rsid w:val="005826FA"/>
    <w:rsid w:val="0059109E"/>
    <w:rsid w:val="00597E28"/>
    <w:rsid w:val="005A2E3B"/>
    <w:rsid w:val="005A3DE4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528"/>
    <w:rsid w:val="005E1E24"/>
    <w:rsid w:val="005F364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DB6"/>
    <w:rsid w:val="00665F89"/>
    <w:rsid w:val="00673C92"/>
    <w:rsid w:val="006753EC"/>
    <w:rsid w:val="00682397"/>
    <w:rsid w:val="006A2789"/>
    <w:rsid w:val="006A4978"/>
    <w:rsid w:val="006A7261"/>
    <w:rsid w:val="006B0D29"/>
    <w:rsid w:val="006B1819"/>
    <w:rsid w:val="006B5DE7"/>
    <w:rsid w:val="006C1FE0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E26"/>
    <w:rsid w:val="00705A8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D0"/>
    <w:rsid w:val="007759DD"/>
    <w:rsid w:val="0078609F"/>
    <w:rsid w:val="007917BA"/>
    <w:rsid w:val="007A5C6F"/>
    <w:rsid w:val="007D4241"/>
    <w:rsid w:val="007D4317"/>
    <w:rsid w:val="007D4EA3"/>
    <w:rsid w:val="007F1362"/>
    <w:rsid w:val="007F1CFF"/>
    <w:rsid w:val="007F5DD5"/>
    <w:rsid w:val="00821A1B"/>
    <w:rsid w:val="008262E9"/>
    <w:rsid w:val="00827E69"/>
    <w:rsid w:val="00835C4D"/>
    <w:rsid w:val="00843F48"/>
    <w:rsid w:val="00851423"/>
    <w:rsid w:val="0085268D"/>
    <w:rsid w:val="00857848"/>
    <w:rsid w:val="008654B6"/>
    <w:rsid w:val="008712AA"/>
    <w:rsid w:val="0087139C"/>
    <w:rsid w:val="00880E83"/>
    <w:rsid w:val="00882ED3"/>
    <w:rsid w:val="008905A3"/>
    <w:rsid w:val="00892F28"/>
    <w:rsid w:val="00894939"/>
    <w:rsid w:val="008A0C5F"/>
    <w:rsid w:val="008A3DEA"/>
    <w:rsid w:val="008A4EB9"/>
    <w:rsid w:val="008A5690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A40"/>
    <w:rsid w:val="00942257"/>
    <w:rsid w:val="009471BF"/>
    <w:rsid w:val="00950E4E"/>
    <w:rsid w:val="009529BD"/>
    <w:rsid w:val="009533B4"/>
    <w:rsid w:val="00971D93"/>
    <w:rsid w:val="0098203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50F"/>
    <w:rsid w:val="00BB3C3E"/>
    <w:rsid w:val="00BB69DB"/>
    <w:rsid w:val="00BC322E"/>
    <w:rsid w:val="00BC44CD"/>
    <w:rsid w:val="00BC48A6"/>
    <w:rsid w:val="00BE7978"/>
    <w:rsid w:val="00C06E2A"/>
    <w:rsid w:val="00C07DDB"/>
    <w:rsid w:val="00C2661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363"/>
    <w:rsid w:val="00D139CF"/>
    <w:rsid w:val="00D37E7F"/>
    <w:rsid w:val="00D47AD7"/>
    <w:rsid w:val="00D51529"/>
    <w:rsid w:val="00D74FD7"/>
    <w:rsid w:val="00D85218"/>
    <w:rsid w:val="00D915B1"/>
    <w:rsid w:val="00DA299D"/>
    <w:rsid w:val="00DA65C4"/>
    <w:rsid w:val="00DC2B4E"/>
    <w:rsid w:val="00DD2BE0"/>
    <w:rsid w:val="00DD582F"/>
    <w:rsid w:val="00DE4447"/>
    <w:rsid w:val="00DE5DA2"/>
    <w:rsid w:val="00DF0033"/>
    <w:rsid w:val="00E026BF"/>
    <w:rsid w:val="00E07B1B"/>
    <w:rsid w:val="00E11853"/>
    <w:rsid w:val="00E17818"/>
    <w:rsid w:val="00E52A86"/>
    <w:rsid w:val="00E54B47"/>
    <w:rsid w:val="00E553BF"/>
    <w:rsid w:val="00E55D93"/>
    <w:rsid w:val="00E61294"/>
    <w:rsid w:val="00E6562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D73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2F79AD13-F07A-47A5-8EB0-8C2FA4A7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50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27</TotalTime>
  <Pages>3</Pages>
  <Words>259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Kvalificerings - valideringsrapport dialysmaskin GMP Q Di 135</vt:lpstr>
    </vt:vector>
  </TitlesOfParts>
  <Manager/>
  <Company/>
  <LinksUpToDate>false</LinksUpToDate>
  <CharactersWithSpaces>3039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Kvalificerings - valideringsrapport dialysmaskin GMP Q Di 135</dc:title>
  <dc:subject/>
  <dc:creator>patrik.jens.johansson@vgregion.se</dc:creator>
  <keywords/>
  <lastModifiedBy>Anna Bäck</lastModifiedBy>
  <revision>34</revision>
  <lastPrinted>2016-03-31T19:56:00.0000000Z</lastPrinted>
  <dcterms:created xsi:type="dcterms:W3CDTF">2022-05-06T15:16:00.0000000Z</dcterms:created>
  <dcterms:modified xsi:type="dcterms:W3CDTF">2026-01-28T08:18:00.0000000Z</dcterms:modified>
</coreProperties>
</file>