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586B4B" w14:textId="77777777" w:rsidR="00662DB6" w:rsidRDefault="00662DB6" w:rsidP="00F35B05">
      <w:pPr>
        <w:pStyle w:val="Heading2"/>
        <w:sectPr w:rsidR="00662DB6" w:rsidSect="00662DB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BDF0CD8" w14:textId="77777777" w:rsidR="00662DB6" w:rsidRPr="00662DB6" w:rsidRDefault="00662DB6" w:rsidP="00662DB6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62DB6" w:rsidRPr="00662DB6" w14:paraId="2894DDAE" w14:textId="77777777" w:rsidTr="006C1FE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3456732" w14:textId="2996CC3E" w:rsidR="00662DB6" w:rsidRPr="00662DB6" w:rsidRDefault="00662DB6" w:rsidP="00701E26">
            <w:pPr>
              <w:pStyle w:val="Heading1"/>
              <w:rPr>
                <w:noProof/>
              </w:rPr>
            </w:pPr>
            <w:r w:rsidRPr="00662DB6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6B504A" wp14:editId="5E106F0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3" name="Textrut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3F3DD48" w14:textId="77777777" w:rsidR="00662DB6" w:rsidRPr="003D37FD" w:rsidRDefault="00662DB6" w:rsidP="00662DB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14475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46B504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3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3F3DD48" w14:textId="77777777" w:rsidR="00662DB6" w:rsidRPr="003D37FD" w:rsidRDefault="00662DB6" w:rsidP="00662DB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14475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662DB6">
              <w:rPr>
                <w:noProof/>
              </w:rPr>
              <w:t xml:space="preserve">Kvalificerings – valideringsrapport dialysmaskin  </w:t>
            </w:r>
            <w:r w:rsidR="00701E26">
              <w:rPr>
                <w:noProof/>
              </w:rPr>
              <w:t>GMP Q Di 135</w:t>
            </w:r>
            <w:r w:rsidRPr="00662DB6">
              <w:rPr>
                <w:noProof/>
              </w:rPr>
              <w:t xml:space="preserve">                                                                                                                                                                                    </w:t>
            </w:r>
          </w:p>
        </w:tc>
      </w:tr>
    </w:tbl>
    <w:p w14:paraId="720920FE" w14:textId="77777777" w:rsidR="00662DB6" w:rsidRPr="00662DB6" w:rsidRDefault="00662DB6" w:rsidP="00662DB6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662DB6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6343A6BC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662DB6">
        <w:rPr>
          <w:rFonts w:ascii="Arial" w:hAnsi="Arial" w:cs="Arial"/>
          <w:color w:val="000000"/>
          <w:sz w:val="20"/>
          <w:szCs w:val="20"/>
        </w:rPr>
        <w:t>  </w:t>
      </w:r>
    </w:p>
    <w:p w14:paraId="35605AE1" w14:textId="724A4F5E" w:rsidR="00662DB6" w:rsidRPr="00662DB6" w:rsidRDefault="00662DB6" w:rsidP="00662DB6">
      <w:pPr>
        <w:spacing w:after="0" w:line="240" w:lineRule="auto"/>
        <w:ind w:left="360" w:right="0" w:firstLine="780"/>
        <w:textAlignment w:val="baseline"/>
        <w:rPr>
          <w:rFonts w:ascii="Segoe UI" w:hAnsi="Segoe UI" w:cs="Segoe UI"/>
          <w:sz w:val="18"/>
          <w:szCs w:val="18"/>
        </w:rPr>
      </w:pPr>
      <w:r w:rsidRPr="00662DB6">
        <w:rPr>
          <w:rFonts w:ascii="Arial" w:hAnsi="Arial" w:cs="Arial"/>
          <w:b/>
          <w:bCs/>
        </w:rPr>
        <w:t>Avser:    </w:t>
      </w:r>
      <w:r w:rsidRPr="00662DB6">
        <w:rPr>
          <w:b/>
          <w:noProof/>
          <w:szCs w:val="20"/>
        </w:rPr>
        <w:drawing>
          <wp:inline distT="0" distB="0" distL="0" distR="0" wp14:anchorId="6AAD79D1" wp14:editId="5BC0109D">
            <wp:extent cx="161925" cy="161925"/>
            <wp:effectExtent l="0" t="0" r="9525" b="9525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62DB6">
        <w:rPr>
          <w:rFonts w:ascii="Arial" w:hAnsi="Arial" w:cs="Arial"/>
          <w:b/>
          <w:bCs/>
        </w:rPr>
        <w:t>   Validering     </w:t>
      </w:r>
      <w:r w:rsidRPr="00662DB6">
        <w:rPr>
          <w:b/>
          <w:noProof/>
          <w:szCs w:val="20"/>
        </w:rPr>
        <w:drawing>
          <wp:inline distT="0" distB="0" distL="0" distR="0" wp14:anchorId="1C273B97" wp14:editId="79E218D0">
            <wp:extent cx="161925" cy="161925"/>
            <wp:effectExtent l="0" t="0" r="9525" b="952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62DB6">
        <w:rPr>
          <w:rFonts w:ascii="Arial" w:hAnsi="Arial" w:cs="Arial"/>
          <w:b/>
          <w:bCs/>
        </w:rPr>
        <w:t>  Re-validering</w:t>
      </w:r>
      <w:r w:rsidRPr="00662DB6">
        <w:rPr>
          <w:rFonts w:ascii="Arial" w:hAnsi="Arial" w:cs="Arial"/>
        </w:rPr>
        <w:t> </w:t>
      </w:r>
    </w:p>
    <w:p w14:paraId="4C8B48BF" w14:textId="55AA06C5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Arial" w:hAnsi="Arial" w:cs="Arial"/>
          <w:color w:val="000000"/>
          <w:sz w:val="26"/>
          <w:szCs w:val="26"/>
        </w:rPr>
        <w:t> </w:t>
      </w:r>
    </w:p>
    <w:p w14:paraId="1672AD84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Arial" w:hAnsi="Arial" w:cs="Arial"/>
          <w:b/>
          <w:bCs/>
          <w:color w:val="000000"/>
          <w:sz w:val="26"/>
          <w:szCs w:val="26"/>
        </w:rPr>
        <w:t>Ankomstkontroll av ny dialysmaskin </w:t>
      </w:r>
      <w:r w:rsidRPr="00662DB6">
        <w:rPr>
          <w:rFonts w:ascii="Arial" w:hAnsi="Arial" w:cs="Arial"/>
          <w:color w:val="000000"/>
          <w:sz w:val="26"/>
          <w:szCs w:val="26"/>
        </w:rPr>
        <w:t> </w:t>
      </w:r>
    </w:p>
    <w:p w14:paraId="48776A88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b/>
          <w:bCs/>
          <w:color w:val="000000"/>
        </w:rPr>
        <w:t> </w:t>
      </w:r>
      <w:r w:rsidRPr="00662DB6">
        <w:rPr>
          <w:color w:val="000000"/>
        </w:rPr>
        <w:t> </w:t>
      </w:r>
    </w:p>
    <w:tbl>
      <w:tblPr>
        <w:tblW w:w="8647" w:type="dxa"/>
        <w:tblInd w:w="-1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3969"/>
      </w:tblGrid>
      <w:tr w:rsidR="00662DB6" w:rsidRPr="00662DB6" w14:paraId="06123D92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83ECB7C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Produkt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C1112FD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0E23148E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4D0AC5C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Leverantör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471003D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4A3AA695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2D850BE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</w:pPr>
            <w:r w:rsidRPr="00662DB6">
              <w:t>Installationskvalificering</w:t>
            </w:r>
          </w:p>
          <w:p w14:paraId="6F9E7BF6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</w:pPr>
            <w:r w:rsidRPr="00662DB6">
              <w:t>Protokollet bifogat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E067EC9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212D5434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715797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Leveransdatum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E2CF09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0B89C116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30410C0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Maskinbeteckning/Maskinnamn/Personnummer</w:t>
            </w:r>
          </w:p>
          <w:p w14:paraId="2E0388FE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(fyll i eventuell information i rätt ordning)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8AB39A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  <w:p w14:paraId="3BD0DE5E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  <w:p w14:paraId="56EF9649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  <w:p w14:paraId="40655C11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1BDEA7DB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EC1125A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Serienummer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FE9EABA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6AAE27BA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7DA3E92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Programversion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A9F41DB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6A3DBD2F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636FB1D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Inventarienummer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64C5AA1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7751B6DC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D8FA716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Leveransen oskadad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B09F039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3B0748F7" w14:textId="77777777" w:rsidTr="006C1FE0">
        <w:trPr>
          <w:trHeight w:val="825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4E11561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Rätt och komplett utrustning levererad enligt kravspecifikation och beställningsunderlag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9FDDCAB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5A5F2AEF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186F217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Bruksanvisning på svenska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1022556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62D3617E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FFEF2BC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Loggbok för utrustningen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2B2DCF4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62DB6" w:rsidRPr="00662DB6" w14:paraId="501111CF" w14:textId="77777777" w:rsidTr="006C1FE0">
        <w:trPr>
          <w:trHeight w:val="420"/>
        </w:trPr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2500B58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Inlagd plan för förebyggande underhåll, FU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3D01060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</w:tbl>
    <w:p w14:paraId="39E5115C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tbl>
      <w:tblPr>
        <w:tblW w:w="8647" w:type="dxa"/>
        <w:tblInd w:w="-1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6"/>
        <w:gridCol w:w="5811"/>
      </w:tblGrid>
      <w:tr w:rsidR="00662DB6" w:rsidRPr="00662DB6" w14:paraId="7868009E" w14:textId="77777777" w:rsidTr="006C1FE0">
        <w:trPr>
          <w:trHeight w:val="1095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3D7C420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 xml:space="preserve">Avvikelse/ Kommentar </w:t>
            </w:r>
          </w:p>
        </w:tc>
        <w:tc>
          <w:tcPr>
            <w:tcW w:w="58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78BC0F7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  <w:p w14:paraId="37768631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  <w:p w14:paraId="5906E40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</w:tbl>
    <w:p w14:paraId="48ECA030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color w:val="000000"/>
        </w:rPr>
      </w:pPr>
      <w:r w:rsidRPr="00662DB6">
        <w:rPr>
          <w:color w:val="000000"/>
        </w:rPr>
        <w:t> </w:t>
      </w:r>
    </w:p>
    <w:p w14:paraId="38CA35C4" w14:textId="77777777" w:rsidR="00662DB6" w:rsidRPr="00662DB6" w:rsidRDefault="00662DB6" w:rsidP="00662DB6">
      <w:pPr>
        <w:spacing w:after="0" w:line="240" w:lineRule="auto"/>
        <w:ind w:left="0" w:right="1050"/>
        <w:jc w:val="right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Arial" w:hAnsi="Arial" w:cs="Arial"/>
          <w:color w:val="FFFFFF"/>
          <w:sz w:val="16"/>
          <w:szCs w:val="16"/>
        </w:rPr>
        <w:t xml:space="preserve">Barium.ID: </w:t>
      </w:r>
      <w:proofErr w:type="gramStart"/>
      <w:r w:rsidRPr="00662DB6">
        <w:rPr>
          <w:rFonts w:ascii="Arial" w:hAnsi="Arial" w:cs="Arial"/>
          <w:color w:val="FFFFFF"/>
          <w:sz w:val="16"/>
          <w:szCs w:val="16"/>
        </w:rPr>
        <w:t>14475</w:t>
      </w:r>
      <w:proofErr w:type="gramEnd"/>
      <w:r w:rsidRPr="00662DB6">
        <w:rPr>
          <w:rFonts w:ascii="Arial" w:hAnsi="Arial" w:cs="Arial"/>
          <w:color w:val="FFFFFF"/>
          <w:sz w:val="16"/>
          <w:szCs w:val="16"/>
        </w:rPr>
        <w:t>  </w:t>
      </w:r>
    </w:p>
    <w:p w14:paraId="407D825C" w14:textId="6ABFAF67" w:rsidR="00662DB6" w:rsidRPr="00662DB6" w:rsidRDefault="00662DB6" w:rsidP="00044729">
      <w:pPr>
        <w:spacing w:after="0" w:line="240" w:lineRule="auto"/>
        <w:ind w:left="3912" w:right="0" w:hanging="273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b/>
          <w:szCs w:val="20"/>
        </w:rPr>
        <w:t xml:space="preserve">Ankomstkontroll </w:t>
      </w:r>
      <w:proofErr w:type="gramStart"/>
      <w:r w:rsidRPr="00662DB6">
        <w:rPr>
          <w:b/>
          <w:szCs w:val="20"/>
        </w:rPr>
        <w:t xml:space="preserve">utförd  </w:t>
      </w:r>
      <w:r w:rsidRPr="00662DB6">
        <w:rPr>
          <w:b/>
          <w:szCs w:val="20"/>
        </w:rPr>
        <w:tab/>
      </w:r>
      <w:proofErr w:type="gramEnd"/>
      <w:r w:rsidRPr="00662DB6">
        <w:rPr>
          <w:b/>
          <w:szCs w:val="20"/>
        </w:rPr>
        <w:t xml:space="preserve">  Datum:………     </w:t>
      </w:r>
      <w:proofErr w:type="gramStart"/>
      <w:r w:rsidRPr="00662DB6">
        <w:rPr>
          <w:b/>
          <w:szCs w:val="20"/>
        </w:rPr>
        <w:t>Signatur:…</w:t>
      </w:r>
      <w:proofErr w:type="gramEnd"/>
      <w:r w:rsidRPr="00662DB6">
        <w:rPr>
          <w:b/>
          <w:szCs w:val="20"/>
        </w:rPr>
        <w:t>………………</w:t>
      </w:r>
      <w:r w:rsidRPr="00662DB6">
        <w:rPr>
          <w:b/>
          <w:szCs w:val="20"/>
        </w:rPr>
        <w:tab/>
        <w:t xml:space="preserve">           Medicintekniker</w:t>
      </w:r>
      <w:r w:rsidRPr="00662DB6">
        <w:rPr>
          <w:b/>
          <w:szCs w:val="20"/>
        </w:rPr>
        <w:tab/>
      </w:r>
      <w:r w:rsidRPr="00662DB6">
        <w:rPr>
          <w:b/>
          <w:szCs w:val="20"/>
        </w:rPr>
        <w:tab/>
        <w:t xml:space="preserve">                                                                               </w:t>
      </w:r>
      <w:r w:rsidRPr="00662DB6">
        <w:rPr>
          <w:b/>
          <w:bCs/>
        </w:rPr>
        <w:t xml:space="preserve"> </w:t>
      </w:r>
      <w:r w:rsidRPr="00662DB6">
        <w:rPr>
          <w:rFonts w:ascii="Arial" w:hAnsi="Arial" w:cs="Arial"/>
          <w:b/>
          <w:bCs/>
          <w:color w:val="FFFFFF"/>
          <w:sz w:val="16"/>
          <w:szCs w:val="16"/>
        </w:rPr>
        <w:t>Q Di 135 Kvalificerings - valideringsrapport dialysmaskin Online</w:t>
      </w:r>
      <w:r w:rsidRPr="00662DB6">
        <w:rPr>
          <w:color w:val="000000"/>
        </w:rPr>
        <w:t xml:space="preserve">   </w:t>
      </w:r>
    </w:p>
    <w:p w14:paraId="29FEDB50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b/>
          <w:bCs/>
          <w:color w:val="000000"/>
          <w:sz w:val="20"/>
          <w:szCs w:val="20"/>
        </w:rPr>
        <w:t> </w:t>
      </w:r>
      <w:r w:rsidRPr="00662DB6">
        <w:rPr>
          <w:color w:val="000000"/>
          <w:sz w:val="20"/>
          <w:szCs w:val="20"/>
        </w:rPr>
        <w:t> </w:t>
      </w:r>
    </w:p>
    <w:p w14:paraId="31306860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  <w:sz w:val="20"/>
          <w:szCs w:val="20"/>
        </w:rPr>
        <w:t>  </w:t>
      </w:r>
    </w:p>
    <w:p w14:paraId="2920FC53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Arial" w:hAnsi="Arial" w:cs="Arial"/>
          <w:b/>
          <w:bCs/>
          <w:color w:val="000000"/>
          <w:sz w:val="26"/>
          <w:szCs w:val="26"/>
        </w:rPr>
        <w:t>Processvalidering  </w:t>
      </w:r>
      <w:r w:rsidRPr="00662DB6">
        <w:rPr>
          <w:rFonts w:ascii="Arial" w:hAnsi="Arial" w:cs="Arial"/>
          <w:color w:val="000000"/>
          <w:sz w:val="26"/>
          <w:szCs w:val="26"/>
        </w:rPr>
        <w:t> </w:t>
      </w:r>
    </w:p>
    <w:p w14:paraId="717CC0A2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b/>
          <w:bCs/>
          <w:color w:val="000000"/>
        </w:rPr>
        <w:t> </w:t>
      </w:r>
      <w:r w:rsidRPr="00662DB6">
        <w:rPr>
          <w:color w:val="000000"/>
        </w:rPr>
        <w:t> </w:t>
      </w:r>
    </w:p>
    <w:p w14:paraId="59F707CD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662DB6">
        <w:rPr>
          <w:b/>
          <w:bCs/>
          <w:color w:val="000000"/>
        </w:rPr>
        <w:t>Kemisk kontroll  </w:t>
      </w:r>
    </w:p>
    <w:p w14:paraId="74F33489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 </w:t>
      </w:r>
    </w:p>
    <w:tbl>
      <w:tblPr>
        <w:tblW w:w="6426" w:type="dxa"/>
        <w:tblInd w:w="109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5"/>
        <w:gridCol w:w="851"/>
        <w:gridCol w:w="850"/>
        <w:gridCol w:w="851"/>
        <w:gridCol w:w="709"/>
        <w:gridCol w:w="850"/>
      </w:tblGrid>
      <w:tr w:rsidR="00662DB6" w:rsidRPr="00662DB6" w14:paraId="432F1505" w14:textId="77777777" w:rsidTr="006C1FE0">
        <w:trPr>
          <w:trHeight w:val="510"/>
        </w:trPr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1336FA5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>Kontrollparameter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4EDACB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Natrium (Na) (</w:t>
            </w:r>
            <w:proofErr w:type="spellStart"/>
            <w:r w:rsidRPr="00662DB6">
              <w:rPr>
                <w:color w:val="000000"/>
                <w:sz w:val="22"/>
                <w:szCs w:val="22"/>
              </w:rPr>
              <w:t>mmol</w:t>
            </w:r>
            <w:proofErr w:type="spellEnd"/>
            <w:r w:rsidRPr="00662DB6">
              <w:rPr>
                <w:color w:val="000000"/>
                <w:sz w:val="22"/>
                <w:szCs w:val="22"/>
              </w:rPr>
              <w:t>/l)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52C6D04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Kalium (K) (</w:t>
            </w:r>
            <w:proofErr w:type="spellStart"/>
            <w:r w:rsidRPr="00662DB6">
              <w:rPr>
                <w:color w:val="000000"/>
                <w:sz w:val="22"/>
                <w:szCs w:val="22"/>
              </w:rPr>
              <w:t>mmol</w:t>
            </w:r>
            <w:proofErr w:type="spellEnd"/>
            <w:r w:rsidRPr="00662DB6">
              <w:rPr>
                <w:color w:val="000000"/>
                <w:sz w:val="22"/>
                <w:szCs w:val="22"/>
              </w:rPr>
              <w:t>/l) 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auto"/>
            <w:hideMark/>
          </w:tcPr>
          <w:p w14:paraId="445F3966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Klorid (</w:t>
            </w:r>
            <w:proofErr w:type="spellStart"/>
            <w:r w:rsidRPr="00662DB6">
              <w:rPr>
                <w:color w:val="000000"/>
                <w:sz w:val="22"/>
                <w:szCs w:val="22"/>
              </w:rPr>
              <w:t>Cl</w:t>
            </w:r>
            <w:proofErr w:type="spellEnd"/>
            <w:r w:rsidRPr="00662DB6">
              <w:rPr>
                <w:color w:val="000000"/>
                <w:sz w:val="22"/>
                <w:szCs w:val="22"/>
              </w:rPr>
              <w:t>) (</w:t>
            </w:r>
            <w:proofErr w:type="spellStart"/>
            <w:r w:rsidRPr="00662DB6">
              <w:rPr>
                <w:color w:val="000000"/>
                <w:sz w:val="22"/>
                <w:szCs w:val="22"/>
              </w:rPr>
              <w:t>mmol</w:t>
            </w:r>
            <w:proofErr w:type="spellEnd"/>
            <w:r w:rsidRPr="00662DB6">
              <w:rPr>
                <w:color w:val="000000"/>
                <w:sz w:val="22"/>
                <w:szCs w:val="22"/>
              </w:rPr>
              <w:t>/l)</w:t>
            </w:r>
            <w:r w:rsidRPr="00662DB6">
              <w:rPr>
                <w:color w:val="000000"/>
                <w:sz w:val="17"/>
                <w:szCs w:val="17"/>
                <w:vertAlign w:val="subscript"/>
              </w:rPr>
              <w:t> </w:t>
            </w:r>
            <w:r w:rsidRPr="00662DB6">
              <w:rPr>
                <w:color w:val="000000"/>
                <w:sz w:val="17"/>
                <w:szCs w:val="17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  <w:hideMark/>
          </w:tcPr>
          <w:p w14:paraId="1429DD24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1574D0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662DB6" w:rsidRPr="00662DB6" w14:paraId="43F31177" w14:textId="77777777" w:rsidTr="006C1FE0">
        <w:trPr>
          <w:trHeight w:val="285"/>
        </w:trPr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0464945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</w:pPr>
            <w:r w:rsidRPr="00662DB6">
              <w:rPr>
                <w:b/>
                <w:bCs/>
                <w:sz w:val="22"/>
                <w:szCs w:val="22"/>
              </w:rPr>
              <w:t>Acceptansgräns</w:t>
            </w:r>
            <w:r w:rsidRPr="00662DB6">
              <w:rPr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375977D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1414B75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0F8C6CE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EFBE0E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Datum 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5AE43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Signatur </w:t>
            </w:r>
          </w:p>
        </w:tc>
      </w:tr>
      <w:tr w:rsidR="00662DB6" w:rsidRPr="00662DB6" w14:paraId="37D89938" w14:textId="77777777" w:rsidTr="006C1FE0">
        <w:trPr>
          <w:trHeight w:val="285"/>
        </w:trPr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EF1CE22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Erhållet </w:t>
            </w:r>
            <w:proofErr w:type="gramStart"/>
            <w:r w:rsidRPr="00662DB6">
              <w:rPr>
                <w:b/>
                <w:bCs/>
                <w:color w:val="000000"/>
                <w:sz w:val="22"/>
                <w:szCs w:val="22"/>
              </w:rPr>
              <w:t>värde prov</w:t>
            </w:r>
            <w:proofErr w:type="gramEnd"/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 1 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D7DC843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D78B158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A38524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DBA9CA1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B17B71C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  <w:tr w:rsidR="00662DB6" w:rsidRPr="00662DB6" w14:paraId="1BF8401F" w14:textId="77777777" w:rsidTr="006C1FE0">
        <w:trPr>
          <w:trHeight w:val="285"/>
        </w:trPr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B7AD057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Erhållet </w:t>
            </w:r>
            <w:proofErr w:type="gramStart"/>
            <w:r w:rsidRPr="00662DB6">
              <w:rPr>
                <w:b/>
                <w:bCs/>
                <w:color w:val="000000"/>
                <w:sz w:val="22"/>
                <w:szCs w:val="22"/>
              </w:rPr>
              <w:t>värde prov</w:t>
            </w:r>
            <w:proofErr w:type="gramEnd"/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 2 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19748AA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3CB57E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AF92BD0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412B48C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CA54941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  <w:tr w:rsidR="00662DB6" w:rsidRPr="00662DB6" w14:paraId="4EBD92E8" w14:textId="77777777" w:rsidTr="006C1FE0">
        <w:trPr>
          <w:trHeight w:val="285"/>
        </w:trPr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DC0A255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Erhållet </w:t>
            </w:r>
            <w:proofErr w:type="gramStart"/>
            <w:r w:rsidRPr="00662DB6">
              <w:rPr>
                <w:b/>
                <w:bCs/>
                <w:color w:val="000000"/>
                <w:sz w:val="22"/>
                <w:szCs w:val="22"/>
              </w:rPr>
              <w:t>värde prov</w:t>
            </w:r>
            <w:proofErr w:type="gramEnd"/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 3 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2204BC8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C07F446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832F93F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690D23B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CDE144C" w14:textId="77777777" w:rsidR="00662DB6" w:rsidRPr="00662DB6" w:rsidRDefault="00662DB6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</w:tbl>
    <w:p w14:paraId="59B9AC51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 </w:t>
      </w:r>
    </w:p>
    <w:p w14:paraId="431477B1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Avvikelse/</w:t>
      </w:r>
      <w:proofErr w:type="gramStart"/>
      <w:r w:rsidRPr="00662DB6">
        <w:rPr>
          <w:color w:val="000000"/>
        </w:rPr>
        <w:t>Kommentar:…</w:t>
      </w:r>
      <w:proofErr w:type="gramEnd"/>
      <w:r w:rsidRPr="00662DB6">
        <w:rPr>
          <w:color w:val="000000"/>
        </w:rPr>
        <w:t>………………………………………………… </w:t>
      </w:r>
    </w:p>
    <w:p w14:paraId="03409A18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……………………………………………………………………………… ……………………………………..………………………………………… </w:t>
      </w:r>
    </w:p>
    <w:p w14:paraId="6064478F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………………………………………………………..  </w:t>
      </w:r>
    </w:p>
    <w:p w14:paraId="021A25AD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 </w:t>
      </w:r>
    </w:p>
    <w:p w14:paraId="40241778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662DB6">
        <w:rPr>
          <w:b/>
          <w:bCs/>
          <w:color w:val="000000"/>
        </w:rPr>
        <w:t>Mikrobiologisk kontroll  </w:t>
      </w:r>
    </w:p>
    <w:p w14:paraId="43A52439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 </w:t>
      </w:r>
    </w:p>
    <w:tbl>
      <w:tblPr>
        <w:tblW w:w="6306" w:type="dxa"/>
        <w:tblInd w:w="109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"/>
        <w:gridCol w:w="2162"/>
        <w:gridCol w:w="8"/>
        <w:gridCol w:w="1406"/>
        <w:gridCol w:w="8"/>
        <w:gridCol w:w="1124"/>
        <w:gridCol w:w="8"/>
        <w:gridCol w:w="699"/>
        <w:gridCol w:w="8"/>
        <w:gridCol w:w="848"/>
        <w:gridCol w:w="8"/>
        <w:gridCol w:w="20"/>
      </w:tblGrid>
      <w:tr w:rsidR="005A3DE4" w:rsidRPr="00662DB6" w14:paraId="168D1ED5" w14:textId="77777777" w:rsidTr="005A3DE4">
        <w:trPr>
          <w:gridBefore w:val="1"/>
          <w:gridAfter w:val="1"/>
          <w:wBefore w:w="7" w:type="dxa"/>
          <w:wAfter w:w="20" w:type="dxa"/>
          <w:trHeight w:val="510"/>
        </w:trPr>
        <w:tc>
          <w:tcPr>
            <w:tcW w:w="2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16B7015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>Kontrollparametrar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1B79326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Mikrobiologisk renhet (</w:t>
            </w:r>
            <w:proofErr w:type="spellStart"/>
            <w:r w:rsidRPr="00662DB6">
              <w:rPr>
                <w:color w:val="000000"/>
                <w:sz w:val="22"/>
                <w:szCs w:val="22"/>
              </w:rPr>
              <w:t>cfu</w:t>
            </w:r>
            <w:proofErr w:type="spellEnd"/>
            <w:r w:rsidRPr="00662DB6">
              <w:rPr>
                <w:color w:val="000000"/>
                <w:sz w:val="22"/>
                <w:szCs w:val="22"/>
              </w:rPr>
              <w:t>/100ml) 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auto"/>
            <w:hideMark/>
          </w:tcPr>
          <w:p w14:paraId="4113134D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proofErr w:type="spellStart"/>
            <w:r w:rsidRPr="00662DB6">
              <w:rPr>
                <w:color w:val="000000"/>
                <w:sz w:val="22"/>
                <w:szCs w:val="22"/>
              </w:rPr>
              <w:t>Endotoxiner</w:t>
            </w:r>
            <w:proofErr w:type="spellEnd"/>
            <w:r w:rsidRPr="00662DB6">
              <w:rPr>
                <w:color w:val="000000"/>
                <w:sz w:val="22"/>
                <w:szCs w:val="22"/>
              </w:rPr>
              <w:t xml:space="preserve"> (Eu/ml)  </w:t>
            </w:r>
          </w:p>
        </w:tc>
        <w:tc>
          <w:tcPr>
            <w:tcW w:w="707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  <w:hideMark/>
          </w:tcPr>
          <w:p w14:paraId="13D84E7C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47B8E5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5A3DE4" w:rsidRPr="00662DB6" w14:paraId="4151FFD8" w14:textId="77777777" w:rsidTr="005A3DE4">
        <w:trPr>
          <w:gridBefore w:val="1"/>
          <w:gridAfter w:val="1"/>
          <w:wBefore w:w="7" w:type="dxa"/>
          <w:wAfter w:w="20" w:type="dxa"/>
          <w:trHeight w:val="285"/>
        </w:trPr>
        <w:tc>
          <w:tcPr>
            <w:tcW w:w="2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EE48BC0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</w:pPr>
            <w:r w:rsidRPr="00662DB6">
              <w:rPr>
                <w:b/>
                <w:bCs/>
                <w:sz w:val="22"/>
                <w:szCs w:val="22"/>
              </w:rPr>
              <w:t xml:space="preserve">Acceptansgräns, </w:t>
            </w:r>
            <w:proofErr w:type="spellStart"/>
            <w:r w:rsidRPr="00662DB6">
              <w:rPr>
                <w:b/>
                <w:bCs/>
                <w:sz w:val="22"/>
                <w:szCs w:val="22"/>
              </w:rPr>
              <w:t>hemodialysvätska</w:t>
            </w:r>
            <w:proofErr w:type="spellEnd"/>
            <w:r w:rsidRPr="00662DB6">
              <w:rPr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0D20B55" w14:textId="77777777" w:rsidR="005A3DE4" w:rsidRPr="00662DB6" w:rsidRDefault="005A3DE4" w:rsidP="00662DB6">
            <w:pPr>
              <w:spacing w:after="0" w:line="240" w:lineRule="auto"/>
              <w:ind w:left="0" w:right="0"/>
              <w:jc w:val="center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&lt;100</w:t>
            </w:r>
            <w:r w:rsidRPr="00662DB6">
              <w:rPr>
                <w:color w:val="000000"/>
                <w:sz w:val="17"/>
                <w:szCs w:val="17"/>
                <w:vertAlign w:val="superscript"/>
              </w:rPr>
              <w:t xml:space="preserve"> </w:t>
            </w:r>
            <w:proofErr w:type="spellStart"/>
            <w:r w:rsidRPr="00662DB6">
              <w:rPr>
                <w:color w:val="000000"/>
                <w:sz w:val="22"/>
                <w:szCs w:val="22"/>
              </w:rPr>
              <w:t>cfu</w:t>
            </w:r>
            <w:proofErr w:type="spellEnd"/>
            <w:r w:rsidRPr="00662DB6">
              <w:rPr>
                <w:color w:val="000000"/>
                <w:sz w:val="22"/>
                <w:szCs w:val="22"/>
              </w:rPr>
              <w:t>/ml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auto"/>
            <w:hideMark/>
          </w:tcPr>
          <w:p w14:paraId="0C5CBE89" w14:textId="77777777" w:rsidR="005A3DE4" w:rsidRPr="00662DB6" w:rsidRDefault="005A3DE4" w:rsidP="00662DB6">
            <w:pPr>
              <w:spacing w:after="0" w:line="240" w:lineRule="auto"/>
              <w:ind w:left="0" w:right="0"/>
              <w:jc w:val="center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&lt;0.25 EU/ml </w:t>
            </w:r>
          </w:p>
        </w:tc>
        <w:tc>
          <w:tcPr>
            <w:tcW w:w="7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5D064870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5515D324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5A3DE4" w:rsidRPr="00662DB6" w14:paraId="0DB8E074" w14:textId="77777777" w:rsidTr="005A3DE4">
        <w:trPr>
          <w:trHeight w:val="630"/>
        </w:trPr>
        <w:tc>
          <w:tcPr>
            <w:tcW w:w="21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1D0CD4D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</w:pPr>
            <w:r w:rsidRPr="00662DB6">
              <w:rPr>
                <w:b/>
                <w:bCs/>
                <w:sz w:val="22"/>
                <w:szCs w:val="22"/>
              </w:rPr>
              <w:t>Acceptansgräns</w:t>
            </w:r>
            <w:r w:rsidRPr="00662DB6">
              <w:rPr>
                <w:sz w:val="22"/>
                <w:szCs w:val="22"/>
              </w:rPr>
              <w:t> </w:t>
            </w:r>
          </w:p>
          <w:p w14:paraId="4260AF8E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proofErr w:type="spellStart"/>
            <w:r w:rsidRPr="00662DB6">
              <w:rPr>
                <w:b/>
                <w:bCs/>
                <w:color w:val="000000"/>
                <w:sz w:val="22"/>
                <w:szCs w:val="22"/>
              </w:rPr>
              <w:t>hemofiltrationsvätska</w:t>
            </w:r>
            <w:proofErr w:type="spellEnd"/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23BB75A" w14:textId="77777777" w:rsidR="005A3DE4" w:rsidRPr="00662DB6" w:rsidRDefault="005A3DE4" w:rsidP="00662DB6">
            <w:pPr>
              <w:spacing w:after="0" w:line="240" w:lineRule="auto"/>
              <w:ind w:left="0" w:right="0"/>
              <w:jc w:val="center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 xml:space="preserve">&lt;10 </w:t>
            </w:r>
            <w:proofErr w:type="spellStart"/>
            <w:r w:rsidRPr="00662DB6">
              <w:rPr>
                <w:color w:val="000000"/>
                <w:sz w:val="22"/>
                <w:szCs w:val="22"/>
              </w:rPr>
              <w:t>cfu</w:t>
            </w:r>
            <w:proofErr w:type="spellEnd"/>
            <w:r w:rsidRPr="00662DB6">
              <w:rPr>
                <w:color w:val="000000"/>
                <w:sz w:val="22"/>
                <w:szCs w:val="22"/>
              </w:rPr>
              <w:t>/100 ml </w:t>
            </w:r>
          </w:p>
          <w:p w14:paraId="17F5BD3B" w14:textId="77777777" w:rsidR="005A3DE4" w:rsidRPr="00662DB6" w:rsidRDefault="005A3DE4" w:rsidP="00662DB6">
            <w:pPr>
              <w:spacing w:after="0" w:line="240" w:lineRule="auto"/>
              <w:ind w:left="0" w:right="0"/>
              <w:jc w:val="center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före slutfilter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auto"/>
            <w:hideMark/>
          </w:tcPr>
          <w:p w14:paraId="67351E12" w14:textId="77777777" w:rsidR="005A3DE4" w:rsidRPr="00662DB6" w:rsidRDefault="005A3DE4" w:rsidP="00662DB6">
            <w:pPr>
              <w:spacing w:after="0" w:line="240" w:lineRule="auto"/>
              <w:ind w:left="0" w:right="0"/>
              <w:jc w:val="center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&lt;0,05 EU/ml </w:t>
            </w: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CF7453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 </w:t>
            </w:r>
          </w:p>
          <w:p w14:paraId="60AE818C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Datum  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1ACB932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 </w:t>
            </w:r>
          </w:p>
          <w:p w14:paraId="7A4964C3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  <w:sz w:val="22"/>
                <w:szCs w:val="22"/>
              </w:rPr>
              <w:t>Signatur </w:t>
            </w:r>
          </w:p>
        </w:tc>
        <w:tc>
          <w:tcPr>
            <w:tcW w:w="2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  <w:hideMark/>
          </w:tcPr>
          <w:p w14:paraId="6CAB967B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  <w:tr w:rsidR="005A3DE4" w:rsidRPr="00662DB6" w14:paraId="26A047F3" w14:textId="77777777" w:rsidTr="005A3DE4">
        <w:trPr>
          <w:gridBefore w:val="1"/>
          <w:gridAfter w:val="1"/>
          <w:wBefore w:w="7" w:type="dxa"/>
          <w:wAfter w:w="20" w:type="dxa"/>
          <w:trHeight w:val="285"/>
        </w:trPr>
        <w:tc>
          <w:tcPr>
            <w:tcW w:w="2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88767AF" w14:textId="77777777" w:rsidR="005A3DE4" w:rsidRPr="00662DB6" w:rsidRDefault="005A3DE4" w:rsidP="00662DB6">
            <w:pPr>
              <w:spacing w:after="0" w:line="240" w:lineRule="auto"/>
              <w:ind w:left="0" w:right="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Erhållet </w:t>
            </w:r>
            <w:proofErr w:type="gramStart"/>
            <w:r w:rsidRPr="00662DB6">
              <w:rPr>
                <w:b/>
                <w:bCs/>
                <w:color w:val="000000"/>
                <w:sz w:val="22"/>
                <w:szCs w:val="22"/>
              </w:rPr>
              <w:t>värde prov</w:t>
            </w:r>
            <w:proofErr w:type="gramEnd"/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 1 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DA15820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87DB1F9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9216C0F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23B43AE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  <w:tr w:rsidR="005A3DE4" w:rsidRPr="00662DB6" w14:paraId="5B65BCD8" w14:textId="77777777" w:rsidTr="005A3DE4">
        <w:trPr>
          <w:gridBefore w:val="1"/>
          <w:gridAfter w:val="1"/>
          <w:wBefore w:w="7" w:type="dxa"/>
          <w:wAfter w:w="20" w:type="dxa"/>
          <w:trHeight w:val="285"/>
        </w:trPr>
        <w:tc>
          <w:tcPr>
            <w:tcW w:w="2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DF4F1AB" w14:textId="77777777" w:rsidR="005A3DE4" w:rsidRPr="00662DB6" w:rsidRDefault="005A3DE4" w:rsidP="00662DB6">
            <w:pPr>
              <w:spacing w:after="0" w:line="240" w:lineRule="auto"/>
              <w:ind w:left="0" w:right="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Erhållet </w:t>
            </w:r>
            <w:proofErr w:type="gramStart"/>
            <w:r w:rsidRPr="00662DB6">
              <w:rPr>
                <w:b/>
                <w:bCs/>
                <w:color w:val="000000"/>
                <w:sz w:val="22"/>
                <w:szCs w:val="22"/>
              </w:rPr>
              <w:t>värde prov</w:t>
            </w:r>
            <w:proofErr w:type="gramEnd"/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 2 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8E81665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D5BB75F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2968212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30895BF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  <w:tr w:rsidR="005A3DE4" w:rsidRPr="00662DB6" w14:paraId="2B0A3C0F" w14:textId="77777777" w:rsidTr="005A3DE4">
        <w:trPr>
          <w:gridBefore w:val="1"/>
          <w:gridAfter w:val="1"/>
          <w:wBefore w:w="7" w:type="dxa"/>
          <w:wAfter w:w="20" w:type="dxa"/>
          <w:trHeight w:val="285"/>
        </w:trPr>
        <w:tc>
          <w:tcPr>
            <w:tcW w:w="2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90A8FFF" w14:textId="77777777" w:rsidR="005A3DE4" w:rsidRPr="00662DB6" w:rsidRDefault="005A3DE4" w:rsidP="00662DB6">
            <w:pPr>
              <w:spacing w:after="0" w:line="240" w:lineRule="auto"/>
              <w:ind w:left="0" w:right="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Erhållet </w:t>
            </w:r>
            <w:proofErr w:type="gramStart"/>
            <w:r w:rsidRPr="00662DB6">
              <w:rPr>
                <w:b/>
                <w:bCs/>
                <w:color w:val="000000"/>
                <w:sz w:val="22"/>
                <w:szCs w:val="22"/>
              </w:rPr>
              <w:t>värde prov</w:t>
            </w:r>
            <w:proofErr w:type="gramEnd"/>
            <w:r w:rsidRPr="00662DB6">
              <w:rPr>
                <w:b/>
                <w:bCs/>
                <w:color w:val="000000"/>
                <w:sz w:val="22"/>
                <w:szCs w:val="22"/>
              </w:rPr>
              <w:t xml:space="preserve"> 3 </w:t>
            </w:r>
            <w:r w:rsidRPr="00662DB6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5430832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E5D68C6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08959C2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  <w:tc>
          <w:tcPr>
            <w:tcW w:w="8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0453B8B" w14:textId="77777777" w:rsidR="005A3DE4" w:rsidRPr="00662DB6" w:rsidRDefault="005A3DE4" w:rsidP="00662D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662DB6">
              <w:rPr>
                <w:color w:val="000000"/>
              </w:rPr>
              <w:t>  </w:t>
            </w:r>
          </w:p>
        </w:tc>
      </w:tr>
    </w:tbl>
    <w:p w14:paraId="42AEC8F7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 </w:t>
      </w:r>
    </w:p>
    <w:p w14:paraId="46608A71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Avvikelse/</w:t>
      </w:r>
      <w:proofErr w:type="gramStart"/>
      <w:r w:rsidRPr="00662DB6">
        <w:rPr>
          <w:color w:val="000000"/>
        </w:rPr>
        <w:t>Kommentar:…</w:t>
      </w:r>
      <w:proofErr w:type="gramEnd"/>
      <w:r w:rsidRPr="00662DB6">
        <w:rPr>
          <w:color w:val="000000"/>
        </w:rPr>
        <w:t>………………………………………………… </w:t>
      </w:r>
    </w:p>
    <w:p w14:paraId="00ABDB4F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……………………………………………………………………………… ……………………………………..………………………………………… </w:t>
      </w:r>
    </w:p>
    <w:p w14:paraId="5C091966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………………………………………………………..  </w:t>
      </w:r>
    </w:p>
    <w:p w14:paraId="642044A1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  <w:sz w:val="22"/>
          <w:szCs w:val="22"/>
        </w:rPr>
        <w:t>  </w:t>
      </w:r>
    </w:p>
    <w:p w14:paraId="44F5D358" w14:textId="77777777" w:rsidR="00662DB6" w:rsidRPr="00662DB6" w:rsidRDefault="00662DB6" w:rsidP="00662DB6">
      <w:pPr>
        <w:spacing w:after="0" w:line="240" w:lineRule="auto"/>
        <w:ind w:left="0" w:right="0"/>
        <w:textAlignment w:val="baseline"/>
        <w:rPr>
          <w:color w:val="000000"/>
        </w:rPr>
      </w:pPr>
      <w:r w:rsidRPr="00662DB6">
        <w:rPr>
          <w:rFonts w:ascii="Segoe UI" w:hAnsi="Segoe UI" w:cs="Segoe UI"/>
          <w:color w:val="666666"/>
          <w:sz w:val="18"/>
          <w:szCs w:val="18"/>
          <w:shd w:val="clear" w:color="auto" w:fill="FFFFFF"/>
        </w:rPr>
        <w:t>Sidbrytning</w:t>
      </w:r>
      <w:r w:rsidRPr="00662DB6">
        <w:rPr>
          <w:color w:val="000000"/>
        </w:rPr>
        <w:t> </w:t>
      </w:r>
    </w:p>
    <w:p w14:paraId="25B99E4D" w14:textId="77777777" w:rsidR="00662DB6" w:rsidRPr="00662DB6" w:rsidRDefault="00662DB6" w:rsidP="00662DB6">
      <w:pPr>
        <w:spacing w:after="0" w:line="240" w:lineRule="auto"/>
        <w:ind w:left="0" w:right="0"/>
        <w:textAlignment w:val="baseline"/>
        <w:rPr>
          <w:color w:val="000000"/>
        </w:rPr>
      </w:pPr>
    </w:p>
    <w:p w14:paraId="5CFAC6D0" w14:textId="77777777" w:rsidR="00662DB6" w:rsidRPr="00662DB6" w:rsidRDefault="00662DB6" w:rsidP="00662DB6">
      <w:pPr>
        <w:spacing w:after="0" w:line="240" w:lineRule="auto"/>
        <w:ind w:left="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1BAA0769" w14:textId="77777777" w:rsidR="00662DB6" w:rsidRPr="00662DB6" w:rsidRDefault="00662DB6" w:rsidP="00662DB6">
      <w:pPr>
        <w:spacing w:after="0" w:line="240" w:lineRule="auto"/>
        <w:ind w:left="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64EB058F" w14:textId="77777777" w:rsidR="00662DB6" w:rsidRPr="00662DB6" w:rsidRDefault="00662DB6" w:rsidP="00662DB6">
      <w:pPr>
        <w:spacing w:after="0" w:line="240" w:lineRule="auto"/>
        <w:ind w:left="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2741248E" w14:textId="77777777" w:rsidR="00662DB6" w:rsidRPr="00662DB6" w:rsidRDefault="00662DB6" w:rsidP="00662DB6">
      <w:pPr>
        <w:spacing w:after="0" w:line="240" w:lineRule="auto"/>
        <w:ind w:left="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09241AC1" w14:textId="77777777" w:rsidR="00662DB6" w:rsidRPr="00662DB6" w:rsidRDefault="00662DB6" w:rsidP="00662DB6">
      <w:pPr>
        <w:spacing w:after="0" w:line="240" w:lineRule="auto"/>
        <w:ind w:left="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4923164F" w14:textId="77777777" w:rsidR="00662DB6" w:rsidRPr="00662DB6" w:rsidRDefault="00662DB6" w:rsidP="00662DB6">
      <w:pPr>
        <w:spacing w:after="0" w:line="240" w:lineRule="auto"/>
        <w:ind w:left="114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</w:rPr>
        <w:t> </w:t>
      </w:r>
    </w:p>
    <w:p w14:paraId="621BB761" w14:textId="77777777" w:rsidR="00662DB6" w:rsidRPr="00662DB6" w:rsidRDefault="00662DB6" w:rsidP="00662DB6">
      <w:pPr>
        <w:spacing w:after="0" w:line="240" w:lineRule="auto"/>
        <w:ind w:left="1140" w:right="0"/>
        <w:textAlignment w:val="baseline"/>
        <w:rPr>
          <w:color w:val="000000"/>
        </w:rPr>
      </w:pPr>
      <w:r w:rsidRPr="00662DB6">
        <w:rPr>
          <w:color w:val="000000"/>
        </w:rPr>
        <w:t>Utrustningen får inte tas i drift innan ankomstkontroll och installationskvalificering (utförs av leverantören se protokoll i loggbok) är godkända samt att alla punkter i processvalideringen är godkända. Samtliga dokument ska vara rätt ifyllda och verifierade med datum och signatur.  </w:t>
      </w:r>
    </w:p>
    <w:p w14:paraId="5C56E68B" w14:textId="77777777" w:rsidR="00662DB6" w:rsidRPr="00662DB6" w:rsidRDefault="00662DB6" w:rsidP="00662DB6">
      <w:pPr>
        <w:spacing w:after="0" w:line="240" w:lineRule="auto"/>
        <w:ind w:left="114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0CD74854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  <w:sz w:val="22"/>
          <w:szCs w:val="22"/>
        </w:rPr>
        <w:t>   </w:t>
      </w:r>
    </w:p>
    <w:p w14:paraId="39FE6C39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b/>
          <w:bCs/>
          <w:color w:val="201F1E"/>
          <w:sz w:val="26"/>
          <w:szCs w:val="26"/>
          <w:shd w:val="clear" w:color="auto" w:fill="FFFFFF"/>
        </w:rPr>
        <w:t>Kvalificeringen/valideringen godkänd </w:t>
      </w:r>
      <w:r w:rsidRPr="00662DB6">
        <w:rPr>
          <w:rFonts w:ascii="Calibri" w:hAnsi="Calibri" w:cs="Calibri"/>
          <w:color w:val="201F1E"/>
          <w:sz w:val="26"/>
          <w:szCs w:val="26"/>
        </w:rPr>
        <w:t> </w:t>
      </w:r>
    </w:p>
    <w:p w14:paraId="708A98E7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b/>
          <w:bCs/>
          <w:color w:val="201F1E"/>
          <w:sz w:val="26"/>
          <w:szCs w:val="26"/>
          <w:shd w:val="clear" w:color="auto" w:fill="FFFFFF"/>
        </w:rPr>
        <w:t>Utrustningen godkänd för kontinuerlig drift på kliniken </w:t>
      </w:r>
      <w:r w:rsidRPr="00662DB6">
        <w:rPr>
          <w:rFonts w:ascii="Calibri" w:hAnsi="Calibri" w:cs="Calibri"/>
          <w:color w:val="201F1E"/>
          <w:sz w:val="26"/>
          <w:szCs w:val="26"/>
        </w:rPr>
        <w:t> </w:t>
      </w:r>
    </w:p>
    <w:p w14:paraId="1018B9BA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1F99C5F3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Namn: …………………………………………………. Datum: ……………………… </w:t>
      </w: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694BC9A6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Medicinskt ansvarig läkare</w:t>
      </w: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1B83E55C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2E02BE29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Namn: …………………………………………………. Datum: ……………………… </w:t>
      </w: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3A45E62A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Medicintekniker</w:t>
      </w: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269BA6BC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3C584D18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Namn: …………………………………………………. Datum: ……………………… </w:t>
      </w: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2292608C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201F1E"/>
          <w:sz w:val="22"/>
          <w:szCs w:val="22"/>
          <w:shd w:val="clear" w:color="auto" w:fill="FFFFFF"/>
        </w:rPr>
        <w:t>Sakkunnig</w:t>
      </w:r>
      <w:r w:rsidRPr="00662DB6">
        <w:rPr>
          <w:rFonts w:ascii="Calibri" w:hAnsi="Calibri" w:cs="Calibri"/>
          <w:color w:val="201F1E"/>
          <w:sz w:val="22"/>
          <w:szCs w:val="22"/>
        </w:rPr>
        <w:t> </w:t>
      </w:r>
    </w:p>
    <w:p w14:paraId="648E91A1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  <w:sz w:val="22"/>
          <w:szCs w:val="22"/>
        </w:rPr>
        <w:t> </w:t>
      </w:r>
    </w:p>
    <w:p w14:paraId="4C75C539" w14:textId="77777777" w:rsidR="00662DB6" w:rsidRPr="00662DB6" w:rsidRDefault="00662DB6" w:rsidP="00662DB6">
      <w:pPr>
        <w:spacing w:after="0" w:line="240" w:lineRule="auto"/>
        <w:ind w:left="0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rFonts w:ascii="Calibri" w:hAnsi="Calibri" w:cs="Calibri"/>
          <w:color w:val="000000"/>
          <w:sz w:val="22"/>
          <w:szCs w:val="22"/>
        </w:rPr>
        <w:t> </w:t>
      </w:r>
    </w:p>
    <w:p w14:paraId="5D1BFF96" w14:textId="77777777" w:rsidR="00662DB6" w:rsidRPr="00662DB6" w:rsidRDefault="00662DB6" w:rsidP="00662DB6">
      <w:pPr>
        <w:spacing w:after="0" w:line="240" w:lineRule="auto"/>
        <w:ind w:left="1155" w:right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662DB6">
        <w:rPr>
          <w:color w:val="000000"/>
          <w:sz w:val="16"/>
          <w:szCs w:val="16"/>
        </w:rPr>
        <w:t>  </w:t>
      </w:r>
    </w:p>
    <w:p w14:paraId="1628FC34" w14:textId="77777777" w:rsidR="00662DB6" w:rsidRPr="00662DB6" w:rsidRDefault="00662DB6" w:rsidP="00662DB6">
      <w:pPr>
        <w:keepNext/>
        <w:spacing w:after="0" w:line="240" w:lineRule="auto"/>
        <w:ind w:left="0" w:right="0"/>
        <w:outlineLvl w:val="3"/>
        <w:rPr>
          <w:b/>
          <w:szCs w:val="20"/>
        </w:rPr>
      </w:pPr>
    </w:p>
    <w:p w14:paraId="3D602125" w14:textId="77777777" w:rsidR="00662DB6" w:rsidRPr="00662DB6" w:rsidRDefault="00662DB6" w:rsidP="00662DB6">
      <w:pPr>
        <w:spacing w:after="0" w:line="240" w:lineRule="auto"/>
        <w:ind w:left="0" w:right="0"/>
        <w:rPr>
          <w:b/>
          <w:bCs/>
          <w:iCs/>
        </w:rPr>
      </w:pPr>
      <w:r w:rsidRPr="00662DB6">
        <w:rPr>
          <w:sz w:val="22"/>
          <w:szCs w:val="20"/>
        </w:rPr>
        <w:tab/>
      </w:r>
      <w:r w:rsidRPr="00662DB6">
        <w:rPr>
          <w:sz w:val="22"/>
          <w:szCs w:val="20"/>
        </w:rPr>
        <w:tab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62DB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646BE638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44729">
      <w:t>1(3)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69774443">
    <w:abstractNumId w:val="17"/>
  </w:num>
  <w:num w:numId="2" w16cid:durableId="2115326108">
    <w:abstractNumId w:val="14"/>
  </w:num>
  <w:num w:numId="3" w16cid:durableId="811093841">
    <w:abstractNumId w:val="0"/>
  </w:num>
  <w:num w:numId="4" w16cid:durableId="1450203211">
    <w:abstractNumId w:val="6"/>
  </w:num>
  <w:num w:numId="5" w16cid:durableId="189337609">
    <w:abstractNumId w:val="15"/>
  </w:num>
  <w:num w:numId="6" w16cid:durableId="836576766">
    <w:abstractNumId w:val="2"/>
  </w:num>
  <w:num w:numId="7" w16cid:durableId="1807505355">
    <w:abstractNumId w:val="11"/>
  </w:num>
  <w:num w:numId="8" w16cid:durableId="1880168302">
    <w:abstractNumId w:val="8"/>
  </w:num>
  <w:num w:numId="9" w16cid:durableId="1322151093">
    <w:abstractNumId w:val="1"/>
  </w:num>
  <w:num w:numId="10" w16cid:durableId="2056001432">
    <w:abstractNumId w:val="1"/>
  </w:num>
  <w:num w:numId="11" w16cid:durableId="1815833718">
    <w:abstractNumId w:val="3"/>
  </w:num>
  <w:num w:numId="12" w16cid:durableId="648097347">
    <w:abstractNumId w:val="4"/>
  </w:num>
  <w:num w:numId="13" w16cid:durableId="397823199">
    <w:abstractNumId w:val="13"/>
  </w:num>
  <w:num w:numId="14" w16cid:durableId="1207067682">
    <w:abstractNumId w:val="9"/>
  </w:num>
  <w:num w:numId="15" w16cid:durableId="1131246836">
    <w:abstractNumId w:val="7"/>
  </w:num>
  <w:num w:numId="16" w16cid:durableId="127820229">
    <w:abstractNumId w:val="12"/>
  </w:num>
  <w:num w:numId="17" w16cid:durableId="1422145827">
    <w:abstractNumId w:val="5"/>
  </w:num>
  <w:num w:numId="18" w16cid:durableId="1170413275">
    <w:abstractNumId w:val="10"/>
  </w:num>
  <w:num w:numId="19" w16cid:durableId="5280272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4729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C0C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49C"/>
    <w:rsid w:val="00567820"/>
    <w:rsid w:val="005770AD"/>
    <w:rsid w:val="00581414"/>
    <w:rsid w:val="00582490"/>
    <w:rsid w:val="005826FA"/>
    <w:rsid w:val="00597E28"/>
    <w:rsid w:val="005A2E3B"/>
    <w:rsid w:val="005A3DE4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DB6"/>
    <w:rsid w:val="00665F89"/>
    <w:rsid w:val="00673C92"/>
    <w:rsid w:val="006753EC"/>
    <w:rsid w:val="00682397"/>
    <w:rsid w:val="006A2789"/>
    <w:rsid w:val="006A4978"/>
    <w:rsid w:val="006A7261"/>
    <w:rsid w:val="006B0D29"/>
    <w:rsid w:val="006B1819"/>
    <w:rsid w:val="006B5DE7"/>
    <w:rsid w:val="006C1FE0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E2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690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C3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4FD7"/>
    <w:rsid w:val="00D85218"/>
    <w:rsid w:val="00D915B1"/>
    <w:rsid w:val="00DA299D"/>
    <w:rsid w:val="00DA65C4"/>
    <w:rsid w:val="00DD2BE0"/>
    <w:rsid w:val="00DD582F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2F79AD13-F07A-47A5-8EB0-8C2FA4A78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1</Pages>
  <Words>401</Words>
  <Characters>2290</Characters>
  <Application>Microsoft Office Word</Application>
  <DocSecurity>4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Kvalificerings - valideringsrapport dialysmaskin GMP Q Di 135</vt:lpstr>
    </vt:vector>
  </TitlesOfParts>
  <Manager/>
  <Company/>
  <LinksUpToDate>false</LinksUpToDate>
  <CharactersWithSpaces>2686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Kvalificerings - valideringsrapport dialysmaskin GMP Q Di 135</dc:title>
  <dc:subject/>
  <dc:creator>patrik.jens.johansson@vgregion.se</dc:creator>
  <keywords/>
  <lastModifiedBy>Anita Fredriksson</lastModifiedBy>
  <revision>8</revision>
  <lastPrinted>2016-03-31T19:56:00.0000000Z</lastPrinted>
  <dcterms:created xsi:type="dcterms:W3CDTF">2022-05-06T15:16:00.0000000Z</dcterms:created>
  <dcterms:modified xsi:type="dcterms:W3CDTF">2024-01-25T23:39:00.0000000Z</dcterms:modified>
</coreProperties>
</file>