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FBA6" w14:textId="77777777" w:rsidR="00A6628A" w:rsidRDefault="00A6628A" w:rsidP="00F35B05">
      <w:pPr>
        <w:pStyle w:val="Rubrik2"/>
        <w:sectPr w:rsidR="00A6628A" w:rsidSect="00A6628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861B456" w14:textId="6FCA29D5" w:rsidR="00A6628A" w:rsidRPr="00A6628A" w:rsidRDefault="00A6628A" w:rsidP="00A6628A">
      <w:pPr>
        <w:spacing w:after="0" w:line="240" w:lineRule="auto"/>
        <w:ind w:left="0" w:right="0"/>
        <w:rPr>
          <w:szCs w:val="20"/>
        </w:rPr>
      </w:pPr>
      <w:r w:rsidRPr="00A6628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FB30BB" wp14:editId="1E06391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92E47" w14:textId="77777777" w:rsidR="00A6628A" w:rsidRPr="003D37FD" w:rsidRDefault="00A6628A" w:rsidP="00A6628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14472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FB30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6892E47" w14:textId="77777777" w:rsidR="00A6628A" w:rsidRPr="003D37FD" w:rsidRDefault="00A6628A" w:rsidP="00A6628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14472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6628A" w:rsidRPr="00A6628A" w14:paraId="43D924ED" w14:textId="77777777" w:rsidTr="4953449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75004E9" w14:textId="6DA2A620" w:rsidR="00A6628A" w:rsidRPr="00A6628A" w:rsidRDefault="00A6628A" w:rsidP="49534496">
            <w:pPr>
              <w:pStyle w:val="Rubrik1"/>
              <w:rPr>
                <w:noProof/>
                <w:sz w:val="20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49534496">
              <w:rPr>
                <w:noProof/>
              </w:rPr>
              <w:t xml:space="preserve">Dialysmaskiner uppställda i verkstaden   </w:t>
            </w:r>
            <w:r>
              <w:t>GMP</w:t>
            </w:r>
            <w:r w:rsidR="6CE0FB8D">
              <w:t xml:space="preserve"> Q Di 133</w:t>
            </w:r>
          </w:p>
        </w:tc>
      </w:tr>
    </w:tbl>
    <w:p w14:paraId="7C6A8078" w14:textId="53156425" w:rsidR="00A6628A" w:rsidRPr="00A6628A" w:rsidRDefault="00A6628A" w:rsidP="00A6628A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A6628A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0677D4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A6628A">
        <w:rPr>
          <w:rFonts w:ascii="Arial" w:hAnsi="Arial" w:cs="Arial"/>
          <w:bCs/>
          <w:kern w:val="32"/>
          <w:sz w:val="20"/>
          <w:szCs w:val="20"/>
        </w:rPr>
        <w:t>pärm, samt i loggbok för respektive dialysmaskin</w:t>
      </w:r>
    </w:p>
    <w:p w14:paraId="1CCF7CC6" w14:textId="77777777" w:rsidR="00A6628A" w:rsidRPr="00A6628A" w:rsidRDefault="00A6628A" w:rsidP="00A6628A">
      <w:pPr>
        <w:spacing w:after="0" w:line="240" w:lineRule="auto"/>
        <w:ind w:left="0" w:right="0"/>
        <w:rPr>
          <w:b/>
          <w:sz w:val="36"/>
          <w:szCs w:val="20"/>
        </w:rPr>
      </w:pPr>
      <w:r w:rsidRPr="00A6628A">
        <w:rPr>
          <w:b/>
          <w:sz w:val="36"/>
          <w:szCs w:val="20"/>
        </w:rPr>
        <w:t xml:space="preserve"> </w:t>
      </w:r>
    </w:p>
    <w:p w14:paraId="5EF27119" w14:textId="77777777" w:rsidR="00A6628A" w:rsidRPr="00A6628A" w:rsidRDefault="00A6628A" w:rsidP="00A6628A">
      <w:pPr>
        <w:spacing w:after="0" w:line="240" w:lineRule="auto"/>
        <w:ind w:left="0" w:right="0"/>
        <w:rPr>
          <w:b/>
          <w:sz w:val="36"/>
          <w:szCs w:val="20"/>
        </w:rPr>
      </w:pPr>
    </w:p>
    <w:p w14:paraId="15E9BCA1" w14:textId="77777777" w:rsidR="00A6628A" w:rsidRPr="00A6628A" w:rsidRDefault="00A6628A" w:rsidP="00A6628A">
      <w:pPr>
        <w:spacing w:after="0" w:line="240" w:lineRule="auto"/>
        <w:ind w:left="0" w:right="0"/>
        <w:rPr>
          <w:szCs w:val="20"/>
        </w:rPr>
      </w:pPr>
    </w:p>
    <w:p w14:paraId="42F61938" w14:textId="77777777" w:rsidR="00A6628A" w:rsidRPr="00A6628A" w:rsidRDefault="00A6628A" w:rsidP="00A6628A">
      <w:pPr>
        <w:spacing w:after="0" w:line="240" w:lineRule="auto"/>
        <w:ind w:left="0" w:right="0"/>
        <w:rPr>
          <w:b/>
          <w:sz w:val="28"/>
          <w:szCs w:val="20"/>
        </w:rPr>
      </w:pPr>
      <w:r w:rsidRPr="00A6628A">
        <w:rPr>
          <w:rFonts w:ascii="Arial" w:hAnsi="Arial" w:cs="Arial"/>
          <w:b/>
          <w:sz w:val="26"/>
          <w:szCs w:val="26"/>
        </w:rPr>
        <w:t>Morgon</w:t>
      </w:r>
      <w:r w:rsidRPr="00A6628A">
        <w:rPr>
          <w:b/>
          <w:sz w:val="28"/>
          <w:szCs w:val="20"/>
        </w:rPr>
        <w:t>:</w:t>
      </w:r>
    </w:p>
    <w:p w14:paraId="7632640A" w14:textId="77777777" w:rsidR="00A6628A" w:rsidRPr="00A6628A" w:rsidRDefault="00A6628A" w:rsidP="00A6628A">
      <w:pPr>
        <w:spacing w:after="0" w:line="240" w:lineRule="auto"/>
        <w:ind w:left="0" w:right="0"/>
        <w:rPr>
          <w:sz w:val="28"/>
          <w:szCs w:val="20"/>
        </w:rPr>
      </w:pPr>
      <w:r w:rsidRPr="00A6628A">
        <w:rPr>
          <w:sz w:val="28"/>
          <w:szCs w:val="20"/>
        </w:rPr>
        <w:t>Kontrollera och därefter signera i respektive loggbok att maskinerna gått integrerat värmeprogram / desinfektion.</w:t>
      </w:r>
    </w:p>
    <w:p w14:paraId="0634C6A7" w14:textId="0354FE8A" w:rsidR="00A6628A" w:rsidRPr="00A6628A" w:rsidRDefault="00A6628A" w:rsidP="00A6628A">
      <w:pPr>
        <w:spacing w:after="0" w:line="240" w:lineRule="auto"/>
        <w:ind w:left="0" w:right="0"/>
        <w:rPr>
          <w:sz w:val="28"/>
          <w:szCs w:val="20"/>
        </w:rPr>
      </w:pPr>
      <w:r w:rsidRPr="00A6628A">
        <w:rPr>
          <w:sz w:val="28"/>
          <w:szCs w:val="20"/>
        </w:rPr>
        <w:t>Om det finns maskiner som inte är anslutna till vattenslingan ska dess</w:t>
      </w:r>
      <w:r w:rsidR="002E168D">
        <w:rPr>
          <w:sz w:val="28"/>
          <w:szCs w:val="20"/>
        </w:rPr>
        <w:t>a</w:t>
      </w:r>
      <w:r w:rsidRPr="00A6628A">
        <w:rPr>
          <w:sz w:val="28"/>
          <w:szCs w:val="20"/>
        </w:rPr>
        <w:t xml:space="preserve"> kopplas in och desinfektionsprogram ska köras.</w:t>
      </w:r>
    </w:p>
    <w:p w14:paraId="31B5A140" w14:textId="77777777" w:rsidR="00A6628A" w:rsidRPr="00A6628A" w:rsidRDefault="00A6628A" w:rsidP="00A6628A">
      <w:pPr>
        <w:spacing w:after="0" w:line="240" w:lineRule="auto"/>
        <w:ind w:left="0" w:right="0"/>
        <w:rPr>
          <w:sz w:val="28"/>
          <w:szCs w:val="20"/>
        </w:rPr>
      </w:pPr>
    </w:p>
    <w:p w14:paraId="1FF7F103" w14:textId="77777777" w:rsidR="00A6628A" w:rsidRPr="00A6628A" w:rsidRDefault="00A6628A" w:rsidP="00A6628A">
      <w:pPr>
        <w:spacing w:after="0" w:line="240" w:lineRule="auto"/>
        <w:ind w:left="0" w:right="0"/>
        <w:rPr>
          <w:sz w:val="28"/>
          <w:szCs w:val="20"/>
        </w:rPr>
      </w:pPr>
      <w:r w:rsidRPr="00A6628A">
        <w:rPr>
          <w:sz w:val="28"/>
          <w:szCs w:val="20"/>
        </w:rPr>
        <w:t xml:space="preserve"> </w:t>
      </w:r>
    </w:p>
    <w:p w14:paraId="05E5D4FD" w14:textId="77777777" w:rsidR="00A6628A" w:rsidRPr="00A6628A" w:rsidRDefault="00A6628A" w:rsidP="00A6628A">
      <w:pPr>
        <w:spacing w:after="0" w:line="240" w:lineRule="auto"/>
        <w:ind w:left="0" w:right="0"/>
        <w:rPr>
          <w:sz w:val="28"/>
          <w:szCs w:val="20"/>
        </w:rPr>
      </w:pPr>
    </w:p>
    <w:p w14:paraId="5D2899AB" w14:textId="77777777" w:rsidR="00A6628A" w:rsidRPr="00A6628A" w:rsidRDefault="00A6628A" w:rsidP="00A6628A">
      <w:pPr>
        <w:spacing w:after="0" w:line="240" w:lineRule="auto"/>
        <w:ind w:left="0" w:right="0"/>
        <w:rPr>
          <w:sz w:val="28"/>
          <w:szCs w:val="20"/>
        </w:rPr>
      </w:pPr>
    </w:p>
    <w:p w14:paraId="799C11F4" w14:textId="77777777" w:rsidR="00A6628A" w:rsidRPr="00A6628A" w:rsidRDefault="00A6628A" w:rsidP="00A6628A">
      <w:pPr>
        <w:spacing w:after="0" w:line="240" w:lineRule="auto"/>
        <w:ind w:left="0" w:right="0"/>
        <w:rPr>
          <w:sz w:val="28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6628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1EC2B" w14:textId="77777777" w:rsidR="006B5846" w:rsidRDefault="006B5846">
      <w:r>
        <w:separator/>
      </w:r>
    </w:p>
  </w:endnote>
  <w:endnote w:type="continuationSeparator" w:id="0">
    <w:p w14:paraId="3078702E" w14:textId="77777777" w:rsidR="006B5846" w:rsidRDefault="006B5846">
      <w:r>
        <w:continuationSeparator/>
      </w:r>
    </w:p>
  </w:endnote>
  <w:endnote w:type="continuationNotice" w:id="1">
    <w:p w14:paraId="66ED5DF9" w14:textId="77777777" w:rsidR="006B5846" w:rsidRDefault="006B58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6A5E2" w14:textId="77777777" w:rsidR="006B5846" w:rsidRDefault="006B5846"/>
  </w:footnote>
  <w:footnote w:type="continuationSeparator" w:id="0">
    <w:p w14:paraId="0B8C4818" w14:textId="77777777" w:rsidR="006B5846" w:rsidRDefault="006B5846">
      <w:r>
        <w:continuationSeparator/>
      </w:r>
    </w:p>
  </w:footnote>
  <w:footnote w:type="continuationNotice" w:id="1">
    <w:p w14:paraId="37FE7808" w14:textId="77777777" w:rsidR="006B5846" w:rsidRDefault="006B58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70114569">
    <w:abstractNumId w:val="17"/>
  </w:num>
  <w:num w:numId="2" w16cid:durableId="882719062">
    <w:abstractNumId w:val="14"/>
  </w:num>
  <w:num w:numId="3" w16cid:durableId="53084601">
    <w:abstractNumId w:val="0"/>
  </w:num>
  <w:num w:numId="4" w16cid:durableId="588392347">
    <w:abstractNumId w:val="6"/>
  </w:num>
  <w:num w:numId="5" w16cid:durableId="1007710809">
    <w:abstractNumId w:val="15"/>
  </w:num>
  <w:num w:numId="6" w16cid:durableId="516965958">
    <w:abstractNumId w:val="2"/>
  </w:num>
  <w:num w:numId="7" w16cid:durableId="1034964887">
    <w:abstractNumId w:val="11"/>
  </w:num>
  <w:num w:numId="8" w16cid:durableId="721755687">
    <w:abstractNumId w:val="8"/>
  </w:num>
  <w:num w:numId="9" w16cid:durableId="1797794096">
    <w:abstractNumId w:val="1"/>
  </w:num>
  <w:num w:numId="10" w16cid:durableId="396825457">
    <w:abstractNumId w:val="1"/>
  </w:num>
  <w:num w:numId="11" w16cid:durableId="1159349732">
    <w:abstractNumId w:val="3"/>
  </w:num>
  <w:num w:numId="12" w16cid:durableId="411701473">
    <w:abstractNumId w:val="4"/>
  </w:num>
  <w:num w:numId="13" w16cid:durableId="893008040">
    <w:abstractNumId w:val="13"/>
  </w:num>
  <w:num w:numId="14" w16cid:durableId="744913824">
    <w:abstractNumId w:val="9"/>
  </w:num>
  <w:num w:numId="15" w16cid:durableId="1929074502">
    <w:abstractNumId w:val="7"/>
  </w:num>
  <w:num w:numId="16" w16cid:durableId="1694186526">
    <w:abstractNumId w:val="12"/>
  </w:num>
  <w:num w:numId="17" w16cid:durableId="345449145">
    <w:abstractNumId w:val="5"/>
  </w:num>
  <w:num w:numId="18" w16cid:durableId="1246383874">
    <w:abstractNumId w:val="10"/>
  </w:num>
  <w:num w:numId="19" w16cid:durableId="3856148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77D4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88D"/>
    <w:rsid w:val="001860B9"/>
    <w:rsid w:val="00186F2B"/>
    <w:rsid w:val="001874D6"/>
    <w:rsid w:val="0019632A"/>
    <w:rsid w:val="001A4E7C"/>
    <w:rsid w:val="001B762C"/>
    <w:rsid w:val="001C4D0A"/>
    <w:rsid w:val="001C5FEF"/>
    <w:rsid w:val="001F2431"/>
    <w:rsid w:val="00211487"/>
    <w:rsid w:val="00211D91"/>
    <w:rsid w:val="00217DEC"/>
    <w:rsid w:val="00230124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168D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2F1B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4552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846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0C49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628A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19F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521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AB466CB"/>
    <w:rsid w:val="49534496"/>
    <w:rsid w:val="647B2B65"/>
    <w:rsid w:val="6B2CF8ED"/>
    <w:rsid w:val="6CE0F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BA614B7-94B9-4EE1-8540-18DB839E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51</Words>
  <Characters>325</Characters>
  <Application>Microsoft Office Word</Application>
  <DocSecurity>0</DocSecurity>
  <Lines>2</Lines>
  <Paragraphs>1</Paragraphs>
  <ScaleCrop>false</ScaleCrop>
  <Manager/>
  <Company/>
  <LinksUpToDate>false</LinksUpToDate>
  <CharactersWithSpaces>375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Dialysmaskiner uppställda i verkstaden Q Di 133</dc:title>
  <dc:subject/>
  <dc:creator>patrik.jens.johansson@vgregion.se</dc:creator>
  <keywords/>
  <lastModifiedBy>Anita Fredriksson</lastModifiedBy>
  <revision>11</revision>
  <lastPrinted>2016-03-31T19:56:00.0000000Z</lastPrinted>
  <dcterms:created xsi:type="dcterms:W3CDTF">2022-05-06T15:16:00.0000000Z</dcterms:created>
  <dcterms:modified xsi:type="dcterms:W3CDTF">2025-04-17T08:18:00.0000000Z</dcterms:modified>
</coreProperties>
</file>