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D497" w14:textId="77777777" w:rsidR="004E3F8D" w:rsidRDefault="004E3F8D" w:rsidP="00F35B05">
      <w:pPr>
        <w:pStyle w:val="Rubrik2"/>
        <w:sectPr w:rsidR="004E3F8D" w:rsidSect="004E3F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E60EA5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470B54A3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18BAD82B" w14:textId="77777777" w:rsidR="004E3F8D" w:rsidRPr="004E3F8D" w:rsidRDefault="004E3F8D" w:rsidP="004E3F8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ab/>
      </w:r>
    </w:p>
    <w:p w14:paraId="5303B320" w14:textId="4AF2A396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DC0B7" wp14:editId="5BFE6EE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70593" w14:textId="77777777" w:rsidR="004E3F8D" w:rsidRPr="003D37FD" w:rsidRDefault="004E3F8D" w:rsidP="004E3F8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24087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51DC0B7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E3F8D" w:rsidP="004E3F8D" w:rsidRDefault="004E3F8D" w14:paraId="0177059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24087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E3F8D" w:rsidRPr="004E3F8D" w14:paraId="062AF65D" w14:textId="77777777" w:rsidTr="27D099F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FFBB3BB" w14:textId="4AF3F38B" w:rsidR="004E3F8D" w:rsidRPr="004E3F8D" w:rsidRDefault="004E3F8D" w:rsidP="00E35C9E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27D099F5">
              <w:rPr>
                <w:noProof/>
              </w:rPr>
              <w:t>Egeninspektion GMP</w:t>
            </w:r>
            <w:r w:rsidR="7149726B" w:rsidRPr="27D099F5">
              <w:rPr>
                <w:noProof/>
              </w:rPr>
              <w:t xml:space="preserve"> Q Di 13</w:t>
            </w:r>
          </w:p>
        </w:tc>
      </w:tr>
    </w:tbl>
    <w:p w14:paraId="3939F0B4" w14:textId="77777777" w:rsidR="004E3F8D" w:rsidRPr="004E3F8D" w:rsidRDefault="004E3F8D" w:rsidP="004E3F8D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E3F8D">
        <w:rPr>
          <w:rFonts w:ascii="Arial" w:hAnsi="Arial" w:cs="Arial"/>
          <w:bCs/>
          <w:kern w:val="32"/>
          <w:sz w:val="20"/>
          <w:szCs w:val="20"/>
        </w:rPr>
        <w:t>1 ex i originalpärm</w:t>
      </w:r>
    </w:p>
    <w:p w14:paraId="7ED3F597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248197A5" w14:textId="392C55BD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>Läkare med medicinska ledningsuppgifter, vårdenhetschef</w:t>
      </w:r>
      <w:r w:rsidR="00B16131">
        <w:rPr>
          <w:szCs w:val="20"/>
        </w:rPr>
        <w:t>, sakk</w:t>
      </w:r>
      <w:r w:rsidR="004938CB">
        <w:rPr>
          <w:szCs w:val="20"/>
        </w:rPr>
        <w:t>unnig person,</w:t>
      </w:r>
    </w:p>
    <w:p w14:paraId="1AA35D1A" w14:textId="7D03C8F4" w:rsidR="004E3F8D" w:rsidRPr="004E3F8D" w:rsidRDefault="004938CB" w:rsidP="004E3F8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k</w:t>
      </w:r>
      <w:r w:rsidR="004E3F8D" w:rsidRPr="004E3F8D">
        <w:rPr>
          <w:szCs w:val="20"/>
        </w:rPr>
        <w:t>valitetsansvarig sjuksköterska och dialystekniker skall en gång per år utföra egeninspektion av verksamheten. Sjuk</w:t>
      </w:r>
      <w:r>
        <w:rPr>
          <w:szCs w:val="20"/>
        </w:rPr>
        <w:t>vårdsapotek</w:t>
      </w:r>
      <w:r w:rsidR="004E3F8D" w:rsidRPr="004E3F8D">
        <w:rPr>
          <w:szCs w:val="20"/>
        </w:rPr>
        <w:t xml:space="preserve"> </w:t>
      </w:r>
      <w:proofErr w:type="spellStart"/>
      <w:r w:rsidR="004E3F8D" w:rsidRPr="004E3F8D">
        <w:rPr>
          <w:szCs w:val="20"/>
        </w:rPr>
        <w:t>VGR</w:t>
      </w:r>
      <w:r>
        <w:rPr>
          <w:szCs w:val="20"/>
        </w:rPr>
        <w:t>:s</w:t>
      </w:r>
      <w:proofErr w:type="spellEnd"/>
      <w:r w:rsidR="004E3F8D" w:rsidRPr="004E3F8D">
        <w:rPr>
          <w:szCs w:val="20"/>
        </w:rPr>
        <w:t xml:space="preserve"> mall bilaga 2 till instruktion QSA 002 egenkontrollprogram används. </w:t>
      </w:r>
    </w:p>
    <w:p w14:paraId="08375ED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>Egeninspektionen skall protokollföras.</w:t>
      </w:r>
    </w:p>
    <w:p w14:paraId="4F3E91B5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2E68B5A8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  <w:r w:rsidRPr="004E3F8D">
        <w:rPr>
          <w:szCs w:val="20"/>
        </w:rPr>
        <w:t>Inspektionen skall omfatta kontroll av avdelningens kvalitetsdokumentationssystem.</w:t>
      </w:r>
    </w:p>
    <w:p w14:paraId="020DACE6" w14:textId="77777777" w:rsidR="004E3F8D" w:rsidRPr="004E3F8D" w:rsidRDefault="004E3F8D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E3F8D">
        <w:rPr>
          <w:szCs w:val="20"/>
        </w:rPr>
        <w:t>Att de styrande dokumenten tillämpas</w:t>
      </w:r>
    </w:p>
    <w:p w14:paraId="61AEB63D" w14:textId="62AADE88" w:rsidR="004E3F8D" w:rsidRPr="004E3F8D" w:rsidRDefault="004E3F8D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E3F8D">
        <w:rPr>
          <w:szCs w:val="20"/>
        </w:rPr>
        <w:t>Att de redovisande dokumenten är relaterade till de styrande dokumenten och att de tillämpas som kontroll till de</w:t>
      </w:r>
      <w:r w:rsidR="00066CD2">
        <w:rPr>
          <w:szCs w:val="20"/>
        </w:rPr>
        <w:t>ssa</w:t>
      </w:r>
      <w:r w:rsidRPr="004E3F8D">
        <w:rPr>
          <w:szCs w:val="20"/>
        </w:rPr>
        <w:t xml:space="preserve"> (signerade, omfattning osv.).</w:t>
      </w:r>
    </w:p>
    <w:p w14:paraId="06923555" w14:textId="31113C64" w:rsidR="004E3F8D" w:rsidRPr="004E3F8D" w:rsidRDefault="00512BE0" w:rsidP="004E3F8D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R</w:t>
      </w:r>
      <w:r w:rsidR="004E3F8D" w:rsidRPr="004E3F8D">
        <w:rPr>
          <w:szCs w:val="20"/>
        </w:rPr>
        <w:t xml:space="preserve">evidering av kvalitetsdokumentationen </w:t>
      </w:r>
      <w:r w:rsidR="00310D9D">
        <w:rPr>
          <w:szCs w:val="20"/>
        </w:rPr>
        <w:t>görs enligt satta intervall</w:t>
      </w:r>
      <w:r w:rsidR="004E3F8D" w:rsidRPr="004E3F8D">
        <w:rPr>
          <w:szCs w:val="20"/>
        </w:rPr>
        <w:t>.</w:t>
      </w:r>
    </w:p>
    <w:p w14:paraId="3214A8F7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290D0FB0" w14:textId="07803279" w:rsidR="00B71474" w:rsidRPr="004E3F8D" w:rsidRDefault="005B6613" w:rsidP="00B71474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Sakkunnig skickar p</w:t>
      </w:r>
      <w:r w:rsidR="004E3F8D" w:rsidRPr="004E3F8D">
        <w:rPr>
          <w:szCs w:val="20"/>
        </w:rPr>
        <w:t xml:space="preserve">rotokollet </w:t>
      </w:r>
      <w:r>
        <w:rPr>
          <w:szCs w:val="20"/>
        </w:rPr>
        <w:t>till</w:t>
      </w:r>
      <w:r w:rsidR="00400947">
        <w:rPr>
          <w:szCs w:val="20"/>
        </w:rPr>
        <w:t xml:space="preserve"> samtliga</w:t>
      </w:r>
      <w:r>
        <w:rPr>
          <w:szCs w:val="20"/>
        </w:rPr>
        <w:t xml:space="preserve"> deltagar</w:t>
      </w:r>
      <w:r w:rsidR="00400947">
        <w:rPr>
          <w:szCs w:val="20"/>
        </w:rPr>
        <w:t>e</w:t>
      </w:r>
      <w:r>
        <w:rPr>
          <w:szCs w:val="20"/>
        </w:rPr>
        <w:t xml:space="preserve"> av egeninspektionen.</w:t>
      </w:r>
      <w:r w:rsidR="004E3F8D" w:rsidRPr="004E3F8D">
        <w:rPr>
          <w:szCs w:val="20"/>
        </w:rPr>
        <w:t xml:space="preserve"> Vårdenhetschef sparar</w:t>
      </w:r>
      <w:r w:rsidR="00400947">
        <w:rPr>
          <w:szCs w:val="20"/>
        </w:rPr>
        <w:t xml:space="preserve"> protokollet</w:t>
      </w:r>
      <w:r w:rsidR="004E3F8D" w:rsidRPr="004E3F8D">
        <w:rPr>
          <w:szCs w:val="20"/>
        </w:rPr>
        <w:t xml:space="preserve"> i en pärm</w:t>
      </w:r>
      <w:r w:rsidR="001A3DEA">
        <w:rPr>
          <w:szCs w:val="20"/>
        </w:rPr>
        <w:t xml:space="preserve"> för signering av avvikelser</w:t>
      </w:r>
      <w:r w:rsidR="00636EE3">
        <w:rPr>
          <w:szCs w:val="20"/>
        </w:rPr>
        <w:t xml:space="preserve"> av </w:t>
      </w:r>
      <w:r w:rsidR="00DA1069">
        <w:rPr>
          <w:szCs w:val="20"/>
        </w:rPr>
        <w:t>ansvarig</w:t>
      </w:r>
      <w:r w:rsidR="001A3DEA">
        <w:rPr>
          <w:szCs w:val="20"/>
        </w:rPr>
        <w:t xml:space="preserve"> alt eftersom de blir åtgärdade</w:t>
      </w:r>
      <w:r w:rsidR="004E3F8D" w:rsidRPr="004E3F8D">
        <w:rPr>
          <w:szCs w:val="20"/>
        </w:rPr>
        <w:t>.</w:t>
      </w:r>
      <w:r w:rsidR="00B71474">
        <w:rPr>
          <w:szCs w:val="20"/>
        </w:rPr>
        <w:t xml:space="preserve"> </w:t>
      </w:r>
      <w:r w:rsidR="00B71474" w:rsidRPr="004E3F8D">
        <w:rPr>
          <w:szCs w:val="20"/>
        </w:rPr>
        <w:t>Protokollet tas upp och gås igenom på arbetsplaststräff med all personal. Synpunkter skrivs till protokollet. Eventuella avvikelser skall snarast åtgärdas.</w:t>
      </w:r>
    </w:p>
    <w:p w14:paraId="4A1AA892" w14:textId="751F8ECD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p w14:paraId="7BC1B3AA" w14:textId="77777777" w:rsidR="004E3F8D" w:rsidRPr="004E3F8D" w:rsidRDefault="004E3F8D" w:rsidP="004E3F8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E3F8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13B04" w14:textId="77777777" w:rsidR="00AD4360" w:rsidRDefault="00AD4360">
      <w:r>
        <w:separator/>
      </w:r>
    </w:p>
  </w:endnote>
  <w:endnote w:type="continuationSeparator" w:id="0">
    <w:p w14:paraId="1F4AEEFB" w14:textId="77777777" w:rsidR="00AD4360" w:rsidRDefault="00AD4360">
      <w:r>
        <w:continuationSeparator/>
      </w:r>
    </w:p>
  </w:endnote>
  <w:endnote w:type="continuationNotice" w:id="1">
    <w:p w14:paraId="6ECE99E7" w14:textId="77777777" w:rsidR="00AD4360" w:rsidRDefault="00AD43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E640" w14:textId="77777777" w:rsidR="00AD4360" w:rsidRDefault="00AD4360"/>
  </w:footnote>
  <w:footnote w:type="continuationSeparator" w:id="0">
    <w:p w14:paraId="2EC17311" w14:textId="77777777" w:rsidR="00AD4360" w:rsidRDefault="00AD4360">
      <w:r>
        <w:continuationSeparator/>
      </w:r>
    </w:p>
  </w:footnote>
  <w:footnote w:type="continuationNotice" w:id="1">
    <w:p w14:paraId="0BB69999" w14:textId="77777777" w:rsidR="00AD4360" w:rsidRDefault="00AD43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B21F0"/>
    <w:multiLevelType w:val="singleLevel"/>
    <w:tmpl w:val="041D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0176383">
    <w:abstractNumId w:val="18"/>
  </w:num>
  <w:num w:numId="2" w16cid:durableId="370306740">
    <w:abstractNumId w:val="15"/>
  </w:num>
  <w:num w:numId="3" w16cid:durableId="2027638084">
    <w:abstractNumId w:val="0"/>
  </w:num>
  <w:num w:numId="4" w16cid:durableId="1152723241">
    <w:abstractNumId w:val="6"/>
  </w:num>
  <w:num w:numId="5" w16cid:durableId="802582174">
    <w:abstractNumId w:val="16"/>
  </w:num>
  <w:num w:numId="6" w16cid:durableId="1775973015">
    <w:abstractNumId w:val="2"/>
  </w:num>
  <w:num w:numId="7" w16cid:durableId="1401060340">
    <w:abstractNumId w:val="11"/>
  </w:num>
  <w:num w:numId="8" w16cid:durableId="1785349237">
    <w:abstractNumId w:val="8"/>
  </w:num>
  <w:num w:numId="9" w16cid:durableId="426196096">
    <w:abstractNumId w:val="1"/>
  </w:num>
  <w:num w:numId="10" w16cid:durableId="985477092">
    <w:abstractNumId w:val="1"/>
  </w:num>
  <w:num w:numId="11" w16cid:durableId="252318922">
    <w:abstractNumId w:val="3"/>
  </w:num>
  <w:num w:numId="12" w16cid:durableId="315766480">
    <w:abstractNumId w:val="4"/>
  </w:num>
  <w:num w:numId="13" w16cid:durableId="839152781">
    <w:abstractNumId w:val="14"/>
  </w:num>
  <w:num w:numId="14" w16cid:durableId="1873835209">
    <w:abstractNumId w:val="9"/>
  </w:num>
  <w:num w:numId="15" w16cid:durableId="2067025479">
    <w:abstractNumId w:val="7"/>
  </w:num>
  <w:num w:numId="16" w16cid:durableId="1786268359">
    <w:abstractNumId w:val="13"/>
  </w:num>
  <w:num w:numId="17" w16cid:durableId="1613240860">
    <w:abstractNumId w:val="5"/>
  </w:num>
  <w:num w:numId="18" w16cid:durableId="1445465964">
    <w:abstractNumId w:val="10"/>
  </w:num>
  <w:num w:numId="19" w16cid:durableId="623730145">
    <w:abstractNumId w:val="17"/>
  </w:num>
  <w:num w:numId="20" w16cid:durableId="1475484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CD2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DBE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3DEA"/>
    <w:rsid w:val="001A4E7C"/>
    <w:rsid w:val="001B762C"/>
    <w:rsid w:val="001C18E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D9D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0A46"/>
    <w:rsid w:val="003E2FF7"/>
    <w:rsid w:val="003F1013"/>
    <w:rsid w:val="003F1ACF"/>
    <w:rsid w:val="00400947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8CB"/>
    <w:rsid w:val="004A355D"/>
    <w:rsid w:val="004A4970"/>
    <w:rsid w:val="004B2183"/>
    <w:rsid w:val="004B2A01"/>
    <w:rsid w:val="004C2559"/>
    <w:rsid w:val="004D7BA3"/>
    <w:rsid w:val="004E3F8D"/>
    <w:rsid w:val="004E6569"/>
    <w:rsid w:val="004F4518"/>
    <w:rsid w:val="004F4C62"/>
    <w:rsid w:val="00501433"/>
    <w:rsid w:val="00511CC4"/>
    <w:rsid w:val="00512BE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613"/>
    <w:rsid w:val="005C0045"/>
    <w:rsid w:val="005C084E"/>
    <w:rsid w:val="005C4606"/>
    <w:rsid w:val="005D0B0C"/>
    <w:rsid w:val="005E02B3"/>
    <w:rsid w:val="005E1E24"/>
    <w:rsid w:val="0060529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EE3"/>
    <w:rsid w:val="0065595B"/>
    <w:rsid w:val="00660269"/>
    <w:rsid w:val="006629DA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3D6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5F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360"/>
    <w:rsid w:val="00AD73EC"/>
    <w:rsid w:val="00AE5BC7"/>
    <w:rsid w:val="00AF5AAF"/>
    <w:rsid w:val="00B046D8"/>
    <w:rsid w:val="00B13F4C"/>
    <w:rsid w:val="00B16131"/>
    <w:rsid w:val="00B16219"/>
    <w:rsid w:val="00B16C59"/>
    <w:rsid w:val="00B33FDD"/>
    <w:rsid w:val="00B359CC"/>
    <w:rsid w:val="00B36107"/>
    <w:rsid w:val="00B41789"/>
    <w:rsid w:val="00B46C03"/>
    <w:rsid w:val="00B60155"/>
    <w:rsid w:val="00B60C6C"/>
    <w:rsid w:val="00B619A9"/>
    <w:rsid w:val="00B65A9D"/>
    <w:rsid w:val="00B66D60"/>
    <w:rsid w:val="00B71474"/>
    <w:rsid w:val="00B75EDE"/>
    <w:rsid w:val="00B77D88"/>
    <w:rsid w:val="00B77FAF"/>
    <w:rsid w:val="00B84336"/>
    <w:rsid w:val="00B851B9"/>
    <w:rsid w:val="00B86453"/>
    <w:rsid w:val="00B90054"/>
    <w:rsid w:val="00B92C14"/>
    <w:rsid w:val="00B95F62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19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A5B"/>
    <w:rsid w:val="00CF70BB"/>
    <w:rsid w:val="00D074DB"/>
    <w:rsid w:val="00D139CF"/>
    <w:rsid w:val="00D37E7F"/>
    <w:rsid w:val="00D47AD7"/>
    <w:rsid w:val="00D51529"/>
    <w:rsid w:val="00D85218"/>
    <w:rsid w:val="00D915B1"/>
    <w:rsid w:val="00DA1069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C9E"/>
    <w:rsid w:val="00E52A86"/>
    <w:rsid w:val="00E54B47"/>
    <w:rsid w:val="00E553BF"/>
    <w:rsid w:val="00E55D93"/>
    <w:rsid w:val="00E56777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797"/>
    <w:rsid w:val="00EE2A56"/>
    <w:rsid w:val="00EE3818"/>
    <w:rsid w:val="00F22264"/>
    <w:rsid w:val="00F2564D"/>
    <w:rsid w:val="00F35B05"/>
    <w:rsid w:val="00F413D9"/>
    <w:rsid w:val="00F5135F"/>
    <w:rsid w:val="00F51F78"/>
    <w:rsid w:val="00F64242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D099F5"/>
    <w:rsid w:val="647B2B65"/>
    <w:rsid w:val="6B2CF8ED"/>
    <w:rsid w:val="714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6424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642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4242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42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4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128</Words>
  <Characters>931</Characters>
  <Application>Microsoft Office Word</Application>
  <DocSecurity>0</DocSecurity>
  <Lines>7</Lines>
  <Paragraphs>2</Paragraphs>
  <ScaleCrop>false</ScaleCrop>
  <Manager/>
  <Company/>
  <LinksUpToDate>false</LinksUpToDate>
  <CharactersWithSpaces>1057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Egeninspektion GMP Q Di 13</dc:title>
  <dc:subject/>
  <dc:creator>patrik.jens.johansson@vgregion.se</dc:creator>
  <keywords/>
  <lastModifiedBy>Anna Bäck</lastModifiedBy>
  <revision>22</revision>
  <lastPrinted>2016-03-31T10:56:00.0000000Z</lastPrinted>
  <dcterms:created xsi:type="dcterms:W3CDTF">2022-05-06T06:15:00.0000000Z</dcterms:created>
  <dcterms:modified xsi:type="dcterms:W3CDTF">2024-08-22T06:11:00.0000000Z</dcterms:modified>
</coreProperties>
</file>