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EA1E" w14:textId="77777777" w:rsidR="00F515A6" w:rsidRDefault="00F515A6" w:rsidP="00F35B05">
      <w:pPr>
        <w:pStyle w:val="Rubrik2"/>
        <w:sectPr w:rsidR="00F515A6" w:rsidSect="00F515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16B82B" w14:textId="77777777" w:rsidR="00F515A6" w:rsidRPr="00F515A6" w:rsidRDefault="00F515A6" w:rsidP="00F515A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515A6">
        <w:rPr>
          <w:szCs w:val="20"/>
        </w:rPr>
        <w:tab/>
      </w:r>
    </w:p>
    <w:p w14:paraId="5FA4094F" w14:textId="4F0077D9" w:rsidR="00F515A6" w:rsidRPr="00F515A6" w:rsidRDefault="00F515A6" w:rsidP="00F515A6">
      <w:pPr>
        <w:spacing w:after="0" w:line="240" w:lineRule="auto"/>
        <w:ind w:left="0" w:right="0"/>
        <w:rPr>
          <w:szCs w:val="20"/>
        </w:rPr>
      </w:pPr>
      <w:r w:rsidRPr="00F515A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71580" wp14:editId="3CC43A6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0A4B1" w14:textId="77777777" w:rsidR="00F515A6" w:rsidRPr="003D37FD" w:rsidRDefault="00F515A6" w:rsidP="00F515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A715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DF0A4B1" w14:textId="77777777" w:rsidR="00F515A6" w:rsidRPr="003D37FD" w:rsidRDefault="00F515A6" w:rsidP="00F515A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14469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515A6" w:rsidRPr="00F515A6" w14:paraId="08EE3226" w14:textId="77777777" w:rsidTr="00B7085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30604AD" w14:textId="4B6E4F48" w:rsidR="00F515A6" w:rsidRPr="00696BE7" w:rsidRDefault="00F515A6" w:rsidP="00696BE7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696BE7">
              <w:t>Signeringslista provtagning</w:t>
            </w:r>
            <w:r w:rsidR="00297E7B">
              <w:t xml:space="preserve"> av</w:t>
            </w:r>
            <w:r w:rsidRPr="00696BE7">
              <w:t xml:space="preserve"> </w:t>
            </w:r>
            <w:proofErr w:type="spellStart"/>
            <w:r w:rsidR="00060201">
              <w:t>hdvätska</w:t>
            </w:r>
            <w:proofErr w:type="spellEnd"/>
            <w:r w:rsidR="008C48F1">
              <w:t xml:space="preserve"> </w:t>
            </w:r>
            <w:r w:rsidRPr="00696BE7">
              <w:t>och</w:t>
            </w:r>
            <w:r w:rsidR="008C48F1">
              <w:t xml:space="preserve"> </w:t>
            </w:r>
            <w:proofErr w:type="spellStart"/>
            <w:r w:rsidRPr="00696BE7">
              <w:t>hemofiltrationsvätska</w:t>
            </w:r>
            <w:proofErr w:type="spellEnd"/>
            <w:r w:rsidRPr="00696BE7">
              <w:t xml:space="preserve">                                               </w:t>
            </w:r>
            <w:r w:rsidR="00696BE7" w:rsidRPr="00696BE7">
              <w:t xml:space="preserve">Q Di 109 </w:t>
            </w:r>
            <w:r w:rsidRPr="00696BE7">
              <w:t>GMP</w:t>
            </w:r>
          </w:p>
        </w:tc>
      </w:tr>
    </w:tbl>
    <w:p w14:paraId="3506925A" w14:textId="140FBA6A" w:rsidR="00F515A6" w:rsidRPr="00F515A6" w:rsidRDefault="00F515A6" w:rsidP="00F515A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515A6">
        <w:rPr>
          <w:rFonts w:ascii="Arial" w:hAnsi="Arial" w:cs="Arial"/>
          <w:sz w:val="20"/>
          <w:szCs w:val="20"/>
        </w:rPr>
        <w:t xml:space="preserve">1 ex i </w:t>
      </w:r>
      <w:r w:rsidR="0088342A">
        <w:rPr>
          <w:rFonts w:ascii="Arial" w:hAnsi="Arial" w:cs="Arial"/>
          <w:sz w:val="20"/>
          <w:szCs w:val="20"/>
        </w:rPr>
        <w:t>avdelnings</w:t>
      </w:r>
      <w:r w:rsidRPr="00F515A6">
        <w:rPr>
          <w:rFonts w:ascii="Arial" w:hAnsi="Arial" w:cs="Arial"/>
          <w:sz w:val="20"/>
          <w:szCs w:val="20"/>
        </w:rPr>
        <w:t>pärm, samt i loggbok för respektive dialysmaskin</w:t>
      </w:r>
    </w:p>
    <w:p w14:paraId="58296986" w14:textId="77777777" w:rsidR="00F515A6" w:rsidRPr="00F515A6" w:rsidRDefault="00F515A6" w:rsidP="00F515A6">
      <w:pPr>
        <w:spacing w:after="0" w:line="240" w:lineRule="auto"/>
        <w:ind w:left="0" w:right="0"/>
        <w:rPr>
          <w:b/>
          <w:szCs w:val="20"/>
        </w:rPr>
      </w:pPr>
    </w:p>
    <w:p w14:paraId="47C229EC" w14:textId="77777777" w:rsidR="00F515A6" w:rsidRPr="00F515A6" w:rsidRDefault="00F515A6" w:rsidP="00F515A6">
      <w:pPr>
        <w:spacing w:after="0" w:line="240" w:lineRule="auto"/>
        <w:ind w:left="0" w:right="0"/>
        <w:rPr>
          <w:b/>
          <w:szCs w:val="20"/>
        </w:rPr>
      </w:pPr>
      <w:r w:rsidRPr="00F515A6">
        <w:rPr>
          <w:b/>
          <w:szCs w:val="20"/>
        </w:rPr>
        <w:t>Årtal …………</w:t>
      </w:r>
    </w:p>
    <w:p w14:paraId="7ECF2051" w14:textId="77777777" w:rsidR="00F515A6" w:rsidRPr="00F515A6" w:rsidRDefault="00F515A6" w:rsidP="00F515A6">
      <w:pPr>
        <w:spacing w:after="0" w:line="240" w:lineRule="auto"/>
        <w:ind w:left="0" w:right="0"/>
        <w:rPr>
          <w:b/>
          <w:szCs w:val="20"/>
        </w:rPr>
      </w:pPr>
    </w:p>
    <w:p w14:paraId="6B17BE9B" w14:textId="77777777" w:rsidR="00F515A6" w:rsidRPr="00F515A6" w:rsidRDefault="00F515A6" w:rsidP="00F515A6">
      <w:pPr>
        <w:spacing w:after="0" w:line="240" w:lineRule="auto"/>
        <w:ind w:left="0" w:right="0"/>
        <w:rPr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492"/>
        <w:gridCol w:w="2170"/>
        <w:gridCol w:w="1204"/>
      </w:tblGrid>
      <w:tr w:rsidR="00F515A6" w:rsidRPr="00F515A6" w14:paraId="5EFD1A9A" w14:textId="77777777" w:rsidTr="00B7085B">
        <w:tc>
          <w:tcPr>
            <w:tcW w:w="1346" w:type="dxa"/>
          </w:tcPr>
          <w:p w14:paraId="08F831D4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F515A6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4492" w:type="dxa"/>
          </w:tcPr>
          <w:p w14:paraId="349C4CAF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F515A6">
              <w:rPr>
                <w:b/>
                <w:sz w:val="28"/>
                <w:szCs w:val="28"/>
              </w:rPr>
              <w:t>Provtagning</w:t>
            </w:r>
          </w:p>
        </w:tc>
        <w:tc>
          <w:tcPr>
            <w:tcW w:w="2170" w:type="dxa"/>
          </w:tcPr>
          <w:p w14:paraId="6B36B807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F515A6">
              <w:rPr>
                <w:b/>
                <w:sz w:val="28"/>
                <w:szCs w:val="28"/>
              </w:rPr>
              <w:t>Konduktivitet</w:t>
            </w:r>
          </w:p>
        </w:tc>
        <w:tc>
          <w:tcPr>
            <w:tcW w:w="1204" w:type="dxa"/>
          </w:tcPr>
          <w:p w14:paraId="2D3ED84F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F515A6">
              <w:rPr>
                <w:b/>
                <w:sz w:val="28"/>
                <w:szCs w:val="28"/>
              </w:rPr>
              <w:t>Signatur</w:t>
            </w:r>
          </w:p>
        </w:tc>
      </w:tr>
      <w:tr w:rsidR="00F515A6" w:rsidRPr="00F515A6" w14:paraId="34FF383E" w14:textId="77777777" w:rsidTr="00B7085B">
        <w:tc>
          <w:tcPr>
            <w:tcW w:w="1346" w:type="dxa"/>
          </w:tcPr>
          <w:p w14:paraId="2EF25FDC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23545390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75169094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7DB572BA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2B9C5893" w14:textId="77777777" w:rsidTr="00B7085B">
        <w:tc>
          <w:tcPr>
            <w:tcW w:w="1346" w:type="dxa"/>
          </w:tcPr>
          <w:p w14:paraId="3E1D60F0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081CBCCB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518376E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3B75A734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12E1AFD5" w14:textId="77777777" w:rsidTr="00B7085B">
        <w:tc>
          <w:tcPr>
            <w:tcW w:w="1346" w:type="dxa"/>
          </w:tcPr>
          <w:p w14:paraId="27FEBB5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726604CB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4ED2DA2E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0A08E910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2B4B0692" w14:textId="77777777" w:rsidTr="00B7085B">
        <w:tc>
          <w:tcPr>
            <w:tcW w:w="1346" w:type="dxa"/>
          </w:tcPr>
          <w:p w14:paraId="77232783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1AAFC214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63B54BE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3D2E10E5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255DC4C4" w14:textId="77777777" w:rsidTr="00B7085B">
        <w:tc>
          <w:tcPr>
            <w:tcW w:w="1346" w:type="dxa"/>
          </w:tcPr>
          <w:p w14:paraId="7847DFA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785C4150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0642A210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454FE700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6A74D124" w14:textId="77777777" w:rsidTr="00B7085B">
        <w:tc>
          <w:tcPr>
            <w:tcW w:w="1346" w:type="dxa"/>
          </w:tcPr>
          <w:p w14:paraId="19525DE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07E96ACC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20B2BB9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03D3ABDC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1B65C317" w14:textId="77777777" w:rsidTr="00B7085B">
        <w:tc>
          <w:tcPr>
            <w:tcW w:w="1346" w:type="dxa"/>
          </w:tcPr>
          <w:p w14:paraId="1E883117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69CFFF1E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6B7B11D7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6B684D2E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10506560" w14:textId="77777777" w:rsidTr="00B7085B">
        <w:tc>
          <w:tcPr>
            <w:tcW w:w="1346" w:type="dxa"/>
          </w:tcPr>
          <w:p w14:paraId="29FA1A0E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7AC6569C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25F5A27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5B66C2EA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2125621E" w14:textId="77777777" w:rsidTr="00B7085B">
        <w:tc>
          <w:tcPr>
            <w:tcW w:w="1346" w:type="dxa"/>
          </w:tcPr>
          <w:p w14:paraId="774DC998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7E3BD57C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5879ED42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588FD684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6AAAD209" w14:textId="77777777" w:rsidTr="00B7085B">
        <w:tc>
          <w:tcPr>
            <w:tcW w:w="1346" w:type="dxa"/>
          </w:tcPr>
          <w:p w14:paraId="3231DC69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3DE174DF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0D4D68DB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6DBC44DD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3245E4A9" w14:textId="77777777" w:rsidTr="00B7085B">
        <w:tc>
          <w:tcPr>
            <w:tcW w:w="1346" w:type="dxa"/>
          </w:tcPr>
          <w:p w14:paraId="364897EF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19F97E8C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137888B8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1221B5BE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F515A6" w:rsidRPr="00F515A6" w14:paraId="505FFD8B" w14:textId="77777777" w:rsidTr="00B7085B">
        <w:tc>
          <w:tcPr>
            <w:tcW w:w="1346" w:type="dxa"/>
          </w:tcPr>
          <w:p w14:paraId="3E61E86F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4492" w:type="dxa"/>
          </w:tcPr>
          <w:p w14:paraId="4D1EB746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2170" w:type="dxa"/>
          </w:tcPr>
          <w:p w14:paraId="2E69E72D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14:paraId="2FD66EA8" w14:textId="77777777" w:rsidR="00F515A6" w:rsidRPr="00F515A6" w:rsidRDefault="00F515A6" w:rsidP="00F515A6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</w:tbl>
    <w:p w14:paraId="0D8EA786" w14:textId="77777777" w:rsidR="00F515A6" w:rsidRPr="00F515A6" w:rsidRDefault="00F515A6" w:rsidP="00F515A6">
      <w:pPr>
        <w:spacing w:after="0" w:line="240" w:lineRule="auto"/>
        <w:ind w:left="0" w:right="0"/>
        <w:rPr>
          <w:sz w:val="36"/>
          <w:szCs w:val="36"/>
        </w:rPr>
      </w:pPr>
    </w:p>
    <w:p w14:paraId="34BD73FB" w14:textId="77777777" w:rsidR="00F515A6" w:rsidRPr="00F515A6" w:rsidRDefault="00F515A6" w:rsidP="00F515A6">
      <w:pPr>
        <w:spacing w:after="0" w:line="240" w:lineRule="auto"/>
        <w:ind w:left="0" w:right="0"/>
        <w:rPr>
          <w:sz w:val="36"/>
          <w:szCs w:val="3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515A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1795134">
    <w:abstractNumId w:val="17"/>
  </w:num>
  <w:num w:numId="2" w16cid:durableId="854072485">
    <w:abstractNumId w:val="14"/>
  </w:num>
  <w:num w:numId="3" w16cid:durableId="70932387">
    <w:abstractNumId w:val="0"/>
  </w:num>
  <w:num w:numId="4" w16cid:durableId="1835681579">
    <w:abstractNumId w:val="6"/>
  </w:num>
  <w:num w:numId="5" w16cid:durableId="612900595">
    <w:abstractNumId w:val="15"/>
  </w:num>
  <w:num w:numId="6" w16cid:durableId="759986093">
    <w:abstractNumId w:val="2"/>
  </w:num>
  <w:num w:numId="7" w16cid:durableId="2113670365">
    <w:abstractNumId w:val="11"/>
  </w:num>
  <w:num w:numId="8" w16cid:durableId="984044637">
    <w:abstractNumId w:val="8"/>
  </w:num>
  <w:num w:numId="9" w16cid:durableId="456946139">
    <w:abstractNumId w:val="1"/>
  </w:num>
  <w:num w:numId="10" w16cid:durableId="1282954068">
    <w:abstractNumId w:val="1"/>
  </w:num>
  <w:num w:numId="11" w16cid:durableId="1366516191">
    <w:abstractNumId w:val="3"/>
  </w:num>
  <w:num w:numId="12" w16cid:durableId="1968654645">
    <w:abstractNumId w:val="4"/>
  </w:num>
  <w:num w:numId="13" w16cid:durableId="1389648532">
    <w:abstractNumId w:val="13"/>
  </w:num>
  <w:num w:numId="14" w16cid:durableId="1037968000">
    <w:abstractNumId w:val="9"/>
  </w:num>
  <w:num w:numId="15" w16cid:durableId="1636837649">
    <w:abstractNumId w:val="7"/>
  </w:num>
  <w:num w:numId="16" w16cid:durableId="1151796883">
    <w:abstractNumId w:val="12"/>
  </w:num>
  <w:num w:numId="17" w16cid:durableId="138806978">
    <w:abstractNumId w:val="5"/>
  </w:num>
  <w:num w:numId="18" w16cid:durableId="789788050">
    <w:abstractNumId w:val="10"/>
  </w:num>
  <w:num w:numId="19" w16cid:durableId="16745242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3639"/>
    <w:rsid w:val="0005691C"/>
    <w:rsid w:val="00056ECB"/>
    <w:rsid w:val="00056ED5"/>
    <w:rsid w:val="00060201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E7B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9B3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39D0"/>
    <w:rsid w:val="00665F89"/>
    <w:rsid w:val="00673C92"/>
    <w:rsid w:val="006753EC"/>
    <w:rsid w:val="00696BE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42A"/>
    <w:rsid w:val="00892F28"/>
    <w:rsid w:val="008A0C5F"/>
    <w:rsid w:val="008A3DEA"/>
    <w:rsid w:val="008A4EB9"/>
    <w:rsid w:val="008A74C0"/>
    <w:rsid w:val="008B1694"/>
    <w:rsid w:val="008C48F1"/>
    <w:rsid w:val="008C4B27"/>
    <w:rsid w:val="008C7F2A"/>
    <w:rsid w:val="008E36F8"/>
    <w:rsid w:val="008E46B2"/>
    <w:rsid w:val="008E682C"/>
    <w:rsid w:val="008E78A1"/>
    <w:rsid w:val="008F589F"/>
    <w:rsid w:val="00906238"/>
    <w:rsid w:val="00907C7C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8CD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138C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4ED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5A6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1</Pages>
  <Words>26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Signeringslista provtagning hemofiltrationsvätska och hdvätska GMP Q Di 109</dc:title>
  <dc:subject/>
  <dc:creator>patrik.jens.johansson@vgregion.se</dc:creator>
  <keywords/>
  <lastModifiedBy>Anita Fredriksson</lastModifiedBy>
  <revision>10</revision>
  <lastPrinted>2016-03-31T10:56:00.0000000Z</lastPrinted>
  <dcterms:created xsi:type="dcterms:W3CDTF">2022-05-06T06:15:00.0000000Z</dcterms:created>
  <dcterms:modified xsi:type="dcterms:W3CDTF">2025-04-17T07:50:00.0000000Z</dcterms:modified>
</coreProperties>
</file>