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D79D2" w:rsidP="00F35B05" w:rsidRDefault="001D79D2" w14:paraId="2F5B73AB" w14:textId="77777777">
      <w:pPr>
        <w:pStyle w:val="Rubrik2"/>
        <w:sectPr w:rsidR="001D79D2" w:rsidSect="001D79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D79D2" w:rsidR="001D79D2" w:rsidP="001D79D2" w:rsidRDefault="001D79D2" w14:paraId="05643872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1D79D2" w:rsidR="001D79D2" w:rsidTr="2DCB9D98" w14:paraId="56283E0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D79D2" w:rsidR="001D79D2" w:rsidP="2DCB9D98" w:rsidRDefault="001D79D2" w14:paraId="2B4D7903" w14:textId="3EE89875">
            <w:pPr>
              <w:pStyle w:val="Rubrik1"/>
              <w:rPr>
                <w:noProof/>
                <w:sz w:val="20"/>
                <w:szCs w:val="20"/>
              </w:rPr>
            </w:pPr>
            <w:r w:rsidRPr="001D79D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B942909" wp14:editId="6352626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1D79D2" w:rsidP="001D79D2" w:rsidRDefault="001D79D2" w14:paraId="6DF707FF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14468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75BCECCA">
                    <v:shapetype id="_x0000_t202" coordsize="21600,21600" o:spt="202" path="m,l,21600r21600,l21600,xe" w14:anchorId="2B942909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1D79D2" w:rsidP="001D79D2" w:rsidRDefault="001D79D2" w14:paraId="7CD9B8B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14468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1D79D2" w:rsidR="001D79D2">
              <w:rPr>
                <w:noProof/>
              </w:rPr>
              <w:t xml:space="preserve">Validering ny dialysmaskin </w:t>
            </w:r>
            <w:r w:rsidR="0080334D">
              <w:rPr>
                <w:noProof/>
              </w:rPr>
              <w:t xml:space="preserve">  </w:t>
            </w:r>
            <w:r w:rsidR="00C05CA4">
              <w:rPr>
                <w:noProof/>
              </w:rPr>
              <w:t xml:space="preserve"> </w:t>
            </w:r>
            <w:r w:rsidRPr="001D79D2" w:rsidR="001D79D2">
              <w:rPr>
                <w:noProof/>
              </w:rPr>
              <w:t>vatten</w:t>
            </w:r>
            <w:r w:rsidRPr="0080334D" w:rsidR="001D79D2">
              <w:rPr/>
              <w:t xml:space="preserve">kvalitet  </w:t>
            </w:r>
            <w:r w:rsidRPr="0080334D" w:rsidR="001D79D2">
              <w:rPr/>
              <w:t xml:space="preserve">GMP</w:t>
            </w:r>
            <w:r w:rsidRPr="0080334D" w:rsidR="2734FD35">
              <w:rPr/>
              <w:t xml:space="preserve"> Q Di 108</w:t>
            </w:r>
          </w:p>
        </w:tc>
      </w:tr>
    </w:tbl>
    <w:p w:rsidRPr="001D79D2" w:rsidR="001D79D2" w:rsidP="001D79D2" w:rsidRDefault="001D79D2" w14:paraId="60E09FDB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1D79D2">
        <w:rPr>
          <w:rFonts w:ascii="Arial" w:hAnsi="Arial" w:cs="Arial"/>
          <w:bCs/>
          <w:kern w:val="32"/>
          <w:sz w:val="20"/>
          <w:szCs w:val="20"/>
        </w:rPr>
        <w:t>1 ex i originalpärm,</w:t>
      </w:r>
      <w:r w:rsidRPr="001D79D2">
        <w:rPr>
          <w:rFonts w:ascii="Arial" w:hAnsi="Arial" w:cs="Arial"/>
          <w:b/>
          <w:bCs/>
          <w:kern w:val="32"/>
          <w:sz w:val="20"/>
          <w:szCs w:val="20"/>
        </w:rPr>
        <w:t xml:space="preserve"> </w:t>
      </w:r>
      <w:r w:rsidRPr="001D79D2">
        <w:rPr>
          <w:rFonts w:ascii="Arial" w:hAnsi="Arial" w:cs="Arial"/>
          <w:bCs/>
          <w:kern w:val="32"/>
          <w:sz w:val="20"/>
          <w:szCs w:val="20"/>
        </w:rPr>
        <w:t>samt i loggbok för respektive dialysmaskin</w:t>
      </w:r>
    </w:p>
    <w:p w:rsidRPr="001D79D2" w:rsidR="001D79D2" w:rsidP="001D79D2" w:rsidRDefault="001D79D2" w14:paraId="2461846E" w14:textId="77777777">
      <w:pPr>
        <w:spacing w:after="0" w:line="240" w:lineRule="auto"/>
        <w:ind w:left="0" w:right="0"/>
        <w:rPr>
          <w:b/>
          <w:sz w:val="28"/>
          <w:szCs w:val="20"/>
        </w:rPr>
      </w:pPr>
    </w:p>
    <w:p w:rsidRPr="0080334D" w:rsidR="001D79D2" w:rsidP="001D79D2" w:rsidRDefault="001D79D2" w14:paraId="4C222AB4" w14:textId="77777777">
      <w:pPr>
        <w:spacing w:after="0" w:line="240" w:lineRule="auto"/>
        <w:ind w:left="0" w:right="-1419"/>
        <w:rPr>
          <w:b/>
        </w:rPr>
      </w:pPr>
      <w:r w:rsidRPr="0080334D">
        <w:rPr>
          <w:b/>
        </w:rPr>
        <w:t xml:space="preserve">OBS. Ange på remissen till </w:t>
      </w:r>
      <w:proofErr w:type="spellStart"/>
      <w:r w:rsidRPr="0080334D">
        <w:rPr>
          <w:b/>
        </w:rPr>
        <w:t>Kem.lab</w:t>
      </w:r>
      <w:proofErr w:type="spellEnd"/>
      <w:r w:rsidRPr="0080334D">
        <w:rPr>
          <w:b/>
        </w:rPr>
        <w:t xml:space="preserve">. </w:t>
      </w:r>
      <w:proofErr w:type="spellStart"/>
      <w:r w:rsidRPr="0080334D">
        <w:rPr>
          <w:b/>
        </w:rPr>
        <w:t>kaliuminnehåll</w:t>
      </w:r>
      <w:proofErr w:type="spellEnd"/>
      <w:r w:rsidRPr="0080334D">
        <w:rPr>
          <w:b/>
        </w:rPr>
        <w:t xml:space="preserve"> i dialyskoncentrat</w:t>
      </w:r>
    </w:p>
    <w:p w:rsidRPr="0080334D" w:rsidR="001D79D2" w:rsidP="001D79D2" w:rsidRDefault="001D79D2" w14:paraId="55CD24D0" w14:textId="77777777">
      <w:pPr>
        <w:spacing w:after="0" w:line="240" w:lineRule="auto"/>
        <w:ind w:left="0" w:right="-1419"/>
      </w:pPr>
    </w:p>
    <w:p w:rsidRPr="0080334D" w:rsidR="001D79D2" w:rsidP="001D79D2" w:rsidRDefault="001D79D2" w14:paraId="3A0A2F35" w14:textId="77777777">
      <w:pPr>
        <w:spacing w:after="0" w:line="240" w:lineRule="auto"/>
        <w:ind w:left="0" w:right="-1419"/>
      </w:pPr>
    </w:p>
    <w:p w:rsidRPr="0080334D" w:rsidR="001D79D2" w:rsidP="001D79D2" w:rsidRDefault="001D79D2" w14:paraId="33C1D075" w14:textId="77777777">
      <w:pPr>
        <w:keepNext/>
        <w:spacing w:after="0" w:line="240" w:lineRule="auto"/>
        <w:ind w:left="0" w:right="-1702"/>
        <w:outlineLvl w:val="3"/>
      </w:pPr>
      <w:r w:rsidRPr="0080334D">
        <w:t xml:space="preserve">Prov 1 dag 1: </w:t>
      </w:r>
      <w:r w:rsidRPr="0080334D">
        <w:tab/>
      </w:r>
      <w:r w:rsidRPr="0080334D">
        <w:t xml:space="preserve">    500 ml provtagningsflaska för bakteriologisk odling, 6 ml rör</w:t>
      </w:r>
    </w:p>
    <w:p w:rsidRPr="0080334D" w:rsidR="001D79D2" w:rsidP="001D79D2" w:rsidRDefault="001D79D2" w14:paraId="2D66E7EE" w14:textId="77777777">
      <w:pPr>
        <w:spacing w:after="0" w:line="240" w:lineRule="auto"/>
        <w:ind w:left="2880" w:right="-1702"/>
      </w:pPr>
      <w:r w:rsidRPr="0080334D">
        <w:t xml:space="preserve">För </w:t>
      </w:r>
      <w:proofErr w:type="spellStart"/>
      <w:r w:rsidRPr="0080334D">
        <w:t>endotoxinbestämmning</w:t>
      </w:r>
      <w:proofErr w:type="spellEnd"/>
      <w:r w:rsidRPr="0080334D">
        <w:t xml:space="preserve"> samt 10 ml rör för Na, K, CL.</w:t>
      </w:r>
    </w:p>
    <w:p w:rsidRPr="0080334D" w:rsidR="001D79D2" w:rsidP="001D79D2" w:rsidRDefault="001D79D2" w14:paraId="5FDC5D9E" w14:textId="77777777">
      <w:pPr>
        <w:spacing w:after="0" w:line="240" w:lineRule="auto"/>
        <w:ind w:left="2880" w:right="-1702"/>
      </w:pPr>
      <w:r w:rsidRPr="0080334D">
        <w:t>Provtagning enl. Q Di 107.</w:t>
      </w:r>
    </w:p>
    <w:p w:rsidRPr="0080334D" w:rsidR="001D79D2" w:rsidP="001D79D2" w:rsidRDefault="00E81589" w14:paraId="24004D2B" w14:textId="0BD70BC4">
      <w:pPr>
        <w:spacing w:after="0" w:line="240" w:lineRule="auto"/>
        <w:ind w:left="2880" w:right="-1702"/>
      </w:pPr>
      <w:r>
        <w:t>Maskinen får ej användas för behandling, p</w:t>
      </w:r>
      <w:r w:rsidRPr="0080334D" w:rsidR="001D79D2">
        <w:t>atient får inte kopplas in.</w:t>
      </w:r>
    </w:p>
    <w:p w:rsidRPr="0080334D" w:rsidR="001D79D2" w:rsidP="001D79D2" w:rsidRDefault="001D79D2" w14:paraId="3A9D2B23" w14:textId="77777777">
      <w:pPr>
        <w:spacing w:after="0" w:line="240" w:lineRule="auto"/>
        <w:ind w:left="0" w:right="-1702"/>
      </w:pPr>
    </w:p>
    <w:p w:rsidRPr="0080334D" w:rsidR="001D79D2" w:rsidP="001D79D2" w:rsidRDefault="001D79D2" w14:paraId="3A8CA040" w14:textId="77777777">
      <w:pPr>
        <w:keepNext/>
        <w:spacing w:after="0" w:line="240" w:lineRule="auto"/>
        <w:ind w:left="0" w:right="-1702"/>
        <w:outlineLvl w:val="3"/>
      </w:pPr>
      <w:r w:rsidRPr="0080334D">
        <w:t>Prov 2 dag 2:</w:t>
      </w:r>
      <w:r w:rsidRPr="0080334D">
        <w:tab/>
      </w:r>
      <w:r w:rsidRPr="0080334D">
        <w:t xml:space="preserve">                          500 ml provtagningsflaska för bakteriologisk odling, 6 ml rör</w:t>
      </w:r>
    </w:p>
    <w:p w:rsidRPr="0080334D" w:rsidR="001D79D2" w:rsidP="001D79D2" w:rsidRDefault="001D79D2" w14:paraId="3FEC9C7A" w14:textId="77777777">
      <w:pPr>
        <w:spacing w:after="0" w:line="240" w:lineRule="auto"/>
        <w:ind w:left="2880" w:right="-1702"/>
      </w:pPr>
      <w:r w:rsidRPr="0080334D">
        <w:t xml:space="preserve">För </w:t>
      </w:r>
      <w:proofErr w:type="spellStart"/>
      <w:r w:rsidRPr="0080334D">
        <w:t>endotoxinbestämmning</w:t>
      </w:r>
      <w:proofErr w:type="spellEnd"/>
      <w:r w:rsidRPr="0080334D">
        <w:t xml:space="preserve"> samt 10 ml rör för Na, K, </w:t>
      </w:r>
      <w:proofErr w:type="spellStart"/>
      <w:r w:rsidRPr="0080334D">
        <w:t>Cl</w:t>
      </w:r>
      <w:proofErr w:type="spellEnd"/>
      <w:r w:rsidRPr="0080334D">
        <w:t>.</w:t>
      </w:r>
    </w:p>
    <w:p w:rsidRPr="0080334D" w:rsidR="001D79D2" w:rsidP="001D79D2" w:rsidRDefault="001D79D2" w14:paraId="733BDD5E" w14:textId="77777777">
      <w:pPr>
        <w:spacing w:after="0" w:line="240" w:lineRule="auto"/>
        <w:ind w:left="2880" w:right="-1702"/>
      </w:pPr>
      <w:r w:rsidRPr="0080334D">
        <w:t xml:space="preserve">Provtagning </w:t>
      </w:r>
      <w:proofErr w:type="spellStart"/>
      <w:proofErr w:type="gramStart"/>
      <w:r w:rsidRPr="0080334D">
        <w:t>enl.Q</w:t>
      </w:r>
      <w:proofErr w:type="spellEnd"/>
      <w:proofErr w:type="gramEnd"/>
      <w:r w:rsidRPr="0080334D">
        <w:t xml:space="preserve"> Di 107.</w:t>
      </w:r>
    </w:p>
    <w:p w:rsidRPr="0080334D" w:rsidR="001D79D2" w:rsidP="001D79D2" w:rsidRDefault="00E81589" w14:paraId="5AA85250" w14:textId="066B257D">
      <w:pPr>
        <w:spacing w:after="0" w:line="240" w:lineRule="auto"/>
        <w:ind w:left="2880" w:right="-1702"/>
      </w:pPr>
      <w:r>
        <w:t xml:space="preserve">Maskinen får ej användas för behandling, </w:t>
      </w:r>
      <w:r w:rsidRPr="0080334D" w:rsidR="001D79D2">
        <w:t>Patient får inte kopplas in.</w:t>
      </w:r>
    </w:p>
    <w:p w:rsidRPr="0080334D" w:rsidR="001D79D2" w:rsidP="001D79D2" w:rsidRDefault="001D79D2" w14:paraId="066AA7F3" w14:textId="77777777">
      <w:pPr>
        <w:spacing w:after="0" w:line="240" w:lineRule="auto"/>
        <w:ind w:left="0" w:right="-1702"/>
      </w:pPr>
    </w:p>
    <w:p w:rsidRPr="0080334D" w:rsidR="001D79D2" w:rsidP="001D79D2" w:rsidRDefault="001D79D2" w14:paraId="44B9C36F" w14:textId="77777777">
      <w:pPr>
        <w:keepNext/>
        <w:spacing w:after="0" w:line="240" w:lineRule="auto"/>
        <w:ind w:left="0" w:right="-1702"/>
        <w:outlineLvl w:val="3"/>
      </w:pPr>
      <w:r w:rsidRPr="0080334D">
        <w:t xml:space="preserve">Prov 3 dag 3:  </w:t>
      </w:r>
      <w:r w:rsidRPr="0080334D">
        <w:tab/>
      </w:r>
      <w:r w:rsidRPr="0080334D">
        <w:t xml:space="preserve">    500 ml provtagningsflaska för bakteriologisk odling, 6 ml rör</w:t>
      </w:r>
    </w:p>
    <w:p w:rsidRPr="0080334D" w:rsidR="001D79D2" w:rsidP="001D79D2" w:rsidRDefault="001D79D2" w14:paraId="258B4EF8" w14:textId="77777777">
      <w:pPr>
        <w:spacing w:after="0" w:line="240" w:lineRule="auto"/>
        <w:ind w:left="2880" w:right="-1702"/>
      </w:pPr>
      <w:r w:rsidRPr="0080334D">
        <w:t xml:space="preserve">För </w:t>
      </w:r>
      <w:proofErr w:type="spellStart"/>
      <w:r w:rsidRPr="0080334D">
        <w:t>endotoxinbestämmning</w:t>
      </w:r>
      <w:proofErr w:type="spellEnd"/>
      <w:r w:rsidRPr="0080334D">
        <w:t xml:space="preserve"> samt 10 ml rör för Na, K, </w:t>
      </w:r>
      <w:proofErr w:type="spellStart"/>
      <w:r w:rsidRPr="0080334D">
        <w:t>Cl</w:t>
      </w:r>
      <w:proofErr w:type="spellEnd"/>
      <w:r w:rsidRPr="0080334D">
        <w:t>.</w:t>
      </w:r>
    </w:p>
    <w:p w:rsidRPr="0080334D" w:rsidR="001D79D2" w:rsidP="001D79D2" w:rsidRDefault="001D79D2" w14:paraId="6C614B2B" w14:textId="77777777">
      <w:pPr>
        <w:spacing w:after="0" w:line="240" w:lineRule="auto"/>
        <w:ind w:left="2880" w:right="-1702"/>
      </w:pPr>
      <w:r w:rsidRPr="0080334D">
        <w:t xml:space="preserve">Provtagning </w:t>
      </w:r>
      <w:proofErr w:type="spellStart"/>
      <w:proofErr w:type="gramStart"/>
      <w:r w:rsidRPr="0080334D">
        <w:t>enl.Q</w:t>
      </w:r>
      <w:proofErr w:type="spellEnd"/>
      <w:proofErr w:type="gramEnd"/>
      <w:r w:rsidRPr="0080334D">
        <w:t xml:space="preserve"> Di 107.</w:t>
      </w:r>
    </w:p>
    <w:p w:rsidRPr="0080334D" w:rsidR="001D79D2" w:rsidP="001D79D2" w:rsidRDefault="00E81589" w14:paraId="6B8DB0F9" w14:textId="141BB7E9">
      <w:pPr>
        <w:spacing w:after="0" w:line="240" w:lineRule="auto"/>
        <w:ind w:left="2880" w:right="-1702"/>
      </w:pPr>
      <w:r>
        <w:t xml:space="preserve">Maskinen får ej användas för behandling, </w:t>
      </w:r>
      <w:r w:rsidRPr="0080334D" w:rsidR="001D79D2">
        <w:t>Patient får inte kopplas in.</w:t>
      </w:r>
    </w:p>
    <w:p w:rsidRPr="0080334D" w:rsidR="001D79D2" w:rsidP="001D79D2" w:rsidRDefault="001D79D2" w14:paraId="35CB2024" w14:textId="77777777">
      <w:pPr>
        <w:spacing w:after="0" w:line="240" w:lineRule="auto"/>
        <w:ind w:left="0" w:right="-1702"/>
      </w:pPr>
    </w:p>
    <w:p w:rsidRPr="0080334D" w:rsidR="001D79D2" w:rsidP="001D79D2" w:rsidRDefault="001D79D2" w14:paraId="4C9CDD45" w14:textId="727E0A14">
      <w:pPr>
        <w:spacing w:after="0" w:line="240" w:lineRule="auto"/>
        <w:ind w:left="2880" w:right="-1702"/>
      </w:pPr>
      <w:r w:rsidRPr="0080334D">
        <w:t>Ange datum och typ av provtagning på checklista</w:t>
      </w:r>
      <w:r w:rsidR="004C1E9E">
        <w:t>k</w:t>
      </w:r>
      <w:r w:rsidRPr="0080334D">
        <w:t>ontroll-</w:t>
      </w:r>
    </w:p>
    <w:p w:rsidR="001D79D2" w:rsidP="001D79D2" w:rsidRDefault="001D79D2" w14:paraId="38E171E4" w14:textId="77777777">
      <w:pPr>
        <w:spacing w:after="0" w:line="240" w:lineRule="auto"/>
        <w:ind w:left="2880" w:right="-1702"/>
      </w:pPr>
      <w:r w:rsidRPr="0080334D">
        <w:t>Program vattenkvalitet Q Di 109.</w:t>
      </w:r>
    </w:p>
    <w:p w:rsidRPr="0080334D" w:rsidR="00C676E9" w:rsidP="001D79D2" w:rsidRDefault="00DF49B0" w14:paraId="6E28C9A2" w14:textId="5B8C2791">
      <w:pPr>
        <w:spacing w:after="0" w:line="240" w:lineRule="auto"/>
        <w:ind w:left="2880" w:right="-1702"/>
      </w:pPr>
      <w:r>
        <w:t xml:space="preserve">Sammanställning och kontroll av ovanstående görs av </w:t>
      </w:r>
      <w:r w:rsidR="003454DC">
        <w:t>sakkun</w:t>
      </w:r>
      <w:r w:rsidR="0078233C">
        <w:t>n</w:t>
      </w:r>
      <w:r w:rsidR="003454DC">
        <w:t>ig person</w:t>
      </w:r>
      <w:r w:rsidR="0078233C">
        <w:t xml:space="preserve"> och</w:t>
      </w:r>
      <w:r w:rsidR="00613FED">
        <w:t xml:space="preserve"> vårdenhetschef</w:t>
      </w:r>
      <w:r w:rsidR="008A70F7">
        <w:t xml:space="preserve">. </w:t>
      </w:r>
      <w:r w:rsidR="00993858">
        <w:t>Originalsvar sätts in i maskinpärm och följer maskinen.</w:t>
      </w:r>
    </w:p>
    <w:p w:rsidRPr="0080334D" w:rsidR="001D79D2" w:rsidP="001D79D2" w:rsidRDefault="001D79D2" w14:paraId="3BDAF8CB" w14:textId="77777777">
      <w:pPr>
        <w:spacing w:after="0" w:line="240" w:lineRule="auto"/>
        <w:ind w:left="0" w:right="-1702"/>
      </w:pPr>
    </w:p>
    <w:p w:rsidRPr="0080334D" w:rsidR="00B87F19" w:rsidP="006C74A3" w:rsidRDefault="009C7E4B" w14:paraId="5809F103" w14:textId="6B46D632">
      <w:pPr>
        <w:spacing w:after="0" w:line="240" w:lineRule="auto"/>
        <w:ind w:left="2880" w:right="-1702"/>
      </w:pPr>
      <w:r>
        <w:t xml:space="preserve">När </w:t>
      </w:r>
      <w:r w:rsidR="00555632">
        <w:t>Q Di 135 Kvalificerings-valideringsrapport</w:t>
      </w:r>
      <w:r w:rsidR="00CE0BED">
        <w:t xml:space="preserve"> dialysmaskin är ifylld och </w:t>
      </w:r>
      <w:r w:rsidR="006C74A3">
        <w:t xml:space="preserve">   godkän</w:t>
      </w:r>
      <w:r w:rsidR="007E7C5F">
        <w:t>d</w:t>
      </w:r>
      <w:r w:rsidR="006C74A3">
        <w:t xml:space="preserve"> av</w:t>
      </w:r>
      <w:r w:rsidR="000F1A8D">
        <w:t xml:space="preserve"> Medicintekniker, </w:t>
      </w:r>
      <w:r w:rsidR="00D22FEE">
        <w:t>S</w:t>
      </w:r>
      <w:r w:rsidR="006C74A3">
        <w:t>a</w:t>
      </w:r>
      <w:r w:rsidR="000F1A8D">
        <w:t>kkunnig</w:t>
      </w:r>
      <w:r w:rsidR="00D22FEE">
        <w:t xml:space="preserve"> person samt </w:t>
      </w:r>
      <w:r w:rsidR="003912D0">
        <w:t xml:space="preserve">Medicinskt </w:t>
      </w:r>
      <w:r w:rsidR="009E2B5F">
        <w:t>ledningsansvarig</w:t>
      </w:r>
      <w:r w:rsidR="003912D0">
        <w:t xml:space="preserve"> </w:t>
      </w:r>
      <w:r w:rsidR="00557C2A">
        <w:t>läkare</w:t>
      </w:r>
      <w:r w:rsidR="00B87F19">
        <w:t xml:space="preserve"> </w:t>
      </w:r>
      <w:r w:rsidR="007E7C5F">
        <w:t>t</w:t>
      </w:r>
      <w:r w:rsidR="00FB5020">
        <w:t>as maskinen i drift/behandling</w:t>
      </w:r>
      <w:r w:rsidR="00AF158A">
        <w:t>.</w:t>
      </w:r>
      <w:r w:rsidR="00FB5020">
        <w:t xml:space="preserve"> </w:t>
      </w:r>
    </w:p>
    <w:p w:rsidRPr="0080334D" w:rsidR="001D79D2" w:rsidP="001D79D2" w:rsidRDefault="001D79D2" w14:paraId="55835E89" w14:textId="77777777">
      <w:pPr>
        <w:spacing w:after="0" w:line="240" w:lineRule="auto"/>
        <w:ind w:left="0" w:right="-1702"/>
      </w:pPr>
    </w:p>
    <w:p w:rsidRPr="0080334D" w:rsidR="001D79D2" w:rsidP="001D79D2" w:rsidRDefault="001D79D2" w14:paraId="2BCE8CDB" w14:textId="0FE4352A">
      <w:pPr>
        <w:spacing w:after="0" w:line="240" w:lineRule="auto"/>
        <w:ind w:left="0" w:right="-1702"/>
      </w:pPr>
      <w:r w:rsidRPr="0080334D">
        <w:t>Anvisningar:</w:t>
      </w:r>
      <w:r w:rsidRPr="0080334D">
        <w:tab/>
      </w:r>
      <w:r w:rsidRPr="0080334D">
        <w:tab/>
      </w:r>
      <w:r w:rsidR="00B45A1B">
        <w:t xml:space="preserve">     </w:t>
      </w:r>
      <w:r w:rsidRPr="0080334D">
        <w:t>Se rutin för provtagning Online Q Di 107.</w:t>
      </w:r>
    </w:p>
    <w:bookmarkEnd w:id="0"/>
    <w:p w:rsidRPr="0080334D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80334D" w:rsidR="00536A5A" w:rsidSect="001D79D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739F9" w:rsidRDefault="004739F9" w14:paraId="12A8448D" w14:textId="77777777">
      <w:r>
        <w:separator/>
      </w:r>
    </w:p>
  </w:endnote>
  <w:endnote w:type="continuationSeparator" w:id="0">
    <w:p w:rsidR="004739F9" w:rsidRDefault="004739F9" w14:paraId="1A6E735B" w14:textId="77777777">
      <w:r>
        <w:continuationSeparator/>
      </w:r>
    </w:p>
  </w:endnote>
  <w:endnote w:type="continuationNotice" w:id="1">
    <w:p w:rsidR="004739F9" w:rsidRDefault="004739F9" w14:paraId="74B426D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739F9" w:rsidRDefault="004739F9" w14:paraId="3A6C9880" w14:textId="77777777"/>
  </w:footnote>
  <w:footnote w:type="continuationSeparator" w:id="0">
    <w:p w:rsidR="004739F9" w:rsidRDefault="004739F9" w14:paraId="28A7AF74" w14:textId="77777777">
      <w:r>
        <w:continuationSeparator/>
      </w:r>
    </w:p>
  </w:footnote>
  <w:footnote w:type="continuationNotice" w:id="1">
    <w:p w:rsidR="004739F9" w:rsidRDefault="004739F9" w14:paraId="395B55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665C69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8F55A4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A8D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9D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4DC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2D0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9F9"/>
    <w:rsid w:val="00480DC7"/>
    <w:rsid w:val="004876F6"/>
    <w:rsid w:val="0049236A"/>
    <w:rsid w:val="00492718"/>
    <w:rsid w:val="004A355D"/>
    <w:rsid w:val="004A4970"/>
    <w:rsid w:val="004B2183"/>
    <w:rsid w:val="004B2A01"/>
    <w:rsid w:val="004C1E9E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632"/>
    <w:rsid w:val="005578FA"/>
    <w:rsid w:val="00557C2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FED"/>
    <w:rsid w:val="00614E64"/>
    <w:rsid w:val="00617710"/>
    <w:rsid w:val="00617EE6"/>
    <w:rsid w:val="0062184C"/>
    <w:rsid w:val="00623724"/>
    <w:rsid w:val="00627BEA"/>
    <w:rsid w:val="006319DB"/>
    <w:rsid w:val="0063390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4A3"/>
    <w:rsid w:val="006C779F"/>
    <w:rsid w:val="006D01F5"/>
    <w:rsid w:val="006D0CFB"/>
    <w:rsid w:val="006D30C0"/>
    <w:rsid w:val="006D7535"/>
    <w:rsid w:val="006E450B"/>
    <w:rsid w:val="006F0D7E"/>
    <w:rsid w:val="00710B77"/>
    <w:rsid w:val="00717412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33C"/>
    <w:rsid w:val="0078609F"/>
    <w:rsid w:val="007917BA"/>
    <w:rsid w:val="007A5C6F"/>
    <w:rsid w:val="007D4241"/>
    <w:rsid w:val="007D4317"/>
    <w:rsid w:val="007D4EA3"/>
    <w:rsid w:val="007E7C5F"/>
    <w:rsid w:val="007F1CFF"/>
    <w:rsid w:val="007F5DD5"/>
    <w:rsid w:val="0080334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0F7"/>
    <w:rsid w:val="008A74C0"/>
    <w:rsid w:val="008B1694"/>
    <w:rsid w:val="008C4B27"/>
    <w:rsid w:val="008C7F2A"/>
    <w:rsid w:val="008E36F8"/>
    <w:rsid w:val="008E46B2"/>
    <w:rsid w:val="008E682C"/>
    <w:rsid w:val="008E6FD3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858"/>
    <w:rsid w:val="009B1F6B"/>
    <w:rsid w:val="009C0D12"/>
    <w:rsid w:val="009C192E"/>
    <w:rsid w:val="009C7E4B"/>
    <w:rsid w:val="009D6819"/>
    <w:rsid w:val="009D6D1C"/>
    <w:rsid w:val="009E0CF9"/>
    <w:rsid w:val="009E2B5F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657"/>
    <w:rsid w:val="00A407AD"/>
    <w:rsid w:val="00A40923"/>
    <w:rsid w:val="00A41C05"/>
    <w:rsid w:val="00A42426"/>
    <w:rsid w:val="00A514B7"/>
    <w:rsid w:val="00A54A0B"/>
    <w:rsid w:val="00A65FD4"/>
    <w:rsid w:val="00A7708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158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5A1B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F19"/>
    <w:rsid w:val="00B90054"/>
    <w:rsid w:val="00B921CA"/>
    <w:rsid w:val="00B92C14"/>
    <w:rsid w:val="00BA0066"/>
    <w:rsid w:val="00BB69DB"/>
    <w:rsid w:val="00BC322E"/>
    <w:rsid w:val="00BC44CD"/>
    <w:rsid w:val="00BC48A6"/>
    <w:rsid w:val="00BE17CA"/>
    <w:rsid w:val="00BE7978"/>
    <w:rsid w:val="00C05CA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6E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BED"/>
    <w:rsid w:val="00CE4B73"/>
    <w:rsid w:val="00CF70BB"/>
    <w:rsid w:val="00D01510"/>
    <w:rsid w:val="00D074DB"/>
    <w:rsid w:val="00D139CF"/>
    <w:rsid w:val="00D22FEE"/>
    <w:rsid w:val="00D37E7F"/>
    <w:rsid w:val="00D43B73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9B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589"/>
    <w:rsid w:val="00E86CE8"/>
    <w:rsid w:val="00E90E82"/>
    <w:rsid w:val="00EA00CB"/>
    <w:rsid w:val="00EA1BAA"/>
    <w:rsid w:val="00EA3FCD"/>
    <w:rsid w:val="00EA42A0"/>
    <w:rsid w:val="00EB3CA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20"/>
    <w:rsid w:val="00FB5086"/>
    <w:rsid w:val="00FB5411"/>
    <w:rsid w:val="00FB6392"/>
    <w:rsid w:val="00FD3C70"/>
    <w:rsid w:val="00FD6820"/>
    <w:rsid w:val="00FE12D8"/>
    <w:rsid w:val="00FF7C02"/>
    <w:rsid w:val="024801E3"/>
    <w:rsid w:val="2734FD35"/>
    <w:rsid w:val="2DCB9D9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43B7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43B73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D43B7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43B73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D43B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Validering ny dialysmaskin Q Di 108</dc:title>
  <dc:subject/>
  <dc:creator>patrik.jens.johansson@vgregion.se</dc:creator>
  <keywords/>
  <lastModifiedBy>Anita Fredriksson</lastModifiedBy>
  <revision>34</revision>
  <lastPrinted>2016-03-31T10:56:00.0000000Z</lastPrinted>
  <dcterms:created xsi:type="dcterms:W3CDTF">2022-05-06T06:15:00.0000000Z</dcterms:created>
  <dcterms:modified xsi:type="dcterms:W3CDTF">2024-08-20T11:45:19.0000000Z</dcterms:modified>
</coreProperties>
</file>