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E499" w14:textId="72A94EE0" w:rsidR="004447B0" w:rsidRDefault="004447B0" w:rsidP="00F35B05">
      <w:pPr>
        <w:pStyle w:val="Rubrik2"/>
        <w:sectPr w:rsidR="004447B0" w:rsidSect="004447B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10560" w:type="dxa"/>
        <w:tblInd w:w="-70" w:type="dxa"/>
        <w:tblLayout w:type="fixed"/>
        <w:tblLook w:val="01E0" w:firstRow="1" w:lastRow="1" w:firstColumn="1" w:lastColumn="1" w:noHBand="0" w:noVBand="0"/>
      </w:tblPr>
      <w:tblGrid>
        <w:gridCol w:w="69"/>
        <w:gridCol w:w="994"/>
        <w:gridCol w:w="3118"/>
        <w:gridCol w:w="709"/>
        <w:gridCol w:w="992"/>
        <w:gridCol w:w="3686"/>
        <w:gridCol w:w="992"/>
      </w:tblGrid>
      <w:tr w:rsidR="007E69AB" w:rsidRPr="004447B0" w14:paraId="6CF1E3E2" w14:textId="77777777" w:rsidTr="00AB2707">
        <w:trPr>
          <w:gridBefore w:val="1"/>
          <w:wBefore w:w="69" w:type="dxa"/>
          <w:cantSplit/>
          <w:trHeight w:val="570"/>
        </w:trPr>
        <w:tc>
          <w:tcPr>
            <w:tcW w:w="10491" w:type="dxa"/>
            <w:gridSpan w:val="6"/>
            <w:tcBorders>
              <w:bottom w:val="single" w:sz="8" w:space="0" w:color="auto"/>
            </w:tcBorders>
          </w:tcPr>
          <w:p w14:paraId="4EBA898C" w14:textId="2F0EEC41" w:rsidR="007E69AB" w:rsidRDefault="007E69AB" w:rsidP="007E69AB">
            <w:pPr>
              <w:pStyle w:val="Rubrik1"/>
              <w:ind w:left="0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4447B0">
              <w:rPr>
                <w:noProof/>
              </w:rPr>
              <w:t>Checklista för funktionsfel, åtgärd</w:t>
            </w:r>
            <w:r>
              <w:rPr>
                <w:noProof/>
              </w:rPr>
              <w:t xml:space="preserve"> Q Di 105 </w:t>
            </w:r>
            <w:r w:rsidRPr="004447B0">
              <w:rPr>
                <w:noProof/>
              </w:rPr>
              <w:t>GMP</w:t>
            </w:r>
          </w:p>
          <w:p w14:paraId="52F71BCA" w14:textId="0E947CE1" w:rsidR="007E69AB" w:rsidRPr="004447B0" w:rsidRDefault="007E69AB" w:rsidP="003B3188">
            <w:pPr>
              <w:pStyle w:val="Rubrik1"/>
              <w:ind w:left="0"/>
              <w:rPr>
                <w:rFonts w:ascii="Arial" w:hAnsi="Arial" w:cs="Arial"/>
                <w:b/>
                <w:bCs w:val="0"/>
                <w:noProof/>
                <w:sz w:val="32"/>
                <w:szCs w:val="20"/>
              </w:rPr>
            </w:pPr>
            <w:r w:rsidRPr="004447B0">
              <w:rPr>
                <w:rFonts w:ascii="Arial" w:hAnsi="Arial" w:cs="Arial"/>
                <w:noProof/>
                <w:sz w:val="20"/>
                <w:szCs w:val="20"/>
              </w:rPr>
              <w:t xml:space="preserve">1 ex i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avdelnings</w:t>
            </w:r>
            <w:r w:rsidRPr="004447B0">
              <w:rPr>
                <w:rFonts w:ascii="Arial" w:hAnsi="Arial" w:cs="Arial"/>
                <w:noProof/>
                <w:sz w:val="20"/>
                <w:szCs w:val="20"/>
              </w:rPr>
              <w:t>pärm, samt i loggbok för respektive dialysmaskin</w:t>
            </w:r>
          </w:p>
        </w:tc>
      </w:tr>
      <w:tr w:rsidR="00B67E48" w:rsidRPr="004447B0" w14:paraId="3713E13F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16C03B3B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  <w:r w:rsidRPr="004447B0">
              <w:rPr>
                <w:b/>
                <w:sz w:val="28"/>
                <w:szCs w:val="20"/>
              </w:rPr>
              <w:t>Datum</w:t>
            </w:r>
          </w:p>
        </w:tc>
        <w:tc>
          <w:tcPr>
            <w:tcW w:w="3118" w:type="dxa"/>
          </w:tcPr>
          <w:p w14:paraId="67AD1016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  <w:r w:rsidRPr="004447B0">
              <w:rPr>
                <w:b/>
                <w:sz w:val="28"/>
                <w:szCs w:val="20"/>
              </w:rPr>
              <w:t>Felmeddelande/problem</w:t>
            </w:r>
          </w:p>
        </w:tc>
        <w:tc>
          <w:tcPr>
            <w:tcW w:w="709" w:type="dxa"/>
          </w:tcPr>
          <w:p w14:paraId="3837B204" w14:textId="1498500D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Sign</w:t>
            </w:r>
          </w:p>
        </w:tc>
        <w:tc>
          <w:tcPr>
            <w:tcW w:w="992" w:type="dxa"/>
          </w:tcPr>
          <w:p w14:paraId="754AD470" w14:textId="75D7531C" w:rsidR="00B67E48" w:rsidRPr="004447B0" w:rsidRDefault="00901EF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Datum</w:t>
            </w:r>
          </w:p>
        </w:tc>
        <w:tc>
          <w:tcPr>
            <w:tcW w:w="3686" w:type="dxa"/>
          </w:tcPr>
          <w:p w14:paraId="754F0B08" w14:textId="5A6EB8DE" w:rsidR="00B67E48" w:rsidRPr="004447B0" w:rsidRDefault="00901EF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Åtgärd</w:t>
            </w:r>
          </w:p>
        </w:tc>
        <w:tc>
          <w:tcPr>
            <w:tcW w:w="992" w:type="dxa"/>
          </w:tcPr>
          <w:p w14:paraId="74673973" w14:textId="3C73E17B" w:rsidR="00B67E48" w:rsidRPr="004447B0" w:rsidRDefault="00901EF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Sign</w:t>
            </w:r>
          </w:p>
        </w:tc>
      </w:tr>
      <w:tr w:rsidR="00B67E48" w:rsidRPr="004447B0" w14:paraId="28225665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10B4FA18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301038EB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09EB13C8" w14:textId="5B1AD953" w:rsidR="00E458FF" w:rsidRPr="004447B0" w:rsidRDefault="00E458FF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15A438B9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5F35B8F7" w14:textId="52014440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1A62A7D1" w14:textId="5E2226C2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55CCAD54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5F542BF8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4859233A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1A0B867A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1EA94D4D" w14:textId="79645B32" w:rsidR="00E458FF" w:rsidRPr="004447B0" w:rsidRDefault="00E458FF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753F424D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0C78DD30" w14:textId="056B022E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600745A8" w14:textId="4D2E8388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12083133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1E46211A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3B27BD02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7E1BC39B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7E8ACF7D" w14:textId="4732ACCB" w:rsidR="00E458FF" w:rsidRPr="004447B0" w:rsidRDefault="00E458FF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10723171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02AA2102" w14:textId="5B02AB4B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2E46DF7A" w14:textId="183D4C70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6FF828E7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3D9A80F9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0370AD9A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55E274C5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14C0A78B" w14:textId="0A2C05AD" w:rsidR="00E458FF" w:rsidRPr="004447B0" w:rsidRDefault="00E458FF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442127C8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58C0ACD3" w14:textId="32500D76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3DE8349F" w14:textId="2E2B935A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10378949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54D67908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6B52A6EC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68C0356E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5CDA9D19" w14:textId="19262E05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34A7B0CC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297B4F01" w14:textId="553385FA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49C9C18A" w14:textId="6A751A35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5C12B5D4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1E495751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42EDFAC7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7E7B7BB4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3EBA7A16" w14:textId="254C62EA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2BC43936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32AEE87C" w14:textId="1841B4DD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12EA7703" w14:textId="7C570D8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47E45979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0FFD2EAC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7EA78887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26AF11F7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7C2D9588" w14:textId="6245B148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5FEC5ADF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6AC95A58" w14:textId="067209BD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7BCE7139" w14:textId="1D15DCEE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39DA8A6C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31BE9EF1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7EF4435D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2F6307FB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7BC9408A" w14:textId="2550FF68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304966C3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1B47E357" w14:textId="16F0D5DE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72BDF4C7" w14:textId="30FAA991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7C645FDD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52713647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78E44E8D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03EFD23E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69A6709B" w14:textId="053601CD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796B0F20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04021A3F" w14:textId="62DDFE20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313ACE0A" w14:textId="21137F29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37FF2668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635F285F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5C3C1B1B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0ADD051D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08E8C86F" w14:textId="226153EA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4758B346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60505C48" w14:textId="0638AD30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655DF3D5" w14:textId="68B76FFE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60602458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68536B73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549CADA3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66B973D7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19BE19FD" w14:textId="5C19D97D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09390A7E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39EAD7E0" w14:textId="3AD14461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2CF7B53C" w14:textId="7E666984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35F08CB9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2B22079B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634DF73D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09CF2B22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4112BE8B" w14:textId="739DDA5E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132EBBFC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10687344" w14:textId="69B9AD00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0724BD1B" w14:textId="1EA08DB1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277769C9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tr w:rsidR="00B67E48" w:rsidRPr="004447B0" w14:paraId="02C38A9E" w14:textId="77777777" w:rsidTr="00AB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63" w:type="dxa"/>
            <w:gridSpan w:val="2"/>
          </w:tcPr>
          <w:p w14:paraId="538A9901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118" w:type="dxa"/>
          </w:tcPr>
          <w:p w14:paraId="4FE25C0D" w14:textId="77777777" w:rsidR="00B67E48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  <w:p w14:paraId="071C9116" w14:textId="6BB668E0" w:rsidR="001057DA" w:rsidRPr="004447B0" w:rsidRDefault="001057DA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709" w:type="dxa"/>
          </w:tcPr>
          <w:p w14:paraId="2A6F8B3F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1B3D8C10" w14:textId="3F61EA8A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3686" w:type="dxa"/>
          </w:tcPr>
          <w:p w14:paraId="6DF6A4AC" w14:textId="0557FACF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  <w:tc>
          <w:tcPr>
            <w:tcW w:w="992" w:type="dxa"/>
          </w:tcPr>
          <w:p w14:paraId="2A1856B8" w14:textId="77777777" w:rsidR="00B67E48" w:rsidRPr="004447B0" w:rsidRDefault="00B67E48" w:rsidP="004447B0">
            <w:pPr>
              <w:spacing w:after="0" w:line="240" w:lineRule="auto"/>
              <w:ind w:left="0" w:right="0"/>
              <w:rPr>
                <w:b/>
                <w:sz w:val="28"/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447B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F3E2" w14:textId="77777777" w:rsidR="00AF042B" w:rsidRDefault="00AF042B">
      <w:r>
        <w:separator/>
      </w:r>
    </w:p>
  </w:endnote>
  <w:endnote w:type="continuationSeparator" w:id="0">
    <w:p w14:paraId="46A65FA4" w14:textId="77777777" w:rsidR="00AF042B" w:rsidRDefault="00AF042B">
      <w:r>
        <w:continuationSeparator/>
      </w:r>
    </w:p>
  </w:endnote>
  <w:endnote w:type="continuationNotice" w:id="1">
    <w:p w14:paraId="34F47B8B" w14:textId="77777777" w:rsidR="00AF042B" w:rsidRDefault="00AF04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86470331" name="Bildobjekt 14864703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0BF9" w14:textId="77777777" w:rsidR="00AF042B" w:rsidRDefault="00AF042B"/>
  </w:footnote>
  <w:footnote w:type="continuationSeparator" w:id="0">
    <w:p w14:paraId="09E16D48" w14:textId="77777777" w:rsidR="00AF042B" w:rsidRDefault="00AF042B">
      <w:r>
        <w:continuationSeparator/>
      </w:r>
    </w:p>
  </w:footnote>
  <w:footnote w:type="continuationNotice" w:id="1">
    <w:p w14:paraId="6F6E70A5" w14:textId="77777777" w:rsidR="00AF042B" w:rsidRDefault="00AF04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147437921" name="Bildobjekt 21474379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87286058">
    <w:abstractNumId w:val="17"/>
  </w:num>
  <w:num w:numId="2" w16cid:durableId="2125339601">
    <w:abstractNumId w:val="14"/>
  </w:num>
  <w:num w:numId="3" w16cid:durableId="1202210424">
    <w:abstractNumId w:val="0"/>
  </w:num>
  <w:num w:numId="4" w16cid:durableId="1129086316">
    <w:abstractNumId w:val="6"/>
  </w:num>
  <w:num w:numId="5" w16cid:durableId="867329199">
    <w:abstractNumId w:val="15"/>
  </w:num>
  <w:num w:numId="6" w16cid:durableId="1617054594">
    <w:abstractNumId w:val="2"/>
  </w:num>
  <w:num w:numId="7" w16cid:durableId="1670716518">
    <w:abstractNumId w:val="11"/>
  </w:num>
  <w:num w:numId="8" w16cid:durableId="1892037702">
    <w:abstractNumId w:val="8"/>
  </w:num>
  <w:num w:numId="9" w16cid:durableId="1412242426">
    <w:abstractNumId w:val="1"/>
  </w:num>
  <w:num w:numId="10" w16cid:durableId="286594737">
    <w:abstractNumId w:val="1"/>
  </w:num>
  <w:num w:numId="11" w16cid:durableId="2040081015">
    <w:abstractNumId w:val="3"/>
  </w:num>
  <w:num w:numId="12" w16cid:durableId="1962149611">
    <w:abstractNumId w:val="4"/>
  </w:num>
  <w:num w:numId="13" w16cid:durableId="1102455627">
    <w:abstractNumId w:val="13"/>
  </w:num>
  <w:num w:numId="14" w16cid:durableId="442767162">
    <w:abstractNumId w:val="9"/>
  </w:num>
  <w:num w:numId="15" w16cid:durableId="1636790162">
    <w:abstractNumId w:val="7"/>
  </w:num>
  <w:num w:numId="16" w16cid:durableId="920718761">
    <w:abstractNumId w:val="12"/>
  </w:num>
  <w:num w:numId="17" w16cid:durableId="864439055">
    <w:abstractNumId w:val="5"/>
  </w:num>
  <w:num w:numId="18" w16cid:durableId="1601832635">
    <w:abstractNumId w:val="10"/>
  </w:num>
  <w:num w:numId="19" w16cid:durableId="6091224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E21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7DA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89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62D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18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47B0"/>
    <w:rsid w:val="00446255"/>
    <w:rsid w:val="00451935"/>
    <w:rsid w:val="00452A7D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3A0"/>
    <w:rsid w:val="00541D07"/>
    <w:rsid w:val="00544BAB"/>
    <w:rsid w:val="00545F31"/>
    <w:rsid w:val="00546FEA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01C7"/>
    <w:rsid w:val="00673C92"/>
    <w:rsid w:val="006753EC"/>
    <w:rsid w:val="006A2789"/>
    <w:rsid w:val="006A4978"/>
    <w:rsid w:val="006A7261"/>
    <w:rsid w:val="006B0D29"/>
    <w:rsid w:val="006B1819"/>
    <w:rsid w:val="006B5DE7"/>
    <w:rsid w:val="006B7F4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69AB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1C2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EFA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B52"/>
    <w:rsid w:val="009906C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707"/>
    <w:rsid w:val="00AC3FF6"/>
    <w:rsid w:val="00AD0969"/>
    <w:rsid w:val="00AD73EC"/>
    <w:rsid w:val="00AE5BC7"/>
    <w:rsid w:val="00AF042B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7E4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433A"/>
    <w:rsid w:val="00E30AE1"/>
    <w:rsid w:val="00E458F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35</TotalTime>
  <Pages>1</Pages>
  <Words>24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för funktionsfel maskinpärm, åtgärd Q Di 105 GMP</dc:title>
  <dc:subject/>
  <dc:creator>patrik.jens.johansson@vgregion.se</dc:creator>
  <keywords/>
  <lastModifiedBy>Anna Bäck</lastModifiedBy>
  <revision>18</revision>
  <lastPrinted>2016-03-31T10:56:00.0000000Z</lastPrinted>
  <dcterms:created xsi:type="dcterms:W3CDTF">2022-05-06T06:15:00.0000000Z</dcterms:created>
  <dcterms:modified xsi:type="dcterms:W3CDTF">2025-04-17T07:38:00.0000000Z</dcterms:modified>
</coreProperties>
</file>