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E75444" w:rsidP="00F35B05" w:rsidRDefault="00E75444" w14:paraId="015258F6" w14:textId="77777777">
      <w:pPr>
        <w:pStyle w:val="Rubrik2"/>
        <w:sectPr w:rsidR="00E75444" w:rsidSect="00E7544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75444" w:rsidR="00E75444" w:rsidP="00E75444" w:rsidRDefault="00E75444" w14:paraId="4CEBC9E5" w14:textId="77777777">
      <w:pPr>
        <w:spacing w:after="0" w:line="240" w:lineRule="auto"/>
        <w:ind w:left="0" w:right="0"/>
        <w:rPr>
          <w:szCs w:val="20"/>
        </w:rPr>
      </w:pPr>
    </w:p>
    <w:p w:rsidRPr="00E75444" w:rsidR="00E75444" w:rsidP="00E75444" w:rsidRDefault="00E75444" w14:paraId="0CAD28D7" w14:textId="77777777">
      <w:pPr>
        <w:spacing w:after="0" w:line="240" w:lineRule="auto"/>
        <w:ind w:left="0" w:right="0"/>
        <w:rPr>
          <w:szCs w:val="20"/>
        </w:rPr>
      </w:pPr>
    </w:p>
    <w:p w:rsidRPr="00E75444" w:rsidR="00E75444" w:rsidP="00E75444" w:rsidRDefault="00E75444" w14:paraId="6A0480FE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75444">
        <w:rPr>
          <w:szCs w:val="20"/>
        </w:rPr>
        <w:tab/>
      </w:r>
    </w:p>
    <w:p w:rsidRPr="00E75444" w:rsidR="00E75444" w:rsidP="00E75444" w:rsidRDefault="00E75444" w14:paraId="49D575A7" w14:textId="3BF4ECA7">
      <w:pPr>
        <w:spacing w:after="0" w:line="240" w:lineRule="auto"/>
        <w:ind w:left="0" w:right="0"/>
        <w:rPr>
          <w:szCs w:val="20"/>
        </w:rPr>
      </w:pPr>
      <w:r w:rsidRPr="00E7544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82F6B" wp14:editId="5BE6AFD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E75444" w:rsidP="00E75444" w:rsidRDefault="00E75444" w14:paraId="6AB00D9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2282F6B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E75444" w:rsidP="00E75444" w:rsidRDefault="00E75444" w14:paraId="6AB00D9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E75444" w:rsidR="00E75444" w:rsidTr="00FB1DBA" w14:paraId="70BAF9C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1D4D23" w:rsidR="00E75444" w:rsidP="00914182" w:rsidRDefault="00E75444" w14:paraId="1D0F584B" w14:textId="351DF3A9">
            <w:pPr>
              <w:pStyle w:val="Rubrik1"/>
              <w:ind w:left="0"/>
            </w:pPr>
            <w:bookmarkStart w:name="_1314629194" w:id="1"/>
            <w:bookmarkStart w:name="Rubrik" w:id="2"/>
            <w:bookmarkEnd w:id="1"/>
            <w:bookmarkEnd w:id="2"/>
            <w:r w:rsidRPr="001D4D23">
              <w:t>Funktionsfel dialysmaskin</w:t>
            </w:r>
            <w:r w:rsidRPr="001D4D23" w:rsidR="00A95C3F">
              <w:t xml:space="preserve"> GMP</w:t>
            </w:r>
            <w:r w:rsidRPr="001D4D23">
              <w:t xml:space="preserve"> </w:t>
            </w:r>
            <w:r w:rsidR="008F5A8A">
              <w:t>Q Di 104</w:t>
            </w:r>
            <w:r w:rsidRPr="001D4D23">
              <w:t xml:space="preserve">                </w:t>
            </w:r>
          </w:p>
        </w:tc>
      </w:tr>
    </w:tbl>
    <w:p w:rsidRPr="00E75444" w:rsidR="00E75444" w:rsidP="00E75444" w:rsidRDefault="00E75444" w14:paraId="500E3564" w14:textId="05F2EE78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E75444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BF27DA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E75444">
        <w:rPr>
          <w:rFonts w:ascii="Arial" w:hAnsi="Arial" w:cs="Arial"/>
          <w:bCs/>
          <w:kern w:val="32"/>
          <w:sz w:val="20"/>
          <w:szCs w:val="20"/>
        </w:rPr>
        <w:t>pärm, samt i loggbok för respektive dialysmaskin</w:t>
      </w:r>
    </w:p>
    <w:p w:rsidRPr="00E75444" w:rsidR="00E75444" w:rsidP="00E75444" w:rsidRDefault="00E75444" w14:paraId="4C232A59" w14:textId="77777777">
      <w:pPr>
        <w:spacing w:after="0" w:line="240" w:lineRule="auto"/>
        <w:ind w:left="0" w:right="0"/>
        <w:rPr>
          <w:b/>
          <w:sz w:val="28"/>
          <w:szCs w:val="20"/>
        </w:rPr>
      </w:pPr>
    </w:p>
    <w:p w:rsidRPr="00967DB3" w:rsidR="00E75444" w:rsidP="00E75444" w:rsidRDefault="00E75444" w14:paraId="7C1C7D2F" w14:textId="77777777">
      <w:pPr>
        <w:spacing w:after="0" w:line="240" w:lineRule="auto"/>
        <w:ind w:left="0" w:right="0"/>
      </w:pPr>
      <w:r w:rsidRPr="00967DB3">
        <w:t>Vid funktionsfel på dialysmaskin dokumenteras detta genom tydlig beskrivning av felet på Q Di 105 med datum och signatur.</w:t>
      </w:r>
    </w:p>
    <w:p w:rsidRPr="00967DB3" w:rsidR="00E75444" w:rsidP="00E75444" w:rsidRDefault="00E75444" w14:paraId="6BFB60A5" w14:textId="77777777">
      <w:pPr>
        <w:spacing w:after="0" w:line="240" w:lineRule="auto"/>
        <w:ind w:left="0" w:right="0"/>
      </w:pPr>
    </w:p>
    <w:p w:rsidR="00E75444" w:rsidP="00E75444" w:rsidRDefault="00E75444" w14:paraId="25B77B6D" w14:textId="77777777">
      <w:pPr>
        <w:spacing w:after="0" w:line="240" w:lineRule="auto"/>
        <w:ind w:left="0" w:right="0"/>
      </w:pPr>
      <w:r w:rsidRPr="00967DB3">
        <w:t>Maskinen ställs i teknikerrummet och röd skylt ”reparation pågår får ej användas för behandling” hängs på maskinen.</w:t>
      </w:r>
    </w:p>
    <w:p w:rsidR="00462770" w:rsidP="00E75444" w:rsidRDefault="00462770" w14:paraId="15797112" w14:textId="77777777">
      <w:pPr>
        <w:spacing w:after="0" w:line="240" w:lineRule="auto"/>
        <w:ind w:left="0" w:right="0"/>
      </w:pPr>
    </w:p>
    <w:p w:rsidR="00796037" w:rsidP="00E75444" w:rsidRDefault="001011B9" w14:paraId="436303F2" w14:textId="77777777">
      <w:pPr>
        <w:spacing w:after="0" w:line="240" w:lineRule="auto"/>
        <w:ind w:left="0" w:right="0"/>
      </w:pPr>
      <w:r>
        <w:t xml:space="preserve">Desinfektera </w:t>
      </w:r>
      <w:r w:rsidR="00854DC4">
        <w:t>dialysmaskinens snabbkoppling med 70% sprit</w:t>
      </w:r>
      <w:r w:rsidR="00796037">
        <w:t xml:space="preserve">. </w:t>
      </w:r>
    </w:p>
    <w:p w:rsidRPr="00967DB3" w:rsidR="00462770" w:rsidP="00E75444" w:rsidRDefault="00796037" w14:paraId="0F19D4E7" w14:textId="7A5E5B77">
      <w:pPr>
        <w:spacing w:after="0" w:line="240" w:lineRule="auto"/>
        <w:ind w:left="0" w:right="0"/>
      </w:pPr>
      <w:r w:rsidR="00796037">
        <w:rPr/>
        <w:t xml:space="preserve">Desinfektera </w:t>
      </w:r>
      <w:r w:rsidR="001011B9">
        <w:rPr/>
        <w:t>tappmynningen</w:t>
      </w:r>
      <w:r w:rsidR="0026079D">
        <w:rPr/>
        <w:t xml:space="preserve"> </w:t>
      </w:r>
      <w:r w:rsidR="002E210E">
        <w:rPr/>
        <w:t>på</w:t>
      </w:r>
      <w:r w:rsidR="0026079D">
        <w:rPr/>
        <w:t xml:space="preserve"> R</w:t>
      </w:r>
      <w:r w:rsidR="00484D0C">
        <w:rPr/>
        <w:t>O</w:t>
      </w:r>
      <w:r w:rsidR="0026079D">
        <w:rPr/>
        <w:t xml:space="preserve"> kranen</w:t>
      </w:r>
      <w:r w:rsidR="00DB3A8F">
        <w:rPr/>
        <w:t xml:space="preserve"> (märkt </w:t>
      </w:r>
      <w:r w:rsidR="00DB3A8F">
        <w:rPr/>
        <w:t>utag</w:t>
      </w:r>
      <w:r w:rsidR="00DB3A8F">
        <w:rPr/>
        <w:t>)</w:t>
      </w:r>
      <w:r w:rsidR="001011B9">
        <w:rPr/>
        <w:t xml:space="preserve"> med 70</w:t>
      </w:r>
      <w:r w:rsidR="00724C1F">
        <w:rPr/>
        <w:t xml:space="preserve">% sprit och låt vattnet rinna fritt </w:t>
      </w:r>
      <w:r w:rsidR="6B4074BE">
        <w:rPr/>
        <w:t>någon minut</w:t>
      </w:r>
      <w:r w:rsidR="00724C1F">
        <w:rPr/>
        <w:t xml:space="preserve"> före </w:t>
      </w:r>
      <w:r w:rsidR="00BC1375">
        <w:rPr/>
        <w:t>ihop koppling</w:t>
      </w:r>
      <w:r w:rsidR="003C4980">
        <w:rPr/>
        <w:t xml:space="preserve"> </w:t>
      </w:r>
      <w:r w:rsidR="000B05ED">
        <w:rPr/>
        <w:t>dialys</w:t>
      </w:r>
      <w:r w:rsidR="003C4980">
        <w:rPr/>
        <w:t>maskinen</w:t>
      </w:r>
      <w:r w:rsidR="00BC1375">
        <w:rPr/>
        <w:t xml:space="preserve"> till</w:t>
      </w:r>
      <w:r w:rsidR="00D416FF">
        <w:rPr/>
        <w:t xml:space="preserve"> </w:t>
      </w:r>
      <w:r w:rsidR="009B6D62">
        <w:rPr/>
        <w:t>RO uttag</w:t>
      </w:r>
      <w:r w:rsidR="002D055B">
        <w:rPr/>
        <w:t xml:space="preserve">. </w:t>
      </w:r>
    </w:p>
    <w:p w:rsidRPr="00967DB3" w:rsidR="00E75444" w:rsidP="00E75444" w:rsidRDefault="00E75444" w14:paraId="0B06C437" w14:textId="77777777">
      <w:pPr>
        <w:spacing w:after="0" w:line="240" w:lineRule="auto"/>
        <w:ind w:left="0" w:right="0"/>
      </w:pPr>
    </w:p>
    <w:p w:rsidRPr="00967DB3" w:rsidR="00E75444" w:rsidP="00E75444" w:rsidRDefault="00E75444" w14:paraId="1DA22DA0" w14:textId="77777777">
      <w:pPr>
        <w:spacing w:after="0" w:line="240" w:lineRule="auto"/>
        <w:ind w:left="0" w:right="0"/>
      </w:pPr>
      <w:r w:rsidRPr="00967DB3">
        <w:t>Funktionsfel på dialysmaskiner som är av sådan grad att maskinen fortfarande kan vara i drift, dokumenteras enligt ovan, samt rapporteras till avdelningens tekniker.</w:t>
      </w:r>
    </w:p>
    <w:p w:rsidRPr="00967DB3" w:rsidR="00E75444" w:rsidP="00E75444" w:rsidRDefault="00E75444" w14:paraId="71BD1D14" w14:textId="77777777">
      <w:pPr>
        <w:spacing w:after="0" w:line="240" w:lineRule="auto"/>
        <w:ind w:left="0" w:right="0"/>
      </w:pPr>
    </w:p>
    <w:p w:rsidR="00E75444" w:rsidP="00E75444" w:rsidRDefault="00E75444" w14:paraId="7F116CD1" w14:textId="77777777">
      <w:pPr>
        <w:spacing w:after="0" w:line="240" w:lineRule="auto"/>
        <w:ind w:left="0" w:right="0"/>
      </w:pPr>
      <w:r w:rsidRPr="00967DB3">
        <w:t>När aktuellt fel blivit åtgärdat dokumenteras detta med datum och signatur av Medicintekniker, grön skylt ” ok att använda för behandling” hängs på maskinen.</w:t>
      </w:r>
    </w:p>
    <w:p w:rsidR="007D5DD5" w:rsidP="00E75444" w:rsidRDefault="007D5DD5" w14:paraId="751BF0CB" w14:textId="77777777">
      <w:pPr>
        <w:spacing w:after="0" w:line="240" w:lineRule="auto"/>
        <w:ind w:left="0" w:right="0"/>
      </w:pPr>
    </w:p>
    <w:p w:rsidRPr="00967DB3" w:rsidR="007D5DD5" w:rsidP="00E75444" w:rsidRDefault="007D5DD5" w14:paraId="0EFE4AC5" w14:textId="77777777">
      <w:pPr>
        <w:spacing w:after="0" w:line="240" w:lineRule="auto"/>
        <w:ind w:left="0" w:right="0"/>
      </w:pPr>
    </w:p>
    <w:p w:rsidRPr="00E75444" w:rsidR="00E75444" w:rsidP="00E75444" w:rsidRDefault="00E75444" w14:paraId="5A888523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E75444" w:rsidR="00E75444" w:rsidP="00E75444" w:rsidRDefault="00E75444" w14:paraId="42686941" w14:textId="77777777">
      <w:pPr>
        <w:spacing w:after="0" w:line="240" w:lineRule="auto"/>
        <w:ind w:left="0" w:right="0"/>
        <w:rPr>
          <w:sz w:val="20"/>
          <w:szCs w:val="20"/>
        </w:rPr>
      </w:pPr>
    </w:p>
    <w:p w:rsidRPr="00E75444" w:rsidR="00E75444" w:rsidP="00E75444" w:rsidRDefault="00E75444" w14:paraId="3A9ABEC7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7544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1AC" w:rsidRDefault="00EE51AC" w14:paraId="65580027" w14:textId="77777777">
      <w:r>
        <w:separator/>
      </w:r>
    </w:p>
  </w:endnote>
  <w:endnote w:type="continuationSeparator" w:id="0">
    <w:p w:rsidR="00EE51AC" w:rsidRDefault="00EE51AC" w14:paraId="443307AE" w14:textId="77777777">
      <w:r>
        <w:continuationSeparator/>
      </w:r>
    </w:p>
  </w:endnote>
  <w:endnote w:type="continuationNotice" w:id="1">
    <w:p w:rsidR="00EE51AC" w:rsidRDefault="00EE51AC" w14:paraId="2F8868D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1AC" w:rsidRDefault="00EE51AC" w14:paraId="6CB243EA" w14:textId="77777777"/>
  </w:footnote>
  <w:footnote w:type="continuationSeparator" w:id="0">
    <w:p w:rsidR="00EE51AC" w:rsidRDefault="00EE51AC" w14:paraId="0D1481AA" w14:textId="77777777">
      <w:r>
        <w:continuationSeparator/>
      </w:r>
    </w:p>
  </w:footnote>
  <w:footnote w:type="continuationNotice" w:id="1">
    <w:p w:rsidR="00EE51AC" w:rsidRDefault="00EE51AC" w14:paraId="484664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562712558">
    <w:abstractNumId w:val="17"/>
  </w:num>
  <w:num w:numId="2" w16cid:durableId="611864073">
    <w:abstractNumId w:val="14"/>
  </w:num>
  <w:num w:numId="3" w16cid:durableId="1044796907">
    <w:abstractNumId w:val="0"/>
  </w:num>
  <w:num w:numId="4" w16cid:durableId="2036880929">
    <w:abstractNumId w:val="6"/>
  </w:num>
  <w:num w:numId="5" w16cid:durableId="827134029">
    <w:abstractNumId w:val="15"/>
  </w:num>
  <w:num w:numId="6" w16cid:durableId="580287580">
    <w:abstractNumId w:val="2"/>
  </w:num>
  <w:num w:numId="7" w16cid:durableId="2014985825">
    <w:abstractNumId w:val="11"/>
  </w:num>
  <w:num w:numId="8" w16cid:durableId="436756480">
    <w:abstractNumId w:val="8"/>
  </w:num>
  <w:num w:numId="9" w16cid:durableId="1383335033">
    <w:abstractNumId w:val="1"/>
  </w:num>
  <w:num w:numId="10" w16cid:durableId="1665744424">
    <w:abstractNumId w:val="1"/>
  </w:num>
  <w:num w:numId="11" w16cid:durableId="2094668133">
    <w:abstractNumId w:val="3"/>
  </w:num>
  <w:num w:numId="12" w16cid:durableId="2051296885">
    <w:abstractNumId w:val="4"/>
  </w:num>
  <w:num w:numId="13" w16cid:durableId="334113789">
    <w:abstractNumId w:val="13"/>
  </w:num>
  <w:num w:numId="14" w16cid:durableId="367070089">
    <w:abstractNumId w:val="9"/>
  </w:num>
  <w:num w:numId="15" w16cid:durableId="720058163">
    <w:abstractNumId w:val="7"/>
  </w:num>
  <w:num w:numId="16" w16cid:durableId="1704944572">
    <w:abstractNumId w:val="12"/>
  </w:num>
  <w:num w:numId="17" w16cid:durableId="2068262283">
    <w:abstractNumId w:val="5"/>
  </w:num>
  <w:num w:numId="18" w16cid:durableId="1680506066">
    <w:abstractNumId w:val="10"/>
  </w:num>
  <w:num w:numId="19" w16cid:durableId="16011831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FBE"/>
    <w:rsid w:val="00084024"/>
    <w:rsid w:val="0009062C"/>
    <w:rsid w:val="00095368"/>
    <w:rsid w:val="000954C4"/>
    <w:rsid w:val="000A4C35"/>
    <w:rsid w:val="000A611A"/>
    <w:rsid w:val="000B05ED"/>
    <w:rsid w:val="000B12D9"/>
    <w:rsid w:val="000B4536"/>
    <w:rsid w:val="000B7715"/>
    <w:rsid w:val="000E463B"/>
    <w:rsid w:val="000E5A7E"/>
    <w:rsid w:val="000F43A3"/>
    <w:rsid w:val="000F7681"/>
    <w:rsid w:val="001011B9"/>
    <w:rsid w:val="00103031"/>
    <w:rsid w:val="001044FE"/>
    <w:rsid w:val="001139D4"/>
    <w:rsid w:val="00131B08"/>
    <w:rsid w:val="00132A59"/>
    <w:rsid w:val="00133337"/>
    <w:rsid w:val="00133A0F"/>
    <w:rsid w:val="00134B68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D23"/>
    <w:rsid w:val="001F4138"/>
    <w:rsid w:val="00211487"/>
    <w:rsid w:val="00211D91"/>
    <w:rsid w:val="00217DEC"/>
    <w:rsid w:val="00235B57"/>
    <w:rsid w:val="00250F24"/>
    <w:rsid w:val="002523C5"/>
    <w:rsid w:val="0025380B"/>
    <w:rsid w:val="0025703A"/>
    <w:rsid w:val="0026079D"/>
    <w:rsid w:val="00262F3D"/>
    <w:rsid w:val="00263281"/>
    <w:rsid w:val="002651D6"/>
    <w:rsid w:val="0026551F"/>
    <w:rsid w:val="00280A85"/>
    <w:rsid w:val="00284119"/>
    <w:rsid w:val="00290B5C"/>
    <w:rsid w:val="00294791"/>
    <w:rsid w:val="00297DB4"/>
    <w:rsid w:val="002B0B30"/>
    <w:rsid w:val="002B0C78"/>
    <w:rsid w:val="002C0C02"/>
    <w:rsid w:val="002C1277"/>
    <w:rsid w:val="002C60AD"/>
    <w:rsid w:val="002D055B"/>
    <w:rsid w:val="002D0E0E"/>
    <w:rsid w:val="002D6023"/>
    <w:rsid w:val="002E210E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BB3"/>
    <w:rsid w:val="003C4980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770"/>
    <w:rsid w:val="00465651"/>
    <w:rsid w:val="00470CE7"/>
    <w:rsid w:val="00470F4F"/>
    <w:rsid w:val="00472482"/>
    <w:rsid w:val="00480DC7"/>
    <w:rsid w:val="00484D0C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5EE"/>
    <w:rsid w:val="00710B77"/>
    <w:rsid w:val="0072075B"/>
    <w:rsid w:val="007221C2"/>
    <w:rsid w:val="00724C1F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037"/>
    <w:rsid w:val="007A5C6F"/>
    <w:rsid w:val="007D4241"/>
    <w:rsid w:val="007D4317"/>
    <w:rsid w:val="007D4EA3"/>
    <w:rsid w:val="007D5DD5"/>
    <w:rsid w:val="007F1CFF"/>
    <w:rsid w:val="007F5DD5"/>
    <w:rsid w:val="00821A1B"/>
    <w:rsid w:val="0082605C"/>
    <w:rsid w:val="008262E9"/>
    <w:rsid w:val="00827E69"/>
    <w:rsid w:val="00835C4D"/>
    <w:rsid w:val="00843F48"/>
    <w:rsid w:val="00851423"/>
    <w:rsid w:val="00854DC4"/>
    <w:rsid w:val="008575BE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5A8A"/>
    <w:rsid w:val="00906238"/>
    <w:rsid w:val="00907EF9"/>
    <w:rsid w:val="0091295C"/>
    <w:rsid w:val="00914182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BEB"/>
    <w:rsid w:val="00967DB3"/>
    <w:rsid w:val="00971D93"/>
    <w:rsid w:val="009B1F6B"/>
    <w:rsid w:val="009B6D62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5C3F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4A63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375"/>
    <w:rsid w:val="00BC322E"/>
    <w:rsid w:val="00BC44CD"/>
    <w:rsid w:val="00BC48A6"/>
    <w:rsid w:val="00BD0456"/>
    <w:rsid w:val="00BD5CC3"/>
    <w:rsid w:val="00BE7978"/>
    <w:rsid w:val="00BF27DA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6FF"/>
    <w:rsid w:val="00D47AD7"/>
    <w:rsid w:val="00D51529"/>
    <w:rsid w:val="00D85218"/>
    <w:rsid w:val="00D915B1"/>
    <w:rsid w:val="00DA299D"/>
    <w:rsid w:val="00DA65C4"/>
    <w:rsid w:val="00DB3A8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44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51A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38FD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6B4074BE"/>
    <w:rsid w:val="7725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Funktionsfel dialysmaskin  GMP Q Di 104</dc:title>
  <dc:subject/>
  <dc:creator>patrik.jens.johansson@vgregion.se</dc:creator>
  <keywords/>
  <lastModifiedBy>Anita Fredriksson</lastModifiedBy>
  <revision>29</revision>
  <lastPrinted>2016-03-31T10:56:00.0000000Z</lastPrinted>
  <dcterms:created xsi:type="dcterms:W3CDTF">2022-05-06T06:15:00.0000000Z</dcterms:created>
  <dcterms:modified xsi:type="dcterms:W3CDTF">2026-04-21T08:31:05.0000000Z</dcterms:modified>
</coreProperties>
</file>