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984FD" w14:textId="77777777" w:rsidR="00D27C17" w:rsidRDefault="00D27C17" w:rsidP="00D27C17">
      <w:pPr>
        <w:spacing w:after="0" w:line="240" w:lineRule="auto"/>
        <w:ind w:left="0" w:right="0"/>
        <w:rPr>
          <w:szCs w:val="20"/>
        </w:rPr>
      </w:pPr>
      <w:bookmarkStart w:id="0" w:name="_Toc321146591"/>
    </w:p>
    <w:p w14:paraId="10ACD19C" w14:textId="77777777" w:rsidR="00E20FF6" w:rsidRDefault="00E20FF6" w:rsidP="00D27C17">
      <w:pPr>
        <w:spacing w:after="0" w:line="240" w:lineRule="auto"/>
        <w:ind w:left="0" w:right="0"/>
        <w:rPr>
          <w:szCs w:val="20"/>
        </w:rPr>
      </w:pPr>
    </w:p>
    <w:p w14:paraId="04C9A43C" w14:textId="77777777" w:rsidR="00E20FF6" w:rsidRDefault="00E20FF6" w:rsidP="00D27C17">
      <w:pPr>
        <w:spacing w:after="0" w:line="240" w:lineRule="auto"/>
        <w:ind w:left="0" w:right="0"/>
        <w:rPr>
          <w:szCs w:val="20"/>
        </w:rPr>
      </w:pPr>
    </w:p>
    <w:p w14:paraId="286A8BAB" w14:textId="77777777" w:rsidR="00E20FF6" w:rsidRDefault="00E20FF6" w:rsidP="00E20FF6">
      <w:pPr>
        <w:pStyle w:val="Rubrik1"/>
      </w:pPr>
    </w:p>
    <w:p w14:paraId="7042538B" w14:textId="77777777" w:rsidR="00E20FF6" w:rsidRDefault="00E20FF6" w:rsidP="00D27C17">
      <w:pPr>
        <w:spacing w:after="0" w:line="240" w:lineRule="auto"/>
        <w:ind w:left="0" w:right="0"/>
        <w:rPr>
          <w:szCs w:val="20"/>
        </w:rPr>
      </w:pPr>
    </w:p>
    <w:p w14:paraId="7FEE45B1" w14:textId="77777777" w:rsidR="00E20FF6" w:rsidRPr="00D27C17" w:rsidRDefault="00E20FF6" w:rsidP="00D27C17">
      <w:pPr>
        <w:spacing w:after="0" w:line="240" w:lineRule="auto"/>
        <w:ind w:left="0" w:right="0"/>
        <w:rPr>
          <w:szCs w:val="20"/>
        </w:rPr>
      </w:pPr>
    </w:p>
    <w:p w14:paraId="133F90DD" w14:textId="77777777" w:rsidR="00D27C17" w:rsidRPr="00D27C17" w:rsidRDefault="00D27C17" w:rsidP="00D27C17">
      <w:pPr>
        <w:spacing w:after="0" w:line="240" w:lineRule="auto"/>
        <w:ind w:left="0" w:right="0"/>
        <w:rPr>
          <w:szCs w:val="20"/>
        </w:rPr>
      </w:pPr>
    </w:p>
    <w:p w14:paraId="08A5358C" w14:textId="454D26A3" w:rsidR="00D27C17" w:rsidRPr="00D27C17" w:rsidRDefault="00D27C17" w:rsidP="00D27C17">
      <w:pPr>
        <w:spacing w:after="0" w:line="240" w:lineRule="auto"/>
        <w:ind w:left="0" w:right="0"/>
        <w:rPr>
          <w:szCs w:val="20"/>
        </w:rPr>
      </w:pPr>
      <w:r w:rsidRPr="00D27C17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1606DB" wp14:editId="1EE4A9A7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11A432" w14:textId="77777777" w:rsidR="00D27C17" w:rsidRPr="003D37FD" w:rsidRDefault="00D27C17" w:rsidP="00D27C1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14464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41606D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5C11A432" w14:textId="77777777" w:rsidR="00D27C17" w:rsidRPr="003D37FD" w:rsidRDefault="00D27C17" w:rsidP="00D27C1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14464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0810" w:type="dxa"/>
        <w:tblInd w:w="-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"/>
        <w:gridCol w:w="993"/>
        <w:gridCol w:w="1275"/>
        <w:gridCol w:w="709"/>
        <w:gridCol w:w="851"/>
        <w:gridCol w:w="992"/>
        <w:gridCol w:w="850"/>
        <w:gridCol w:w="993"/>
        <w:gridCol w:w="2835"/>
        <w:gridCol w:w="1242"/>
      </w:tblGrid>
      <w:tr w:rsidR="00B27E51" w:rsidRPr="00D27C17" w14:paraId="420669D5" w14:textId="77777777" w:rsidTr="201DD178">
        <w:trPr>
          <w:gridBefore w:val="1"/>
          <w:wBefore w:w="70" w:type="dxa"/>
          <w:cantSplit/>
          <w:trHeight w:val="570"/>
        </w:trPr>
        <w:tc>
          <w:tcPr>
            <w:tcW w:w="1074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E289C8A" w14:textId="77777777" w:rsidR="00821B44" w:rsidRDefault="00B27E51" w:rsidP="002325C8">
            <w:pPr>
              <w:pStyle w:val="Rubrik1"/>
              <w:ind w:left="0"/>
              <w:rPr>
                <w:noProof/>
              </w:rPr>
            </w:pPr>
            <w:bookmarkStart w:id="1" w:name="_1314629194"/>
            <w:bookmarkStart w:id="2" w:name="Rubrik"/>
            <w:bookmarkEnd w:id="1"/>
            <w:bookmarkEnd w:id="2"/>
            <w:r w:rsidRPr="62E44492">
              <w:rPr>
                <w:noProof/>
              </w:rPr>
              <w:t xml:space="preserve">Checklista kontroll/skötsel av dialysmaskin </w:t>
            </w:r>
          </w:p>
          <w:p w14:paraId="2786A290" w14:textId="342DDA9E" w:rsidR="00B27E51" w:rsidRDefault="00B27E51" w:rsidP="002325C8">
            <w:pPr>
              <w:pStyle w:val="Rubrik1"/>
              <w:ind w:left="0"/>
              <w:rPr>
                <w:noProof/>
              </w:rPr>
            </w:pPr>
            <w:r w:rsidRPr="62E44492">
              <w:rPr>
                <w:noProof/>
              </w:rPr>
              <w:t>5008, 6008 GMP Q Di 103</w:t>
            </w:r>
          </w:p>
          <w:p w14:paraId="57786D50" w14:textId="0EF71BB7" w:rsidR="00B27E51" w:rsidRPr="00D27C17" w:rsidRDefault="00B27E51" w:rsidP="008C28CC">
            <w:pPr>
              <w:pStyle w:val="Rubrik1"/>
              <w:ind w:left="0"/>
              <w:rPr>
                <w:rFonts w:ascii="Arial" w:hAnsi="Arial" w:cs="Arial"/>
                <w:b/>
                <w:bCs w:val="0"/>
                <w:noProof/>
                <w:sz w:val="32"/>
                <w:szCs w:val="20"/>
              </w:rPr>
            </w:pPr>
            <w:r w:rsidRPr="00D27C17">
              <w:rPr>
                <w:rFonts w:ascii="Arial" w:hAnsi="Arial" w:cs="Arial"/>
                <w:noProof/>
                <w:sz w:val="18"/>
                <w:szCs w:val="20"/>
              </w:rPr>
              <w:t xml:space="preserve">1 ex i </w:t>
            </w:r>
            <w:r w:rsidR="00BB482B">
              <w:rPr>
                <w:rFonts w:ascii="Arial" w:hAnsi="Arial" w:cs="Arial"/>
                <w:noProof/>
                <w:sz w:val="18"/>
                <w:szCs w:val="20"/>
              </w:rPr>
              <w:t>avdelnings</w:t>
            </w:r>
            <w:r w:rsidRPr="00D27C17">
              <w:rPr>
                <w:rFonts w:ascii="Arial" w:hAnsi="Arial" w:cs="Arial"/>
                <w:noProof/>
                <w:sz w:val="18"/>
                <w:szCs w:val="20"/>
              </w:rPr>
              <w:t>pärm, samt i loggbok för respektive dialysmaskin</w:t>
            </w:r>
          </w:p>
        </w:tc>
      </w:tr>
      <w:tr w:rsidR="0031795E" w:rsidRPr="00D27C17" w14:paraId="10556E1D" w14:textId="77777777" w:rsidTr="201DD17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1242" w:type="dxa"/>
        </w:trPr>
        <w:tc>
          <w:tcPr>
            <w:tcW w:w="1063" w:type="dxa"/>
            <w:gridSpan w:val="2"/>
          </w:tcPr>
          <w:p w14:paraId="6A4565F0" w14:textId="77777777" w:rsidR="0031795E" w:rsidRDefault="0031795E" w:rsidP="201DD178">
            <w:pPr>
              <w:spacing w:after="0" w:line="240" w:lineRule="auto"/>
              <w:ind w:left="0" w:right="0"/>
              <w:rPr>
                <w:b/>
                <w:bCs/>
              </w:rPr>
            </w:pPr>
            <w:r w:rsidRPr="201DD178">
              <w:rPr>
                <w:sz w:val="18"/>
                <w:szCs w:val="18"/>
              </w:rPr>
              <w:t xml:space="preserve"> </w:t>
            </w:r>
            <w:r w:rsidRPr="201DD178">
              <w:rPr>
                <w:b/>
                <w:bCs/>
              </w:rPr>
              <w:t xml:space="preserve"> Datum</w:t>
            </w:r>
          </w:p>
          <w:p w14:paraId="0B16ED12" w14:textId="7F2DA2D1" w:rsidR="00BB482B" w:rsidRPr="00BB482B" w:rsidRDefault="00BB482B" w:rsidP="201DD178">
            <w:pPr>
              <w:spacing w:after="0" w:line="240" w:lineRule="auto"/>
              <w:ind w:left="0" w:right="0"/>
              <w:rPr>
                <w:b/>
                <w:bCs/>
                <w:sz w:val="16"/>
                <w:szCs w:val="16"/>
              </w:rPr>
            </w:pPr>
            <w:r w:rsidRPr="00BB482B">
              <w:rPr>
                <w:b/>
                <w:bCs/>
                <w:sz w:val="16"/>
                <w:szCs w:val="16"/>
              </w:rPr>
              <w:t>År Mån Dag</w:t>
            </w:r>
          </w:p>
        </w:tc>
        <w:tc>
          <w:tcPr>
            <w:tcW w:w="1275" w:type="dxa"/>
          </w:tcPr>
          <w:p w14:paraId="0991731B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  <w:r w:rsidRPr="00D27C17">
              <w:rPr>
                <w:b/>
                <w:szCs w:val="20"/>
              </w:rPr>
              <w:t>Integrerad värme</w:t>
            </w:r>
            <w:r w:rsidRPr="00D27C17">
              <w:rPr>
                <w:b/>
                <w:sz w:val="28"/>
                <w:szCs w:val="20"/>
              </w:rPr>
              <w:t xml:space="preserve"> </w:t>
            </w:r>
            <w:r w:rsidRPr="00D27C17">
              <w:rPr>
                <w:b/>
                <w:szCs w:val="20"/>
              </w:rPr>
              <w:t>kl</w:t>
            </w:r>
          </w:p>
        </w:tc>
        <w:tc>
          <w:tcPr>
            <w:tcW w:w="709" w:type="dxa"/>
          </w:tcPr>
          <w:p w14:paraId="793A02D5" w14:textId="30FF7153" w:rsidR="0031795E" w:rsidRPr="006A6647" w:rsidRDefault="0031795E" w:rsidP="00D27C17">
            <w:pPr>
              <w:spacing w:after="0" w:line="240" w:lineRule="auto"/>
              <w:ind w:left="0" w:right="0"/>
              <w:rPr>
                <w:b/>
              </w:rPr>
            </w:pPr>
            <w:r w:rsidRPr="006A6647">
              <w:rPr>
                <w:b/>
              </w:rPr>
              <w:t>A</w:t>
            </w:r>
          </w:p>
        </w:tc>
        <w:tc>
          <w:tcPr>
            <w:tcW w:w="851" w:type="dxa"/>
          </w:tcPr>
          <w:p w14:paraId="2CC5A40E" w14:textId="77777777" w:rsidR="0031795E" w:rsidRDefault="0031795E" w:rsidP="00D27C17">
            <w:pPr>
              <w:spacing w:after="0" w:line="240" w:lineRule="auto"/>
              <w:ind w:left="0" w:right="0"/>
              <w:rPr>
                <w:b/>
              </w:rPr>
            </w:pPr>
            <w:r w:rsidRPr="006A6647">
              <w:rPr>
                <w:b/>
              </w:rPr>
              <w:t>Kond</w:t>
            </w:r>
          </w:p>
          <w:p w14:paraId="2BF982B0" w14:textId="45F432D9" w:rsidR="0031795E" w:rsidRPr="006A6647" w:rsidRDefault="0031795E" w:rsidP="00D27C17">
            <w:pPr>
              <w:spacing w:after="0" w:line="240" w:lineRule="auto"/>
              <w:ind w:left="0" w:right="0"/>
              <w:rPr>
                <w:b/>
              </w:rPr>
            </w:pPr>
            <w:r>
              <w:rPr>
                <w:b/>
              </w:rPr>
              <w:t>värde</w:t>
            </w:r>
          </w:p>
        </w:tc>
        <w:tc>
          <w:tcPr>
            <w:tcW w:w="992" w:type="dxa"/>
          </w:tcPr>
          <w:p w14:paraId="69F77634" w14:textId="77777777" w:rsidR="0031795E" w:rsidRDefault="0031795E" w:rsidP="00D27C17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D27C17">
              <w:rPr>
                <w:b/>
                <w:szCs w:val="20"/>
              </w:rPr>
              <w:t>Het</w:t>
            </w:r>
          </w:p>
          <w:p w14:paraId="1E177667" w14:textId="557E92B0" w:rsidR="0031795E" w:rsidRPr="00D27C17" w:rsidRDefault="0031795E" w:rsidP="00D27C17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D27C17">
              <w:rPr>
                <w:b/>
                <w:szCs w:val="20"/>
              </w:rPr>
              <w:t>desinf</w:t>
            </w:r>
          </w:p>
          <w:p w14:paraId="05260671" w14:textId="118FDA32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850" w:type="dxa"/>
          </w:tcPr>
          <w:p w14:paraId="18DB820F" w14:textId="77777777" w:rsidR="009B77F3" w:rsidRDefault="0002281F" w:rsidP="00D27C17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>
              <w:rPr>
                <w:b/>
                <w:szCs w:val="20"/>
              </w:rPr>
              <w:t>Stor</w:t>
            </w:r>
          </w:p>
          <w:p w14:paraId="10574E05" w14:textId="08FACEC8" w:rsidR="0031795E" w:rsidRPr="00D27C17" w:rsidRDefault="0002281F" w:rsidP="00D27C17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>
              <w:rPr>
                <w:b/>
                <w:szCs w:val="20"/>
              </w:rPr>
              <w:t>städ</w:t>
            </w:r>
          </w:p>
        </w:tc>
        <w:tc>
          <w:tcPr>
            <w:tcW w:w="993" w:type="dxa"/>
          </w:tcPr>
          <w:p w14:paraId="1AAC546A" w14:textId="602F334F" w:rsidR="009B77F3" w:rsidRDefault="0002281F" w:rsidP="00D27C17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>
              <w:rPr>
                <w:b/>
                <w:szCs w:val="20"/>
              </w:rPr>
              <w:t>L</w:t>
            </w:r>
            <w:r w:rsidR="0031795E" w:rsidRPr="00D27C17">
              <w:rPr>
                <w:b/>
                <w:szCs w:val="20"/>
              </w:rPr>
              <w:t>uf</w:t>
            </w:r>
            <w:r w:rsidR="009B77F3">
              <w:rPr>
                <w:b/>
                <w:szCs w:val="20"/>
              </w:rPr>
              <w:t>t</w:t>
            </w:r>
          </w:p>
          <w:p w14:paraId="7389ED95" w14:textId="0DD03E83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  <w:r w:rsidRPr="00D27C17">
              <w:rPr>
                <w:b/>
                <w:szCs w:val="20"/>
              </w:rPr>
              <w:t>filter</w:t>
            </w:r>
          </w:p>
        </w:tc>
        <w:tc>
          <w:tcPr>
            <w:tcW w:w="2835" w:type="dxa"/>
          </w:tcPr>
          <w:p w14:paraId="4A98116A" w14:textId="77777777" w:rsidR="0031795E" w:rsidRDefault="0031795E" w:rsidP="00D27C17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D27C17">
              <w:rPr>
                <w:b/>
                <w:szCs w:val="20"/>
              </w:rPr>
              <w:t>Byte av Diasafe filter</w:t>
            </w:r>
          </w:p>
          <w:p w14:paraId="0D6C5715" w14:textId="0B9E14FE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  <w:r w:rsidRPr="00D27C17">
              <w:rPr>
                <w:b/>
                <w:szCs w:val="20"/>
              </w:rPr>
              <w:t xml:space="preserve"> lotnummer / sign</w:t>
            </w:r>
          </w:p>
        </w:tc>
      </w:tr>
      <w:tr w:rsidR="0031795E" w:rsidRPr="00D27C17" w14:paraId="7B60FEC5" w14:textId="77777777" w:rsidTr="201DD17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1242" w:type="dxa"/>
        </w:trPr>
        <w:tc>
          <w:tcPr>
            <w:tcW w:w="1063" w:type="dxa"/>
            <w:gridSpan w:val="2"/>
          </w:tcPr>
          <w:p w14:paraId="386E0BD4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275" w:type="dxa"/>
          </w:tcPr>
          <w:p w14:paraId="70C88DD1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709" w:type="dxa"/>
          </w:tcPr>
          <w:p w14:paraId="067A3109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851" w:type="dxa"/>
          </w:tcPr>
          <w:p w14:paraId="58F587E8" w14:textId="186F7222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992" w:type="dxa"/>
          </w:tcPr>
          <w:p w14:paraId="5E6BA838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850" w:type="dxa"/>
          </w:tcPr>
          <w:p w14:paraId="58CDB415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993" w:type="dxa"/>
          </w:tcPr>
          <w:p w14:paraId="63215D7C" w14:textId="0754BC6F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2835" w:type="dxa"/>
          </w:tcPr>
          <w:p w14:paraId="120C4287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</w:tr>
      <w:tr w:rsidR="0031795E" w:rsidRPr="00D27C17" w14:paraId="4DBA2C62" w14:textId="77777777" w:rsidTr="201DD17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1242" w:type="dxa"/>
        </w:trPr>
        <w:tc>
          <w:tcPr>
            <w:tcW w:w="1063" w:type="dxa"/>
            <w:gridSpan w:val="2"/>
          </w:tcPr>
          <w:p w14:paraId="531AC194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275" w:type="dxa"/>
          </w:tcPr>
          <w:p w14:paraId="448127E7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709" w:type="dxa"/>
          </w:tcPr>
          <w:p w14:paraId="720CB528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851" w:type="dxa"/>
          </w:tcPr>
          <w:p w14:paraId="29E49A4B" w14:textId="6B45DBC3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992" w:type="dxa"/>
          </w:tcPr>
          <w:p w14:paraId="41FFECC3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850" w:type="dxa"/>
          </w:tcPr>
          <w:p w14:paraId="05BC281A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993" w:type="dxa"/>
          </w:tcPr>
          <w:p w14:paraId="122AD38D" w14:textId="554CFE14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2835" w:type="dxa"/>
          </w:tcPr>
          <w:p w14:paraId="1002927B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</w:tr>
      <w:tr w:rsidR="0031795E" w:rsidRPr="00D27C17" w14:paraId="3485918B" w14:textId="77777777" w:rsidTr="201DD17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1242" w:type="dxa"/>
        </w:trPr>
        <w:tc>
          <w:tcPr>
            <w:tcW w:w="1063" w:type="dxa"/>
            <w:gridSpan w:val="2"/>
          </w:tcPr>
          <w:p w14:paraId="7A45922D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275" w:type="dxa"/>
          </w:tcPr>
          <w:p w14:paraId="5A05BBBC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709" w:type="dxa"/>
          </w:tcPr>
          <w:p w14:paraId="5B61A5A7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851" w:type="dxa"/>
          </w:tcPr>
          <w:p w14:paraId="29001103" w14:textId="20F1128E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992" w:type="dxa"/>
          </w:tcPr>
          <w:p w14:paraId="02996148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850" w:type="dxa"/>
          </w:tcPr>
          <w:p w14:paraId="13B28506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993" w:type="dxa"/>
          </w:tcPr>
          <w:p w14:paraId="5135BBAE" w14:textId="5E2D8775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2835" w:type="dxa"/>
          </w:tcPr>
          <w:p w14:paraId="156DE8B8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</w:tr>
      <w:tr w:rsidR="0031795E" w:rsidRPr="00D27C17" w14:paraId="3AF66213" w14:textId="77777777" w:rsidTr="201DD17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1242" w:type="dxa"/>
        </w:trPr>
        <w:tc>
          <w:tcPr>
            <w:tcW w:w="1063" w:type="dxa"/>
            <w:gridSpan w:val="2"/>
          </w:tcPr>
          <w:p w14:paraId="032D4BE7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275" w:type="dxa"/>
          </w:tcPr>
          <w:p w14:paraId="7BC59E8D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709" w:type="dxa"/>
          </w:tcPr>
          <w:p w14:paraId="64C95646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851" w:type="dxa"/>
          </w:tcPr>
          <w:p w14:paraId="67608BEC" w14:textId="55E59D1D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992" w:type="dxa"/>
          </w:tcPr>
          <w:p w14:paraId="7DE4C182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850" w:type="dxa"/>
          </w:tcPr>
          <w:p w14:paraId="4487D425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993" w:type="dxa"/>
          </w:tcPr>
          <w:p w14:paraId="4BE0A431" w14:textId="6FD11E64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2835" w:type="dxa"/>
          </w:tcPr>
          <w:p w14:paraId="0407D155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</w:tr>
      <w:tr w:rsidR="0031795E" w:rsidRPr="00D27C17" w14:paraId="4CDD4CCF" w14:textId="77777777" w:rsidTr="201DD17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1242" w:type="dxa"/>
        </w:trPr>
        <w:tc>
          <w:tcPr>
            <w:tcW w:w="1063" w:type="dxa"/>
            <w:gridSpan w:val="2"/>
          </w:tcPr>
          <w:p w14:paraId="191D5596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275" w:type="dxa"/>
          </w:tcPr>
          <w:p w14:paraId="15691770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709" w:type="dxa"/>
          </w:tcPr>
          <w:p w14:paraId="470F6D8B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851" w:type="dxa"/>
          </w:tcPr>
          <w:p w14:paraId="7BB4E326" w14:textId="14A2DD45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992" w:type="dxa"/>
          </w:tcPr>
          <w:p w14:paraId="657B233C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850" w:type="dxa"/>
          </w:tcPr>
          <w:p w14:paraId="1F13C129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993" w:type="dxa"/>
          </w:tcPr>
          <w:p w14:paraId="4003AD82" w14:textId="60F12B3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2835" w:type="dxa"/>
          </w:tcPr>
          <w:p w14:paraId="68241F9A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</w:tr>
      <w:tr w:rsidR="0031795E" w:rsidRPr="00D27C17" w14:paraId="2889D636" w14:textId="77777777" w:rsidTr="201DD17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1242" w:type="dxa"/>
        </w:trPr>
        <w:tc>
          <w:tcPr>
            <w:tcW w:w="1063" w:type="dxa"/>
            <w:gridSpan w:val="2"/>
          </w:tcPr>
          <w:p w14:paraId="60D87052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275" w:type="dxa"/>
          </w:tcPr>
          <w:p w14:paraId="6A59F2CC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709" w:type="dxa"/>
          </w:tcPr>
          <w:p w14:paraId="09585D4C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851" w:type="dxa"/>
          </w:tcPr>
          <w:p w14:paraId="17C4635D" w14:textId="0AC02BAE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992" w:type="dxa"/>
          </w:tcPr>
          <w:p w14:paraId="6424A5CC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850" w:type="dxa"/>
          </w:tcPr>
          <w:p w14:paraId="73EF2710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993" w:type="dxa"/>
          </w:tcPr>
          <w:p w14:paraId="6CF97A18" w14:textId="269D19AF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2835" w:type="dxa"/>
          </w:tcPr>
          <w:p w14:paraId="39CDD5A4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</w:tr>
      <w:tr w:rsidR="0031795E" w:rsidRPr="00D27C17" w14:paraId="0ACF6144" w14:textId="77777777" w:rsidTr="201DD17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1242" w:type="dxa"/>
        </w:trPr>
        <w:tc>
          <w:tcPr>
            <w:tcW w:w="1063" w:type="dxa"/>
            <w:gridSpan w:val="2"/>
          </w:tcPr>
          <w:p w14:paraId="4AEBA318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275" w:type="dxa"/>
          </w:tcPr>
          <w:p w14:paraId="4CDCA284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709" w:type="dxa"/>
          </w:tcPr>
          <w:p w14:paraId="7A0AEA0E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851" w:type="dxa"/>
          </w:tcPr>
          <w:p w14:paraId="475370C7" w14:textId="3305A154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992" w:type="dxa"/>
          </w:tcPr>
          <w:p w14:paraId="671A5F6D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850" w:type="dxa"/>
          </w:tcPr>
          <w:p w14:paraId="3AC7CE98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993" w:type="dxa"/>
          </w:tcPr>
          <w:p w14:paraId="79CBD054" w14:textId="7D6C3204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2835" w:type="dxa"/>
          </w:tcPr>
          <w:p w14:paraId="1B0430C3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</w:tr>
      <w:tr w:rsidR="0031795E" w:rsidRPr="00D27C17" w14:paraId="35FA53FA" w14:textId="77777777" w:rsidTr="201DD17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1242" w:type="dxa"/>
        </w:trPr>
        <w:tc>
          <w:tcPr>
            <w:tcW w:w="1063" w:type="dxa"/>
            <w:gridSpan w:val="2"/>
          </w:tcPr>
          <w:p w14:paraId="50D31890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275" w:type="dxa"/>
          </w:tcPr>
          <w:p w14:paraId="4D622241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709" w:type="dxa"/>
          </w:tcPr>
          <w:p w14:paraId="42878289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851" w:type="dxa"/>
          </w:tcPr>
          <w:p w14:paraId="48C8FE91" w14:textId="16BBED33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992" w:type="dxa"/>
          </w:tcPr>
          <w:p w14:paraId="61DACA2E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850" w:type="dxa"/>
          </w:tcPr>
          <w:p w14:paraId="512AC6EE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993" w:type="dxa"/>
          </w:tcPr>
          <w:p w14:paraId="218B27D2" w14:textId="00337561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2835" w:type="dxa"/>
          </w:tcPr>
          <w:p w14:paraId="72836659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</w:tr>
      <w:tr w:rsidR="0031795E" w:rsidRPr="00D27C17" w14:paraId="6BA4CBD1" w14:textId="77777777" w:rsidTr="201DD17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1242" w:type="dxa"/>
        </w:trPr>
        <w:tc>
          <w:tcPr>
            <w:tcW w:w="1063" w:type="dxa"/>
            <w:gridSpan w:val="2"/>
          </w:tcPr>
          <w:p w14:paraId="5F746A2C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275" w:type="dxa"/>
          </w:tcPr>
          <w:p w14:paraId="1019F759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709" w:type="dxa"/>
          </w:tcPr>
          <w:p w14:paraId="3703D3DC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851" w:type="dxa"/>
          </w:tcPr>
          <w:p w14:paraId="4F32D13F" w14:textId="26AF8812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992" w:type="dxa"/>
          </w:tcPr>
          <w:p w14:paraId="6B923567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850" w:type="dxa"/>
          </w:tcPr>
          <w:p w14:paraId="3504B77F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993" w:type="dxa"/>
          </w:tcPr>
          <w:p w14:paraId="63179040" w14:textId="59E15848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2835" w:type="dxa"/>
          </w:tcPr>
          <w:p w14:paraId="1A05CD61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</w:tr>
      <w:tr w:rsidR="0031795E" w:rsidRPr="00D27C17" w14:paraId="747D15A3" w14:textId="77777777" w:rsidTr="201DD17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1242" w:type="dxa"/>
        </w:trPr>
        <w:tc>
          <w:tcPr>
            <w:tcW w:w="1063" w:type="dxa"/>
            <w:gridSpan w:val="2"/>
          </w:tcPr>
          <w:p w14:paraId="2C2BF901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275" w:type="dxa"/>
          </w:tcPr>
          <w:p w14:paraId="2DFC5A61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709" w:type="dxa"/>
          </w:tcPr>
          <w:p w14:paraId="39D4BABF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851" w:type="dxa"/>
          </w:tcPr>
          <w:p w14:paraId="45240BDC" w14:textId="60BFD17E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992" w:type="dxa"/>
          </w:tcPr>
          <w:p w14:paraId="12E7E1D9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850" w:type="dxa"/>
          </w:tcPr>
          <w:p w14:paraId="2BD0034E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993" w:type="dxa"/>
          </w:tcPr>
          <w:p w14:paraId="64CFFD06" w14:textId="3AB779FF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2835" w:type="dxa"/>
          </w:tcPr>
          <w:p w14:paraId="1A2ABC0E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</w:tr>
      <w:tr w:rsidR="0031795E" w:rsidRPr="00D27C17" w14:paraId="3DB7B3B2" w14:textId="77777777" w:rsidTr="201DD17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1242" w:type="dxa"/>
        </w:trPr>
        <w:tc>
          <w:tcPr>
            <w:tcW w:w="1063" w:type="dxa"/>
            <w:gridSpan w:val="2"/>
          </w:tcPr>
          <w:p w14:paraId="7DB40306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275" w:type="dxa"/>
          </w:tcPr>
          <w:p w14:paraId="7DE50446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709" w:type="dxa"/>
          </w:tcPr>
          <w:p w14:paraId="44F4B92C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851" w:type="dxa"/>
          </w:tcPr>
          <w:p w14:paraId="55E1DE73" w14:textId="0E99FFBD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992" w:type="dxa"/>
          </w:tcPr>
          <w:p w14:paraId="551FC6B4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850" w:type="dxa"/>
          </w:tcPr>
          <w:p w14:paraId="33647799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993" w:type="dxa"/>
          </w:tcPr>
          <w:p w14:paraId="3F16DAEE" w14:textId="116D911B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2835" w:type="dxa"/>
          </w:tcPr>
          <w:p w14:paraId="6AD9B9BF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</w:tr>
      <w:tr w:rsidR="0031795E" w:rsidRPr="00D27C17" w14:paraId="6A89FDC0" w14:textId="77777777" w:rsidTr="201DD17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1242" w:type="dxa"/>
        </w:trPr>
        <w:tc>
          <w:tcPr>
            <w:tcW w:w="1063" w:type="dxa"/>
            <w:gridSpan w:val="2"/>
          </w:tcPr>
          <w:p w14:paraId="4B758F4D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275" w:type="dxa"/>
          </w:tcPr>
          <w:p w14:paraId="78075C6E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709" w:type="dxa"/>
          </w:tcPr>
          <w:p w14:paraId="6476621B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851" w:type="dxa"/>
          </w:tcPr>
          <w:p w14:paraId="4D71D189" w14:textId="20BBECC1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992" w:type="dxa"/>
          </w:tcPr>
          <w:p w14:paraId="22804C10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850" w:type="dxa"/>
          </w:tcPr>
          <w:p w14:paraId="6B611E03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993" w:type="dxa"/>
          </w:tcPr>
          <w:p w14:paraId="2EF2CCBE" w14:textId="69EAAFA4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2835" w:type="dxa"/>
          </w:tcPr>
          <w:p w14:paraId="33A56114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</w:tr>
      <w:tr w:rsidR="0031795E" w:rsidRPr="00D27C17" w14:paraId="4CFC1AD0" w14:textId="77777777" w:rsidTr="201DD17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1242" w:type="dxa"/>
        </w:trPr>
        <w:tc>
          <w:tcPr>
            <w:tcW w:w="1063" w:type="dxa"/>
            <w:gridSpan w:val="2"/>
          </w:tcPr>
          <w:p w14:paraId="4AD8A583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275" w:type="dxa"/>
          </w:tcPr>
          <w:p w14:paraId="7452689B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709" w:type="dxa"/>
          </w:tcPr>
          <w:p w14:paraId="6AD80713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851" w:type="dxa"/>
          </w:tcPr>
          <w:p w14:paraId="1883F03B" w14:textId="746F3F30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992" w:type="dxa"/>
          </w:tcPr>
          <w:p w14:paraId="18A3CCE5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850" w:type="dxa"/>
          </w:tcPr>
          <w:p w14:paraId="45036BB2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993" w:type="dxa"/>
          </w:tcPr>
          <w:p w14:paraId="5EF82F47" w14:textId="2A5975A8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2835" w:type="dxa"/>
          </w:tcPr>
          <w:p w14:paraId="723A9892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</w:tr>
      <w:tr w:rsidR="0031795E" w:rsidRPr="00D27C17" w14:paraId="3C3F8FE5" w14:textId="77777777" w:rsidTr="201DD17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1242" w:type="dxa"/>
        </w:trPr>
        <w:tc>
          <w:tcPr>
            <w:tcW w:w="1063" w:type="dxa"/>
            <w:gridSpan w:val="2"/>
          </w:tcPr>
          <w:p w14:paraId="7E9D8E7A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275" w:type="dxa"/>
          </w:tcPr>
          <w:p w14:paraId="7D6FD441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709" w:type="dxa"/>
          </w:tcPr>
          <w:p w14:paraId="56B4C8F7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851" w:type="dxa"/>
          </w:tcPr>
          <w:p w14:paraId="462EBE38" w14:textId="774CC1D4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992" w:type="dxa"/>
          </w:tcPr>
          <w:p w14:paraId="0A4446E2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850" w:type="dxa"/>
          </w:tcPr>
          <w:p w14:paraId="7B04A203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993" w:type="dxa"/>
          </w:tcPr>
          <w:p w14:paraId="78600C16" w14:textId="0A1C4EB8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2835" w:type="dxa"/>
          </w:tcPr>
          <w:p w14:paraId="17BCACD8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</w:tr>
      <w:tr w:rsidR="0031795E" w:rsidRPr="00D27C17" w14:paraId="492FC77F" w14:textId="77777777" w:rsidTr="201DD17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1242" w:type="dxa"/>
        </w:trPr>
        <w:tc>
          <w:tcPr>
            <w:tcW w:w="1063" w:type="dxa"/>
            <w:gridSpan w:val="2"/>
          </w:tcPr>
          <w:p w14:paraId="6D800B39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275" w:type="dxa"/>
          </w:tcPr>
          <w:p w14:paraId="643B6B09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709" w:type="dxa"/>
          </w:tcPr>
          <w:p w14:paraId="20E86337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851" w:type="dxa"/>
          </w:tcPr>
          <w:p w14:paraId="568636AC" w14:textId="71B0A64A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992" w:type="dxa"/>
          </w:tcPr>
          <w:p w14:paraId="75EC4EBB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850" w:type="dxa"/>
          </w:tcPr>
          <w:p w14:paraId="218C8F57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993" w:type="dxa"/>
          </w:tcPr>
          <w:p w14:paraId="05954B81" w14:textId="01A7E86F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2835" w:type="dxa"/>
          </w:tcPr>
          <w:p w14:paraId="4B7E592C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</w:tr>
      <w:tr w:rsidR="0031795E" w:rsidRPr="00D27C17" w14:paraId="7143AE2B" w14:textId="77777777" w:rsidTr="201DD17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1242" w:type="dxa"/>
        </w:trPr>
        <w:tc>
          <w:tcPr>
            <w:tcW w:w="1063" w:type="dxa"/>
            <w:gridSpan w:val="2"/>
          </w:tcPr>
          <w:p w14:paraId="49053D29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275" w:type="dxa"/>
          </w:tcPr>
          <w:p w14:paraId="6908288E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709" w:type="dxa"/>
          </w:tcPr>
          <w:p w14:paraId="1D5E47D8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851" w:type="dxa"/>
          </w:tcPr>
          <w:p w14:paraId="7908C78B" w14:textId="6CEB63BD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992" w:type="dxa"/>
          </w:tcPr>
          <w:p w14:paraId="60DC1847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850" w:type="dxa"/>
          </w:tcPr>
          <w:p w14:paraId="0FB4BE11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993" w:type="dxa"/>
          </w:tcPr>
          <w:p w14:paraId="769C5480" w14:textId="0A5C3D9F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2835" w:type="dxa"/>
          </w:tcPr>
          <w:p w14:paraId="6662A43D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</w:tr>
      <w:tr w:rsidR="0031795E" w:rsidRPr="00D27C17" w14:paraId="4E5BA861" w14:textId="77777777" w:rsidTr="201DD17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1242" w:type="dxa"/>
        </w:trPr>
        <w:tc>
          <w:tcPr>
            <w:tcW w:w="1063" w:type="dxa"/>
            <w:gridSpan w:val="2"/>
          </w:tcPr>
          <w:p w14:paraId="4C7DAB0B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275" w:type="dxa"/>
          </w:tcPr>
          <w:p w14:paraId="0C17B5EB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709" w:type="dxa"/>
          </w:tcPr>
          <w:p w14:paraId="392FD029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851" w:type="dxa"/>
          </w:tcPr>
          <w:p w14:paraId="04AAA196" w14:textId="76D3DF70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992" w:type="dxa"/>
          </w:tcPr>
          <w:p w14:paraId="2105A739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850" w:type="dxa"/>
          </w:tcPr>
          <w:p w14:paraId="4ACBF31E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993" w:type="dxa"/>
          </w:tcPr>
          <w:p w14:paraId="70ED043B" w14:textId="0D2B2235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2835" w:type="dxa"/>
          </w:tcPr>
          <w:p w14:paraId="4FC8330F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</w:tr>
      <w:tr w:rsidR="0031795E" w:rsidRPr="00D27C17" w14:paraId="25CE8737" w14:textId="77777777" w:rsidTr="201DD17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1242" w:type="dxa"/>
        </w:trPr>
        <w:tc>
          <w:tcPr>
            <w:tcW w:w="1063" w:type="dxa"/>
            <w:gridSpan w:val="2"/>
          </w:tcPr>
          <w:p w14:paraId="2D577A97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275" w:type="dxa"/>
          </w:tcPr>
          <w:p w14:paraId="1006B52C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709" w:type="dxa"/>
          </w:tcPr>
          <w:p w14:paraId="53B8339D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851" w:type="dxa"/>
          </w:tcPr>
          <w:p w14:paraId="6C6102F1" w14:textId="445032C3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992" w:type="dxa"/>
          </w:tcPr>
          <w:p w14:paraId="60BACCF6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850" w:type="dxa"/>
          </w:tcPr>
          <w:p w14:paraId="7DDA1C2B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993" w:type="dxa"/>
          </w:tcPr>
          <w:p w14:paraId="7955EB7B" w14:textId="6417BDD2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2835" w:type="dxa"/>
          </w:tcPr>
          <w:p w14:paraId="7037C006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</w:tr>
      <w:tr w:rsidR="0031795E" w:rsidRPr="00D27C17" w14:paraId="2E65D088" w14:textId="77777777" w:rsidTr="201DD17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1242" w:type="dxa"/>
        </w:trPr>
        <w:tc>
          <w:tcPr>
            <w:tcW w:w="1063" w:type="dxa"/>
            <w:gridSpan w:val="2"/>
          </w:tcPr>
          <w:p w14:paraId="7F260525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275" w:type="dxa"/>
          </w:tcPr>
          <w:p w14:paraId="70A0572C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709" w:type="dxa"/>
          </w:tcPr>
          <w:p w14:paraId="34E20F1B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851" w:type="dxa"/>
          </w:tcPr>
          <w:p w14:paraId="523D2134" w14:textId="04867278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992" w:type="dxa"/>
          </w:tcPr>
          <w:p w14:paraId="0E2FA93A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850" w:type="dxa"/>
          </w:tcPr>
          <w:p w14:paraId="794E0741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993" w:type="dxa"/>
          </w:tcPr>
          <w:p w14:paraId="557BC7AC" w14:textId="4E4CF489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2835" w:type="dxa"/>
          </w:tcPr>
          <w:p w14:paraId="08A7F4C5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</w:tr>
      <w:tr w:rsidR="0031795E" w:rsidRPr="00D27C17" w14:paraId="68C7E64C" w14:textId="77777777" w:rsidTr="201DD17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1242" w:type="dxa"/>
        </w:trPr>
        <w:tc>
          <w:tcPr>
            <w:tcW w:w="1063" w:type="dxa"/>
            <w:gridSpan w:val="2"/>
          </w:tcPr>
          <w:p w14:paraId="12FDB645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275" w:type="dxa"/>
          </w:tcPr>
          <w:p w14:paraId="2A4625C5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709" w:type="dxa"/>
          </w:tcPr>
          <w:p w14:paraId="2EB12051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851" w:type="dxa"/>
          </w:tcPr>
          <w:p w14:paraId="6023D2F4" w14:textId="4D5E1DFC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992" w:type="dxa"/>
          </w:tcPr>
          <w:p w14:paraId="5960B30E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850" w:type="dxa"/>
          </w:tcPr>
          <w:p w14:paraId="409B292D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993" w:type="dxa"/>
          </w:tcPr>
          <w:p w14:paraId="6DC206CF" w14:textId="61381C1B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2835" w:type="dxa"/>
          </w:tcPr>
          <w:p w14:paraId="478C3486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</w:tr>
      <w:tr w:rsidR="0031795E" w:rsidRPr="00D27C17" w14:paraId="13FB90C2" w14:textId="77777777" w:rsidTr="201DD17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1242" w:type="dxa"/>
        </w:trPr>
        <w:tc>
          <w:tcPr>
            <w:tcW w:w="1063" w:type="dxa"/>
            <w:gridSpan w:val="2"/>
          </w:tcPr>
          <w:p w14:paraId="57DAE7D8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275" w:type="dxa"/>
          </w:tcPr>
          <w:p w14:paraId="03FD3B70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709" w:type="dxa"/>
          </w:tcPr>
          <w:p w14:paraId="326255B6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851" w:type="dxa"/>
          </w:tcPr>
          <w:p w14:paraId="24DDF5BB" w14:textId="6213F31C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992" w:type="dxa"/>
          </w:tcPr>
          <w:p w14:paraId="7228C9B1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850" w:type="dxa"/>
          </w:tcPr>
          <w:p w14:paraId="7C0FAB15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993" w:type="dxa"/>
          </w:tcPr>
          <w:p w14:paraId="21CE8570" w14:textId="1E6AA383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2835" w:type="dxa"/>
          </w:tcPr>
          <w:p w14:paraId="0AE1D02A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</w:tr>
      <w:tr w:rsidR="0031795E" w:rsidRPr="00D27C17" w14:paraId="034623C1" w14:textId="77777777" w:rsidTr="201DD17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1242" w:type="dxa"/>
        </w:trPr>
        <w:tc>
          <w:tcPr>
            <w:tcW w:w="1063" w:type="dxa"/>
            <w:gridSpan w:val="2"/>
          </w:tcPr>
          <w:p w14:paraId="34ED307A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275" w:type="dxa"/>
          </w:tcPr>
          <w:p w14:paraId="0A699589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709" w:type="dxa"/>
          </w:tcPr>
          <w:p w14:paraId="6A7E9DF8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851" w:type="dxa"/>
          </w:tcPr>
          <w:p w14:paraId="0F9A5AC0" w14:textId="292779F6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992" w:type="dxa"/>
          </w:tcPr>
          <w:p w14:paraId="2F983125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850" w:type="dxa"/>
          </w:tcPr>
          <w:p w14:paraId="051CD8BB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993" w:type="dxa"/>
          </w:tcPr>
          <w:p w14:paraId="7CA23786" w14:textId="7B54F3E0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2835" w:type="dxa"/>
          </w:tcPr>
          <w:p w14:paraId="7638FCC6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</w:tr>
      <w:tr w:rsidR="0031795E" w:rsidRPr="00D27C17" w14:paraId="7A54918B" w14:textId="77777777" w:rsidTr="201DD17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1242" w:type="dxa"/>
        </w:trPr>
        <w:tc>
          <w:tcPr>
            <w:tcW w:w="1063" w:type="dxa"/>
            <w:gridSpan w:val="2"/>
          </w:tcPr>
          <w:p w14:paraId="34D66547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275" w:type="dxa"/>
          </w:tcPr>
          <w:p w14:paraId="1FF8172F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709" w:type="dxa"/>
          </w:tcPr>
          <w:p w14:paraId="36C860DC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851" w:type="dxa"/>
          </w:tcPr>
          <w:p w14:paraId="0B9E2E02" w14:textId="5A3B7A1C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992" w:type="dxa"/>
          </w:tcPr>
          <w:p w14:paraId="4E57C497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850" w:type="dxa"/>
          </w:tcPr>
          <w:p w14:paraId="3512AA8B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993" w:type="dxa"/>
          </w:tcPr>
          <w:p w14:paraId="181DA1BC" w14:textId="5FCC20C9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2835" w:type="dxa"/>
          </w:tcPr>
          <w:p w14:paraId="43D26AB6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</w:tr>
      <w:tr w:rsidR="0031795E" w:rsidRPr="00D27C17" w14:paraId="389FDE87" w14:textId="77777777" w:rsidTr="201DD17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1242" w:type="dxa"/>
        </w:trPr>
        <w:tc>
          <w:tcPr>
            <w:tcW w:w="1063" w:type="dxa"/>
            <w:gridSpan w:val="2"/>
          </w:tcPr>
          <w:p w14:paraId="19608200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275" w:type="dxa"/>
          </w:tcPr>
          <w:p w14:paraId="26680142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709" w:type="dxa"/>
          </w:tcPr>
          <w:p w14:paraId="7D7C3C2A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851" w:type="dxa"/>
          </w:tcPr>
          <w:p w14:paraId="7F0510D9" w14:textId="0F56515E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992" w:type="dxa"/>
          </w:tcPr>
          <w:p w14:paraId="006446CD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850" w:type="dxa"/>
          </w:tcPr>
          <w:p w14:paraId="35CA2964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993" w:type="dxa"/>
          </w:tcPr>
          <w:p w14:paraId="21FCE497" w14:textId="3EA407C0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2835" w:type="dxa"/>
          </w:tcPr>
          <w:p w14:paraId="7DDA3E95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</w:tr>
      <w:tr w:rsidR="0031795E" w:rsidRPr="00D27C17" w14:paraId="73029F51" w14:textId="77777777" w:rsidTr="201DD17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1242" w:type="dxa"/>
        </w:trPr>
        <w:tc>
          <w:tcPr>
            <w:tcW w:w="1063" w:type="dxa"/>
            <w:gridSpan w:val="2"/>
          </w:tcPr>
          <w:p w14:paraId="6828B962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275" w:type="dxa"/>
          </w:tcPr>
          <w:p w14:paraId="7D5CC45B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709" w:type="dxa"/>
          </w:tcPr>
          <w:p w14:paraId="1B3588A2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851" w:type="dxa"/>
          </w:tcPr>
          <w:p w14:paraId="6AE5DC81" w14:textId="4E367BBB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992" w:type="dxa"/>
          </w:tcPr>
          <w:p w14:paraId="0F492E09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850" w:type="dxa"/>
          </w:tcPr>
          <w:p w14:paraId="3DD65F12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993" w:type="dxa"/>
          </w:tcPr>
          <w:p w14:paraId="0577DBC6" w14:textId="77CBB638" w:rsidR="00A76354" w:rsidRPr="00D27C17" w:rsidRDefault="00A76354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2835" w:type="dxa"/>
          </w:tcPr>
          <w:p w14:paraId="6236FFDD" w14:textId="77777777" w:rsidR="0031795E" w:rsidRPr="00D27C17" w:rsidRDefault="0031795E" w:rsidP="00D27C17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</w:tr>
    </w:tbl>
    <w:p w14:paraId="707DFD0A" w14:textId="77777777" w:rsidR="00D27C17" w:rsidRPr="00D27C17" w:rsidRDefault="00D27C17" w:rsidP="00D27C17">
      <w:pPr>
        <w:keepNext/>
        <w:spacing w:before="240" w:after="60" w:line="240" w:lineRule="auto"/>
        <w:ind w:left="0" w:right="1161"/>
        <w:outlineLvl w:val="1"/>
        <w:rPr>
          <w:rFonts w:ascii="Arial" w:hAnsi="Arial" w:cs="Arial"/>
        </w:rPr>
      </w:pPr>
    </w:p>
    <w:p w14:paraId="2C615894" w14:textId="77777777" w:rsidR="00D27C17" w:rsidRPr="00D27C17" w:rsidRDefault="00D27C17" w:rsidP="00D27C17">
      <w:pPr>
        <w:spacing w:after="0" w:line="240" w:lineRule="auto"/>
        <w:ind w:left="0" w:right="0"/>
        <w:rPr>
          <w:szCs w:val="20"/>
        </w:rPr>
      </w:pPr>
    </w:p>
    <w:p w14:paraId="2D8FE7A1" w14:textId="77777777" w:rsidR="00D27C17" w:rsidRPr="00D27C17" w:rsidRDefault="00D27C17" w:rsidP="00D27C17">
      <w:pPr>
        <w:spacing w:after="0" w:line="240" w:lineRule="auto"/>
        <w:ind w:left="0" w:right="0"/>
        <w:rPr>
          <w:szCs w:val="20"/>
        </w:rPr>
      </w:pPr>
    </w:p>
    <w:p w14:paraId="04B5D85E" w14:textId="77777777" w:rsidR="00D27C17" w:rsidRPr="00D27C17" w:rsidRDefault="00D27C17" w:rsidP="00D27C17">
      <w:pPr>
        <w:spacing w:after="0" w:line="240" w:lineRule="auto"/>
        <w:ind w:left="0" w:right="0"/>
        <w:rPr>
          <w:szCs w:val="20"/>
        </w:rPr>
      </w:pPr>
    </w:p>
    <w:p w14:paraId="4F3A4F8F" w14:textId="77777777" w:rsidR="00D27C17" w:rsidRDefault="00D27C17" w:rsidP="00D27C17">
      <w:pPr>
        <w:spacing w:after="0" w:line="240" w:lineRule="auto"/>
        <w:ind w:left="0" w:right="0"/>
        <w:rPr>
          <w:szCs w:val="20"/>
        </w:rPr>
      </w:pPr>
    </w:p>
    <w:p w14:paraId="49D2BC66" w14:textId="77777777" w:rsidR="0025354D" w:rsidRDefault="0025354D" w:rsidP="00D27C17">
      <w:pPr>
        <w:spacing w:after="0" w:line="240" w:lineRule="auto"/>
        <w:ind w:left="0" w:right="0"/>
        <w:rPr>
          <w:szCs w:val="20"/>
        </w:rPr>
      </w:pPr>
    </w:p>
    <w:p w14:paraId="0868A39B" w14:textId="77777777" w:rsidR="00F65B29" w:rsidRDefault="00F65B29" w:rsidP="00D27C17">
      <w:pPr>
        <w:spacing w:after="0" w:line="240" w:lineRule="auto"/>
        <w:ind w:left="0" w:right="0"/>
        <w:rPr>
          <w:szCs w:val="20"/>
        </w:rPr>
      </w:pPr>
    </w:p>
    <w:p w14:paraId="428094BA" w14:textId="77777777" w:rsidR="00F65B29" w:rsidRDefault="00F65B29" w:rsidP="00D27C17">
      <w:pPr>
        <w:spacing w:after="0" w:line="240" w:lineRule="auto"/>
        <w:ind w:left="0" w:right="0"/>
        <w:rPr>
          <w:szCs w:val="20"/>
        </w:rPr>
      </w:pPr>
    </w:p>
    <w:p w14:paraId="428E232A" w14:textId="77777777" w:rsidR="00D27C17" w:rsidRPr="00D27C17" w:rsidRDefault="00D27C17" w:rsidP="00D27C17">
      <w:pPr>
        <w:spacing w:after="0" w:line="240" w:lineRule="auto"/>
        <w:ind w:left="0" w:right="0"/>
        <w:rPr>
          <w:szCs w:val="20"/>
        </w:rPr>
      </w:pPr>
    </w:p>
    <w:p w14:paraId="3CFE1BE0" w14:textId="77777777" w:rsidR="00D27C17" w:rsidRPr="00D27C17" w:rsidRDefault="00D27C17" w:rsidP="00D27C17">
      <w:pPr>
        <w:spacing w:after="0" w:line="240" w:lineRule="auto"/>
        <w:ind w:left="0" w:right="0"/>
        <w:rPr>
          <w:szCs w:val="20"/>
        </w:rPr>
      </w:pPr>
    </w:p>
    <w:tbl>
      <w:tblPr>
        <w:tblW w:w="10413" w:type="dxa"/>
        <w:tblInd w:w="-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1"/>
        <w:gridCol w:w="1441"/>
        <w:gridCol w:w="801"/>
        <w:gridCol w:w="961"/>
        <w:gridCol w:w="1121"/>
        <w:gridCol w:w="1061"/>
        <w:gridCol w:w="1021"/>
        <w:gridCol w:w="2806"/>
      </w:tblGrid>
      <w:tr w:rsidR="0025354D" w:rsidRPr="00D27C17" w14:paraId="65B071C6" w14:textId="77777777" w:rsidTr="0053C1AC">
        <w:tc>
          <w:tcPr>
            <w:tcW w:w="1201" w:type="dxa"/>
          </w:tcPr>
          <w:bookmarkEnd w:id="0"/>
          <w:p w14:paraId="20AFF5D0" w14:textId="77777777" w:rsidR="0025354D" w:rsidRDefault="0025354D" w:rsidP="0053C1AC">
            <w:pPr>
              <w:spacing w:after="0" w:line="240" w:lineRule="auto"/>
              <w:ind w:left="0" w:right="0"/>
              <w:rPr>
                <w:b/>
                <w:bCs/>
              </w:rPr>
            </w:pPr>
            <w:r w:rsidRPr="0053C1AC">
              <w:rPr>
                <w:b/>
                <w:bCs/>
              </w:rPr>
              <w:t>Datum</w:t>
            </w:r>
          </w:p>
          <w:p w14:paraId="3B55FDA6" w14:textId="33E9109C" w:rsidR="00BB482B" w:rsidRPr="00BB482B" w:rsidRDefault="00BB482B" w:rsidP="0053C1AC">
            <w:pPr>
              <w:spacing w:after="0" w:line="240" w:lineRule="auto"/>
              <w:ind w:left="0" w:right="0"/>
              <w:rPr>
                <w:b/>
                <w:bCs/>
                <w:sz w:val="16"/>
                <w:szCs w:val="16"/>
              </w:rPr>
            </w:pPr>
            <w:r w:rsidRPr="00BB482B">
              <w:rPr>
                <w:b/>
                <w:bCs/>
                <w:sz w:val="16"/>
                <w:szCs w:val="16"/>
              </w:rPr>
              <w:t>År Mån Dag</w:t>
            </w:r>
          </w:p>
        </w:tc>
        <w:tc>
          <w:tcPr>
            <w:tcW w:w="1441" w:type="dxa"/>
          </w:tcPr>
          <w:p w14:paraId="6CF08C83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  <w:r w:rsidRPr="00D27C17">
              <w:rPr>
                <w:b/>
                <w:szCs w:val="20"/>
              </w:rPr>
              <w:t>Integrerad värme</w:t>
            </w:r>
            <w:r w:rsidRPr="00D27C17">
              <w:rPr>
                <w:b/>
                <w:sz w:val="28"/>
                <w:szCs w:val="20"/>
              </w:rPr>
              <w:t xml:space="preserve"> </w:t>
            </w:r>
            <w:r w:rsidRPr="00D27C17">
              <w:rPr>
                <w:b/>
                <w:szCs w:val="20"/>
              </w:rPr>
              <w:t>kl</w:t>
            </w:r>
          </w:p>
        </w:tc>
        <w:tc>
          <w:tcPr>
            <w:tcW w:w="801" w:type="dxa"/>
          </w:tcPr>
          <w:p w14:paraId="634B7B2B" w14:textId="77777777" w:rsidR="0025354D" w:rsidRPr="006A6647" w:rsidRDefault="0025354D" w:rsidP="00717ECA">
            <w:pPr>
              <w:spacing w:after="0" w:line="240" w:lineRule="auto"/>
              <w:ind w:left="0" w:right="0"/>
              <w:rPr>
                <w:b/>
              </w:rPr>
            </w:pPr>
            <w:r w:rsidRPr="006A6647">
              <w:rPr>
                <w:b/>
              </w:rPr>
              <w:t>A</w:t>
            </w:r>
          </w:p>
        </w:tc>
        <w:tc>
          <w:tcPr>
            <w:tcW w:w="961" w:type="dxa"/>
          </w:tcPr>
          <w:p w14:paraId="61C10AF1" w14:textId="77777777" w:rsidR="0025354D" w:rsidRDefault="0025354D" w:rsidP="00717ECA">
            <w:pPr>
              <w:spacing w:after="0" w:line="240" w:lineRule="auto"/>
              <w:ind w:left="0" w:right="0"/>
              <w:rPr>
                <w:b/>
              </w:rPr>
            </w:pPr>
            <w:r w:rsidRPr="006A6647">
              <w:rPr>
                <w:b/>
              </w:rPr>
              <w:t>Kond</w:t>
            </w:r>
          </w:p>
          <w:p w14:paraId="45CDB616" w14:textId="77777777" w:rsidR="0025354D" w:rsidRPr="006A6647" w:rsidRDefault="0025354D" w:rsidP="00717ECA">
            <w:pPr>
              <w:spacing w:after="0" w:line="240" w:lineRule="auto"/>
              <w:ind w:left="0" w:right="0"/>
              <w:rPr>
                <w:b/>
              </w:rPr>
            </w:pPr>
            <w:r>
              <w:rPr>
                <w:b/>
              </w:rPr>
              <w:t>värde</w:t>
            </w:r>
          </w:p>
        </w:tc>
        <w:tc>
          <w:tcPr>
            <w:tcW w:w="1121" w:type="dxa"/>
          </w:tcPr>
          <w:p w14:paraId="7FCF5177" w14:textId="77777777" w:rsidR="0025354D" w:rsidRDefault="0025354D" w:rsidP="00717ECA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D27C17">
              <w:rPr>
                <w:b/>
                <w:szCs w:val="20"/>
              </w:rPr>
              <w:t>Het</w:t>
            </w:r>
          </w:p>
          <w:p w14:paraId="4F753C83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D27C17">
              <w:rPr>
                <w:b/>
                <w:szCs w:val="20"/>
              </w:rPr>
              <w:t>desinf</w:t>
            </w:r>
          </w:p>
          <w:p w14:paraId="5F9F5836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061" w:type="dxa"/>
          </w:tcPr>
          <w:p w14:paraId="7F07FBA9" w14:textId="77777777" w:rsidR="0025354D" w:rsidRDefault="0025354D" w:rsidP="00717ECA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>
              <w:rPr>
                <w:b/>
                <w:szCs w:val="20"/>
              </w:rPr>
              <w:t>Stor</w:t>
            </w:r>
          </w:p>
          <w:p w14:paraId="704E7FBF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>
              <w:rPr>
                <w:b/>
                <w:szCs w:val="20"/>
              </w:rPr>
              <w:t>städ</w:t>
            </w:r>
          </w:p>
        </w:tc>
        <w:tc>
          <w:tcPr>
            <w:tcW w:w="1021" w:type="dxa"/>
          </w:tcPr>
          <w:p w14:paraId="0E87BE3F" w14:textId="77777777" w:rsidR="0025354D" w:rsidRDefault="0025354D" w:rsidP="00717ECA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>
              <w:rPr>
                <w:b/>
                <w:szCs w:val="20"/>
              </w:rPr>
              <w:t>L</w:t>
            </w:r>
            <w:r w:rsidRPr="00D27C17">
              <w:rPr>
                <w:b/>
                <w:szCs w:val="20"/>
              </w:rPr>
              <w:t>uf</w:t>
            </w:r>
            <w:r>
              <w:rPr>
                <w:b/>
                <w:szCs w:val="20"/>
              </w:rPr>
              <w:t>t</w:t>
            </w:r>
          </w:p>
          <w:p w14:paraId="089A341B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  <w:r w:rsidRPr="00D27C17">
              <w:rPr>
                <w:b/>
                <w:szCs w:val="20"/>
              </w:rPr>
              <w:t>filter</w:t>
            </w:r>
          </w:p>
        </w:tc>
        <w:tc>
          <w:tcPr>
            <w:tcW w:w="2806" w:type="dxa"/>
          </w:tcPr>
          <w:p w14:paraId="1ECDB2A6" w14:textId="77777777" w:rsidR="0025354D" w:rsidRDefault="0025354D" w:rsidP="00717ECA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D27C17">
              <w:rPr>
                <w:b/>
                <w:szCs w:val="20"/>
              </w:rPr>
              <w:t>Byte av Diasafe filter</w:t>
            </w:r>
          </w:p>
          <w:p w14:paraId="544B3EAE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  <w:r w:rsidRPr="00D27C17">
              <w:rPr>
                <w:b/>
                <w:szCs w:val="20"/>
              </w:rPr>
              <w:t xml:space="preserve"> lotnummer / sign</w:t>
            </w:r>
          </w:p>
        </w:tc>
      </w:tr>
      <w:tr w:rsidR="0025354D" w:rsidRPr="00D27C17" w14:paraId="584F85D0" w14:textId="77777777" w:rsidTr="0053C1AC">
        <w:tc>
          <w:tcPr>
            <w:tcW w:w="1201" w:type="dxa"/>
          </w:tcPr>
          <w:p w14:paraId="3D09AD98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441" w:type="dxa"/>
          </w:tcPr>
          <w:p w14:paraId="375572F1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801" w:type="dxa"/>
          </w:tcPr>
          <w:p w14:paraId="64274F68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961" w:type="dxa"/>
          </w:tcPr>
          <w:p w14:paraId="531E2A0A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121" w:type="dxa"/>
          </w:tcPr>
          <w:p w14:paraId="473F92A1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061" w:type="dxa"/>
          </w:tcPr>
          <w:p w14:paraId="6CE911E3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021" w:type="dxa"/>
          </w:tcPr>
          <w:p w14:paraId="446024C8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2806" w:type="dxa"/>
          </w:tcPr>
          <w:p w14:paraId="376FD51D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</w:tr>
      <w:tr w:rsidR="0025354D" w:rsidRPr="00D27C17" w14:paraId="6F35985F" w14:textId="77777777" w:rsidTr="0053C1AC">
        <w:tc>
          <w:tcPr>
            <w:tcW w:w="1201" w:type="dxa"/>
          </w:tcPr>
          <w:p w14:paraId="7DCD52F4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441" w:type="dxa"/>
          </w:tcPr>
          <w:p w14:paraId="48F4450A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801" w:type="dxa"/>
          </w:tcPr>
          <w:p w14:paraId="5E0967C6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961" w:type="dxa"/>
          </w:tcPr>
          <w:p w14:paraId="29DEFA49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121" w:type="dxa"/>
          </w:tcPr>
          <w:p w14:paraId="6A3496D0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061" w:type="dxa"/>
          </w:tcPr>
          <w:p w14:paraId="7E8A90A9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021" w:type="dxa"/>
          </w:tcPr>
          <w:p w14:paraId="24DCA133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2806" w:type="dxa"/>
          </w:tcPr>
          <w:p w14:paraId="3F20FA78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</w:tr>
      <w:tr w:rsidR="0025354D" w:rsidRPr="00D27C17" w14:paraId="7153BF43" w14:textId="77777777" w:rsidTr="0053C1AC">
        <w:tc>
          <w:tcPr>
            <w:tcW w:w="1201" w:type="dxa"/>
          </w:tcPr>
          <w:p w14:paraId="762358FD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441" w:type="dxa"/>
          </w:tcPr>
          <w:p w14:paraId="4519D214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801" w:type="dxa"/>
          </w:tcPr>
          <w:p w14:paraId="0A9D1FF6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961" w:type="dxa"/>
          </w:tcPr>
          <w:p w14:paraId="48DFD9E9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121" w:type="dxa"/>
          </w:tcPr>
          <w:p w14:paraId="4EB7ACAA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061" w:type="dxa"/>
          </w:tcPr>
          <w:p w14:paraId="7767DA9C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021" w:type="dxa"/>
          </w:tcPr>
          <w:p w14:paraId="663A7F3E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2806" w:type="dxa"/>
          </w:tcPr>
          <w:p w14:paraId="6D304F01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</w:tr>
      <w:tr w:rsidR="0025354D" w:rsidRPr="00D27C17" w14:paraId="3CEAFA88" w14:textId="77777777" w:rsidTr="0053C1AC">
        <w:tc>
          <w:tcPr>
            <w:tcW w:w="1201" w:type="dxa"/>
          </w:tcPr>
          <w:p w14:paraId="34DD6EBE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441" w:type="dxa"/>
          </w:tcPr>
          <w:p w14:paraId="2DEE3D2D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801" w:type="dxa"/>
          </w:tcPr>
          <w:p w14:paraId="27ADAC22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961" w:type="dxa"/>
          </w:tcPr>
          <w:p w14:paraId="4CB16473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121" w:type="dxa"/>
          </w:tcPr>
          <w:p w14:paraId="4C677049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061" w:type="dxa"/>
          </w:tcPr>
          <w:p w14:paraId="374B7890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021" w:type="dxa"/>
          </w:tcPr>
          <w:p w14:paraId="655CF032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2806" w:type="dxa"/>
          </w:tcPr>
          <w:p w14:paraId="39779DBC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</w:tr>
      <w:tr w:rsidR="0025354D" w:rsidRPr="00D27C17" w14:paraId="4485DA07" w14:textId="77777777" w:rsidTr="0053C1AC">
        <w:tc>
          <w:tcPr>
            <w:tcW w:w="1201" w:type="dxa"/>
          </w:tcPr>
          <w:p w14:paraId="1D9A06F4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441" w:type="dxa"/>
          </w:tcPr>
          <w:p w14:paraId="3909866C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801" w:type="dxa"/>
          </w:tcPr>
          <w:p w14:paraId="3D76B786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961" w:type="dxa"/>
          </w:tcPr>
          <w:p w14:paraId="0E6B64CD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121" w:type="dxa"/>
          </w:tcPr>
          <w:p w14:paraId="4906CD23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061" w:type="dxa"/>
          </w:tcPr>
          <w:p w14:paraId="24F88831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021" w:type="dxa"/>
          </w:tcPr>
          <w:p w14:paraId="6D8D766C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2806" w:type="dxa"/>
          </w:tcPr>
          <w:p w14:paraId="6704F708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</w:tr>
      <w:tr w:rsidR="0025354D" w:rsidRPr="00D27C17" w14:paraId="34EB5083" w14:textId="77777777" w:rsidTr="0053C1AC">
        <w:tc>
          <w:tcPr>
            <w:tcW w:w="1201" w:type="dxa"/>
          </w:tcPr>
          <w:p w14:paraId="5E0A1C80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441" w:type="dxa"/>
          </w:tcPr>
          <w:p w14:paraId="44F45229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801" w:type="dxa"/>
          </w:tcPr>
          <w:p w14:paraId="6C00CBCE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961" w:type="dxa"/>
          </w:tcPr>
          <w:p w14:paraId="759780AA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121" w:type="dxa"/>
          </w:tcPr>
          <w:p w14:paraId="502FEA13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061" w:type="dxa"/>
          </w:tcPr>
          <w:p w14:paraId="5933BF88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021" w:type="dxa"/>
          </w:tcPr>
          <w:p w14:paraId="31479C13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2806" w:type="dxa"/>
          </w:tcPr>
          <w:p w14:paraId="233B4C50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</w:tr>
      <w:tr w:rsidR="0025354D" w:rsidRPr="00D27C17" w14:paraId="1263F942" w14:textId="77777777" w:rsidTr="0053C1AC">
        <w:tc>
          <w:tcPr>
            <w:tcW w:w="1201" w:type="dxa"/>
          </w:tcPr>
          <w:p w14:paraId="427C74F3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441" w:type="dxa"/>
          </w:tcPr>
          <w:p w14:paraId="3B9F736E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801" w:type="dxa"/>
          </w:tcPr>
          <w:p w14:paraId="6F1C250A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961" w:type="dxa"/>
          </w:tcPr>
          <w:p w14:paraId="25C5E7EC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121" w:type="dxa"/>
          </w:tcPr>
          <w:p w14:paraId="345F02CE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061" w:type="dxa"/>
          </w:tcPr>
          <w:p w14:paraId="3BFB69E9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021" w:type="dxa"/>
          </w:tcPr>
          <w:p w14:paraId="371AD7A7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2806" w:type="dxa"/>
          </w:tcPr>
          <w:p w14:paraId="1BCFEA80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</w:tr>
      <w:tr w:rsidR="0025354D" w:rsidRPr="00D27C17" w14:paraId="1F9C56A8" w14:textId="77777777" w:rsidTr="0053C1AC">
        <w:tc>
          <w:tcPr>
            <w:tcW w:w="1201" w:type="dxa"/>
          </w:tcPr>
          <w:p w14:paraId="205E1AC4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441" w:type="dxa"/>
          </w:tcPr>
          <w:p w14:paraId="5535971C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801" w:type="dxa"/>
          </w:tcPr>
          <w:p w14:paraId="03F2F913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961" w:type="dxa"/>
          </w:tcPr>
          <w:p w14:paraId="1B49F099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121" w:type="dxa"/>
          </w:tcPr>
          <w:p w14:paraId="7E9FD4E0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061" w:type="dxa"/>
          </w:tcPr>
          <w:p w14:paraId="54B69786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021" w:type="dxa"/>
          </w:tcPr>
          <w:p w14:paraId="7BDFDD26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2806" w:type="dxa"/>
          </w:tcPr>
          <w:p w14:paraId="5633E31B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</w:tr>
      <w:tr w:rsidR="0025354D" w:rsidRPr="00D27C17" w14:paraId="1BB2A597" w14:textId="77777777" w:rsidTr="0053C1AC">
        <w:tc>
          <w:tcPr>
            <w:tcW w:w="1201" w:type="dxa"/>
          </w:tcPr>
          <w:p w14:paraId="4BB52852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441" w:type="dxa"/>
          </w:tcPr>
          <w:p w14:paraId="7FD8C1F4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801" w:type="dxa"/>
          </w:tcPr>
          <w:p w14:paraId="3995AA9F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961" w:type="dxa"/>
          </w:tcPr>
          <w:p w14:paraId="3DBF6EB4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121" w:type="dxa"/>
          </w:tcPr>
          <w:p w14:paraId="7406BA2B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061" w:type="dxa"/>
          </w:tcPr>
          <w:p w14:paraId="4120E81A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021" w:type="dxa"/>
          </w:tcPr>
          <w:p w14:paraId="2674F740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2806" w:type="dxa"/>
          </w:tcPr>
          <w:p w14:paraId="703E28DD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</w:tr>
      <w:tr w:rsidR="0025354D" w:rsidRPr="00D27C17" w14:paraId="53C86AC9" w14:textId="77777777" w:rsidTr="0053C1AC">
        <w:tc>
          <w:tcPr>
            <w:tcW w:w="1201" w:type="dxa"/>
          </w:tcPr>
          <w:p w14:paraId="2F875CB6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441" w:type="dxa"/>
          </w:tcPr>
          <w:p w14:paraId="76FC7733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801" w:type="dxa"/>
          </w:tcPr>
          <w:p w14:paraId="4E75CB80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961" w:type="dxa"/>
          </w:tcPr>
          <w:p w14:paraId="180CBD9A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121" w:type="dxa"/>
          </w:tcPr>
          <w:p w14:paraId="3BD27717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061" w:type="dxa"/>
          </w:tcPr>
          <w:p w14:paraId="142F8566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021" w:type="dxa"/>
          </w:tcPr>
          <w:p w14:paraId="7E1D5DF0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2806" w:type="dxa"/>
          </w:tcPr>
          <w:p w14:paraId="47A9AFC1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</w:tr>
      <w:tr w:rsidR="0025354D" w:rsidRPr="00D27C17" w14:paraId="3F96BCF7" w14:textId="77777777" w:rsidTr="0053C1AC">
        <w:tc>
          <w:tcPr>
            <w:tcW w:w="1201" w:type="dxa"/>
          </w:tcPr>
          <w:p w14:paraId="4AB57B88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441" w:type="dxa"/>
          </w:tcPr>
          <w:p w14:paraId="2F50FA6E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801" w:type="dxa"/>
          </w:tcPr>
          <w:p w14:paraId="50A428A0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961" w:type="dxa"/>
          </w:tcPr>
          <w:p w14:paraId="44B753B9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121" w:type="dxa"/>
          </w:tcPr>
          <w:p w14:paraId="4813B2A1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061" w:type="dxa"/>
          </w:tcPr>
          <w:p w14:paraId="36B89CD6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021" w:type="dxa"/>
          </w:tcPr>
          <w:p w14:paraId="6365891E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2806" w:type="dxa"/>
          </w:tcPr>
          <w:p w14:paraId="494A39C3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</w:tr>
      <w:tr w:rsidR="0025354D" w:rsidRPr="00D27C17" w14:paraId="2B0CC070" w14:textId="77777777" w:rsidTr="0053C1AC">
        <w:tc>
          <w:tcPr>
            <w:tcW w:w="1201" w:type="dxa"/>
          </w:tcPr>
          <w:p w14:paraId="14DC2261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441" w:type="dxa"/>
          </w:tcPr>
          <w:p w14:paraId="5C1FA420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801" w:type="dxa"/>
          </w:tcPr>
          <w:p w14:paraId="44E84501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961" w:type="dxa"/>
          </w:tcPr>
          <w:p w14:paraId="1DAC07FD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121" w:type="dxa"/>
          </w:tcPr>
          <w:p w14:paraId="6BBB3978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061" w:type="dxa"/>
          </w:tcPr>
          <w:p w14:paraId="08989227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021" w:type="dxa"/>
          </w:tcPr>
          <w:p w14:paraId="602BA8D3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2806" w:type="dxa"/>
          </w:tcPr>
          <w:p w14:paraId="05F88B82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</w:tr>
      <w:tr w:rsidR="0025354D" w:rsidRPr="00D27C17" w14:paraId="7F1A1E4E" w14:textId="77777777" w:rsidTr="0053C1AC">
        <w:tc>
          <w:tcPr>
            <w:tcW w:w="1201" w:type="dxa"/>
          </w:tcPr>
          <w:p w14:paraId="233F43BC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441" w:type="dxa"/>
          </w:tcPr>
          <w:p w14:paraId="4D163BDE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801" w:type="dxa"/>
          </w:tcPr>
          <w:p w14:paraId="690392CE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961" w:type="dxa"/>
          </w:tcPr>
          <w:p w14:paraId="4923DCE6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121" w:type="dxa"/>
          </w:tcPr>
          <w:p w14:paraId="7FDE4B40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061" w:type="dxa"/>
          </w:tcPr>
          <w:p w14:paraId="0DF9E571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021" w:type="dxa"/>
          </w:tcPr>
          <w:p w14:paraId="46E3D806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2806" w:type="dxa"/>
          </w:tcPr>
          <w:p w14:paraId="2DE32BF5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</w:tr>
      <w:tr w:rsidR="0025354D" w:rsidRPr="00D27C17" w14:paraId="79F573C9" w14:textId="77777777" w:rsidTr="0053C1AC">
        <w:tc>
          <w:tcPr>
            <w:tcW w:w="1201" w:type="dxa"/>
          </w:tcPr>
          <w:p w14:paraId="2809A168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441" w:type="dxa"/>
          </w:tcPr>
          <w:p w14:paraId="1481CB0E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801" w:type="dxa"/>
          </w:tcPr>
          <w:p w14:paraId="52579B5F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961" w:type="dxa"/>
          </w:tcPr>
          <w:p w14:paraId="05F069B3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121" w:type="dxa"/>
          </w:tcPr>
          <w:p w14:paraId="7313B7DD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061" w:type="dxa"/>
          </w:tcPr>
          <w:p w14:paraId="56819032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021" w:type="dxa"/>
          </w:tcPr>
          <w:p w14:paraId="4385B232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2806" w:type="dxa"/>
          </w:tcPr>
          <w:p w14:paraId="7B11EE72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</w:tr>
      <w:tr w:rsidR="0025354D" w:rsidRPr="00D27C17" w14:paraId="4297E45D" w14:textId="77777777" w:rsidTr="0053C1AC">
        <w:tc>
          <w:tcPr>
            <w:tcW w:w="1201" w:type="dxa"/>
          </w:tcPr>
          <w:p w14:paraId="5867E745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441" w:type="dxa"/>
          </w:tcPr>
          <w:p w14:paraId="252028A5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801" w:type="dxa"/>
          </w:tcPr>
          <w:p w14:paraId="5DC40EF7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961" w:type="dxa"/>
          </w:tcPr>
          <w:p w14:paraId="457F0F71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121" w:type="dxa"/>
          </w:tcPr>
          <w:p w14:paraId="3680499A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061" w:type="dxa"/>
          </w:tcPr>
          <w:p w14:paraId="729473D5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021" w:type="dxa"/>
          </w:tcPr>
          <w:p w14:paraId="442C98E2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2806" w:type="dxa"/>
          </w:tcPr>
          <w:p w14:paraId="7DF1DC28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</w:tr>
      <w:tr w:rsidR="0025354D" w:rsidRPr="00D27C17" w14:paraId="75E4CAF3" w14:textId="77777777" w:rsidTr="0053C1AC">
        <w:tc>
          <w:tcPr>
            <w:tcW w:w="1201" w:type="dxa"/>
          </w:tcPr>
          <w:p w14:paraId="5820AB1C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441" w:type="dxa"/>
          </w:tcPr>
          <w:p w14:paraId="78513D84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801" w:type="dxa"/>
          </w:tcPr>
          <w:p w14:paraId="5FB1E3D1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961" w:type="dxa"/>
          </w:tcPr>
          <w:p w14:paraId="467DB44C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121" w:type="dxa"/>
          </w:tcPr>
          <w:p w14:paraId="5F7AAC9C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061" w:type="dxa"/>
          </w:tcPr>
          <w:p w14:paraId="003CD72F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021" w:type="dxa"/>
          </w:tcPr>
          <w:p w14:paraId="3917D8E0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2806" w:type="dxa"/>
          </w:tcPr>
          <w:p w14:paraId="62E7E90F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</w:tr>
      <w:tr w:rsidR="0025354D" w:rsidRPr="00D27C17" w14:paraId="64B5DEDB" w14:textId="77777777" w:rsidTr="0053C1AC">
        <w:tc>
          <w:tcPr>
            <w:tcW w:w="1201" w:type="dxa"/>
          </w:tcPr>
          <w:p w14:paraId="654AB8B2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441" w:type="dxa"/>
          </w:tcPr>
          <w:p w14:paraId="7E9C7E92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801" w:type="dxa"/>
          </w:tcPr>
          <w:p w14:paraId="54B0952F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961" w:type="dxa"/>
          </w:tcPr>
          <w:p w14:paraId="15580684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121" w:type="dxa"/>
          </w:tcPr>
          <w:p w14:paraId="6CFEB2A5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061" w:type="dxa"/>
          </w:tcPr>
          <w:p w14:paraId="021842BB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021" w:type="dxa"/>
          </w:tcPr>
          <w:p w14:paraId="77C4AADD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2806" w:type="dxa"/>
          </w:tcPr>
          <w:p w14:paraId="4EDBE390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</w:tr>
      <w:tr w:rsidR="0025354D" w:rsidRPr="00D27C17" w14:paraId="7BCC48DB" w14:textId="77777777" w:rsidTr="0053C1AC">
        <w:tc>
          <w:tcPr>
            <w:tcW w:w="1201" w:type="dxa"/>
          </w:tcPr>
          <w:p w14:paraId="303365B4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441" w:type="dxa"/>
          </w:tcPr>
          <w:p w14:paraId="3ED184AE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801" w:type="dxa"/>
          </w:tcPr>
          <w:p w14:paraId="06DBDC55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961" w:type="dxa"/>
          </w:tcPr>
          <w:p w14:paraId="3BA0698B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121" w:type="dxa"/>
          </w:tcPr>
          <w:p w14:paraId="13FDC9F9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061" w:type="dxa"/>
          </w:tcPr>
          <w:p w14:paraId="0A3A0C15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021" w:type="dxa"/>
          </w:tcPr>
          <w:p w14:paraId="6FEE4510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2806" w:type="dxa"/>
          </w:tcPr>
          <w:p w14:paraId="22DC62F0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</w:tr>
      <w:tr w:rsidR="0025354D" w:rsidRPr="00D27C17" w14:paraId="24A2E028" w14:textId="77777777" w:rsidTr="0053C1AC">
        <w:tc>
          <w:tcPr>
            <w:tcW w:w="1201" w:type="dxa"/>
          </w:tcPr>
          <w:p w14:paraId="6713F82F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441" w:type="dxa"/>
          </w:tcPr>
          <w:p w14:paraId="04252262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801" w:type="dxa"/>
          </w:tcPr>
          <w:p w14:paraId="1FA4AE05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961" w:type="dxa"/>
          </w:tcPr>
          <w:p w14:paraId="0BB4B3EF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121" w:type="dxa"/>
          </w:tcPr>
          <w:p w14:paraId="2E67A18E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061" w:type="dxa"/>
          </w:tcPr>
          <w:p w14:paraId="58AD943C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021" w:type="dxa"/>
          </w:tcPr>
          <w:p w14:paraId="161C9EDC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2806" w:type="dxa"/>
          </w:tcPr>
          <w:p w14:paraId="63072853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</w:tr>
      <w:tr w:rsidR="0025354D" w:rsidRPr="00D27C17" w14:paraId="4D49F3C1" w14:textId="77777777" w:rsidTr="0053C1AC">
        <w:tc>
          <w:tcPr>
            <w:tcW w:w="1201" w:type="dxa"/>
          </w:tcPr>
          <w:p w14:paraId="177E1681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441" w:type="dxa"/>
          </w:tcPr>
          <w:p w14:paraId="5B3220A3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801" w:type="dxa"/>
          </w:tcPr>
          <w:p w14:paraId="2D1AFBE3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961" w:type="dxa"/>
          </w:tcPr>
          <w:p w14:paraId="7F3DF1CD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121" w:type="dxa"/>
          </w:tcPr>
          <w:p w14:paraId="06724A79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061" w:type="dxa"/>
          </w:tcPr>
          <w:p w14:paraId="699FC751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021" w:type="dxa"/>
          </w:tcPr>
          <w:p w14:paraId="31AE5395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2806" w:type="dxa"/>
          </w:tcPr>
          <w:p w14:paraId="07C936DA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</w:tr>
      <w:tr w:rsidR="0025354D" w:rsidRPr="00D27C17" w14:paraId="5D3E7075" w14:textId="77777777" w:rsidTr="0053C1AC">
        <w:tc>
          <w:tcPr>
            <w:tcW w:w="1201" w:type="dxa"/>
          </w:tcPr>
          <w:p w14:paraId="2919138C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441" w:type="dxa"/>
          </w:tcPr>
          <w:p w14:paraId="420FB2EF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801" w:type="dxa"/>
          </w:tcPr>
          <w:p w14:paraId="6F5042D4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961" w:type="dxa"/>
          </w:tcPr>
          <w:p w14:paraId="7520AE35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121" w:type="dxa"/>
          </w:tcPr>
          <w:p w14:paraId="01C81660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061" w:type="dxa"/>
          </w:tcPr>
          <w:p w14:paraId="740F22BC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021" w:type="dxa"/>
          </w:tcPr>
          <w:p w14:paraId="03B4798B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2806" w:type="dxa"/>
          </w:tcPr>
          <w:p w14:paraId="3DA77BA0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</w:tr>
      <w:tr w:rsidR="0025354D" w:rsidRPr="00D27C17" w14:paraId="6FBE79A2" w14:textId="77777777" w:rsidTr="0053C1AC">
        <w:tc>
          <w:tcPr>
            <w:tcW w:w="1201" w:type="dxa"/>
          </w:tcPr>
          <w:p w14:paraId="3F6D0F59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441" w:type="dxa"/>
          </w:tcPr>
          <w:p w14:paraId="55F290D0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801" w:type="dxa"/>
          </w:tcPr>
          <w:p w14:paraId="55AA6057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961" w:type="dxa"/>
          </w:tcPr>
          <w:p w14:paraId="043ECF36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121" w:type="dxa"/>
          </w:tcPr>
          <w:p w14:paraId="78A009C7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061" w:type="dxa"/>
          </w:tcPr>
          <w:p w14:paraId="2EA41C38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021" w:type="dxa"/>
          </w:tcPr>
          <w:p w14:paraId="68DB4CCF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2806" w:type="dxa"/>
          </w:tcPr>
          <w:p w14:paraId="401E9171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</w:tr>
      <w:tr w:rsidR="0025354D" w:rsidRPr="00D27C17" w14:paraId="0FEBF515" w14:textId="77777777" w:rsidTr="0053C1AC">
        <w:tc>
          <w:tcPr>
            <w:tcW w:w="1201" w:type="dxa"/>
          </w:tcPr>
          <w:p w14:paraId="794D3708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441" w:type="dxa"/>
          </w:tcPr>
          <w:p w14:paraId="22451F6D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801" w:type="dxa"/>
          </w:tcPr>
          <w:p w14:paraId="50D35344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961" w:type="dxa"/>
          </w:tcPr>
          <w:p w14:paraId="562E3A28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121" w:type="dxa"/>
          </w:tcPr>
          <w:p w14:paraId="467A044C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061" w:type="dxa"/>
          </w:tcPr>
          <w:p w14:paraId="5203A370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021" w:type="dxa"/>
          </w:tcPr>
          <w:p w14:paraId="70A1D2A1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2806" w:type="dxa"/>
          </w:tcPr>
          <w:p w14:paraId="0B1A6D9E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</w:tr>
      <w:tr w:rsidR="0025354D" w:rsidRPr="00D27C17" w14:paraId="21D3776F" w14:textId="77777777" w:rsidTr="0053C1AC">
        <w:tc>
          <w:tcPr>
            <w:tcW w:w="1201" w:type="dxa"/>
          </w:tcPr>
          <w:p w14:paraId="6A25E052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441" w:type="dxa"/>
          </w:tcPr>
          <w:p w14:paraId="4A1BA4BF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801" w:type="dxa"/>
          </w:tcPr>
          <w:p w14:paraId="218C1000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961" w:type="dxa"/>
          </w:tcPr>
          <w:p w14:paraId="154E96F6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121" w:type="dxa"/>
          </w:tcPr>
          <w:p w14:paraId="03020F5F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061" w:type="dxa"/>
          </w:tcPr>
          <w:p w14:paraId="0114653D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021" w:type="dxa"/>
          </w:tcPr>
          <w:p w14:paraId="067C91B5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2806" w:type="dxa"/>
          </w:tcPr>
          <w:p w14:paraId="73EE8E3C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</w:tr>
      <w:tr w:rsidR="0025354D" w:rsidRPr="00D27C17" w14:paraId="45AB73AC" w14:textId="77777777" w:rsidTr="0053C1AC">
        <w:tc>
          <w:tcPr>
            <w:tcW w:w="1201" w:type="dxa"/>
          </w:tcPr>
          <w:p w14:paraId="4899AF12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441" w:type="dxa"/>
          </w:tcPr>
          <w:p w14:paraId="4ADE25E6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801" w:type="dxa"/>
          </w:tcPr>
          <w:p w14:paraId="4760B2A9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961" w:type="dxa"/>
          </w:tcPr>
          <w:p w14:paraId="63B2C985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121" w:type="dxa"/>
          </w:tcPr>
          <w:p w14:paraId="5CE9E222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061" w:type="dxa"/>
          </w:tcPr>
          <w:p w14:paraId="139524FF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021" w:type="dxa"/>
          </w:tcPr>
          <w:p w14:paraId="5BB8FAAA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2806" w:type="dxa"/>
          </w:tcPr>
          <w:p w14:paraId="62753627" w14:textId="77777777" w:rsidR="0025354D" w:rsidRPr="00D27C17" w:rsidRDefault="0025354D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</w:tr>
      <w:tr w:rsidR="008F0F61" w:rsidRPr="00D27C17" w14:paraId="1B97E739" w14:textId="77777777" w:rsidTr="0053C1AC">
        <w:tc>
          <w:tcPr>
            <w:tcW w:w="1201" w:type="dxa"/>
          </w:tcPr>
          <w:p w14:paraId="5651FF07" w14:textId="77777777" w:rsidR="008F0F61" w:rsidRPr="00D27C17" w:rsidRDefault="008F0F61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441" w:type="dxa"/>
          </w:tcPr>
          <w:p w14:paraId="22B19F0A" w14:textId="77777777" w:rsidR="008F0F61" w:rsidRPr="00D27C17" w:rsidRDefault="008F0F61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801" w:type="dxa"/>
          </w:tcPr>
          <w:p w14:paraId="132F00E7" w14:textId="77777777" w:rsidR="008F0F61" w:rsidRPr="00D27C17" w:rsidRDefault="008F0F61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961" w:type="dxa"/>
          </w:tcPr>
          <w:p w14:paraId="0D424F39" w14:textId="77777777" w:rsidR="008F0F61" w:rsidRPr="00D27C17" w:rsidRDefault="008F0F61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121" w:type="dxa"/>
          </w:tcPr>
          <w:p w14:paraId="43E6051D" w14:textId="77777777" w:rsidR="008F0F61" w:rsidRPr="00D27C17" w:rsidRDefault="008F0F61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061" w:type="dxa"/>
          </w:tcPr>
          <w:p w14:paraId="6A5F0758" w14:textId="77777777" w:rsidR="008F0F61" w:rsidRPr="00D27C17" w:rsidRDefault="008F0F61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021" w:type="dxa"/>
          </w:tcPr>
          <w:p w14:paraId="5AA9A4B1" w14:textId="77777777" w:rsidR="008F0F61" w:rsidRPr="00D27C17" w:rsidRDefault="008F0F61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2806" w:type="dxa"/>
          </w:tcPr>
          <w:p w14:paraId="391FFF74" w14:textId="77777777" w:rsidR="008F0F61" w:rsidRPr="00D27C17" w:rsidRDefault="008F0F61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</w:tr>
      <w:tr w:rsidR="008F0F61" w:rsidRPr="00D27C17" w14:paraId="675BA3C2" w14:textId="77777777" w:rsidTr="0053C1AC">
        <w:tc>
          <w:tcPr>
            <w:tcW w:w="1201" w:type="dxa"/>
          </w:tcPr>
          <w:p w14:paraId="27A98DAD" w14:textId="77777777" w:rsidR="008F0F61" w:rsidRPr="00D27C17" w:rsidRDefault="008F0F61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441" w:type="dxa"/>
          </w:tcPr>
          <w:p w14:paraId="2EACF02E" w14:textId="77777777" w:rsidR="008F0F61" w:rsidRPr="00D27C17" w:rsidRDefault="008F0F61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801" w:type="dxa"/>
          </w:tcPr>
          <w:p w14:paraId="3B86CF61" w14:textId="77777777" w:rsidR="008F0F61" w:rsidRPr="00D27C17" w:rsidRDefault="008F0F61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961" w:type="dxa"/>
          </w:tcPr>
          <w:p w14:paraId="3DCE9EB2" w14:textId="77777777" w:rsidR="008F0F61" w:rsidRPr="00D27C17" w:rsidRDefault="008F0F61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121" w:type="dxa"/>
          </w:tcPr>
          <w:p w14:paraId="3AAAE011" w14:textId="77777777" w:rsidR="008F0F61" w:rsidRPr="00D27C17" w:rsidRDefault="008F0F61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061" w:type="dxa"/>
          </w:tcPr>
          <w:p w14:paraId="4862B801" w14:textId="77777777" w:rsidR="008F0F61" w:rsidRPr="00D27C17" w:rsidRDefault="008F0F61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021" w:type="dxa"/>
          </w:tcPr>
          <w:p w14:paraId="0E39D150" w14:textId="77777777" w:rsidR="008F0F61" w:rsidRPr="00D27C17" w:rsidRDefault="008F0F61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2806" w:type="dxa"/>
          </w:tcPr>
          <w:p w14:paraId="5B1FA076" w14:textId="77777777" w:rsidR="008F0F61" w:rsidRPr="00D27C17" w:rsidRDefault="008F0F61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</w:tr>
      <w:tr w:rsidR="008F0F61" w:rsidRPr="00D27C17" w14:paraId="12484D07" w14:textId="77777777" w:rsidTr="0053C1AC">
        <w:tc>
          <w:tcPr>
            <w:tcW w:w="1201" w:type="dxa"/>
          </w:tcPr>
          <w:p w14:paraId="4FEB342E" w14:textId="77777777" w:rsidR="008F0F61" w:rsidRPr="00D27C17" w:rsidRDefault="008F0F61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441" w:type="dxa"/>
          </w:tcPr>
          <w:p w14:paraId="0D3DB06A" w14:textId="77777777" w:rsidR="008F0F61" w:rsidRPr="00D27C17" w:rsidRDefault="008F0F61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801" w:type="dxa"/>
          </w:tcPr>
          <w:p w14:paraId="12A594F9" w14:textId="77777777" w:rsidR="008F0F61" w:rsidRPr="00D27C17" w:rsidRDefault="008F0F61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961" w:type="dxa"/>
          </w:tcPr>
          <w:p w14:paraId="7550CC5A" w14:textId="77777777" w:rsidR="008F0F61" w:rsidRPr="00D27C17" w:rsidRDefault="008F0F61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121" w:type="dxa"/>
          </w:tcPr>
          <w:p w14:paraId="37BC85DE" w14:textId="77777777" w:rsidR="008F0F61" w:rsidRPr="00D27C17" w:rsidRDefault="008F0F61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061" w:type="dxa"/>
          </w:tcPr>
          <w:p w14:paraId="56686226" w14:textId="77777777" w:rsidR="008F0F61" w:rsidRPr="00D27C17" w:rsidRDefault="008F0F61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021" w:type="dxa"/>
          </w:tcPr>
          <w:p w14:paraId="7D8A3719" w14:textId="77777777" w:rsidR="008F0F61" w:rsidRPr="00D27C17" w:rsidRDefault="008F0F61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2806" w:type="dxa"/>
          </w:tcPr>
          <w:p w14:paraId="3A70BE7B" w14:textId="77777777" w:rsidR="008F0F61" w:rsidRPr="00D27C17" w:rsidRDefault="008F0F61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</w:tr>
      <w:tr w:rsidR="008F0F61" w:rsidRPr="00D27C17" w14:paraId="37DB2F6E" w14:textId="77777777" w:rsidTr="0053C1AC">
        <w:tc>
          <w:tcPr>
            <w:tcW w:w="1201" w:type="dxa"/>
          </w:tcPr>
          <w:p w14:paraId="523702C0" w14:textId="77777777" w:rsidR="008F0F61" w:rsidRPr="00D27C17" w:rsidRDefault="008F0F61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441" w:type="dxa"/>
          </w:tcPr>
          <w:p w14:paraId="23716A9A" w14:textId="77777777" w:rsidR="008F0F61" w:rsidRPr="00D27C17" w:rsidRDefault="008F0F61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801" w:type="dxa"/>
          </w:tcPr>
          <w:p w14:paraId="51134A2B" w14:textId="77777777" w:rsidR="008F0F61" w:rsidRPr="00D27C17" w:rsidRDefault="008F0F61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961" w:type="dxa"/>
          </w:tcPr>
          <w:p w14:paraId="6C11449C" w14:textId="77777777" w:rsidR="008F0F61" w:rsidRPr="00D27C17" w:rsidRDefault="008F0F61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121" w:type="dxa"/>
          </w:tcPr>
          <w:p w14:paraId="6D821193" w14:textId="77777777" w:rsidR="008F0F61" w:rsidRPr="00D27C17" w:rsidRDefault="008F0F61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061" w:type="dxa"/>
          </w:tcPr>
          <w:p w14:paraId="31E92CD0" w14:textId="77777777" w:rsidR="008F0F61" w:rsidRPr="00D27C17" w:rsidRDefault="008F0F61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021" w:type="dxa"/>
          </w:tcPr>
          <w:p w14:paraId="5968FD81" w14:textId="77777777" w:rsidR="008F0F61" w:rsidRPr="00D27C17" w:rsidRDefault="008F0F61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2806" w:type="dxa"/>
          </w:tcPr>
          <w:p w14:paraId="2BD224D1" w14:textId="77777777" w:rsidR="008F0F61" w:rsidRPr="00D27C17" w:rsidRDefault="008F0F61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</w:tr>
      <w:tr w:rsidR="008F0F61" w:rsidRPr="00D27C17" w14:paraId="490D33A1" w14:textId="77777777" w:rsidTr="0053C1AC">
        <w:tc>
          <w:tcPr>
            <w:tcW w:w="1201" w:type="dxa"/>
          </w:tcPr>
          <w:p w14:paraId="67E775AD" w14:textId="77777777" w:rsidR="008F0F61" w:rsidRPr="00D27C17" w:rsidRDefault="008F0F61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441" w:type="dxa"/>
          </w:tcPr>
          <w:p w14:paraId="359A59AC" w14:textId="77777777" w:rsidR="008F0F61" w:rsidRPr="00D27C17" w:rsidRDefault="008F0F61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801" w:type="dxa"/>
          </w:tcPr>
          <w:p w14:paraId="7D6EDD91" w14:textId="77777777" w:rsidR="008F0F61" w:rsidRPr="00D27C17" w:rsidRDefault="008F0F61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961" w:type="dxa"/>
          </w:tcPr>
          <w:p w14:paraId="21370BD3" w14:textId="77777777" w:rsidR="008F0F61" w:rsidRPr="00D27C17" w:rsidRDefault="008F0F61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121" w:type="dxa"/>
          </w:tcPr>
          <w:p w14:paraId="57CD52C6" w14:textId="77777777" w:rsidR="008F0F61" w:rsidRPr="00D27C17" w:rsidRDefault="008F0F61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061" w:type="dxa"/>
          </w:tcPr>
          <w:p w14:paraId="7AED6DD0" w14:textId="77777777" w:rsidR="008F0F61" w:rsidRPr="00D27C17" w:rsidRDefault="008F0F61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021" w:type="dxa"/>
          </w:tcPr>
          <w:p w14:paraId="019AB662" w14:textId="77777777" w:rsidR="008F0F61" w:rsidRPr="00D27C17" w:rsidRDefault="008F0F61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2806" w:type="dxa"/>
          </w:tcPr>
          <w:p w14:paraId="27537DC8" w14:textId="77777777" w:rsidR="008F0F61" w:rsidRPr="00D27C17" w:rsidRDefault="008F0F61" w:rsidP="00717ECA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</w:tr>
    </w:tbl>
    <w:p w14:paraId="6EC527A4" w14:textId="77777777" w:rsidR="008F0F61" w:rsidRPr="00536A5A" w:rsidRDefault="008F0F61">
      <w:pPr>
        <w:spacing w:after="0" w:line="240" w:lineRule="auto"/>
        <w:ind w:left="0" w:right="0"/>
      </w:pPr>
    </w:p>
    <w:sectPr w:rsidR="008F0F61" w:rsidRPr="00536A5A" w:rsidSect="00D27C17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0CA09" w14:textId="77777777" w:rsidR="00367AD8" w:rsidRDefault="00367AD8">
      <w:r>
        <w:separator/>
      </w:r>
    </w:p>
  </w:endnote>
  <w:endnote w:type="continuationSeparator" w:id="0">
    <w:p w14:paraId="56C75DDC" w14:textId="77777777" w:rsidR="00367AD8" w:rsidRDefault="00367AD8">
      <w:r>
        <w:continuationSeparator/>
      </w:r>
    </w:p>
  </w:endnote>
  <w:endnote w:type="continuationNotice" w:id="1">
    <w:p w14:paraId="7E19F018" w14:textId="77777777" w:rsidR="00367AD8" w:rsidRDefault="00367AD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57B4A5FC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7334D">
      <w:t>1</w:t>
    </w:r>
    <w:r w:rsidR="00375125">
      <w:t>(2)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6EA5C" w14:textId="77777777" w:rsidR="00367AD8" w:rsidRDefault="00367AD8"/>
  </w:footnote>
  <w:footnote w:type="continuationSeparator" w:id="0">
    <w:p w14:paraId="7B245C33" w14:textId="77777777" w:rsidR="00367AD8" w:rsidRDefault="00367AD8">
      <w:r>
        <w:continuationSeparator/>
      </w:r>
    </w:p>
  </w:footnote>
  <w:footnote w:type="continuationNotice" w:id="1">
    <w:p w14:paraId="2AF7A472" w14:textId="77777777" w:rsidR="00367AD8" w:rsidRDefault="00367AD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812212024">
    <w:abstractNumId w:val="17"/>
  </w:num>
  <w:num w:numId="2" w16cid:durableId="1945842211">
    <w:abstractNumId w:val="14"/>
  </w:num>
  <w:num w:numId="3" w16cid:durableId="1558009627">
    <w:abstractNumId w:val="0"/>
  </w:num>
  <w:num w:numId="4" w16cid:durableId="1417937938">
    <w:abstractNumId w:val="6"/>
  </w:num>
  <w:num w:numId="5" w16cid:durableId="634027288">
    <w:abstractNumId w:val="15"/>
  </w:num>
  <w:num w:numId="6" w16cid:durableId="1501968259">
    <w:abstractNumId w:val="2"/>
  </w:num>
  <w:num w:numId="7" w16cid:durableId="2018849487">
    <w:abstractNumId w:val="11"/>
  </w:num>
  <w:num w:numId="8" w16cid:durableId="1281185683">
    <w:abstractNumId w:val="8"/>
  </w:num>
  <w:num w:numId="9" w16cid:durableId="1360862789">
    <w:abstractNumId w:val="1"/>
  </w:num>
  <w:num w:numId="10" w16cid:durableId="1880363224">
    <w:abstractNumId w:val="1"/>
  </w:num>
  <w:num w:numId="11" w16cid:durableId="1767575740">
    <w:abstractNumId w:val="3"/>
  </w:num>
  <w:num w:numId="12" w16cid:durableId="1790389656">
    <w:abstractNumId w:val="4"/>
  </w:num>
  <w:num w:numId="13" w16cid:durableId="531112576">
    <w:abstractNumId w:val="13"/>
  </w:num>
  <w:num w:numId="14" w16cid:durableId="599412771">
    <w:abstractNumId w:val="9"/>
  </w:num>
  <w:num w:numId="15" w16cid:durableId="776101563">
    <w:abstractNumId w:val="7"/>
  </w:num>
  <w:num w:numId="16" w16cid:durableId="277026247">
    <w:abstractNumId w:val="12"/>
  </w:num>
  <w:num w:numId="17" w16cid:durableId="1932004349">
    <w:abstractNumId w:val="5"/>
  </w:num>
  <w:num w:numId="18" w16cid:durableId="1813715182">
    <w:abstractNumId w:val="10"/>
  </w:num>
  <w:num w:numId="19" w16cid:durableId="10392809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281F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D6062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A505B"/>
    <w:rsid w:val="001B762C"/>
    <w:rsid w:val="001C4D0A"/>
    <w:rsid w:val="001C5FEF"/>
    <w:rsid w:val="00211487"/>
    <w:rsid w:val="00211D91"/>
    <w:rsid w:val="00217DEC"/>
    <w:rsid w:val="002325C8"/>
    <w:rsid w:val="00235B57"/>
    <w:rsid w:val="00250F24"/>
    <w:rsid w:val="002523C5"/>
    <w:rsid w:val="0025354D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5777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1795E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AD8"/>
    <w:rsid w:val="00367D19"/>
    <w:rsid w:val="00371BED"/>
    <w:rsid w:val="00375125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3F3EA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3C1AC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F1DC3"/>
    <w:rsid w:val="0060596B"/>
    <w:rsid w:val="00606D97"/>
    <w:rsid w:val="00606F1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3631"/>
    <w:rsid w:val="00665F89"/>
    <w:rsid w:val="0067334D"/>
    <w:rsid w:val="00673C92"/>
    <w:rsid w:val="006753EC"/>
    <w:rsid w:val="006A2789"/>
    <w:rsid w:val="006A4978"/>
    <w:rsid w:val="006A6647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2894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1B44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28CC"/>
    <w:rsid w:val="008C4B27"/>
    <w:rsid w:val="008C7F2A"/>
    <w:rsid w:val="008E36F8"/>
    <w:rsid w:val="008E46B2"/>
    <w:rsid w:val="008E682C"/>
    <w:rsid w:val="008E78A1"/>
    <w:rsid w:val="008F0F61"/>
    <w:rsid w:val="008F589F"/>
    <w:rsid w:val="00906238"/>
    <w:rsid w:val="00907EF9"/>
    <w:rsid w:val="0091295C"/>
    <w:rsid w:val="00912D1D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B77F3"/>
    <w:rsid w:val="009C0D12"/>
    <w:rsid w:val="009C192E"/>
    <w:rsid w:val="009D2404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3040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7635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27E51"/>
    <w:rsid w:val="00B33FDD"/>
    <w:rsid w:val="00B359CC"/>
    <w:rsid w:val="00B36107"/>
    <w:rsid w:val="00B3686E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482B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7C17"/>
    <w:rsid w:val="00D35553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20FF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423"/>
    <w:rsid w:val="00EC5006"/>
    <w:rsid w:val="00ED49C3"/>
    <w:rsid w:val="00ED6CE8"/>
    <w:rsid w:val="00ED7AA6"/>
    <w:rsid w:val="00EE2A56"/>
    <w:rsid w:val="00EE3818"/>
    <w:rsid w:val="00F10FF9"/>
    <w:rsid w:val="00F22264"/>
    <w:rsid w:val="00F2564D"/>
    <w:rsid w:val="00F35B05"/>
    <w:rsid w:val="00F413D9"/>
    <w:rsid w:val="00F5135F"/>
    <w:rsid w:val="00F51F78"/>
    <w:rsid w:val="00F65B29"/>
    <w:rsid w:val="00F86F47"/>
    <w:rsid w:val="00F90B64"/>
    <w:rsid w:val="00FB2F0F"/>
    <w:rsid w:val="00FB5086"/>
    <w:rsid w:val="00FB5411"/>
    <w:rsid w:val="00FB6392"/>
    <w:rsid w:val="00FD1169"/>
    <w:rsid w:val="00FD3C70"/>
    <w:rsid w:val="00FD6820"/>
    <w:rsid w:val="00FE12D8"/>
    <w:rsid w:val="00FE5FB4"/>
    <w:rsid w:val="00FF7C02"/>
    <w:rsid w:val="024801E3"/>
    <w:rsid w:val="201DD178"/>
    <w:rsid w:val="417671A9"/>
    <w:rsid w:val="434721B2"/>
    <w:rsid w:val="4474E247"/>
    <w:rsid w:val="62E44492"/>
    <w:rsid w:val="647B2B65"/>
    <w:rsid w:val="6B2CF8ED"/>
    <w:rsid w:val="7AB56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</TotalTime>
  <Pages>2</Pages>
  <Words>143</Words>
  <Characters>762</Characters>
  <Application>Microsoft Office Word</Application>
  <DocSecurity>0</DocSecurity>
  <Lines>6</Lines>
  <Paragraphs>1</Paragraphs>
  <ScaleCrop>false</ScaleCrop>
  <Manager/>
  <Company/>
  <LinksUpToDate>false</LinksUpToDate>
  <CharactersWithSpaces>904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 Checklista kontroll skötsel av dialysmaskin  5008, 6008  Q Di 103</dc:title>
  <dc:subject/>
  <dc:creator>patrik.jens.johansson@vgregion.se</dc:creator>
  <keywords/>
  <lastModifiedBy>Anita Fredriksson</lastModifiedBy>
  <revision>35</revision>
  <lastPrinted>2016-03-31T10:56:00.0000000Z</lastPrinted>
  <dcterms:created xsi:type="dcterms:W3CDTF">2022-05-06T06:15:00.0000000Z</dcterms:created>
  <dcterms:modified xsi:type="dcterms:W3CDTF">2024-11-29T10:11:00.0000000Z</dcterms:modified>
</coreProperties>
</file>