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A02" w14:textId="77777777" w:rsidR="004F1668" w:rsidRDefault="004F1668" w:rsidP="00F35B05">
      <w:pPr>
        <w:pStyle w:val="Rubrik2"/>
        <w:sectPr w:rsidR="004F1668" w:rsidSect="004F166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58476E" w14:textId="77777777" w:rsidR="004F1668" w:rsidRPr="004F1668" w:rsidRDefault="004F1668" w:rsidP="004F1668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F1668" w:rsidRPr="004F1668" w14:paraId="42CF8E76" w14:textId="77777777" w:rsidTr="2326F00F">
        <w:trPr>
          <w:cantSplit/>
          <w:trHeight w:val="438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212D30" w14:textId="6E2E0F0D" w:rsidR="004F1668" w:rsidRPr="004F1668" w:rsidRDefault="004F1668" w:rsidP="00153FEF">
            <w:pPr>
              <w:pStyle w:val="Rubrik1"/>
            </w:pPr>
            <w:r w:rsidRPr="004F16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275649" wp14:editId="19178773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8DFB8A" w14:textId="77777777" w:rsidR="004F1668" w:rsidRPr="003D37FD" w:rsidRDefault="004F1668" w:rsidP="004F166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14449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22756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38DFB8A" w14:textId="77777777" w:rsidR="004F1668" w:rsidRPr="003D37FD" w:rsidRDefault="004F1668" w:rsidP="004F166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14449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F1668">
              <w:t>Kontroll/skötsel av dialysmaskin</w:t>
            </w:r>
            <w:r>
              <w:t xml:space="preserve"> 5008, 6008 </w:t>
            </w:r>
            <w:r w:rsidR="54B02557">
              <w:t>GMP</w:t>
            </w:r>
            <w:r w:rsidR="4B41D730">
              <w:t xml:space="preserve"> Q Di</w:t>
            </w:r>
            <w:r w:rsidR="20CB39CC">
              <w:t xml:space="preserve"> 101</w:t>
            </w:r>
            <w:r w:rsidR="037F5E55">
              <w:t xml:space="preserve"> </w:t>
            </w:r>
            <w:r w:rsidR="4B41D730">
              <w:t xml:space="preserve"> </w:t>
            </w:r>
            <w:r w:rsidR="06F84426">
              <w:t xml:space="preserve">             </w:t>
            </w:r>
            <w:r>
              <w:t xml:space="preserve">           </w:t>
            </w:r>
          </w:p>
        </w:tc>
      </w:tr>
    </w:tbl>
    <w:p w14:paraId="2F9920CE" w14:textId="1E293A9B" w:rsidR="004F1668" w:rsidRDefault="004F1668" w:rsidP="004F166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F1668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2D0E9B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4F1668">
        <w:rPr>
          <w:rFonts w:ascii="Arial" w:hAnsi="Arial" w:cs="Arial"/>
          <w:bCs/>
          <w:kern w:val="32"/>
          <w:sz w:val="20"/>
          <w:szCs w:val="20"/>
        </w:rPr>
        <w:t>pärm, samt i loggbok för respektive dialysmaskin</w:t>
      </w:r>
    </w:p>
    <w:p w14:paraId="0077B485" w14:textId="77777777" w:rsidR="002B576B" w:rsidRDefault="002B576B" w:rsidP="004F166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14:paraId="61F72E98" w14:textId="77777777" w:rsidR="0052464C" w:rsidRPr="004F1668" w:rsidRDefault="0052464C" w:rsidP="004F166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14:paraId="39422569" w14:textId="7FD1257F" w:rsidR="00D5534E" w:rsidRDefault="00DA0B07" w:rsidP="004F1668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szCs w:val="20"/>
        </w:rPr>
        <w:t>Bruks</w:t>
      </w:r>
      <w:r w:rsidR="00034181">
        <w:rPr>
          <w:b/>
          <w:bCs/>
          <w:szCs w:val="20"/>
        </w:rPr>
        <w:t>anvisning</w:t>
      </w:r>
    </w:p>
    <w:p w14:paraId="4D2E44AF" w14:textId="77777777" w:rsidR="004C3ED1" w:rsidRPr="004C3ED1" w:rsidRDefault="004C3ED1" w:rsidP="004C3ED1">
      <w:pPr>
        <w:spacing w:after="0" w:line="240" w:lineRule="auto"/>
        <w:ind w:left="0" w:right="0"/>
        <w:rPr>
          <w:szCs w:val="20"/>
        </w:rPr>
      </w:pPr>
      <w:r w:rsidRPr="004C3ED1">
        <w:rPr>
          <w:szCs w:val="20"/>
        </w:rPr>
        <w:t>Pärm med bruksanvisning för resp. dialysmaskin finns i anslutning till behandlingsrummen.</w:t>
      </w:r>
    </w:p>
    <w:p w14:paraId="17063E40" w14:textId="030DD368" w:rsidR="00034181" w:rsidRDefault="004C3ED1" w:rsidP="004C3ED1">
      <w:pPr>
        <w:spacing w:after="0" w:line="240" w:lineRule="auto"/>
        <w:ind w:left="0" w:right="0"/>
        <w:rPr>
          <w:szCs w:val="20"/>
        </w:rPr>
      </w:pPr>
      <w:r w:rsidRPr="004C3ED1">
        <w:rPr>
          <w:szCs w:val="20"/>
        </w:rPr>
        <w:t>Kontrollera programvaruversion i dialysmaskinen.</w:t>
      </w:r>
    </w:p>
    <w:p w14:paraId="14580CBC" w14:textId="490ABF75" w:rsidR="00D5534E" w:rsidRDefault="00640B61" w:rsidP="00D207D1">
      <w:pPr>
        <w:pStyle w:val="Liststycke"/>
        <w:numPr>
          <w:ilvl w:val="0"/>
          <w:numId w:val="30"/>
        </w:numPr>
        <w:spacing w:after="0" w:line="240" w:lineRule="auto"/>
        <w:ind w:right="0"/>
        <w:rPr>
          <w:szCs w:val="20"/>
        </w:rPr>
      </w:pPr>
      <w:r w:rsidRPr="00D207D1">
        <w:rPr>
          <w:szCs w:val="20"/>
        </w:rPr>
        <w:t xml:space="preserve">Välj </w:t>
      </w:r>
      <w:r w:rsidRPr="006A5F83">
        <w:rPr>
          <w:i/>
          <w:iCs/>
          <w:szCs w:val="20"/>
        </w:rPr>
        <w:t>Status</w:t>
      </w:r>
      <w:r w:rsidRPr="00D207D1">
        <w:rPr>
          <w:szCs w:val="20"/>
        </w:rPr>
        <w:t xml:space="preserve"> / </w:t>
      </w:r>
      <w:r w:rsidRPr="006A5F83">
        <w:rPr>
          <w:i/>
          <w:iCs/>
          <w:szCs w:val="20"/>
        </w:rPr>
        <w:t>Maskininfo</w:t>
      </w:r>
      <w:r w:rsidRPr="00D207D1">
        <w:rPr>
          <w:szCs w:val="20"/>
        </w:rPr>
        <w:t xml:space="preserve"> och notera </w:t>
      </w:r>
      <w:r w:rsidRPr="006A5F83">
        <w:rPr>
          <w:i/>
          <w:iCs/>
          <w:szCs w:val="20"/>
        </w:rPr>
        <w:t>Mjukvara</w:t>
      </w:r>
    </w:p>
    <w:p w14:paraId="27C24C2D" w14:textId="70FFD7C2" w:rsidR="005004D1" w:rsidRDefault="005004D1" w:rsidP="005004D1">
      <w:pPr>
        <w:spacing w:after="0" w:line="240" w:lineRule="auto"/>
        <w:ind w:left="0" w:right="0"/>
        <w:rPr>
          <w:szCs w:val="20"/>
        </w:rPr>
      </w:pPr>
      <w:r w:rsidRPr="005004D1">
        <w:rPr>
          <w:szCs w:val="20"/>
        </w:rPr>
        <w:t>Välj bruksanvisning med motsvarande programvaruversion.</w:t>
      </w:r>
    </w:p>
    <w:p w14:paraId="42AE65DD" w14:textId="77777777" w:rsidR="00E1276A" w:rsidRPr="005004D1" w:rsidRDefault="00E1276A" w:rsidP="005004D1">
      <w:pPr>
        <w:spacing w:after="0" w:line="240" w:lineRule="auto"/>
        <w:ind w:left="0" w:right="0"/>
        <w:rPr>
          <w:szCs w:val="20"/>
        </w:rPr>
      </w:pPr>
    </w:p>
    <w:p w14:paraId="0330E33E" w14:textId="61572FB7" w:rsidR="00D207D1" w:rsidRDefault="00FE0ABD" w:rsidP="004F1668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szCs w:val="20"/>
        </w:rPr>
        <w:t>Desinfektion</w:t>
      </w:r>
    </w:p>
    <w:p w14:paraId="7A68C1CC" w14:textId="39A1EEEF" w:rsidR="004F1668" w:rsidRPr="004F1668" w:rsidRDefault="004F1668" w:rsidP="004F1668">
      <w:pPr>
        <w:spacing w:after="0" w:line="240" w:lineRule="auto"/>
        <w:ind w:left="0" w:right="0"/>
        <w:rPr>
          <w:szCs w:val="20"/>
        </w:rPr>
      </w:pPr>
      <w:r w:rsidRPr="004F1668">
        <w:rPr>
          <w:b/>
          <w:bCs/>
          <w:szCs w:val="20"/>
        </w:rPr>
        <w:t xml:space="preserve">OBS! </w:t>
      </w:r>
      <w:r w:rsidRPr="004F1668">
        <w:rPr>
          <w:szCs w:val="20"/>
        </w:rPr>
        <w:t xml:space="preserve">Max 72 timmar får gå mellan desinfektionsprogram innan behandling. </w:t>
      </w:r>
    </w:p>
    <w:p w14:paraId="1FDF9FF4" w14:textId="39EE841D" w:rsidR="004F1668" w:rsidRDefault="004F1668" w:rsidP="004F1668">
      <w:pPr>
        <w:spacing w:after="0" w:line="240" w:lineRule="auto"/>
        <w:ind w:left="0" w:right="0"/>
      </w:pPr>
      <w:r w:rsidRPr="004F1668"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261F5C" wp14:editId="31B9E141">
                <wp:simplePos x="0" y="0"/>
                <wp:positionH relativeFrom="column">
                  <wp:posOffset>1071245</wp:posOffset>
                </wp:positionH>
                <wp:positionV relativeFrom="paragraph">
                  <wp:posOffset>43815</wp:posOffset>
                </wp:positionV>
                <wp:extent cx="228600" cy="114300"/>
                <wp:effectExtent l="8255" t="20320" r="20320" b="1778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>
              <v:shapetype id="_x0000_t13" coordsize="21600,21600" o:spt="13" adj="16200,5400" path="m@0,l@0@1,0@1,0@2@0@2@0,21600,21600,10800xe" w14:anchorId="48CE3B0C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1" style="position:absolute;margin-left:84.35pt;margin-top:3.45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"/>
            </w:pict>
          </mc:Fallback>
        </mc:AlternateContent>
      </w:r>
      <w:proofErr w:type="gramStart"/>
      <w:r w:rsidRPr="7A27AA28">
        <w:t>Om</w:t>
      </w:r>
      <w:r w:rsidR="7B895740" w:rsidRPr="7A27AA28">
        <w:t xml:space="preserve"> </w:t>
      </w:r>
      <w:r w:rsidRPr="7A27AA28">
        <w:t>&gt;</w:t>
      </w:r>
      <w:proofErr w:type="gramEnd"/>
      <w:r w:rsidRPr="7A27AA28">
        <w:t xml:space="preserve"> 72 timmar        het desinfektion innan behandlingsstart</w:t>
      </w:r>
      <w:r w:rsidR="008E0086">
        <w:t>.</w:t>
      </w:r>
    </w:p>
    <w:p w14:paraId="0D71AEA9" w14:textId="77777777" w:rsidR="008E0086" w:rsidRDefault="008E0086" w:rsidP="004F1668">
      <w:pPr>
        <w:spacing w:after="0" w:line="240" w:lineRule="auto"/>
        <w:ind w:left="0" w:right="0"/>
      </w:pPr>
    </w:p>
    <w:p w14:paraId="3E4B987B" w14:textId="3FD2113C" w:rsidR="008E0086" w:rsidRDefault="008E0086" w:rsidP="008E0086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szCs w:val="20"/>
        </w:rPr>
        <w:t>Daglig skötsel</w:t>
      </w:r>
    </w:p>
    <w:p w14:paraId="0CF524FA" w14:textId="4677BCA6" w:rsidR="008B08C7" w:rsidRDefault="004F1668" w:rsidP="004F1668">
      <w:pPr>
        <w:spacing w:after="0" w:line="240" w:lineRule="auto"/>
        <w:ind w:left="0" w:right="0"/>
      </w:pPr>
      <w:r>
        <w:t xml:space="preserve">Efter avslutad dialysbehandling avtorkas maskinen med </w:t>
      </w:r>
      <w:r w:rsidR="00151AD6">
        <w:t>yt-</w:t>
      </w:r>
      <w:r w:rsidR="006E4DC4">
        <w:t>desinfektion plus</w:t>
      </w:r>
      <w:r w:rsidR="008B08C7">
        <w:t>.</w:t>
      </w:r>
    </w:p>
    <w:p w14:paraId="0F3636D8" w14:textId="2DD55C7F" w:rsidR="004F1668" w:rsidRDefault="00951F62" w:rsidP="004F1668">
      <w:pPr>
        <w:spacing w:after="0" w:line="240" w:lineRule="auto"/>
        <w:ind w:left="0" w:right="0"/>
      </w:pPr>
      <w:r>
        <w:t>Etanol</w:t>
      </w:r>
      <w:r w:rsidR="00801481">
        <w:t xml:space="preserve"> </w:t>
      </w:r>
      <w:r w:rsidR="00151AD6">
        <w:t xml:space="preserve">70% </w:t>
      </w:r>
      <w:r w:rsidR="00801481">
        <w:t>på de delar</w:t>
      </w:r>
      <w:r w:rsidR="009D2A55">
        <w:t xml:space="preserve"> som har </w:t>
      </w:r>
      <w:r w:rsidR="000F2417">
        <w:t xml:space="preserve">kontakt med </w:t>
      </w:r>
      <w:proofErr w:type="spellStart"/>
      <w:r w:rsidR="005B54A7">
        <w:t>dialysat</w:t>
      </w:r>
      <w:proofErr w:type="spellEnd"/>
      <w:r w:rsidR="008D3AD3">
        <w:t>,</w:t>
      </w:r>
      <w:r w:rsidR="005B54A7">
        <w:t xml:space="preserve"> </w:t>
      </w:r>
      <w:r w:rsidR="00371DD3">
        <w:t>(</w:t>
      </w:r>
      <w:r w:rsidR="005B54A7">
        <w:t>Bic</w:t>
      </w:r>
      <w:r w:rsidR="00F474A3">
        <w:t>-</w:t>
      </w:r>
      <w:r w:rsidR="00AD2D3F">
        <w:t>anslutning</w:t>
      </w:r>
      <w:r w:rsidR="005B54A7">
        <w:t>, vattenkopplingarna till filtret</w:t>
      </w:r>
      <w:r w:rsidR="00371DD3">
        <w:t>)</w:t>
      </w:r>
      <w:r w:rsidR="008D3AD3">
        <w:t>.</w:t>
      </w:r>
      <w:r w:rsidR="00371DD3">
        <w:t xml:space="preserve"> </w:t>
      </w:r>
      <w:r w:rsidR="00EF00F5">
        <w:t>Bic</w:t>
      </w:r>
      <w:r w:rsidR="00F474A3">
        <w:t>-</w:t>
      </w:r>
      <w:r w:rsidR="00080A5E">
        <w:t>anslutningen med vatten först</w:t>
      </w:r>
      <w:r w:rsidR="00371DD3">
        <w:t xml:space="preserve"> för att lösa </w:t>
      </w:r>
      <w:proofErr w:type="spellStart"/>
      <w:r w:rsidR="00371DD3">
        <w:t>bic</w:t>
      </w:r>
      <w:proofErr w:type="spellEnd"/>
      <w:r w:rsidR="000F70C5">
        <w:t>-</w:t>
      </w:r>
      <w:r w:rsidR="009A6BE0">
        <w:t>rester.</w:t>
      </w:r>
      <w:r w:rsidR="004F1668" w:rsidRPr="004F1668">
        <w:t xml:space="preserve"> </w:t>
      </w:r>
    </w:p>
    <w:p w14:paraId="0FADB541" w14:textId="77777777" w:rsidR="00853F0C" w:rsidRDefault="00853F0C" w:rsidP="004F1668">
      <w:pPr>
        <w:spacing w:after="0" w:line="240" w:lineRule="auto"/>
        <w:ind w:left="0" w:right="0"/>
      </w:pPr>
    </w:p>
    <w:p w14:paraId="43D74E33" w14:textId="222B52B2" w:rsidR="008D3AD3" w:rsidRPr="004F1668" w:rsidRDefault="00853F0C" w:rsidP="004F1668">
      <w:pPr>
        <w:spacing w:after="0" w:line="240" w:lineRule="auto"/>
        <w:ind w:left="0" w:right="0"/>
      </w:pPr>
      <w:r>
        <w:rPr>
          <w:b/>
          <w:bCs/>
          <w:szCs w:val="20"/>
        </w:rPr>
        <w:t>Månadsst</w:t>
      </w:r>
      <w:r w:rsidR="009D799D">
        <w:rPr>
          <w:b/>
          <w:bCs/>
          <w:szCs w:val="20"/>
        </w:rPr>
        <w:t>äd</w:t>
      </w:r>
    </w:p>
    <w:p w14:paraId="2DE2C261" w14:textId="0224730E" w:rsidR="004F1668" w:rsidRPr="004F1668" w:rsidRDefault="004F1668" w:rsidP="004F1668">
      <w:pPr>
        <w:spacing w:after="0" w:line="240" w:lineRule="auto"/>
        <w:ind w:left="0" w:right="0"/>
      </w:pPr>
      <w:r w:rsidRPr="004F1668">
        <w:t xml:space="preserve">Minst en gång i månaden storstädas maskinen. </w:t>
      </w:r>
      <w:r w:rsidR="005C0594">
        <w:t>Signeras på Q Di 103</w:t>
      </w:r>
      <w:r w:rsidR="00071732">
        <w:t>.</w:t>
      </w:r>
    </w:p>
    <w:p w14:paraId="6F47C8C5" w14:textId="77777777" w:rsidR="004F1668" w:rsidRPr="004F1668" w:rsidRDefault="004F1668" w:rsidP="004F1668">
      <w:pPr>
        <w:numPr>
          <w:ilvl w:val="0"/>
          <w:numId w:val="27"/>
        </w:numPr>
        <w:spacing w:after="0" w:line="240" w:lineRule="auto"/>
        <w:ind w:right="0"/>
      </w:pPr>
      <w:r w:rsidRPr="004F1668">
        <w:t xml:space="preserve">Rengör </w:t>
      </w:r>
      <w:proofErr w:type="spellStart"/>
      <w:r w:rsidRPr="004F1668">
        <w:t>Dialysat</w:t>
      </w:r>
      <w:proofErr w:type="spellEnd"/>
      <w:r w:rsidRPr="004F1668">
        <w:t xml:space="preserve"> kopplingar med RO vatten</w:t>
      </w:r>
    </w:p>
    <w:p w14:paraId="2FEE1CFC" w14:textId="77777777" w:rsidR="004F1668" w:rsidRDefault="004F1668" w:rsidP="004F1668">
      <w:pPr>
        <w:numPr>
          <w:ilvl w:val="0"/>
          <w:numId w:val="26"/>
        </w:numPr>
        <w:spacing w:after="0" w:line="240" w:lineRule="auto"/>
        <w:ind w:right="0"/>
      </w:pPr>
      <w:r w:rsidRPr="004F1668">
        <w:t>Torka samtliga slangar på baksidan maskinen</w:t>
      </w:r>
    </w:p>
    <w:p w14:paraId="2EC73B1D" w14:textId="2096F574" w:rsidR="008A6E09" w:rsidRPr="004F1668" w:rsidRDefault="00BF08EE" w:rsidP="004F1668">
      <w:pPr>
        <w:numPr>
          <w:ilvl w:val="0"/>
          <w:numId w:val="26"/>
        </w:numPr>
        <w:spacing w:after="0" w:line="240" w:lineRule="auto"/>
        <w:ind w:right="0"/>
      </w:pPr>
      <w:r>
        <w:t>Observera luftfilter, damma v</w:t>
      </w:r>
      <w:r w:rsidR="00876A4B">
        <w:t>id be</w:t>
      </w:r>
      <w:r w:rsidR="001B63D3">
        <w:t>hov,</w:t>
      </w:r>
      <w:r>
        <w:t xml:space="preserve"> ta ej loss</w:t>
      </w:r>
      <w:r w:rsidR="001B63D3">
        <w:t>,</w:t>
      </w:r>
      <w:r>
        <w:t xml:space="preserve"> detta görs av tekniker i samband med service. </w:t>
      </w:r>
    </w:p>
    <w:p w14:paraId="5CDACD48" w14:textId="77777777" w:rsidR="004F1668" w:rsidRPr="004F1668" w:rsidRDefault="004F1668" w:rsidP="004F1668">
      <w:pPr>
        <w:numPr>
          <w:ilvl w:val="0"/>
          <w:numId w:val="26"/>
        </w:numPr>
        <w:spacing w:after="0" w:line="240" w:lineRule="auto"/>
        <w:ind w:right="0"/>
      </w:pPr>
      <w:r w:rsidRPr="004F1668">
        <w:t xml:space="preserve">Sprit avtorka hela maskinens ytor fram och baksida. </w:t>
      </w:r>
    </w:p>
    <w:p w14:paraId="510225E9" w14:textId="592E60C2" w:rsidR="004F1668" w:rsidRDefault="004F1668" w:rsidP="004F1668">
      <w:pPr>
        <w:numPr>
          <w:ilvl w:val="0"/>
          <w:numId w:val="26"/>
        </w:numPr>
        <w:spacing w:after="0" w:line="240" w:lineRule="auto"/>
        <w:ind w:right="0"/>
      </w:pPr>
      <w:r>
        <w:t>CDS kopplingarna lossas från panelen och rengöres med RO vatten en gång per vecka</w:t>
      </w:r>
      <w:r w:rsidR="00B45B6B">
        <w:t xml:space="preserve">. </w:t>
      </w:r>
      <w:r w:rsidR="007F2578">
        <w:t>Lossa och rengör en i</w:t>
      </w:r>
      <w:r w:rsidR="004569BD">
        <w:t xml:space="preserve"> taget</w:t>
      </w:r>
      <w:r w:rsidR="00F554A5">
        <w:t>.</w:t>
      </w:r>
      <w:r w:rsidR="6D95EE54">
        <w:t xml:space="preserve"> (gäller NÄL)</w:t>
      </w:r>
    </w:p>
    <w:p w14:paraId="2609A7F4" w14:textId="08B8F27B" w:rsidR="00BF08EE" w:rsidRDefault="00BF08EE" w:rsidP="004F1668">
      <w:pPr>
        <w:numPr>
          <w:ilvl w:val="0"/>
          <w:numId w:val="26"/>
        </w:numPr>
        <w:spacing w:after="0" w:line="240" w:lineRule="auto"/>
        <w:ind w:right="0"/>
      </w:pPr>
      <w:r>
        <w:t>Kontrollera maskinens klocka och korrigera</w:t>
      </w:r>
      <w:r w:rsidR="00C33D20">
        <w:t xml:space="preserve"> v</w:t>
      </w:r>
      <w:r w:rsidR="0095260C">
        <w:t>id behov</w:t>
      </w:r>
      <w:r w:rsidR="00C33D20">
        <w:t>.</w:t>
      </w:r>
      <w:r>
        <w:t xml:space="preserve"> </w:t>
      </w:r>
    </w:p>
    <w:p w14:paraId="00EE565A" w14:textId="63AA7540" w:rsidR="00601B34" w:rsidRDefault="00601B34" w:rsidP="004F1668">
      <w:pPr>
        <w:numPr>
          <w:ilvl w:val="0"/>
          <w:numId w:val="26"/>
        </w:numPr>
        <w:spacing w:after="0" w:line="240" w:lineRule="auto"/>
        <w:ind w:right="0"/>
      </w:pPr>
      <w:r>
        <w:t>Avsluta med hetdesinfektion.</w:t>
      </w:r>
    </w:p>
    <w:p w14:paraId="0A9482AD" w14:textId="77777777" w:rsidR="00A55442" w:rsidRDefault="00A55442" w:rsidP="00A55442">
      <w:pPr>
        <w:spacing w:after="0" w:line="240" w:lineRule="auto"/>
        <w:ind w:right="0"/>
      </w:pPr>
    </w:p>
    <w:p w14:paraId="26893BE7" w14:textId="77777777" w:rsidR="00A55442" w:rsidRDefault="00A55442" w:rsidP="00A55442">
      <w:pPr>
        <w:spacing w:after="0" w:line="240" w:lineRule="auto"/>
        <w:ind w:right="0"/>
      </w:pPr>
    </w:p>
    <w:p w14:paraId="194D2C9B" w14:textId="77777777" w:rsidR="00A55442" w:rsidRDefault="00A55442" w:rsidP="00A55442">
      <w:pPr>
        <w:spacing w:after="0" w:line="240" w:lineRule="auto"/>
        <w:ind w:right="0"/>
      </w:pPr>
    </w:p>
    <w:p w14:paraId="3B6E901C" w14:textId="39122FE4" w:rsidR="2326F00F" w:rsidRDefault="2326F00F" w:rsidP="2326F00F">
      <w:pPr>
        <w:spacing w:after="0" w:line="240" w:lineRule="auto"/>
        <w:ind w:right="0"/>
      </w:pPr>
    </w:p>
    <w:p w14:paraId="14C5717C" w14:textId="15E90650" w:rsidR="2326F00F" w:rsidRDefault="2326F00F" w:rsidP="2326F00F">
      <w:pPr>
        <w:spacing w:after="0" w:line="240" w:lineRule="auto"/>
        <w:ind w:right="0"/>
      </w:pPr>
    </w:p>
    <w:p w14:paraId="7A9E717A" w14:textId="77777777" w:rsidR="00A55442" w:rsidRDefault="00A55442" w:rsidP="00A55442">
      <w:pPr>
        <w:spacing w:after="0" w:line="240" w:lineRule="auto"/>
        <w:ind w:right="0"/>
      </w:pPr>
    </w:p>
    <w:p w14:paraId="287D8D61" w14:textId="77777777" w:rsidR="00A55442" w:rsidRDefault="00A55442" w:rsidP="00A55442">
      <w:pPr>
        <w:spacing w:after="0" w:line="240" w:lineRule="auto"/>
        <w:ind w:right="0"/>
      </w:pPr>
    </w:p>
    <w:p w14:paraId="7E484594" w14:textId="77777777" w:rsidR="0052464C" w:rsidRPr="004F1668" w:rsidRDefault="0052464C" w:rsidP="0052464C">
      <w:pPr>
        <w:spacing w:after="0" w:line="240" w:lineRule="auto"/>
        <w:ind w:left="360" w:right="0"/>
      </w:pPr>
    </w:p>
    <w:p w14:paraId="38DCB0CB" w14:textId="77777777" w:rsidR="004F1668" w:rsidRDefault="004F1668" w:rsidP="004F1668">
      <w:pPr>
        <w:spacing w:after="0" w:line="240" w:lineRule="auto"/>
        <w:ind w:left="0" w:right="0"/>
        <w:rPr>
          <w:b/>
          <w:sz w:val="28"/>
          <w:szCs w:val="28"/>
        </w:rPr>
      </w:pPr>
      <w:r w:rsidRPr="0052464C">
        <w:rPr>
          <w:b/>
          <w:sz w:val="28"/>
          <w:szCs w:val="28"/>
        </w:rPr>
        <w:t>Samtliga moment nedan signeras på checklista Q Di 103.</w:t>
      </w:r>
    </w:p>
    <w:p w14:paraId="2DD9856B" w14:textId="77777777" w:rsidR="0052464C" w:rsidRPr="0052464C" w:rsidRDefault="0052464C" w:rsidP="004F1668">
      <w:pPr>
        <w:spacing w:after="0" w:line="240" w:lineRule="auto"/>
        <w:ind w:left="0" w:right="0"/>
        <w:rPr>
          <w:b/>
          <w:sz w:val="28"/>
          <w:szCs w:val="28"/>
        </w:rPr>
      </w:pPr>
    </w:p>
    <w:p w14:paraId="47BD1F45" w14:textId="77777777" w:rsidR="004F1668" w:rsidRPr="004F1668" w:rsidRDefault="004F1668" w:rsidP="004F1668">
      <w:pPr>
        <w:spacing w:after="0" w:line="240" w:lineRule="auto"/>
        <w:ind w:left="0" w:right="0"/>
        <w:rPr>
          <w:b/>
        </w:rPr>
      </w:pPr>
      <w:r w:rsidRPr="004F1668">
        <w:rPr>
          <w:b/>
        </w:rPr>
        <w:t xml:space="preserve">Integrerad värme:                                     </w:t>
      </w:r>
    </w:p>
    <w:p w14:paraId="3D6574F4" w14:textId="580A93A5" w:rsidR="004F1668" w:rsidRPr="004F1668" w:rsidRDefault="004F1668" w:rsidP="004F1668">
      <w:pPr>
        <w:numPr>
          <w:ilvl w:val="0"/>
          <w:numId w:val="22"/>
        </w:numPr>
        <w:spacing w:after="0" w:line="240" w:lineRule="auto"/>
        <w:ind w:right="0"/>
      </w:pPr>
      <w:r w:rsidRPr="004F1668">
        <w:t xml:space="preserve">Signera i avsedd ruta att integrerad värme genomförts, </w:t>
      </w:r>
      <w:r w:rsidR="00125B2A">
        <w:t>3</w:t>
      </w:r>
      <w:r w:rsidRPr="004F1668">
        <w:t xml:space="preserve"> ggr /vecka.</w:t>
      </w:r>
    </w:p>
    <w:p w14:paraId="78449B24" w14:textId="77777777" w:rsidR="004F1668" w:rsidRPr="0052464C" w:rsidRDefault="004F1668" w:rsidP="004F1668">
      <w:pPr>
        <w:numPr>
          <w:ilvl w:val="0"/>
          <w:numId w:val="22"/>
        </w:numPr>
        <w:spacing w:after="0" w:line="240" w:lineRule="auto"/>
        <w:ind w:right="0"/>
        <w:rPr>
          <w:b/>
          <w:u w:val="single"/>
        </w:rPr>
      </w:pPr>
      <w:r w:rsidRPr="004F1668">
        <w:t>Tid för senaste rengöringsprogram noteras.</w:t>
      </w:r>
    </w:p>
    <w:p w14:paraId="6B14A67C" w14:textId="77777777" w:rsidR="00AB664B" w:rsidRDefault="00AB664B" w:rsidP="0052464C">
      <w:pPr>
        <w:spacing w:after="0" w:line="240" w:lineRule="auto"/>
        <w:ind w:right="0"/>
      </w:pPr>
    </w:p>
    <w:p w14:paraId="621A220B" w14:textId="3FC4CBB4" w:rsidR="004F1668" w:rsidRPr="004F1668" w:rsidRDefault="00282900" w:rsidP="7A27AA28">
      <w:pPr>
        <w:spacing w:after="0" w:line="240" w:lineRule="auto"/>
        <w:ind w:left="0" w:right="0"/>
        <w:rPr>
          <w:b/>
          <w:bCs/>
        </w:rPr>
      </w:pPr>
      <w:r w:rsidRPr="7A27AA28">
        <w:rPr>
          <w:b/>
          <w:bCs/>
        </w:rPr>
        <w:t>S</w:t>
      </w:r>
      <w:r w:rsidR="004F1668" w:rsidRPr="7A27AA28">
        <w:rPr>
          <w:b/>
          <w:bCs/>
        </w:rPr>
        <w:t xml:space="preserve">ignatur i ruta A:                  </w:t>
      </w:r>
    </w:p>
    <w:p w14:paraId="1F98EE38" w14:textId="77777777" w:rsidR="004F1668" w:rsidRPr="004F1668" w:rsidRDefault="004F1668" w:rsidP="004F1668">
      <w:pPr>
        <w:numPr>
          <w:ilvl w:val="0"/>
          <w:numId w:val="20"/>
        </w:numPr>
        <w:spacing w:after="0" w:line="240" w:lineRule="auto"/>
        <w:ind w:right="0"/>
      </w:pPr>
      <w:r w:rsidRPr="004F1668">
        <w:t>Maskinen har genomgått desinfektionsprogram inom 72 timmar.</w:t>
      </w:r>
    </w:p>
    <w:p w14:paraId="48F7953D" w14:textId="77777777" w:rsidR="004F1668" w:rsidRPr="004F1668" w:rsidRDefault="004F1668" w:rsidP="004F1668">
      <w:pPr>
        <w:numPr>
          <w:ilvl w:val="0"/>
          <w:numId w:val="21"/>
        </w:numPr>
        <w:spacing w:after="0" w:line="240" w:lineRule="auto"/>
        <w:ind w:right="0"/>
      </w:pPr>
      <w:r w:rsidRPr="004F1668">
        <w:t>Godkänd T1 test/ uppstarts test.</w:t>
      </w:r>
    </w:p>
    <w:p w14:paraId="5D251628" w14:textId="77777777" w:rsidR="004F1668" w:rsidRDefault="004F1668" w:rsidP="001D183B">
      <w:pPr>
        <w:numPr>
          <w:ilvl w:val="0"/>
          <w:numId w:val="21"/>
        </w:numPr>
        <w:spacing w:after="0" w:line="240" w:lineRule="auto"/>
        <w:ind w:right="0"/>
        <w:jc w:val="both"/>
      </w:pPr>
      <w:r w:rsidRPr="004F1668">
        <w:t xml:space="preserve">Maskinen är </w:t>
      </w:r>
      <w:proofErr w:type="spellStart"/>
      <w:r w:rsidRPr="004F1668">
        <w:t>primad</w:t>
      </w:r>
      <w:proofErr w:type="spellEnd"/>
      <w:r w:rsidRPr="004F1668">
        <w:t xml:space="preserve"> och klar att använda för dialysbehandling.</w:t>
      </w:r>
    </w:p>
    <w:p w14:paraId="504076A1" w14:textId="77777777" w:rsidR="00E03D1F" w:rsidRDefault="00E03D1F" w:rsidP="00E03D1F">
      <w:pPr>
        <w:spacing w:after="0" w:line="240" w:lineRule="auto"/>
        <w:ind w:left="360" w:right="0"/>
        <w:jc w:val="both"/>
      </w:pPr>
    </w:p>
    <w:p w14:paraId="17749A80" w14:textId="67B0EB5F" w:rsidR="00D701F9" w:rsidRDefault="00DA21A5" w:rsidP="00DA21A5">
      <w:pPr>
        <w:spacing w:after="0" w:line="240" w:lineRule="auto"/>
        <w:ind w:left="0" w:right="0"/>
        <w:jc w:val="both"/>
        <w:rPr>
          <w:b/>
          <w:bCs/>
        </w:rPr>
      </w:pPr>
      <w:r w:rsidRPr="7A27AA28">
        <w:rPr>
          <w:b/>
          <w:bCs/>
        </w:rPr>
        <w:t>Konduktivitet</w:t>
      </w:r>
      <w:r w:rsidR="0FED4966" w:rsidRPr="7A27AA28">
        <w:rPr>
          <w:b/>
          <w:bCs/>
        </w:rPr>
        <w:t>:</w:t>
      </w:r>
      <w:r w:rsidR="00D701F9" w:rsidRPr="7A27AA28">
        <w:rPr>
          <w:b/>
          <w:bCs/>
        </w:rPr>
        <w:t xml:space="preserve"> </w:t>
      </w:r>
    </w:p>
    <w:p w14:paraId="44C88FB2" w14:textId="7357FCFB" w:rsidR="001D183B" w:rsidRDefault="00477919" w:rsidP="00D701F9">
      <w:pPr>
        <w:pStyle w:val="Liststycke"/>
        <w:numPr>
          <w:ilvl w:val="0"/>
          <w:numId w:val="29"/>
        </w:numPr>
        <w:spacing w:after="0" w:line="240" w:lineRule="auto"/>
        <w:ind w:right="0"/>
        <w:jc w:val="both"/>
      </w:pPr>
      <w:r>
        <w:t>A</w:t>
      </w:r>
      <w:r w:rsidR="00DA21A5">
        <w:t xml:space="preserve">vläses i </w:t>
      </w:r>
      <w:r w:rsidR="00E03D1F">
        <w:t>förberedelsefasen</w:t>
      </w:r>
      <w:r w:rsidR="00937DDA">
        <w:t>,</w:t>
      </w:r>
      <w:r w:rsidR="00A92547">
        <w:t xml:space="preserve"> värdet skrivs i</w:t>
      </w:r>
      <w:r w:rsidR="00310886">
        <w:t xml:space="preserve"> avsedd ruta.</w:t>
      </w:r>
    </w:p>
    <w:p w14:paraId="72CFE3EE" w14:textId="77777777" w:rsidR="004F1668" w:rsidRPr="004F1668" w:rsidRDefault="004F1668" w:rsidP="004F1668">
      <w:pPr>
        <w:spacing w:after="0" w:line="240" w:lineRule="auto"/>
        <w:ind w:left="0" w:right="0"/>
      </w:pPr>
    </w:p>
    <w:p w14:paraId="2C6814C7" w14:textId="0CEC9B1D" w:rsidR="004F1668" w:rsidRPr="004F1668" w:rsidRDefault="004F1668" w:rsidP="004F1668">
      <w:pPr>
        <w:spacing w:after="0" w:line="240" w:lineRule="auto"/>
        <w:ind w:left="0" w:right="0"/>
      </w:pPr>
      <w:r w:rsidRPr="004F1668">
        <w:rPr>
          <w:b/>
        </w:rPr>
        <w:t xml:space="preserve">Signatur i ruta ”Het desinfektion”      </w:t>
      </w:r>
    </w:p>
    <w:p w14:paraId="2FF1DEC0" w14:textId="77777777" w:rsidR="004F1668" w:rsidRPr="004F1668" w:rsidRDefault="004F1668" w:rsidP="004F1668">
      <w:pPr>
        <w:numPr>
          <w:ilvl w:val="0"/>
          <w:numId w:val="23"/>
        </w:numPr>
        <w:spacing w:after="0" w:line="240" w:lineRule="auto"/>
        <w:ind w:right="0"/>
      </w:pPr>
      <w:r w:rsidRPr="004F1668">
        <w:t>Desinfektionsprogram körts.</w:t>
      </w:r>
    </w:p>
    <w:p w14:paraId="6CFB3806" w14:textId="77777777" w:rsidR="004F1668" w:rsidRPr="004F1668" w:rsidRDefault="004F1668" w:rsidP="004F1668">
      <w:pPr>
        <w:numPr>
          <w:ilvl w:val="0"/>
          <w:numId w:val="23"/>
        </w:numPr>
        <w:spacing w:after="0" w:line="240" w:lineRule="auto"/>
        <w:ind w:right="0"/>
      </w:pPr>
      <w:r w:rsidRPr="004F1668">
        <w:t>Maskinen är yt-torkad med desinfektionsmedel.</w:t>
      </w:r>
    </w:p>
    <w:p w14:paraId="7CA13AEF" w14:textId="77777777" w:rsidR="004F1668" w:rsidRPr="004F1668" w:rsidRDefault="004F1668" w:rsidP="004F1668">
      <w:pPr>
        <w:spacing w:after="0" w:line="240" w:lineRule="auto"/>
        <w:ind w:left="0" w:right="0"/>
      </w:pPr>
    </w:p>
    <w:p w14:paraId="505ECD4C" w14:textId="21D36898" w:rsidR="004F1668" w:rsidRPr="004F1668" w:rsidRDefault="004F1668" w:rsidP="004F1668">
      <w:pPr>
        <w:spacing w:after="0" w:line="240" w:lineRule="auto"/>
        <w:ind w:left="0" w:right="0"/>
        <w:rPr>
          <w:b/>
        </w:rPr>
      </w:pPr>
      <w:r w:rsidRPr="004F1668">
        <w:rPr>
          <w:b/>
        </w:rPr>
        <w:t xml:space="preserve">Byte av </w:t>
      </w:r>
      <w:proofErr w:type="spellStart"/>
      <w:r w:rsidRPr="004F1668">
        <w:rPr>
          <w:b/>
        </w:rPr>
        <w:t>Diasafefilter</w:t>
      </w:r>
      <w:proofErr w:type="spellEnd"/>
      <w:r w:rsidRPr="004F1668">
        <w:rPr>
          <w:b/>
        </w:rPr>
        <w:t xml:space="preserve"> Fresenius </w:t>
      </w:r>
    </w:p>
    <w:p w14:paraId="5FF6BACB" w14:textId="77777777" w:rsidR="004F1668" w:rsidRPr="004F1668" w:rsidRDefault="004F1668" w:rsidP="004F166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</w:pPr>
      <w:proofErr w:type="spellStart"/>
      <w:r w:rsidRPr="004F1668">
        <w:t>Diasafefilter</w:t>
      </w:r>
      <w:proofErr w:type="spellEnd"/>
      <w:r w:rsidRPr="004F1668">
        <w:t xml:space="preserve"> bytes efter 12 veckor eller efter 100 behandlingar.</w:t>
      </w:r>
    </w:p>
    <w:p w14:paraId="2DFDB1D4" w14:textId="3B60A16F" w:rsidR="004F1668" w:rsidRPr="004F1668" w:rsidRDefault="004F1668" w:rsidP="004F166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right="0"/>
      </w:pPr>
      <w:r w:rsidRPr="004F1668">
        <w:t>Dialysmaskinen indikerar själv när filtren skall bytas</w:t>
      </w:r>
      <w:r w:rsidR="008E03E7">
        <w:t xml:space="preserve"> (Om den gått T1 test</w:t>
      </w:r>
      <w:r w:rsidR="004B6A4F">
        <w:t>)</w:t>
      </w:r>
      <w:r w:rsidR="00C67C93">
        <w:t>.</w:t>
      </w:r>
    </w:p>
    <w:p w14:paraId="789BCF9B" w14:textId="77777777" w:rsidR="004F1668" w:rsidRPr="004F1668" w:rsidRDefault="004F1668" w:rsidP="004F1668">
      <w:pPr>
        <w:autoSpaceDE w:val="0"/>
        <w:autoSpaceDN w:val="0"/>
        <w:adjustRightInd w:val="0"/>
        <w:spacing w:after="0" w:line="240" w:lineRule="auto"/>
        <w:ind w:left="0" w:right="0"/>
      </w:pPr>
    </w:p>
    <w:p w14:paraId="0C7852FD" w14:textId="0A15A110" w:rsidR="004F1668" w:rsidRPr="004F1668" w:rsidRDefault="004F1668" w:rsidP="004F1668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</w:rPr>
      </w:pPr>
      <w:r w:rsidRPr="11E6D5A8">
        <w:rPr>
          <w:b/>
          <w:bCs/>
        </w:rPr>
        <w:t xml:space="preserve">För filterbyte se </w:t>
      </w:r>
      <w:r w:rsidR="54D0B144" w:rsidRPr="11E6D5A8">
        <w:rPr>
          <w:b/>
          <w:bCs/>
        </w:rPr>
        <w:t>bruksanvisning</w:t>
      </w:r>
    </w:p>
    <w:p w14:paraId="7F147A1D" w14:textId="77777777" w:rsidR="004F1668" w:rsidRPr="004F1668" w:rsidRDefault="004F1668" w:rsidP="004F166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</w:pPr>
      <w:r w:rsidRPr="004F1668">
        <w:t>Efter filterbyte märks de nya filtren med aktuellt datum.</w:t>
      </w:r>
    </w:p>
    <w:p w14:paraId="4F9DB24E" w14:textId="77777777" w:rsidR="004F1668" w:rsidRPr="004F1668" w:rsidRDefault="004F1668" w:rsidP="004F1668">
      <w:pPr>
        <w:numPr>
          <w:ilvl w:val="0"/>
          <w:numId w:val="25"/>
        </w:numPr>
        <w:spacing w:after="0" w:line="240" w:lineRule="auto"/>
        <w:ind w:right="0"/>
      </w:pPr>
      <w:r w:rsidRPr="004F1668">
        <w:t>Filterbytet signeras på checklistan Q Di 103.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F166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CAAB" w14:textId="77777777" w:rsidR="00AE42BB" w:rsidRDefault="00AE42BB">
      <w:r>
        <w:separator/>
      </w:r>
    </w:p>
  </w:endnote>
  <w:endnote w:type="continuationSeparator" w:id="0">
    <w:p w14:paraId="20EF59FA" w14:textId="77777777" w:rsidR="00AE42BB" w:rsidRDefault="00AE42BB">
      <w:r>
        <w:continuationSeparator/>
      </w:r>
    </w:p>
  </w:endnote>
  <w:endnote w:type="continuationNotice" w:id="1">
    <w:p w14:paraId="67490B9B" w14:textId="77777777" w:rsidR="00AE42BB" w:rsidRDefault="00AE42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399A" w14:textId="77777777" w:rsidR="00AE42BB" w:rsidRDefault="00AE42BB"/>
  </w:footnote>
  <w:footnote w:type="continuationSeparator" w:id="0">
    <w:p w14:paraId="081F7F0E" w14:textId="77777777" w:rsidR="00AE42BB" w:rsidRDefault="00AE42BB">
      <w:r>
        <w:continuationSeparator/>
      </w:r>
    </w:p>
  </w:footnote>
  <w:footnote w:type="continuationNotice" w:id="1">
    <w:p w14:paraId="061FA3C7" w14:textId="77777777" w:rsidR="00AE42BB" w:rsidRDefault="00AE42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CB263E"/>
    <w:multiLevelType w:val="hybridMultilevel"/>
    <w:tmpl w:val="9CC228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83A2AD8"/>
    <w:multiLevelType w:val="hybridMultilevel"/>
    <w:tmpl w:val="90E4E9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905D1"/>
    <w:multiLevelType w:val="hybridMultilevel"/>
    <w:tmpl w:val="98FEC0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E17140C"/>
    <w:multiLevelType w:val="hybridMultilevel"/>
    <w:tmpl w:val="A42EE8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B79A5"/>
    <w:multiLevelType w:val="hybridMultilevel"/>
    <w:tmpl w:val="15444E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17433"/>
    <w:multiLevelType w:val="hybridMultilevel"/>
    <w:tmpl w:val="EAE4CF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37CCE"/>
    <w:multiLevelType w:val="hybridMultilevel"/>
    <w:tmpl w:val="9AE48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A0A08"/>
    <w:multiLevelType w:val="hybridMultilevel"/>
    <w:tmpl w:val="024C6C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44D1D07"/>
    <w:multiLevelType w:val="hybridMultilevel"/>
    <w:tmpl w:val="951AB5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60747BD"/>
    <w:multiLevelType w:val="hybridMultilevel"/>
    <w:tmpl w:val="E05A5C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CA16D61"/>
    <w:multiLevelType w:val="hybridMultilevel"/>
    <w:tmpl w:val="FA60B9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4174574">
    <w:abstractNumId w:val="28"/>
  </w:num>
  <w:num w:numId="2" w16cid:durableId="2053731067">
    <w:abstractNumId w:val="22"/>
  </w:num>
  <w:num w:numId="3" w16cid:durableId="1610046083">
    <w:abstractNumId w:val="0"/>
  </w:num>
  <w:num w:numId="4" w16cid:durableId="1785270022">
    <w:abstractNumId w:val="9"/>
  </w:num>
  <w:num w:numId="5" w16cid:durableId="358434026">
    <w:abstractNumId w:val="24"/>
  </w:num>
  <w:num w:numId="6" w16cid:durableId="2000771819">
    <w:abstractNumId w:val="2"/>
  </w:num>
  <w:num w:numId="7" w16cid:durableId="1828547161">
    <w:abstractNumId w:val="17"/>
  </w:num>
  <w:num w:numId="8" w16cid:durableId="2069644388">
    <w:abstractNumId w:val="14"/>
  </w:num>
  <w:num w:numId="9" w16cid:durableId="1643267756">
    <w:abstractNumId w:val="1"/>
  </w:num>
  <w:num w:numId="10" w16cid:durableId="1363477729">
    <w:abstractNumId w:val="1"/>
  </w:num>
  <w:num w:numId="11" w16cid:durableId="1523393721">
    <w:abstractNumId w:val="4"/>
  </w:num>
  <w:num w:numId="12" w16cid:durableId="447890363">
    <w:abstractNumId w:val="5"/>
  </w:num>
  <w:num w:numId="13" w16cid:durableId="748894053">
    <w:abstractNumId w:val="21"/>
  </w:num>
  <w:num w:numId="14" w16cid:durableId="569002451">
    <w:abstractNumId w:val="15"/>
  </w:num>
  <w:num w:numId="15" w16cid:durableId="648485093">
    <w:abstractNumId w:val="10"/>
  </w:num>
  <w:num w:numId="16" w16cid:durableId="815947971">
    <w:abstractNumId w:val="20"/>
  </w:num>
  <w:num w:numId="17" w16cid:durableId="871964754">
    <w:abstractNumId w:val="6"/>
  </w:num>
  <w:num w:numId="18" w16cid:durableId="374742426">
    <w:abstractNumId w:val="16"/>
  </w:num>
  <w:num w:numId="19" w16cid:durableId="310444204">
    <w:abstractNumId w:val="26"/>
  </w:num>
  <w:num w:numId="20" w16cid:durableId="1060010995">
    <w:abstractNumId w:val="12"/>
  </w:num>
  <w:num w:numId="21" w16cid:durableId="213738279">
    <w:abstractNumId w:val="7"/>
  </w:num>
  <w:num w:numId="22" w16cid:durableId="183902609">
    <w:abstractNumId w:val="27"/>
  </w:num>
  <w:num w:numId="23" w16cid:durableId="160659523">
    <w:abstractNumId w:val="3"/>
  </w:num>
  <w:num w:numId="24" w16cid:durableId="875580336">
    <w:abstractNumId w:val="13"/>
  </w:num>
  <w:num w:numId="25" w16cid:durableId="1947423935">
    <w:abstractNumId w:val="11"/>
  </w:num>
  <w:num w:numId="26" w16cid:durableId="1959599887">
    <w:abstractNumId w:val="8"/>
  </w:num>
  <w:num w:numId="27" w16cid:durableId="842359068">
    <w:abstractNumId w:val="18"/>
  </w:num>
  <w:num w:numId="28" w16cid:durableId="1819876642">
    <w:abstractNumId w:val="23"/>
  </w:num>
  <w:num w:numId="29" w16cid:durableId="1330862264">
    <w:abstractNumId w:val="19"/>
  </w:num>
  <w:num w:numId="30" w16cid:durableId="6457435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B19"/>
    <w:rsid w:val="000051D5"/>
    <w:rsid w:val="00006D2A"/>
    <w:rsid w:val="00010D47"/>
    <w:rsid w:val="00014B2C"/>
    <w:rsid w:val="00016CF0"/>
    <w:rsid w:val="0002435C"/>
    <w:rsid w:val="00030DDD"/>
    <w:rsid w:val="000313BB"/>
    <w:rsid w:val="00033ED5"/>
    <w:rsid w:val="00034181"/>
    <w:rsid w:val="00034611"/>
    <w:rsid w:val="000428D0"/>
    <w:rsid w:val="00050500"/>
    <w:rsid w:val="0005691C"/>
    <w:rsid w:val="00056D45"/>
    <w:rsid w:val="00056ECB"/>
    <w:rsid w:val="00056ED5"/>
    <w:rsid w:val="000604D1"/>
    <w:rsid w:val="000655CC"/>
    <w:rsid w:val="000700AE"/>
    <w:rsid w:val="00071732"/>
    <w:rsid w:val="00080A5E"/>
    <w:rsid w:val="0008334D"/>
    <w:rsid w:val="00084024"/>
    <w:rsid w:val="0009062C"/>
    <w:rsid w:val="00095368"/>
    <w:rsid w:val="000954C4"/>
    <w:rsid w:val="000A147C"/>
    <w:rsid w:val="000A4C35"/>
    <w:rsid w:val="000A5627"/>
    <w:rsid w:val="000A611A"/>
    <w:rsid w:val="000B12D9"/>
    <w:rsid w:val="000B4536"/>
    <w:rsid w:val="000B7319"/>
    <w:rsid w:val="000B7715"/>
    <w:rsid w:val="000E304E"/>
    <w:rsid w:val="000E463B"/>
    <w:rsid w:val="000E5A7E"/>
    <w:rsid w:val="000F2417"/>
    <w:rsid w:val="000F43A3"/>
    <w:rsid w:val="000F70C5"/>
    <w:rsid w:val="000F7681"/>
    <w:rsid w:val="000F7E1E"/>
    <w:rsid w:val="00103031"/>
    <w:rsid w:val="001044FE"/>
    <w:rsid w:val="001139D4"/>
    <w:rsid w:val="00121483"/>
    <w:rsid w:val="00121BFD"/>
    <w:rsid w:val="00125B2A"/>
    <w:rsid w:val="001261A1"/>
    <w:rsid w:val="00131B08"/>
    <w:rsid w:val="00132A59"/>
    <w:rsid w:val="00133337"/>
    <w:rsid w:val="00133A0F"/>
    <w:rsid w:val="0013580F"/>
    <w:rsid w:val="00137B6D"/>
    <w:rsid w:val="0014070B"/>
    <w:rsid w:val="001422C1"/>
    <w:rsid w:val="001501BF"/>
    <w:rsid w:val="00151AD6"/>
    <w:rsid w:val="001522AE"/>
    <w:rsid w:val="00153FEF"/>
    <w:rsid w:val="00157D5B"/>
    <w:rsid w:val="00161FE6"/>
    <w:rsid w:val="001644E7"/>
    <w:rsid w:val="001647EA"/>
    <w:rsid w:val="00164C3D"/>
    <w:rsid w:val="00166D3A"/>
    <w:rsid w:val="00170CD0"/>
    <w:rsid w:val="00181FDC"/>
    <w:rsid w:val="001860B9"/>
    <w:rsid w:val="00186F2B"/>
    <w:rsid w:val="001874D6"/>
    <w:rsid w:val="00187D65"/>
    <w:rsid w:val="00195B2F"/>
    <w:rsid w:val="0019632A"/>
    <w:rsid w:val="001A3A34"/>
    <w:rsid w:val="001A48C3"/>
    <w:rsid w:val="001A4E7C"/>
    <w:rsid w:val="001A6B04"/>
    <w:rsid w:val="001B1A01"/>
    <w:rsid w:val="001B63D3"/>
    <w:rsid w:val="001B762C"/>
    <w:rsid w:val="001C4D0A"/>
    <w:rsid w:val="001C5FEF"/>
    <w:rsid w:val="001D183B"/>
    <w:rsid w:val="001E6E94"/>
    <w:rsid w:val="001F414E"/>
    <w:rsid w:val="001F49B4"/>
    <w:rsid w:val="00211487"/>
    <w:rsid w:val="00211D91"/>
    <w:rsid w:val="00212367"/>
    <w:rsid w:val="002162BE"/>
    <w:rsid w:val="00217DEC"/>
    <w:rsid w:val="00227A9E"/>
    <w:rsid w:val="00235B57"/>
    <w:rsid w:val="0024211F"/>
    <w:rsid w:val="00250F24"/>
    <w:rsid w:val="002523C5"/>
    <w:rsid w:val="0025380B"/>
    <w:rsid w:val="00253D3D"/>
    <w:rsid w:val="0025703A"/>
    <w:rsid w:val="00262F3D"/>
    <w:rsid w:val="00263281"/>
    <w:rsid w:val="002651D6"/>
    <w:rsid w:val="0026551F"/>
    <w:rsid w:val="00280A85"/>
    <w:rsid w:val="00282900"/>
    <w:rsid w:val="00284119"/>
    <w:rsid w:val="00290B5C"/>
    <w:rsid w:val="00294791"/>
    <w:rsid w:val="002A41B0"/>
    <w:rsid w:val="002B0B30"/>
    <w:rsid w:val="002B0C78"/>
    <w:rsid w:val="002B576B"/>
    <w:rsid w:val="002C0C02"/>
    <w:rsid w:val="002C1277"/>
    <w:rsid w:val="002C60AD"/>
    <w:rsid w:val="002D0E0E"/>
    <w:rsid w:val="002D0E9B"/>
    <w:rsid w:val="002D6023"/>
    <w:rsid w:val="002E263F"/>
    <w:rsid w:val="002E6F81"/>
    <w:rsid w:val="002F08BA"/>
    <w:rsid w:val="002F2CFF"/>
    <w:rsid w:val="002F568B"/>
    <w:rsid w:val="002F7818"/>
    <w:rsid w:val="0030666B"/>
    <w:rsid w:val="003066D0"/>
    <w:rsid w:val="00310886"/>
    <w:rsid w:val="00311401"/>
    <w:rsid w:val="0031395D"/>
    <w:rsid w:val="003203D7"/>
    <w:rsid w:val="00320F86"/>
    <w:rsid w:val="003229E2"/>
    <w:rsid w:val="00323C07"/>
    <w:rsid w:val="00324171"/>
    <w:rsid w:val="00326C24"/>
    <w:rsid w:val="00335288"/>
    <w:rsid w:val="00335E01"/>
    <w:rsid w:val="00337F99"/>
    <w:rsid w:val="0034307B"/>
    <w:rsid w:val="00345CB6"/>
    <w:rsid w:val="00345EB1"/>
    <w:rsid w:val="003508B5"/>
    <w:rsid w:val="00350CC4"/>
    <w:rsid w:val="00360E0D"/>
    <w:rsid w:val="0036357D"/>
    <w:rsid w:val="00363B23"/>
    <w:rsid w:val="0036594C"/>
    <w:rsid w:val="00367D19"/>
    <w:rsid w:val="003719B8"/>
    <w:rsid w:val="00371BED"/>
    <w:rsid w:val="00371DD3"/>
    <w:rsid w:val="00384019"/>
    <w:rsid w:val="003854F1"/>
    <w:rsid w:val="0039118E"/>
    <w:rsid w:val="00397F54"/>
    <w:rsid w:val="003A0D43"/>
    <w:rsid w:val="003B2A4B"/>
    <w:rsid w:val="003B465E"/>
    <w:rsid w:val="003C1465"/>
    <w:rsid w:val="003C4F8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E2D"/>
    <w:rsid w:val="00443C1E"/>
    <w:rsid w:val="00446255"/>
    <w:rsid w:val="00451935"/>
    <w:rsid w:val="00453667"/>
    <w:rsid w:val="004569BD"/>
    <w:rsid w:val="00460ED0"/>
    <w:rsid w:val="00465651"/>
    <w:rsid w:val="00470CE7"/>
    <w:rsid w:val="00470F4F"/>
    <w:rsid w:val="004714B2"/>
    <w:rsid w:val="00472482"/>
    <w:rsid w:val="00477919"/>
    <w:rsid w:val="00480DC7"/>
    <w:rsid w:val="004876F6"/>
    <w:rsid w:val="0049236A"/>
    <w:rsid w:val="00492718"/>
    <w:rsid w:val="004A355D"/>
    <w:rsid w:val="004A4970"/>
    <w:rsid w:val="004A6764"/>
    <w:rsid w:val="004B2183"/>
    <w:rsid w:val="004B2A01"/>
    <w:rsid w:val="004B6A4F"/>
    <w:rsid w:val="004C2559"/>
    <w:rsid w:val="004C3ED1"/>
    <w:rsid w:val="004C4AE2"/>
    <w:rsid w:val="004D3537"/>
    <w:rsid w:val="004D7BA3"/>
    <w:rsid w:val="004E5336"/>
    <w:rsid w:val="004E5CD6"/>
    <w:rsid w:val="004F1668"/>
    <w:rsid w:val="004F4518"/>
    <w:rsid w:val="004F4C62"/>
    <w:rsid w:val="005004D1"/>
    <w:rsid w:val="00501433"/>
    <w:rsid w:val="00511CC4"/>
    <w:rsid w:val="00512083"/>
    <w:rsid w:val="00514FE9"/>
    <w:rsid w:val="00524165"/>
    <w:rsid w:val="0052464C"/>
    <w:rsid w:val="00531E60"/>
    <w:rsid w:val="00536A5A"/>
    <w:rsid w:val="00541D07"/>
    <w:rsid w:val="00544BAB"/>
    <w:rsid w:val="00545F31"/>
    <w:rsid w:val="00551D3D"/>
    <w:rsid w:val="005578FA"/>
    <w:rsid w:val="00565129"/>
    <w:rsid w:val="00565CD0"/>
    <w:rsid w:val="00567820"/>
    <w:rsid w:val="00576015"/>
    <w:rsid w:val="005770AD"/>
    <w:rsid w:val="00581414"/>
    <w:rsid w:val="00582490"/>
    <w:rsid w:val="005826FA"/>
    <w:rsid w:val="00597E28"/>
    <w:rsid w:val="005A1769"/>
    <w:rsid w:val="005A2E3B"/>
    <w:rsid w:val="005A54ED"/>
    <w:rsid w:val="005A5D5B"/>
    <w:rsid w:val="005A6081"/>
    <w:rsid w:val="005A627D"/>
    <w:rsid w:val="005B2676"/>
    <w:rsid w:val="005B54A7"/>
    <w:rsid w:val="005C0045"/>
    <w:rsid w:val="005C0594"/>
    <w:rsid w:val="005C084E"/>
    <w:rsid w:val="005C4606"/>
    <w:rsid w:val="005C4EA6"/>
    <w:rsid w:val="005D0B0C"/>
    <w:rsid w:val="005D49E7"/>
    <w:rsid w:val="005E02B3"/>
    <w:rsid w:val="005E1E24"/>
    <w:rsid w:val="005E6A19"/>
    <w:rsid w:val="005F7D1D"/>
    <w:rsid w:val="00601B34"/>
    <w:rsid w:val="00602F3D"/>
    <w:rsid w:val="0060596B"/>
    <w:rsid w:val="00606D97"/>
    <w:rsid w:val="00613EC0"/>
    <w:rsid w:val="00614E64"/>
    <w:rsid w:val="00617710"/>
    <w:rsid w:val="00617EE6"/>
    <w:rsid w:val="00620B2B"/>
    <w:rsid w:val="0062184C"/>
    <w:rsid w:val="00623724"/>
    <w:rsid w:val="00623FDA"/>
    <w:rsid w:val="00626593"/>
    <w:rsid w:val="00627BEA"/>
    <w:rsid w:val="006319DB"/>
    <w:rsid w:val="00640B61"/>
    <w:rsid w:val="0065595B"/>
    <w:rsid w:val="00660269"/>
    <w:rsid w:val="00665F89"/>
    <w:rsid w:val="0067164A"/>
    <w:rsid w:val="00673C92"/>
    <w:rsid w:val="006753EC"/>
    <w:rsid w:val="00676073"/>
    <w:rsid w:val="006A2789"/>
    <w:rsid w:val="006A3C72"/>
    <w:rsid w:val="006A4978"/>
    <w:rsid w:val="006A5F83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4DC4"/>
    <w:rsid w:val="006E5095"/>
    <w:rsid w:val="006E7C96"/>
    <w:rsid w:val="006F0D7E"/>
    <w:rsid w:val="00710B77"/>
    <w:rsid w:val="0072075B"/>
    <w:rsid w:val="007221C2"/>
    <w:rsid w:val="00725816"/>
    <w:rsid w:val="00725B97"/>
    <w:rsid w:val="00730955"/>
    <w:rsid w:val="00730F06"/>
    <w:rsid w:val="00733A9C"/>
    <w:rsid w:val="00736574"/>
    <w:rsid w:val="007367E0"/>
    <w:rsid w:val="00737215"/>
    <w:rsid w:val="00754905"/>
    <w:rsid w:val="00760038"/>
    <w:rsid w:val="00762D6C"/>
    <w:rsid w:val="00762EE0"/>
    <w:rsid w:val="00764EBA"/>
    <w:rsid w:val="00765C41"/>
    <w:rsid w:val="00771100"/>
    <w:rsid w:val="007759DD"/>
    <w:rsid w:val="00782E01"/>
    <w:rsid w:val="0078609F"/>
    <w:rsid w:val="007917BA"/>
    <w:rsid w:val="007A5C6F"/>
    <w:rsid w:val="007D4241"/>
    <w:rsid w:val="007D4317"/>
    <w:rsid w:val="007D4EA3"/>
    <w:rsid w:val="007F1CFF"/>
    <w:rsid w:val="007F2578"/>
    <w:rsid w:val="007F5DD5"/>
    <w:rsid w:val="00801481"/>
    <w:rsid w:val="00810C3A"/>
    <w:rsid w:val="00821A1B"/>
    <w:rsid w:val="00824013"/>
    <w:rsid w:val="008262E9"/>
    <w:rsid w:val="00827E69"/>
    <w:rsid w:val="00833D29"/>
    <w:rsid w:val="00835C4D"/>
    <w:rsid w:val="00843F48"/>
    <w:rsid w:val="00851423"/>
    <w:rsid w:val="00853F0C"/>
    <w:rsid w:val="00857848"/>
    <w:rsid w:val="0086106F"/>
    <w:rsid w:val="008654B6"/>
    <w:rsid w:val="00865D36"/>
    <w:rsid w:val="0087139C"/>
    <w:rsid w:val="00876A4B"/>
    <w:rsid w:val="00880E83"/>
    <w:rsid w:val="00887328"/>
    <w:rsid w:val="00892F28"/>
    <w:rsid w:val="008A0C5F"/>
    <w:rsid w:val="008A3DEA"/>
    <w:rsid w:val="008A4EB9"/>
    <w:rsid w:val="008A6E09"/>
    <w:rsid w:val="008A74C0"/>
    <w:rsid w:val="008B08C7"/>
    <w:rsid w:val="008B1694"/>
    <w:rsid w:val="008C4B27"/>
    <w:rsid w:val="008C7682"/>
    <w:rsid w:val="008C7F2A"/>
    <w:rsid w:val="008D3AD3"/>
    <w:rsid w:val="008E0086"/>
    <w:rsid w:val="008E03E7"/>
    <w:rsid w:val="008E36F8"/>
    <w:rsid w:val="008E46B2"/>
    <w:rsid w:val="008E682C"/>
    <w:rsid w:val="008E78A1"/>
    <w:rsid w:val="008F1728"/>
    <w:rsid w:val="008F589F"/>
    <w:rsid w:val="0090282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DDA"/>
    <w:rsid w:val="00942257"/>
    <w:rsid w:val="009471BF"/>
    <w:rsid w:val="00950E4E"/>
    <w:rsid w:val="00951F62"/>
    <w:rsid w:val="0095260C"/>
    <w:rsid w:val="009529BD"/>
    <w:rsid w:val="009533B4"/>
    <w:rsid w:val="00953F67"/>
    <w:rsid w:val="00971D93"/>
    <w:rsid w:val="0098299E"/>
    <w:rsid w:val="00986826"/>
    <w:rsid w:val="009A6BE0"/>
    <w:rsid w:val="009B1F6B"/>
    <w:rsid w:val="009C0D12"/>
    <w:rsid w:val="009C192E"/>
    <w:rsid w:val="009D2A55"/>
    <w:rsid w:val="009D6819"/>
    <w:rsid w:val="009D6D1C"/>
    <w:rsid w:val="009D799D"/>
    <w:rsid w:val="009E0CF9"/>
    <w:rsid w:val="009E2458"/>
    <w:rsid w:val="009E531B"/>
    <w:rsid w:val="009E6C56"/>
    <w:rsid w:val="009E7DCF"/>
    <w:rsid w:val="009F1C44"/>
    <w:rsid w:val="009F4A56"/>
    <w:rsid w:val="009F4E65"/>
    <w:rsid w:val="009F6A99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45C"/>
    <w:rsid w:val="00A46323"/>
    <w:rsid w:val="00A514B7"/>
    <w:rsid w:val="00A525A4"/>
    <w:rsid w:val="00A54A0B"/>
    <w:rsid w:val="00A55442"/>
    <w:rsid w:val="00A6519B"/>
    <w:rsid w:val="00A65FD4"/>
    <w:rsid w:val="00A73A7C"/>
    <w:rsid w:val="00A75772"/>
    <w:rsid w:val="00A81198"/>
    <w:rsid w:val="00A81E48"/>
    <w:rsid w:val="00A82035"/>
    <w:rsid w:val="00A90D77"/>
    <w:rsid w:val="00A92547"/>
    <w:rsid w:val="00A92E07"/>
    <w:rsid w:val="00AA0B3A"/>
    <w:rsid w:val="00AA0F69"/>
    <w:rsid w:val="00AA54EF"/>
    <w:rsid w:val="00AA6EB4"/>
    <w:rsid w:val="00AA767D"/>
    <w:rsid w:val="00AB0CC9"/>
    <w:rsid w:val="00AB664B"/>
    <w:rsid w:val="00AC3FF6"/>
    <w:rsid w:val="00AD2D3F"/>
    <w:rsid w:val="00AD73EC"/>
    <w:rsid w:val="00AE42BB"/>
    <w:rsid w:val="00AE5BC7"/>
    <w:rsid w:val="00AF22FB"/>
    <w:rsid w:val="00AF412C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B6B"/>
    <w:rsid w:val="00B46C03"/>
    <w:rsid w:val="00B47222"/>
    <w:rsid w:val="00B60C6C"/>
    <w:rsid w:val="00B619A9"/>
    <w:rsid w:val="00B65A9D"/>
    <w:rsid w:val="00B66D60"/>
    <w:rsid w:val="00B75EAE"/>
    <w:rsid w:val="00B75EDE"/>
    <w:rsid w:val="00B77D88"/>
    <w:rsid w:val="00B77FAF"/>
    <w:rsid w:val="00B83270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97"/>
    <w:rsid w:val="00BC48A6"/>
    <w:rsid w:val="00BE3D6A"/>
    <w:rsid w:val="00BE4AED"/>
    <w:rsid w:val="00BE7978"/>
    <w:rsid w:val="00BF08EE"/>
    <w:rsid w:val="00BF2AC0"/>
    <w:rsid w:val="00C03F6F"/>
    <w:rsid w:val="00C07DDB"/>
    <w:rsid w:val="00C11961"/>
    <w:rsid w:val="00C33D20"/>
    <w:rsid w:val="00C4115D"/>
    <w:rsid w:val="00C42E89"/>
    <w:rsid w:val="00C43BDD"/>
    <w:rsid w:val="00C47778"/>
    <w:rsid w:val="00C5011E"/>
    <w:rsid w:val="00C50EE5"/>
    <w:rsid w:val="00C5240A"/>
    <w:rsid w:val="00C5398F"/>
    <w:rsid w:val="00C555FB"/>
    <w:rsid w:val="00C556F5"/>
    <w:rsid w:val="00C603BC"/>
    <w:rsid w:val="00C67C93"/>
    <w:rsid w:val="00C70E19"/>
    <w:rsid w:val="00C72574"/>
    <w:rsid w:val="00C7430C"/>
    <w:rsid w:val="00C77E22"/>
    <w:rsid w:val="00C8186B"/>
    <w:rsid w:val="00C85DA1"/>
    <w:rsid w:val="00C87489"/>
    <w:rsid w:val="00C9071C"/>
    <w:rsid w:val="00C908FF"/>
    <w:rsid w:val="00C94FC5"/>
    <w:rsid w:val="00C97BD3"/>
    <w:rsid w:val="00CA39EF"/>
    <w:rsid w:val="00CA521F"/>
    <w:rsid w:val="00CB0493"/>
    <w:rsid w:val="00CB17FF"/>
    <w:rsid w:val="00CB1ED7"/>
    <w:rsid w:val="00CC167C"/>
    <w:rsid w:val="00CC52D9"/>
    <w:rsid w:val="00CD1947"/>
    <w:rsid w:val="00CD6647"/>
    <w:rsid w:val="00CE4B73"/>
    <w:rsid w:val="00CE6FD4"/>
    <w:rsid w:val="00CF637F"/>
    <w:rsid w:val="00CF70BB"/>
    <w:rsid w:val="00D074DB"/>
    <w:rsid w:val="00D11B25"/>
    <w:rsid w:val="00D12530"/>
    <w:rsid w:val="00D139CF"/>
    <w:rsid w:val="00D207D1"/>
    <w:rsid w:val="00D3767D"/>
    <w:rsid w:val="00D37E7F"/>
    <w:rsid w:val="00D47AD7"/>
    <w:rsid w:val="00D51529"/>
    <w:rsid w:val="00D5534E"/>
    <w:rsid w:val="00D67E19"/>
    <w:rsid w:val="00D701F9"/>
    <w:rsid w:val="00D85218"/>
    <w:rsid w:val="00D85B93"/>
    <w:rsid w:val="00D915B1"/>
    <w:rsid w:val="00DA0B07"/>
    <w:rsid w:val="00DA21A2"/>
    <w:rsid w:val="00DA21A5"/>
    <w:rsid w:val="00DA299D"/>
    <w:rsid w:val="00DA65C4"/>
    <w:rsid w:val="00DB49E3"/>
    <w:rsid w:val="00DB6804"/>
    <w:rsid w:val="00DD2BE0"/>
    <w:rsid w:val="00DE4447"/>
    <w:rsid w:val="00DE5DA2"/>
    <w:rsid w:val="00DF0033"/>
    <w:rsid w:val="00E026BF"/>
    <w:rsid w:val="00E03D1F"/>
    <w:rsid w:val="00E07B1B"/>
    <w:rsid w:val="00E11853"/>
    <w:rsid w:val="00E1276A"/>
    <w:rsid w:val="00E31599"/>
    <w:rsid w:val="00E3E49C"/>
    <w:rsid w:val="00E52A86"/>
    <w:rsid w:val="00E54B47"/>
    <w:rsid w:val="00E553BF"/>
    <w:rsid w:val="00E55D93"/>
    <w:rsid w:val="00E60B52"/>
    <w:rsid w:val="00E61294"/>
    <w:rsid w:val="00E7237C"/>
    <w:rsid w:val="00E77C46"/>
    <w:rsid w:val="00E81C6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607B"/>
    <w:rsid w:val="00ED46D5"/>
    <w:rsid w:val="00ED49C3"/>
    <w:rsid w:val="00ED6CE8"/>
    <w:rsid w:val="00ED7AA6"/>
    <w:rsid w:val="00EE12FD"/>
    <w:rsid w:val="00EE2A56"/>
    <w:rsid w:val="00EE358A"/>
    <w:rsid w:val="00EE3818"/>
    <w:rsid w:val="00EF00F5"/>
    <w:rsid w:val="00EF217C"/>
    <w:rsid w:val="00F22264"/>
    <w:rsid w:val="00F2564D"/>
    <w:rsid w:val="00F25DCE"/>
    <w:rsid w:val="00F35B05"/>
    <w:rsid w:val="00F369D4"/>
    <w:rsid w:val="00F413D9"/>
    <w:rsid w:val="00F42F35"/>
    <w:rsid w:val="00F474A3"/>
    <w:rsid w:val="00F5135F"/>
    <w:rsid w:val="00F51F78"/>
    <w:rsid w:val="00F554A5"/>
    <w:rsid w:val="00F60F8D"/>
    <w:rsid w:val="00F65256"/>
    <w:rsid w:val="00F857BE"/>
    <w:rsid w:val="00F86F47"/>
    <w:rsid w:val="00F87648"/>
    <w:rsid w:val="00F87FB7"/>
    <w:rsid w:val="00F90B64"/>
    <w:rsid w:val="00F91C8D"/>
    <w:rsid w:val="00F972D1"/>
    <w:rsid w:val="00FB2F0F"/>
    <w:rsid w:val="00FB5086"/>
    <w:rsid w:val="00FB5411"/>
    <w:rsid w:val="00FB6392"/>
    <w:rsid w:val="00FD3C70"/>
    <w:rsid w:val="00FD3EDF"/>
    <w:rsid w:val="00FD52E7"/>
    <w:rsid w:val="00FD6820"/>
    <w:rsid w:val="00FE0ABD"/>
    <w:rsid w:val="00FE12D8"/>
    <w:rsid w:val="00FF7C02"/>
    <w:rsid w:val="024801E3"/>
    <w:rsid w:val="037F5E55"/>
    <w:rsid w:val="06F84426"/>
    <w:rsid w:val="09ACF351"/>
    <w:rsid w:val="0B9333D2"/>
    <w:rsid w:val="0D161A97"/>
    <w:rsid w:val="0FED4966"/>
    <w:rsid w:val="105570A9"/>
    <w:rsid w:val="11E6D5A8"/>
    <w:rsid w:val="15CAFF2D"/>
    <w:rsid w:val="1832A26A"/>
    <w:rsid w:val="1AC6AC06"/>
    <w:rsid w:val="1AFFFB67"/>
    <w:rsid w:val="1EB90E63"/>
    <w:rsid w:val="202E02CE"/>
    <w:rsid w:val="20CB39CC"/>
    <w:rsid w:val="2326F00F"/>
    <w:rsid w:val="23A1D643"/>
    <w:rsid w:val="24D8D314"/>
    <w:rsid w:val="24E6E520"/>
    <w:rsid w:val="2A438E0C"/>
    <w:rsid w:val="2B73A267"/>
    <w:rsid w:val="2B8006D0"/>
    <w:rsid w:val="2DF08E3F"/>
    <w:rsid w:val="450A70CB"/>
    <w:rsid w:val="47A32352"/>
    <w:rsid w:val="4B41D730"/>
    <w:rsid w:val="4D7FE2E2"/>
    <w:rsid w:val="54B02557"/>
    <w:rsid w:val="54D0B144"/>
    <w:rsid w:val="5E6F29F0"/>
    <w:rsid w:val="63070DD0"/>
    <w:rsid w:val="647B2B65"/>
    <w:rsid w:val="6A0B3694"/>
    <w:rsid w:val="6B2CF8ED"/>
    <w:rsid w:val="6D95EE54"/>
    <w:rsid w:val="6E8ECD85"/>
    <w:rsid w:val="6FEC0978"/>
    <w:rsid w:val="7A27AA28"/>
    <w:rsid w:val="7B895740"/>
    <w:rsid w:val="7D928AAE"/>
    <w:rsid w:val="7E62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2B716F7-237C-4A00-B1BC-6AE442C7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297</Words>
  <Characters>1976</Characters>
  <Application>Microsoft Office Word</Application>
  <DocSecurity>0</DocSecurity>
  <Lines>16</Lines>
  <Paragraphs>4</Paragraphs>
  <ScaleCrop>false</ScaleCrop>
  <Manager/>
  <Company/>
  <LinksUpToDate>false</LinksUpToDate>
  <CharactersWithSpaces>2269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Kontroll skötsel av dialysmaskin 5008,6008  GMP Q Di 101</dc:title>
  <dc:subject/>
  <dc:creator>patrik.jens.johansson@vgregion.se</dc:creator>
  <keywords/>
  <lastModifiedBy>Anita Fredriksson</lastModifiedBy>
  <revision>115</revision>
  <lastPrinted>2016-03-31T19:56:00.0000000Z</lastPrinted>
  <dcterms:created xsi:type="dcterms:W3CDTF">2022-05-06T15:15:00.0000000Z</dcterms:created>
  <dcterms:modified xsi:type="dcterms:W3CDTF">2026-05-05T09:50:00.0000000Z</dcterms:modified>
</coreProperties>
</file>