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F9444F" w:rsidP="00F35B05" w:rsidRDefault="00F9444F" w14:paraId="54FB860F" w14:textId="77777777">
      <w:pPr>
        <w:pStyle w:val="Rubrik2"/>
        <w:sectPr w:rsidR="00F9444F" w:rsidSect="00F9444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9444F" w:rsidR="00F9444F" w:rsidP="00F9444F" w:rsidRDefault="00F9444F" w14:paraId="0B18A77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F9444F" w:rsidR="00F9444F" w:rsidP="00F9444F" w:rsidRDefault="00F9444F" w14:paraId="4BDD20F9" w14:textId="34583595">
      <w:pPr>
        <w:spacing w:after="0" w:line="240" w:lineRule="auto"/>
        <w:ind w:left="0" w:right="0"/>
        <w:rPr>
          <w:szCs w:val="20"/>
        </w:rPr>
      </w:pPr>
      <w:r w:rsidRPr="00F9444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9D858" wp14:editId="07CF3CB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F9444F" w:rsidP="00F9444F" w:rsidRDefault="00F9444F" w14:paraId="35FD5A06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14448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2FD6E6FA">
              <v:shapetype id="_x0000_t202" coordsize="21600,21600" o:spt="202" path="m,l,21600r21600,l21600,xe" w14:anchorId="1249D858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9444F" w:rsidP="00F9444F" w:rsidRDefault="00F9444F" w14:paraId="29391452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14448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F9444F" w:rsidR="00F9444F" w:rsidTr="00297889" w14:paraId="21F65E53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F9444F" w:rsidR="00F9444F" w:rsidP="007840CC" w:rsidRDefault="00F9444F" w14:paraId="7D46D8C1" w14:textId="775C734B">
            <w:pPr>
              <w:pStyle w:val="Rubrik1"/>
              <w:rPr>
                <w:noProof/>
              </w:rPr>
            </w:pPr>
            <w:bookmarkStart w:name="_1314629194" w:id="1"/>
            <w:bookmarkStart w:name="Rubrik" w:id="2"/>
            <w:bookmarkEnd w:id="1"/>
            <w:bookmarkEnd w:id="2"/>
            <w:r w:rsidRPr="00F9444F">
              <w:rPr>
                <w:noProof/>
              </w:rPr>
              <w:t xml:space="preserve">Innehållsförteckning </w:t>
            </w:r>
            <w:r w:rsidR="00D70A43">
              <w:rPr>
                <w:noProof/>
              </w:rPr>
              <w:t>D</w:t>
            </w:r>
            <w:r w:rsidRPr="00F9444F">
              <w:rPr>
                <w:noProof/>
              </w:rPr>
              <w:t xml:space="preserve">ialysmaskin </w:t>
            </w:r>
            <w:r w:rsidR="000442E2">
              <w:rPr>
                <w:noProof/>
              </w:rPr>
              <w:t xml:space="preserve">Bloddialys </w:t>
            </w:r>
            <w:r w:rsidR="00EB1E30">
              <w:rPr>
                <w:noProof/>
              </w:rPr>
              <w:t>Q Di 100</w:t>
            </w:r>
            <w:r w:rsidR="008F191A">
              <w:rPr>
                <w:noProof/>
              </w:rPr>
              <w:t xml:space="preserve">  </w:t>
            </w:r>
          </w:p>
        </w:tc>
      </w:tr>
    </w:tbl>
    <w:p w:rsidRPr="00F9444F" w:rsidR="00F9444F" w:rsidP="00F9444F" w:rsidRDefault="00F9444F" w14:paraId="038D5386" w14:textId="1C79E104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F9444F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0442E2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F9444F">
        <w:rPr>
          <w:rFonts w:ascii="Arial" w:hAnsi="Arial" w:cs="Arial"/>
          <w:bCs/>
          <w:kern w:val="32"/>
          <w:sz w:val="20"/>
          <w:szCs w:val="20"/>
        </w:rPr>
        <w:t>pärm</w:t>
      </w:r>
    </w:p>
    <w:p w:rsidRPr="00F9444F" w:rsidR="00F9444F" w:rsidP="00F9444F" w:rsidRDefault="00F9444F" w14:paraId="5FC9E616" w14:textId="77777777">
      <w:pPr>
        <w:spacing w:after="0" w:line="240" w:lineRule="auto"/>
        <w:ind w:left="0" w:right="0"/>
        <w:rPr>
          <w:szCs w:val="20"/>
        </w:rPr>
      </w:pPr>
    </w:p>
    <w:p w:rsidRPr="00F9444F" w:rsidR="00F9444F" w:rsidP="00F9444F" w:rsidRDefault="00F9444F" w14:paraId="5F8CD2DA" w14:textId="77777777">
      <w:pPr>
        <w:spacing w:after="0" w:line="240" w:lineRule="auto"/>
        <w:ind w:left="0" w:right="0"/>
        <w:rPr>
          <w:sz w:val="20"/>
          <w:szCs w:val="20"/>
        </w:rPr>
      </w:pPr>
    </w:p>
    <w:tbl>
      <w:tblPr>
        <w:tblW w:w="8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6824"/>
      </w:tblGrid>
      <w:tr w:rsidRPr="00F9444F" w:rsidR="00F9444F" w:rsidTr="44C822B8" w14:paraId="2A63DAB5" w14:textId="77777777">
        <w:tc>
          <w:tcPr>
            <w:tcW w:w="1890" w:type="dxa"/>
            <w:tcMar/>
          </w:tcPr>
          <w:p w:rsidRPr="00F9444F" w:rsidR="00F9444F" w:rsidP="60483050" w:rsidRDefault="00F9444F" w14:paraId="3881CE83" w14:textId="67729CB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100</w:t>
            </w:r>
            <w:r w:rsidRPr="60483050" w:rsidR="58AF0EA1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36FB27BF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00F9444F" w:rsidRDefault="00F9444F" w14:paraId="66DC3ED8" w14:textId="337E985A">
            <w:pPr>
              <w:keepNext w:val="1"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Loggbok dialysmaskin</w:t>
            </w:r>
            <w:r w:rsidRPr="60483050" w:rsidR="77491D1C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</w:tr>
      <w:tr w:rsidRPr="00F9444F" w:rsidR="00F9444F" w:rsidTr="44C822B8" w14:paraId="07E567FF" w14:textId="77777777">
        <w:tc>
          <w:tcPr>
            <w:tcW w:w="1890" w:type="dxa"/>
            <w:tcMar/>
          </w:tcPr>
          <w:p w:rsidRPr="00F9444F" w:rsidR="00F9444F" w:rsidP="60483050" w:rsidRDefault="00F9444F" w14:paraId="53CA1D5B" w14:textId="66808DB6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101</w:t>
            </w:r>
            <w:r w:rsidRPr="60483050" w:rsidR="5E77EFF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5E77EFF2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00F9444F" w:rsidRDefault="00F9444F" w14:paraId="0BD51077" w14:textId="1EA77517">
            <w:pPr>
              <w:keepNext w:val="1"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 xml:space="preserve">Kontroll/skötsel av dialysmaskin </w:t>
            </w:r>
            <w:r w:rsidRPr="60483050" w:rsidR="066755B8">
              <w:rPr>
                <w:b w:val="1"/>
                <w:bCs w:val="1"/>
                <w:sz w:val="28"/>
                <w:szCs w:val="28"/>
              </w:rPr>
              <w:t>5008</w:t>
            </w:r>
            <w:r w:rsidRPr="60483050" w:rsidR="4B13D169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066755B8">
              <w:rPr>
                <w:b w:val="1"/>
                <w:bCs w:val="1"/>
                <w:sz w:val="28"/>
                <w:szCs w:val="28"/>
              </w:rPr>
              <w:t>6008</w:t>
            </w:r>
            <w:r w:rsidRPr="60483050" w:rsidR="066755B8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</w:tr>
      <w:tr w:rsidRPr="00F9444F" w:rsidR="00F9444F" w:rsidTr="44C822B8" w14:paraId="64F4487F" w14:textId="77777777">
        <w:tc>
          <w:tcPr>
            <w:tcW w:w="1890" w:type="dxa"/>
            <w:tcMar/>
          </w:tcPr>
          <w:p w:rsidRPr="00F9444F" w:rsidR="00F9444F" w:rsidP="60483050" w:rsidRDefault="00F9444F" w14:paraId="06D34F0C" w14:textId="4BE0CC7F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103</w:t>
            </w:r>
            <w:r w:rsidRPr="60483050" w:rsidR="00732CDC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00732CDC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00F9444F" w:rsidRDefault="00F9444F" w14:paraId="738C35AE" w14:textId="30896B83">
            <w:pPr>
              <w:keepNext w:val="1"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Checklista kontroll/skötsel dialysmaskin 5008,</w:t>
            </w:r>
            <w:r w:rsidRPr="60483050" w:rsidR="066755B8">
              <w:rPr>
                <w:b w:val="1"/>
                <w:bCs w:val="1"/>
                <w:sz w:val="28"/>
                <w:szCs w:val="28"/>
              </w:rPr>
              <w:t xml:space="preserve">6008  </w:t>
            </w:r>
          </w:p>
        </w:tc>
      </w:tr>
      <w:tr w:rsidRPr="00F9444F" w:rsidR="00F9444F" w:rsidTr="44C822B8" w14:paraId="2FDDE16F" w14:textId="77777777">
        <w:tc>
          <w:tcPr>
            <w:tcW w:w="1890" w:type="dxa"/>
            <w:tcMar/>
          </w:tcPr>
          <w:p w:rsidRPr="00F9444F" w:rsidR="00F9444F" w:rsidP="60483050" w:rsidRDefault="00F9444F" w14:paraId="0A8E2CBF" w14:textId="5602BBCF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104</w:t>
            </w:r>
            <w:r w:rsidRPr="60483050" w:rsidR="6483FE7F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6483FE7F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60483050" w:rsidRDefault="00F9444F" w14:paraId="0B57517D" w14:textId="7E72E513">
            <w:pPr>
              <w:keepNext w:val="1"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  <w:lang w:val="en-US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  <w:lang w:val="en-US"/>
              </w:rPr>
              <w:t xml:space="preserve">Funktionsfel dialysmaskin </w:t>
            </w:r>
            <w:r w:rsidRPr="60483050" w:rsidR="066755B8">
              <w:rPr>
                <w:b w:val="1"/>
                <w:bCs w:val="1"/>
                <w:sz w:val="28"/>
                <w:szCs w:val="28"/>
                <w:lang w:val="en-US"/>
              </w:rPr>
              <w:t xml:space="preserve">                             </w:t>
            </w:r>
          </w:p>
        </w:tc>
      </w:tr>
      <w:tr w:rsidRPr="00F9444F" w:rsidR="00F9444F" w:rsidTr="44C822B8" w14:paraId="6D740E1C" w14:textId="77777777">
        <w:tc>
          <w:tcPr>
            <w:tcW w:w="1890" w:type="dxa"/>
            <w:tcMar/>
          </w:tcPr>
          <w:p w:rsidRPr="00F9444F" w:rsidR="00F9444F" w:rsidP="60483050" w:rsidRDefault="00F9444F" w14:paraId="6E1E1B90" w14:textId="3433770A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105</w:t>
            </w:r>
            <w:r w:rsidRPr="60483050" w:rsidR="148800A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148800A2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00F9444F" w:rsidRDefault="00F9444F" w14:paraId="14146504" w14:textId="6E3B02C8">
            <w:pPr>
              <w:keepNext w:val="1"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Checklista för funktionsfel / åtgärd</w:t>
            </w:r>
            <w:r w:rsidRPr="60483050" w:rsidR="48A74A72">
              <w:rPr>
                <w:b w:val="1"/>
                <w:bCs w:val="1"/>
                <w:sz w:val="28"/>
                <w:szCs w:val="28"/>
              </w:rPr>
              <w:t xml:space="preserve"> </w:t>
            </w:r>
            <w:r>
              <w:tab/>
            </w:r>
          </w:p>
        </w:tc>
      </w:tr>
      <w:tr w:rsidRPr="00F9444F" w:rsidR="00F9444F" w:rsidTr="44C822B8" w14:paraId="15E20497" w14:textId="77777777">
        <w:tc>
          <w:tcPr>
            <w:tcW w:w="1890" w:type="dxa"/>
            <w:tcMar/>
          </w:tcPr>
          <w:p w:rsidRPr="00F9444F" w:rsidR="00F9444F" w:rsidP="60483050" w:rsidRDefault="00F9444F" w14:paraId="2033EB7D" w14:textId="28BE846F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107</w:t>
            </w:r>
            <w:r w:rsidRPr="60483050" w:rsidR="6D6D7D1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6D6D7D12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00F9444F" w:rsidRDefault="00F9444F" w14:paraId="02DDE68B" w14:textId="4C348028">
            <w:pPr>
              <w:keepNext w:val="1"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Instruktion för provtagning på Fresenius 5008</w:t>
            </w:r>
            <w:r w:rsidRPr="60483050" w:rsidR="6C5E299C">
              <w:rPr>
                <w:b w:val="1"/>
                <w:bCs w:val="1"/>
                <w:sz w:val="28"/>
                <w:szCs w:val="28"/>
              </w:rPr>
              <w:t>, 6008</w:t>
            </w:r>
            <w:r w:rsidRPr="60483050" w:rsidR="00B4CC9A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</w:tr>
      <w:tr w:rsidRPr="00F9444F" w:rsidR="00F9444F" w:rsidTr="44C822B8" w14:paraId="3346FAB8" w14:textId="77777777">
        <w:tc>
          <w:tcPr>
            <w:tcW w:w="1890" w:type="dxa"/>
            <w:tcMar/>
          </w:tcPr>
          <w:p w:rsidRPr="00F9444F" w:rsidR="00F9444F" w:rsidP="60483050" w:rsidRDefault="00F9444F" w14:paraId="1AD6E123" w14:textId="27C23BE2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108</w:t>
            </w:r>
            <w:r w:rsidRPr="60483050" w:rsidR="63270640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63270640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00F9444F" w:rsidRDefault="00F9444F" w14:paraId="4087C2BF" w14:textId="0D2F2AC5">
            <w:pPr>
              <w:keepNext w:val="1"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 xml:space="preserve">Validering ny dialysmaskin </w:t>
            </w:r>
          </w:p>
        </w:tc>
      </w:tr>
      <w:tr w:rsidRPr="00F9444F" w:rsidR="00F9444F" w:rsidTr="44C822B8" w14:paraId="3F32A003" w14:textId="77777777">
        <w:tc>
          <w:tcPr>
            <w:tcW w:w="1890" w:type="dxa"/>
            <w:tcMar/>
          </w:tcPr>
          <w:p w:rsidRPr="00F9444F" w:rsidR="00F9444F" w:rsidP="60483050" w:rsidRDefault="00F9444F" w14:paraId="450D3CCF" w14:textId="4A5F4972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109</w:t>
            </w:r>
            <w:r w:rsidRPr="60483050" w:rsidR="245D834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245D8346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00F9444F" w:rsidRDefault="00F9444F" w14:paraId="27E2B47B" w14:textId="3FD53F53">
            <w:pPr>
              <w:keepNext w:val="1"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 xml:space="preserve">Signeringslista för provtagning </w:t>
            </w:r>
            <w:r w:rsidRPr="60483050" w:rsidR="066755B8">
              <w:rPr>
                <w:b w:val="1"/>
                <w:bCs w:val="1"/>
                <w:sz w:val="28"/>
                <w:szCs w:val="28"/>
              </w:rPr>
              <w:t>hemodialys</w:t>
            </w:r>
            <w:r w:rsidRPr="60483050" w:rsidR="066755B8">
              <w:rPr>
                <w:b w:val="1"/>
                <w:bCs w:val="1"/>
                <w:sz w:val="28"/>
                <w:szCs w:val="28"/>
              </w:rPr>
              <w:t xml:space="preserve">, </w:t>
            </w:r>
            <w:r w:rsidRPr="60483050" w:rsidR="066755B8">
              <w:rPr>
                <w:b w:val="1"/>
                <w:bCs w:val="1"/>
                <w:sz w:val="28"/>
                <w:szCs w:val="28"/>
              </w:rPr>
              <w:t>hemofiltrations</w:t>
            </w:r>
            <w:r w:rsidRPr="60483050" w:rsidR="066755B8">
              <w:rPr>
                <w:b w:val="1"/>
                <w:bCs w:val="1"/>
                <w:sz w:val="28"/>
                <w:szCs w:val="28"/>
              </w:rPr>
              <w:t xml:space="preserve"> vätska </w:t>
            </w:r>
          </w:p>
        </w:tc>
      </w:tr>
      <w:tr w:rsidRPr="00F9444F" w:rsidR="00F9444F" w:rsidTr="44C822B8" w14:paraId="7C9CF85A" w14:textId="77777777">
        <w:tc>
          <w:tcPr>
            <w:tcW w:w="1890" w:type="dxa"/>
            <w:tcMar/>
          </w:tcPr>
          <w:p w:rsidRPr="00F9444F" w:rsidR="00F9444F" w:rsidP="60483050" w:rsidRDefault="00F9444F" w14:paraId="143157F4" w14:textId="235635FE">
            <w:pPr>
              <w:tabs>
                <w:tab w:val="left" w:pos="4962"/>
              </w:tabs>
              <w:spacing w:after="0" w:line="240" w:lineRule="auto"/>
              <w:ind w:left="0" w:right="0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111</w:t>
            </w:r>
            <w:r w:rsidRPr="60483050" w:rsidR="12DA50CB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12DA50CB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00F9444F" w:rsidRDefault="00F9444F" w14:paraId="4407DC58" w14:textId="77CCE787">
            <w:pPr>
              <w:keepNext w:val="1"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Blodläckage åtgärd</w:t>
            </w:r>
            <w:r w:rsidRPr="60483050" w:rsidR="7045AB10">
              <w:rPr>
                <w:b w:val="1"/>
                <w:bCs w:val="1"/>
                <w:sz w:val="28"/>
                <w:szCs w:val="28"/>
              </w:rPr>
              <w:t xml:space="preserve"> </w:t>
            </w:r>
            <w:r>
              <w:tab/>
            </w:r>
          </w:p>
        </w:tc>
      </w:tr>
      <w:tr w:rsidRPr="00F9444F" w:rsidR="00F9444F" w:rsidTr="44C822B8" w14:paraId="602BBEB6" w14:textId="77777777">
        <w:tc>
          <w:tcPr>
            <w:tcW w:w="1890" w:type="dxa"/>
            <w:tcMar/>
          </w:tcPr>
          <w:p w:rsidRPr="00F9444F" w:rsidR="00F9444F" w:rsidP="60483050" w:rsidRDefault="00F9444F" w14:paraId="6E1BE03D" w14:textId="63D9F212">
            <w:pPr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132</w:t>
            </w:r>
            <w:r w:rsidRPr="60483050" w:rsidR="0F31BFE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0F31BFE6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00F9444F" w:rsidRDefault="00F9444F" w14:paraId="3E766C76" w14:textId="3245DF68">
            <w:pPr>
              <w:keepNext w:val="1"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Dialysmaskin som varit ur drift 5 dagar eller längre</w:t>
            </w:r>
            <w:r w:rsidRPr="60483050" w:rsidR="7BF2E4A8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</w:tr>
      <w:tr w:rsidRPr="00F9444F" w:rsidR="00F9444F" w:rsidTr="44C822B8" w14:paraId="7E0B6AE9" w14:textId="77777777">
        <w:tc>
          <w:tcPr>
            <w:tcW w:w="1890" w:type="dxa"/>
            <w:tcMar/>
          </w:tcPr>
          <w:p w:rsidRPr="00F9444F" w:rsidR="00F9444F" w:rsidP="60483050" w:rsidRDefault="00F9444F" w14:paraId="09402FC7" w14:textId="4CF9344A">
            <w:pPr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133</w:t>
            </w:r>
            <w:r w:rsidRPr="60483050" w:rsidR="1A31DB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1A31DBA6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00F9444F" w:rsidRDefault="00F9444F" w14:paraId="7E7588BB" w14:textId="382FA4F1">
            <w:pPr>
              <w:keepNext w:val="1"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Dialysmaskiner uppställda i verkstaden</w:t>
            </w:r>
            <w:r w:rsidRPr="60483050" w:rsidR="7BF2E4A8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</w:tr>
      <w:tr w:rsidRPr="00F9444F" w:rsidR="00F9444F" w:rsidTr="44C822B8" w14:paraId="3AC0CA64" w14:textId="77777777">
        <w:tc>
          <w:tcPr>
            <w:tcW w:w="1890" w:type="dxa"/>
            <w:tcMar/>
          </w:tcPr>
          <w:p w:rsidRPr="00F9444F" w:rsidR="00F9444F" w:rsidP="60483050" w:rsidRDefault="00F9444F" w14:paraId="101B8B4D" w14:textId="59142FD3">
            <w:pPr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135</w:t>
            </w:r>
            <w:r w:rsidRPr="60483050" w:rsidR="1AF7C430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1AF7C430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60483050" w:rsidRDefault="00F9444F" w14:paraId="0BBBB2A3" w14:textId="1B9CE2AA">
            <w:pPr>
              <w:keepNext w:val="1"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  <w:lang w:val="en-US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  <w:lang w:val="en-US"/>
              </w:rPr>
              <w:t>Kvalificerings-valideringsrapport</w:t>
            </w:r>
            <w:r w:rsidRPr="60483050" w:rsidR="066755B8">
              <w:rPr>
                <w:b w:val="1"/>
                <w:bCs w:val="1"/>
                <w:sz w:val="28"/>
                <w:szCs w:val="28"/>
                <w:lang w:val="en-US"/>
              </w:rPr>
              <w:t xml:space="preserve"> </w:t>
            </w:r>
            <w:r w:rsidRPr="60483050" w:rsidR="066755B8">
              <w:rPr>
                <w:b w:val="1"/>
                <w:bCs w:val="1"/>
                <w:sz w:val="28"/>
                <w:szCs w:val="28"/>
                <w:lang w:val="en-US"/>
              </w:rPr>
              <w:t>dialysmaskin</w:t>
            </w:r>
            <w:r w:rsidRPr="60483050" w:rsidR="066755B8">
              <w:rPr>
                <w:b w:val="1"/>
                <w:bCs w:val="1"/>
                <w:sz w:val="28"/>
                <w:szCs w:val="28"/>
                <w:lang w:val="en-US"/>
              </w:rPr>
              <w:t xml:space="preserve"> HD/HDF</w:t>
            </w:r>
            <w:r w:rsidRPr="60483050" w:rsidR="6FF887FA">
              <w:rPr>
                <w:b w:val="1"/>
                <w:bCs w:val="1"/>
                <w:sz w:val="28"/>
                <w:szCs w:val="28"/>
                <w:lang w:val="en-US"/>
              </w:rPr>
              <w:t xml:space="preserve"> </w:t>
            </w:r>
          </w:p>
        </w:tc>
      </w:tr>
      <w:tr w:rsidRPr="00F9444F" w:rsidR="00F9444F" w:rsidTr="44C822B8" w14:paraId="68FD383E" w14:textId="77777777">
        <w:tc>
          <w:tcPr>
            <w:tcW w:w="1890" w:type="dxa"/>
            <w:tcMar/>
          </w:tcPr>
          <w:p w:rsidRPr="00F9444F" w:rsidR="00F9444F" w:rsidP="60483050" w:rsidRDefault="00F9444F" w14:paraId="11213A7E" w14:textId="574D66A1">
            <w:pPr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136</w:t>
            </w:r>
            <w:r w:rsidRPr="60483050" w:rsidR="3C8DB700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3C8DB700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60483050" w:rsidRDefault="00F9444F" w14:paraId="42CDB749" w14:textId="669DDEA6">
            <w:pPr>
              <w:keepNext w:val="1"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  <w:lang w:val="de-DE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  <w:lang w:val="de-DE"/>
              </w:rPr>
              <w:t>Kvalificerings-valideringsrapport mobil vattenreningsanläggning</w:t>
            </w:r>
            <w:r w:rsidRPr="60483050" w:rsidR="6FF887FA">
              <w:rPr>
                <w:b w:val="1"/>
                <w:bCs w:val="1"/>
                <w:sz w:val="28"/>
                <w:szCs w:val="28"/>
                <w:lang w:val="de-DE"/>
              </w:rPr>
              <w:t xml:space="preserve"> </w:t>
            </w:r>
          </w:p>
        </w:tc>
      </w:tr>
      <w:tr w:rsidRPr="00F9444F" w:rsidR="00F9444F" w:rsidTr="44C822B8" w14:paraId="7AF8A2E9" w14:textId="77777777">
        <w:tc>
          <w:tcPr>
            <w:tcW w:w="1890" w:type="dxa"/>
            <w:tcMar/>
          </w:tcPr>
          <w:p w:rsidRPr="00F9444F" w:rsidR="00F9444F" w:rsidP="00F9444F" w:rsidRDefault="00F9444F" w14:paraId="5563A2BA" w14:textId="77777777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 w:val="28"/>
                <w:szCs w:val="28"/>
              </w:rPr>
            </w:pPr>
            <w:r w:rsidRPr="00F9444F">
              <w:rPr>
                <w:b/>
                <w:bCs/>
                <w:sz w:val="28"/>
                <w:szCs w:val="28"/>
              </w:rPr>
              <w:t>Q Di 137</w:t>
            </w:r>
          </w:p>
        </w:tc>
        <w:tc>
          <w:tcPr>
            <w:tcW w:w="6824" w:type="dxa"/>
            <w:tcMar/>
          </w:tcPr>
          <w:p w:rsidRPr="00F9444F" w:rsidR="00F9444F" w:rsidP="00F9444F" w:rsidRDefault="00F9444F" w14:paraId="6A668B3D" w14:textId="77777777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  <w:sz w:val="28"/>
                <w:szCs w:val="28"/>
              </w:rPr>
            </w:pPr>
            <w:r w:rsidRPr="00F9444F">
              <w:rPr>
                <w:b/>
                <w:bCs/>
                <w:sz w:val="28"/>
                <w:szCs w:val="28"/>
              </w:rPr>
              <w:t>Akutdialys utan RO-enhet</w:t>
            </w:r>
          </w:p>
        </w:tc>
      </w:tr>
      <w:tr w:rsidRPr="00F9444F" w:rsidR="00F9444F" w:rsidTr="44C822B8" w14:paraId="6A863333" w14:textId="77777777">
        <w:tc>
          <w:tcPr>
            <w:tcW w:w="1890" w:type="dxa"/>
            <w:tcMar/>
          </w:tcPr>
          <w:p w:rsidRPr="00F9444F" w:rsidR="00F9444F" w:rsidP="00F9444F" w:rsidRDefault="00F9444F" w14:paraId="2F8EB93C" w14:textId="77777777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  <w:sz w:val="28"/>
                <w:szCs w:val="28"/>
              </w:rPr>
            </w:pPr>
            <w:r w:rsidRPr="00F9444F">
              <w:rPr>
                <w:b/>
                <w:bCs/>
                <w:sz w:val="28"/>
                <w:szCs w:val="28"/>
              </w:rPr>
              <w:t>Q Di 138</w:t>
            </w:r>
          </w:p>
        </w:tc>
        <w:tc>
          <w:tcPr>
            <w:tcW w:w="6824" w:type="dxa"/>
            <w:tcMar/>
          </w:tcPr>
          <w:p w:rsidRPr="00F9444F" w:rsidR="00F9444F" w:rsidP="60483050" w:rsidRDefault="00F9444F" w14:paraId="1164FE8D" w14:textId="72426981">
            <w:pPr>
              <w:keepNext w:val="1"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  <w:lang w:val="en-US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  <w:lang w:val="en-US"/>
              </w:rPr>
              <w:t>Kontrollprogram</w:t>
            </w:r>
            <w:r w:rsidRPr="60483050" w:rsidR="066755B8">
              <w:rPr>
                <w:b w:val="1"/>
                <w:bCs w:val="1"/>
                <w:sz w:val="28"/>
                <w:szCs w:val="28"/>
                <w:lang w:val="en-US"/>
              </w:rPr>
              <w:t xml:space="preserve"> </w:t>
            </w:r>
            <w:r w:rsidRPr="60483050" w:rsidR="066755B8">
              <w:rPr>
                <w:b w:val="1"/>
                <w:bCs w:val="1"/>
                <w:sz w:val="28"/>
                <w:szCs w:val="28"/>
                <w:lang w:val="en-US"/>
              </w:rPr>
              <w:t>hemodialysvätska</w:t>
            </w:r>
            <w:r w:rsidRPr="60483050" w:rsidR="066755B8">
              <w:rPr>
                <w:b w:val="1"/>
                <w:bCs w:val="1"/>
                <w:sz w:val="28"/>
                <w:szCs w:val="28"/>
                <w:lang w:val="en-US"/>
              </w:rPr>
              <w:t xml:space="preserve"> </w:t>
            </w:r>
            <w:r w:rsidRPr="60483050" w:rsidR="066755B8">
              <w:rPr>
                <w:b w:val="1"/>
                <w:bCs w:val="1"/>
                <w:sz w:val="28"/>
                <w:szCs w:val="28"/>
                <w:lang w:val="en-US"/>
              </w:rPr>
              <w:t>HemHd</w:t>
            </w:r>
            <w:r w:rsidRPr="60483050" w:rsidR="066755B8">
              <w:rPr>
                <w:sz w:val="28"/>
                <w:szCs w:val="28"/>
                <w:lang w:val="en-US"/>
              </w:rPr>
              <w:t xml:space="preserve">                      </w:t>
            </w:r>
          </w:p>
        </w:tc>
      </w:tr>
      <w:tr w:rsidRPr="00F9444F" w:rsidR="00F9444F" w:rsidTr="44C822B8" w14:paraId="4BAB0B67" w14:textId="77777777">
        <w:tc>
          <w:tcPr>
            <w:tcW w:w="1890" w:type="dxa"/>
            <w:tcMar/>
          </w:tcPr>
          <w:p w:rsidRPr="00F9444F" w:rsidR="00F9444F" w:rsidP="60483050" w:rsidRDefault="00F9444F" w14:paraId="39670C69" w14:textId="509F8283">
            <w:pPr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4"/>
                <w:szCs w:val="24"/>
              </w:rPr>
            </w:pPr>
            <w:r w:rsidRPr="44C822B8" w:rsidR="066755B8">
              <w:rPr>
                <w:b w:val="1"/>
                <w:bCs w:val="1"/>
                <w:sz w:val="28"/>
                <w:szCs w:val="28"/>
              </w:rPr>
              <w:t>Q Di 139</w:t>
            </w:r>
            <w:r w:rsidRPr="44C822B8" w:rsidR="0899A84B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24" w:type="dxa"/>
            <w:tcMar/>
          </w:tcPr>
          <w:p w:rsidRPr="00F9444F" w:rsidR="00F9444F" w:rsidP="60483050" w:rsidRDefault="00F9444F" w14:paraId="4153ECAA" w14:textId="408B6C89">
            <w:pPr>
              <w:keepNext w:val="1"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44C822B8" w:rsidR="0EF7825D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4C822B8" w:rsidR="1D43880D">
              <w:rPr>
                <w:b w:val="1"/>
                <w:bCs w:val="1"/>
                <w:sz w:val="28"/>
                <w:szCs w:val="28"/>
              </w:rPr>
              <w:t xml:space="preserve">Avpublicerad </w:t>
            </w:r>
            <w:r w:rsidRPr="44C822B8" w:rsidR="1D43880D">
              <w:rPr>
                <w:b w:val="1"/>
                <w:bCs w:val="1"/>
                <w:sz w:val="28"/>
                <w:szCs w:val="28"/>
              </w:rPr>
              <w:t>251104</w:t>
            </w:r>
          </w:p>
        </w:tc>
      </w:tr>
      <w:tr w:rsidRPr="00F9444F" w:rsidR="00F9444F" w:rsidTr="44C822B8" w14:paraId="431D864F" w14:textId="77777777">
        <w:tc>
          <w:tcPr>
            <w:tcW w:w="1890" w:type="dxa"/>
            <w:tcMar/>
          </w:tcPr>
          <w:p w:rsidRPr="00F9444F" w:rsidR="00F9444F" w:rsidP="60483050" w:rsidRDefault="00F9444F" w14:paraId="7BE1397E" w14:textId="00357EAA">
            <w:pPr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4"/>
                <w:szCs w:val="24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Q Di 140</w:t>
            </w:r>
            <w:r w:rsidRPr="60483050" w:rsidR="478D1B0D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478D1B0D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F9444F" w:rsidP="60483050" w:rsidRDefault="00F9444F" w14:paraId="0A679721" w14:textId="691CB254">
            <w:pPr>
              <w:keepNext w:val="1"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066755B8">
              <w:rPr>
                <w:b w:val="1"/>
                <w:bCs w:val="1"/>
                <w:sz w:val="28"/>
                <w:szCs w:val="28"/>
              </w:rPr>
              <w:t>Defibrillering av patient under pågående dialys</w:t>
            </w:r>
            <w:r w:rsidRPr="60483050" w:rsidR="71A0AAB5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</w:tr>
      <w:tr w:rsidRPr="00F9444F" w:rsidR="00913BBA" w:rsidTr="44C822B8" w14:paraId="02E24A16" w14:textId="77777777">
        <w:tc>
          <w:tcPr>
            <w:tcW w:w="1890" w:type="dxa"/>
            <w:tcMar/>
          </w:tcPr>
          <w:p w:rsidRPr="00F9444F" w:rsidR="00913BBA" w:rsidP="60483050" w:rsidRDefault="00913BBA" w14:paraId="6D40093E" w14:textId="549CD27C">
            <w:pPr>
              <w:keepNext w:val="1"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 w:val="1"/>
                <w:bCs w:val="1"/>
                <w:sz w:val="24"/>
                <w:szCs w:val="24"/>
              </w:rPr>
            </w:pPr>
            <w:r w:rsidRPr="60483050" w:rsidR="0A0A8386">
              <w:rPr>
                <w:b w:val="1"/>
                <w:bCs w:val="1"/>
                <w:sz w:val="28"/>
                <w:szCs w:val="28"/>
              </w:rPr>
              <w:t>Q Di 141</w:t>
            </w:r>
            <w:r w:rsidRPr="60483050" w:rsidR="7FE27DAC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0483050" w:rsidR="7FE27DAC">
              <w:rPr>
                <w:b w:val="1"/>
                <w:bCs w:val="1"/>
                <w:sz w:val="24"/>
                <w:szCs w:val="24"/>
              </w:rPr>
              <w:t>GMP</w:t>
            </w:r>
          </w:p>
        </w:tc>
        <w:tc>
          <w:tcPr>
            <w:tcW w:w="6824" w:type="dxa"/>
            <w:tcMar/>
          </w:tcPr>
          <w:p w:rsidRPr="00F9444F" w:rsidR="00913BBA" w:rsidP="60483050" w:rsidRDefault="006E1650" w14:paraId="4CAF79D9" w14:textId="1847561D">
            <w:pPr>
              <w:keepNext w:val="1"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 w:val="1"/>
                <w:bCs w:val="1"/>
                <w:sz w:val="28"/>
                <w:szCs w:val="28"/>
              </w:rPr>
            </w:pPr>
            <w:r w:rsidRPr="60483050" w:rsidR="2B44CD43">
              <w:rPr>
                <w:b w:val="1"/>
                <w:bCs w:val="1"/>
                <w:sz w:val="28"/>
                <w:szCs w:val="28"/>
              </w:rPr>
              <w:t xml:space="preserve">Skyltrutin för dialysmaskin i verkstad Q Di 141 </w:t>
            </w:r>
          </w:p>
        </w:tc>
      </w:tr>
    </w:tbl>
    <w:p w:rsidRPr="00F9444F" w:rsidR="00F9444F" w:rsidP="00F9444F" w:rsidRDefault="00F9444F" w14:paraId="5EB65CD0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9444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DCA7EB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0A5B60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04301804">
    <w:abstractNumId w:val="17"/>
  </w:num>
  <w:num w:numId="2" w16cid:durableId="1817066282">
    <w:abstractNumId w:val="14"/>
  </w:num>
  <w:num w:numId="3" w16cid:durableId="508175003">
    <w:abstractNumId w:val="0"/>
  </w:num>
  <w:num w:numId="4" w16cid:durableId="179661505">
    <w:abstractNumId w:val="6"/>
  </w:num>
  <w:num w:numId="5" w16cid:durableId="863178653">
    <w:abstractNumId w:val="15"/>
  </w:num>
  <w:num w:numId="6" w16cid:durableId="708996684">
    <w:abstractNumId w:val="2"/>
  </w:num>
  <w:num w:numId="7" w16cid:durableId="2117822665">
    <w:abstractNumId w:val="11"/>
  </w:num>
  <w:num w:numId="8" w16cid:durableId="1507132688">
    <w:abstractNumId w:val="8"/>
  </w:num>
  <w:num w:numId="9" w16cid:durableId="1183283742">
    <w:abstractNumId w:val="1"/>
  </w:num>
  <w:num w:numId="10" w16cid:durableId="375282545">
    <w:abstractNumId w:val="1"/>
  </w:num>
  <w:num w:numId="11" w16cid:durableId="1738045547">
    <w:abstractNumId w:val="3"/>
  </w:num>
  <w:num w:numId="12" w16cid:durableId="2128959754">
    <w:abstractNumId w:val="4"/>
  </w:num>
  <w:num w:numId="13" w16cid:durableId="1320422676">
    <w:abstractNumId w:val="13"/>
  </w:num>
  <w:num w:numId="14" w16cid:durableId="1095246892">
    <w:abstractNumId w:val="9"/>
  </w:num>
  <w:num w:numId="15" w16cid:durableId="725765754">
    <w:abstractNumId w:val="7"/>
  </w:num>
  <w:num w:numId="16" w16cid:durableId="767846145">
    <w:abstractNumId w:val="12"/>
  </w:num>
  <w:num w:numId="17" w16cid:durableId="715399362">
    <w:abstractNumId w:val="5"/>
  </w:num>
  <w:num w:numId="18" w16cid:durableId="1093430116">
    <w:abstractNumId w:val="10"/>
  </w:num>
  <w:num w:numId="19" w16cid:durableId="22769513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42E2"/>
    <w:rsid w:val="00050500"/>
    <w:rsid w:val="0005691C"/>
    <w:rsid w:val="00056ECB"/>
    <w:rsid w:val="00056ED5"/>
    <w:rsid w:val="00062C01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5525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0D79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E3A"/>
    <w:rsid w:val="0065595B"/>
    <w:rsid w:val="00660269"/>
    <w:rsid w:val="00664DC5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1650"/>
    <w:rsid w:val="006E450B"/>
    <w:rsid w:val="006F0D7E"/>
    <w:rsid w:val="00710B77"/>
    <w:rsid w:val="0072075B"/>
    <w:rsid w:val="007221C2"/>
    <w:rsid w:val="00725816"/>
    <w:rsid w:val="00730955"/>
    <w:rsid w:val="00732CDC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40CC"/>
    <w:rsid w:val="0078609F"/>
    <w:rsid w:val="007917BA"/>
    <w:rsid w:val="007A5C6F"/>
    <w:rsid w:val="007C0252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C69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91A"/>
    <w:rsid w:val="008F589F"/>
    <w:rsid w:val="00906238"/>
    <w:rsid w:val="00907EF9"/>
    <w:rsid w:val="0091295C"/>
    <w:rsid w:val="00913BBA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3D42"/>
    <w:rsid w:val="00971D93"/>
    <w:rsid w:val="009B1F6B"/>
    <w:rsid w:val="009B6198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DFF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CC9A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0A43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571"/>
    <w:rsid w:val="00EA3FCD"/>
    <w:rsid w:val="00EA42A0"/>
    <w:rsid w:val="00EB1E30"/>
    <w:rsid w:val="00EB6714"/>
    <w:rsid w:val="00EC0A68"/>
    <w:rsid w:val="00EC5006"/>
    <w:rsid w:val="00ED49C3"/>
    <w:rsid w:val="00ED4BAD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44F"/>
    <w:rsid w:val="00FB2F0F"/>
    <w:rsid w:val="00FB5086"/>
    <w:rsid w:val="00FB5411"/>
    <w:rsid w:val="00FB6392"/>
    <w:rsid w:val="00FD3C70"/>
    <w:rsid w:val="00FD6820"/>
    <w:rsid w:val="00FE12D8"/>
    <w:rsid w:val="00FE42D7"/>
    <w:rsid w:val="00FF7C02"/>
    <w:rsid w:val="024801E3"/>
    <w:rsid w:val="066755B8"/>
    <w:rsid w:val="0899A84B"/>
    <w:rsid w:val="0A0A8386"/>
    <w:rsid w:val="0AAC1947"/>
    <w:rsid w:val="0D5316F8"/>
    <w:rsid w:val="0EF7825D"/>
    <w:rsid w:val="0F31BFE6"/>
    <w:rsid w:val="12DA50CB"/>
    <w:rsid w:val="148800A2"/>
    <w:rsid w:val="169D1B12"/>
    <w:rsid w:val="1A31DBA6"/>
    <w:rsid w:val="1AF7C430"/>
    <w:rsid w:val="1D43880D"/>
    <w:rsid w:val="245D8346"/>
    <w:rsid w:val="2B44CD43"/>
    <w:rsid w:val="3299E7CE"/>
    <w:rsid w:val="33C6DF3F"/>
    <w:rsid w:val="36FB27BF"/>
    <w:rsid w:val="3AD3BE53"/>
    <w:rsid w:val="3C8DB700"/>
    <w:rsid w:val="44C822B8"/>
    <w:rsid w:val="478D1B0D"/>
    <w:rsid w:val="48A74A72"/>
    <w:rsid w:val="4B13D169"/>
    <w:rsid w:val="58AF0EA1"/>
    <w:rsid w:val="5BAC191F"/>
    <w:rsid w:val="5E77EFF2"/>
    <w:rsid w:val="60483050"/>
    <w:rsid w:val="63270640"/>
    <w:rsid w:val="647B2B65"/>
    <w:rsid w:val="6483FE7F"/>
    <w:rsid w:val="6B2CF8ED"/>
    <w:rsid w:val="6C5E299C"/>
    <w:rsid w:val="6D20BAC0"/>
    <w:rsid w:val="6D6D7D12"/>
    <w:rsid w:val="6FF887FA"/>
    <w:rsid w:val="7045AB10"/>
    <w:rsid w:val="71A0AAB5"/>
    <w:rsid w:val="723C4D70"/>
    <w:rsid w:val="77491D1C"/>
    <w:rsid w:val="7BF2E4A8"/>
    <w:rsid w:val="7FE2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Innehållsförteckning dialysmaskin bloddialys Q Di 100</dc:title>
  <dc:subject/>
  <dc:creator>patrik.jens.johansson@vgregion.se</dc:creator>
  <keywords/>
  <lastModifiedBy>Anita Fredriksson</lastModifiedBy>
  <revision>22</revision>
  <lastPrinted>2016-03-31T10:56:00.0000000Z</lastPrinted>
  <dcterms:created xsi:type="dcterms:W3CDTF">2022-05-06T06:15:00.0000000Z</dcterms:created>
  <dcterms:modified xsi:type="dcterms:W3CDTF">2025-11-04T09:55:45.0000000Z</dcterms:modified>
</coreProperties>
</file>