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4A049" w14:textId="77777777" w:rsidR="00295BB1" w:rsidRDefault="00295BB1" w:rsidP="00F35B05">
      <w:pPr>
        <w:pStyle w:val="Rubrik2"/>
        <w:sectPr w:rsidR="00295BB1" w:rsidSect="00295BB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4FEDA1" w14:textId="77777777" w:rsidR="00295BB1" w:rsidRPr="00295BB1" w:rsidRDefault="00295BB1" w:rsidP="00295BB1">
      <w:pPr>
        <w:spacing w:after="0" w:line="240" w:lineRule="auto"/>
        <w:ind w:left="0" w:right="0"/>
        <w:rPr>
          <w:szCs w:val="20"/>
        </w:rPr>
      </w:pPr>
    </w:p>
    <w:p w14:paraId="295C113B" w14:textId="77777777" w:rsidR="00295BB1" w:rsidRPr="00295BB1" w:rsidRDefault="00295BB1" w:rsidP="00295BB1">
      <w:pPr>
        <w:spacing w:after="0" w:line="240" w:lineRule="auto"/>
        <w:ind w:left="0" w:right="0"/>
        <w:rPr>
          <w:szCs w:val="20"/>
        </w:rPr>
      </w:pPr>
    </w:p>
    <w:p w14:paraId="4C0DD2CF" w14:textId="77777777" w:rsidR="00295BB1" w:rsidRPr="00295BB1" w:rsidRDefault="00295BB1" w:rsidP="00295BB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95BB1">
        <w:rPr>
          <w:szCs w:val="20"/>
        </w:rPr>
        <w:tab/>
      </w:r>
    </w:p>
    <w:p w14:paraId="495D28E3" w14:textId="67C0391A" w:rsidR="00295BB1" w:rsidRPr="00295BB1" w:rsidRDefault="00295BB1" w:rsidP="00295BB1">
      <w:pPr>
        <w:spacing w:after="0" w:line="240" w:lineRule="auto"/>
        <w:ind w:left="0" w:right="0"/>
        <w:rPr>
          <w:szCs w:val="20"/>
        </w:rPr>
      </w:pPr>
      <w:r w:rsidRPr="00295BB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02B00" wp14:editId="0A793A5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7EBF8D" w14:textId="77777777" w:rsidR="00295BB1" w:rsidRPr="003D37FD" w:rsidRDefault="00295BB1" w:rsidP="00295BB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14934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502B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A7EBF8D" w14:textId="77777777" w:rsidR="00295BB1" w:rsidRPr="003D37FD" w:rsidRDefault="00295BB1" w:rsidP="00295BB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14934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95BB1" w:rsidRPr="00295BB1" w14:paraId="2B2F53F2" w14:textId="77777777" w:rsidTr="07CE106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5F67691" w14:textId="23A76E42" w:rsidR="00295BB1" w:rsidRPr="00295BB1" w:rsidRDefault="00295BB1" w:rsidP="00894CD0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7CE1064">
              <w:rPr>
                <w:noProof/>
              </w:rPr>
              <w:t>Innehållsförteckning Städ och hygien</w:t>
            </w:r>
            <w:r w:rsidR="46E569ED" w:rsidRPr="07CE1064">
              <w:rPr>
                <w:noProof/>
              </w:rPr>
              <w:t xml:space="preserve">     </w:t>
            </w:r>
            <w:r w:rsidRPr="07CE1064">
              <w:rPr>
                <w:noProof/>
              </w:rPr>
              <w:t xml:space="preserve"> </w:t>
            </w:r>
            <w:r w:rsidR="73B76FF2" w:rsidRPr="07CE1064">
              <w:rPr>
                <w:noProof/>
              </w:rPr>
              <w:t xml:space="preserve">    </w:t>
            </w:r>
            <w:r w:rsidR="2EEA1C41" w:rsidRPr="07CE1064">
              <w:rPr>
                <w:noProof/>
              </w:rPr>
              <w:t>Q Di 300 serien</w:t>
            </w:r>
          </w:p>
        </w:tc>
      </w:tr>
    </w:tbl>
    <w:p w14:paraId="09E42721" w14:textId="576863B3" w:rsidR="00295BB1" w:rsidRPr="00295BB1" w:rsidRDefault="00295BB1" w:rsidP="5C09D5BF">
      <w:pPr>
        <w:keepNext/>
        <w:tabs>
          <w:tab w:val="left" w:pos="3686"/>
        </w:tabs>
        <w:spacing w:after="0" w:line="240" w:lineRule="auto"/>
        <w:ind w:left="0" w:right="0"/>
        <w:outlineLvl w:val="1"/>
        <w:rPr>
          <w:sz w:val="20"/>
          <w:szCs w:val="20"/>
        </w:rPr>
      </w:pPr>
      <w:r w:rsidRPr="5C09D5BF">
        <w:rPr>
          <w:sz w:val="20"/>
          <w:szCs w:val="20"/>
        </w:rPr>
        <w:t>1</w:t>
      </w:r>
      <w:r w:rsidRPr="5C09D5BF">
        <w:rPr>
          <w:b/>
          <w:bCs/>
          <w:sz w:val="20"/>
          <w:szCs w:val="20"/>
        </w:rPr>
        <w:t xml:space="preserve"> </w:t>
      </w:r>
      <w:r w:rsidRPr="5C09D5BF">
        <w:rPr>
          <w:sz w:val="20"/>
          <w:szCs w:val="20"/>
        </w:rPr>
        <w:t xml:space="preserve">ex i </w:t>
      </w:r>
      <w:r w:rsidR="153BFDE4" w:rsidRPr="5C09D5BF">
        <w:rPr>
          <w:sz w:val="20"/>
          <w:szCs w:val="20"/>
        </w:rPr>
        <w:t>avdelningspärm</w:t>
      </w:r>
    </w:p>
    <w:p w14:paraId="0BD3128F" w14:textId="29E477F7" w:rsidR="5C09D5BF" w:rsidRDefault="5C09D5BF" w:rsidP="5C09D5BF">
      <w:pPr>
        <w:keepNext/>
        <w:tabs>
          <w:tab w:val="left" w:pos="3686"/>
        </w:tabs>
        <w:spacing w:after="0" w:line="240" w:lineRule="auto"/>
        <w:ind w:left="0" w:right="0"/>
        <w:outlineLvl w:val="1"/>
        <w:rPr>
          <w:sz w:val="20"/>
          <w:szCs w:val="20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154"/>
      </w:tblGrid>
      <w:tr w:rsidR="00295BB1" w:rsidRPr="00295BB1" w14:paraId="271F4762" w14:textId="77777777" w:rsidTr="07CE1064">
        <w:tc>
          <w:tcPr>
            <w:tcW w:w="1560" w:type="dxa"/>
          </w:tcPr>
          <w:p w14:paraId="10BDC574" w14:textId="2004B94C" w:rsidR="00295BB1" w:rsidRPr="00295BB1" w:rsidRDefault="00295BB1" w:rsidP="07CE1064">
            <w:pPr>
              <w:tabs>
                <w:tab w:val="left" w:pos="4962"/>
              </w:tabs>
              <w:spacing w:after="0" w:line="240" w:lineRule="auto"/>
              <w:ind w:left="0" w:right="-450"/>
            </w:pPr>
            <w:r>
              <w:t>Q Di 301</w:t>
            </w:r>
            <w:r w:rsidR="71A46167">
              <w:t xml:space="preserve"> GMP</w:t>
            </w:r>
          </w:p>
        </w:tc>
        <w:tc>
          <w:tcPr>
            <w:tcW w:w="7154" w:type="dxa"/>
          </w:tcPr>
          <w:p w14:paraId="5B4CA9E9" w14:textId="77777777" w:rsidR="00295BB1" w:rsidRPr="00295BB1" w:rsidRDefault="00295BB1" w:rsidP="00295BB1">
            <w:pPr>
              <w:keepNext/>
              <w:spacing w:after="0" w:line="240" w:lineRule="auto"/>
              <w:ind w:left="0" w:right="0"/>
              <w:outlineLvl w:val="2"/>
            </w:pPr>
            <w:r w:rsidRPr="00295BB1">
              <w:t>Städrutiner NÄL</w:t>
            </w:r>
          </w:p>
        </w:tc>
      </w:tr>
      <w:tr w:rsidR="00295BB1" w:rsidRPr="00295BB1" w14:paraId="1756EBEE" w14:textId="77777777" w:rsidTr="07CE1064">
        <w:tc>
          <w:tcPr>
            <w:tcW w:w="1560" w:type="dxa"/>
          </w:tcPr>
          <w:p w14:paraId="7602381D" w14:textId="77777777" w:rsidR="00295BB1" w:rsidRPr="00295BB1" w:rsidRDefault="00295BB1" w:rsidP="00295BB1">
            <w:pPr>
              <w:tabs>
                <w:tab w:val="left" w:pos="4962"/>
              </w:tabs>
              <w:spacing w:after="0" w:line="240" w:lineRule="auto"/>
              <w:ind w:left="0" w:right="0"/>
            </w:pPr>
            <w:r w:rsidRPr="00295BB1">
              <w:t>Q Di 302</w:t>
            </w:r>
          </w:p>
        </w:tc>
        <w:tc>
          <w:tcPr>
            <w:tcW w:w="7154" w:type="dxa"/>
          </w:tcPr>
          <w:p w14:paraId="4E2FB59B" w14:textId="77777777" w:rsidR="00295BB1" w:rsidRPr="00295BB1" w:rsidRDefault="00295BB1" w:rsidP="00295BB1">
            <w:pPr>
              <w:keepNext/>
              <w:spacing w:after="0" w:line="240" w:lineRule="auto"/>
              <w:ind w:left="0" w:right="0"/>
              <w:outlineLvl w:val="2"/>
            </w:pPr>
            <w:r w:rsidRPr="00295BB1">
              <w:t>Städrutin Munkedal</w:t>
            </w:r>
          </w:p>
        </w:tc>
      </w:tr>
      <w:tr w:rsidR="00295BB1" w:rsidRPr="00295BB1" w14:paraId="6A36FA10" w14:textId="77777777" w:rsidTr="07CE1064">
        <w:tc>
          <w:tcPr>
            <w:tcW w:w="1560" w:type="dxa"/>
          </w:tcPr>
          <w:p w14:paraId="68D35C03" w14:textId="77777777" w:rsidR="00295BB1" w:rsidRPr="00295BB1" w:rsidRDefault="00295BB1" w:rsidP="00295BB1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295BB1">
              <w:rPr>
                <w:bCs/>
              </w:rPr>
              <w:t>Q Di 320</w:t>
            </w:r>
          </w:p>
        </w:tc>
        <w:tc>
          <w:tcPr>
            <w:tcW w:w="7154" w:type="dxa"/>
          </w:tcPr>
          <w:p w14:paraId="0F7DDA93" w14:textId="77777777" w:rsidR="00295BB1" w:rsidRPr="00295BB1" w:rsidRDefault="00295BB1" w:rsidP="00295BB1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  <w:u w:val="single"/>
              </w:rPr>
            </w:pPr>
            <w:r w:rsidRPr="00295BB1">
              <w:t>Checklista städrutiner toaletter</w:t>
            </w:r>
          </w:p>
        </w:tc>
      </w:tr>
      <w:tr w:rsidR="00295BB1" w:rsidRPr="00295BB1" w14:paraId="6039C7AE" w14:textId="77777777" w:rsidTr="07CE1064">
        <w:tc>
          <w:tcPr>
            <w:tcW w:w="1560" w:type="dxa"/>
          </w:tcPr>
          <w:p w14:paraId="5A242EA6" w14:textId="28FDC1F5" w:rsidR="00295BB1" w:rsidRPr="00295BB1" w:rsidRDefault="00295BB1" w:rsidP="07CE1064">
            <w:pPr>
              <w:keepNext/>
              <w:tabs>
                <w:tab w:val="left" w:pos="7655"/>
              </w:tabs>
              <w:spacing w:after="0" w:line="240" w:lineRule="auto"/>
              <w:ind w:left="0" w:right="-180"/>
              <w:outlineLvl w:val="6"/>
            </w:pPr>
            <w:r>
              <w:t>Q Di 321</w:t>
            </w:r>
            <w:r w:rsidR="4E1622B2">
              <w:t xml:space="preserve"> GMP</w:t>
            </w:r>
          </w:p>
        </w:tc>
        <w:tc>
          <w:tcPr>
            <w:tcW w:w="7154" w:type="dxa"/>
          </w:tcPr>
          <w:p w14:paraId="391E734B" w14:textId="77777777" w:rsidR="00295BB1" w:rsidRPr="00295BB1" w:rsidRDefault="00295BB1" w:rsidP="00295BB1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Cs/>
                <w:u w:val="single"/>
              </w:rPr>
            </w:pPr>
            <w:r w:rsidRPr="00295BB1">
              <w:t>Checklista städrutiner övriga lokaler</w:t>
            </w:r>
          </w:p>
        </w:tc>
      </w:tr>
      <w:tr w:rsidR="00295BB1" w:rsidRPr="00295BB1" w14:paraId="26D01568" w14:textId="77777777" w:rsidTr="07CE1064">
        <w:tc>
          <w:tcPr>
            <w:tcW w:w="1560" w:type="dxa"/>
          </w:tcPr>
          <w:p w14:paraId="23AE4A56" w14:textId="77777777" w:rsidR="00295BB1" w:rsidRPr="00295BB1" w:rsidRDefault="00295BB1" w:rsidP="00295BB1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295BB1">
              <w:rPr>
                <w:bCs/>
              </w:rPr>
              <w:t>Q Di 322</w:t>
            </w:r>
          </w:p>
        </w:tc>
        <w:tc>
          <w:tcPr>
            <w:tcW w:w="7154" w:type="dxa"/>
          </w:tcPr>
          <w:p w14:paraId="70667CD6" w14:textId="77777777" w:rsidR="00295BB1" w:rsidRPr="00295BB1" w:rsidRDefault="00295BB1" w:rsidP="00295BB1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</w:pPr>
            <w:r w:rsidRPr="00295BB1">
              <w:t xml:space="preserve"> Sprithink </w:t>
            </w:r>
            <w:proofErr w:type="spellStart"/>
            <w:r w:rsidRPr="00295BB1">
              <w:t>HandyBucket</w:t>
            </w:r>
            <w:proofErr w:type="spellEnd"/>
            <w:r w:rsidRPr="00295BB1">
              <w:t xml:space="preserve"> handhavande</w:t>
            </w:r>
          </w:p>
        </w:tc>
      </w:tr>
      <w:tr w:rsidR="00295BB1" w:rsidRPr="00295BB1" w14:paraId="5CA3B011" w14:textId="77777777" w:rsidTr="07CE1064">
        <w:tc>
          <w:tcPr>
            <w:tcW w:w="1560" w:type="dxa"/>
          </w:tcPr>
          <w:p w14:paraId="0335877C" w14:textId="77777777" w:rsidR="00295BB1" w:rsidRPr="00295BB1" w:rsidRDefault="00295BB1" w:rsidP="00295BB1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 w:rsidRPr="00295BB1">
              <w:rPr>
                <w:bCs/>
              </w:rPr>
              <w:t xml:space="preserve">Q Di 324  </w:t>
            </w:r>
          </w:p>
        </w:tc>
        <w:tc>
          <w:tcPr>
            <w:tcW w:w="7154" w:type="dxa"/>
          </w:tcPr>
          <w:p w14:paraId="379B51F3" w14:textId="77777777" w:rsidR="00295BB1" w:rsidRPr="00295BB1" w:rsidRDefault="00295BB1" w:rsidP="00295BB1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</w:pPr>
            <w:r w:rsidRPr="00295BB1">
              <w:t>Influensa hos HD patient</w:t>
            </w:r>
          </w:p>
        </w:tc>
      </w:tr>
      <w:tr w:rsidR="00DA0468" w:rsidRPr="00295BB1" w14:paraId="76851B44" w14:textId="77777777" w:rsidTr="07CE1064">
        <w:tc>
          <w:tcPr>
            <w:tcW w:w="1560" w:type="dxa"/>
          </w:tcPr>
          <w:p w14:paraId="3C417DD2" w14:textId="0B5FCB56" w:rsidR="00DA0468" w:rsidRPr="00295BB1" w:rsidRDefault="00DA0468" w:rsidP="00295BB1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Cs/>
              </w:rPr>
            </w:pPr>
            <w:r>
              <w:rPr>
                <w:bCs/>
              </w:rPr>
              <w:t>Q Di 325</w:t>
            </w:r>
          </w:p>
        </w:tc>
        <w:tc>
          <w:tcPr>
            <w:tcW w:w="7154" w:type="dxa"/>
          </w:tcPr>
          <w:p w14:paraId="3784A39A" w14:textId="4D8DF195" w:rsidR="00DA0468" w:rsidRPr="00295BB1" w:rsidRDefault="00DA0468" w:rsidP="00295BB1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</w:pPr>
            <w:r>
              <w:t>VRE lokalrutin</w:t>
            </w:r>
          </w:p>
        </w:tc>
      </w:tr>
    </w:tbl>
    <w:p w14:paraId="0EA67663" w14:textId="77777777" w:rsidR="00295BB1" w:rsidRPr="00295BB1" w:rsidRDefault="00295BB1" w:rsidP="00295BB1">
      <w:pPr>
        <w:spacing w:after="0" w:line="240" w:lineRule="auto"/>
        <w:ind w:left="0" w:right="0"/>
      </w:pPr>
    </w:p>
    <w:p w14:paraId="23187142" w14:textId="77777777" w:rsidR="00295BB1" w:rsidRPr="00295BB1" w:rsidRDefault="00295BB1" w:rsidP="00295BB1">
      <w:pPr>
        <w:spacing w:after="0" w:line="240" w:lineRule="auto"/>
        <w:ind w:left="360" w:right="0"/>
        <w:rPr>
          <w:rFonts w:ascii="Arial" w:hAnsi="Arial" w:cs="Arial"/>
          <w:sz w:val="20"/>
          <w:szCs w:val="20"/>
        </w:rPr>
      </w:pPr>
    </w:p>
    <w:p w14:paraId="7BBDBAC7" w14:textId="77777777" w:rsidR="00295BB1" w:rsidRPr="00295BB1" w:rsidRDefault="00295BB1" w:rsidP="00295BB1">
      <w:pPr>
        <w:spacing w:after="0" w:line="240" w:lineRule="auto"/>
        <w:ind w:left="360" w:right="0"/>
        <w:rPr>
          <w:rFonts w:ascii="Arial" w:hAnsi="Arial" w:cs="Arial"/>
          <w:sz w:val="20"/>
          <w:szCs w:val="20"/>
        </w:rPr>
      </w:pPr>
    </w:p>
    <w:p w14:paraId="38B36146" w14:textId="77777777" w:rsidR="00295BB1" w:rsidRPr="00295BB1" w:rsidRDefault="00295BB1" w:rsidP="00295BB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4A7935E" w14:textId="77777777" w:rsidR="00295BB1" w:rsidRPr="00295BB1" w:rsidRDefault="00295BB1" w:rsidP="00295BB1">
      <w:pPr>
        <w:tabs>
          <w:tab w:val="left" w:pos="2835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BCD6E4A" w14:textId="77777777" w:rsidR="00295BB1" w:rsidRPr="00295BB1" w:rsidRDefault="00295BB1" w:rsidP="00295BB1">
      <w:pPr>
        <w:spacing w:after="0" w:line="240" w:lineRule="auto"/>
        <w:ind w:left="0" w:right="0"/>
        <w:rPr>
          <w:rFonts w:ascii="Arial" w:hAnsi="Arial" w:cs="Arial"/>
          <w:sz w:val="20"/>
        </w:rPr>
      </w:pPr>
    </w:p>
    <w:p w14:paraId="530CF15C" w14:textId="08B30AED" w:rsidR="00295BB1" w:rsidRPr="00295BB1" w:rsidRDefault="00295BB1" w:rsidP="00295BB1">
      <w:pPr>
        <w:tabs>
          <w:tab w:val="center" w:pos="4536"/>
        </w:tabs>
        <w:spacing w:after="0" w:line="240" w:lineRule="auto"/>
        <w:ind w:left="0" w:right="0"/>
        <w:rPr>
          <w:rFonts w:ascii="Arial" w:hAnsi="Arial" w:cs="Arial"/>
          <w:sz w:val="20"/>
        </w:rPr>
      </w:pPr>
      <w:r w:rsidRPr="00295BB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EA3ED" wp14:editId="255D55D8">
                <wp:simplePos x="0" y="0"/>
                <wp:positionH relativeFrom="column">
                  <wp:posOffset>2694305</wp:posOffset>
                </wp:positionH>
                <wp:positionV relativeFrom="paragraph">
                  <wp:posOffset>2051050</wp:posOffset>
                </wp:positionV>
                <wp:extent cx="1143000" cy="22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FD4E1" w14:textId="77777777" w:rsidR="00295BB1" w:rsidRDefault="00295BB1" w:rsidP="00295B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EA3ED" id="Text Box 2" o:spid="_x0000_s1027" type="#_x0000_t202" style="position:absolute;margin-left:212.15pt;margin-top:161.5pt;width:9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gS8gEAANE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" stroked="f">
                <v:textbox>
                  <w:txbxContent>
                    <w:p w14:paraId="497FD4E1" w14:textId="77777777" w:rsidR="00295BB1" w:rsidRDefault="00295BB1" w:rsidP="00295BB1"/>
                  </w:txbxContent>
                </v:textbox>
              </v:shape>
            </w:pict>
          </mc:Fallback>
        </mc:AlternateContent>
      </w:r>
      <w:r w:rsidRPr="00295BB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37791" wp14:editId="08675398">
                <wp:simplePos x="0" y="0"/>
                <wp:positionH relativeFrom="column">
                  <wp:posOffset>1779905</wp:posOffset>
                </wp:positionH>
                <wp:positionV relativeFrom="paragraph">
                  <wp:posOffset>1365250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Straight Connector 1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140.15pt,107.5pt" to="140.15pt,107.5pt" w14:anchorId="19F639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IGjxa2wAAAAsBAAAPAAAAAAAAAAAAAAAAAAEEAABkcnMvZG93bnJldi54bWxQSwUGAAAA&#10;AAQABADzAAAACQUAAAAA&#10;"/>
            </w:pict>
          </mc:Fallback>
        </mc:AlternateContent>
      </w:r>
    </w:p>
    <w:p w14:paraId="32944684" w14:textId="77777777" w:rsidR="00295BB1" w:rsidRPr="00295BB1" w:rsidRDefault="00295BB1" w:rsidP="00295BB1">
      <w:pPr>
        <w:tabs>
          <w:tab w:val="left" w:pos="4962"/>
        </w:tabs>
        <w:spacing w:after="0" w:line="240" w:lineRule="auto"/>
        <w:ind w:left="0" w:right="0"/>
        <w:rPr>
          <w:b/>
        </w:rPr>
      </w:pPr>
      <w:r w:rsidRPr="00295BB1">
        <w:rPr>
          <w:b/>
        </w:rPr>
        <w:tab/>
      </w:r>
    </w:p>
    <w:p w14:paraId="7D620599" w14:textId="77777777" w:rsidR="00295BB1" w:rsidRPr="00295BB1" w:rsidRDefault="00295BB1" w:rsidP="00295BB1">
      <w:pPr>
        <w:tabs>
          <w:tab w:val="left" w:pos="2268"/>
        </w:tabs>
        <w:spacing w:after="0" w:line="240" w:lineRule="auto"/>
        <w:ind w:left="0" w:right="0"/>
        <w:rPr>
          <w:b/>
          <w:sz w:val="28"/>
          <w:szCs w:val="20"/>
        </w:rPr>
      </w:pPr>
      <w:r w:rsidRPr="00295BB1">
        <w:rPr>
          <w:szCs w:val="20"/>
        </w:rPr>
        <w:t xml:space="preserve">         </w:t>
      </w:r>
    </w:p>
    <w:p w14:paraId="347DC202" w14:textId="77777777" w:rsidR="00295BB1" w:rsidRPr="00295BB1" w:rsidRDefault="00295BB1" w:rsidP="00295BB1">
      <w:pPr>
        <w:tabs>
          <w:tab w:val="left" w:pos="3795"/>
        </w:tabs>
        <w:spacing w:after="0" w:line="240" w:lineRule="auto"/>
        <w:ind w:left="0" w:right="0"/>
      </w:pPr>
      <w:r w:rsidRPr="00295BB1">
        <w:tab/>
      </w:r>
    </w:p>
    <w:p w14:paraId="57889147" w14:textId="77777777" w:rsidR="00295BB1" w:rsidRPr="00295BB1" w:rsidRDefault="00295BB1" w:rsidP="00295BB1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95BB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239235">
    <w:abstractNumId w:val="17"/>
  </w:num>
  <w:num w:numId="2" w16cid:durableId="802308715">
    <w:abstractNumId w:val="14"/>
  </w:num>
  <w:num w:numId="3" w16cid:durableId="1830822442">
    <w:abstractNumId w:val="0"/>
  </w:num>
  <w:num w:numId="4" w16cid:durableId="987562674">
    <w:abstractNumId w:val="6"/>
  </w:num>
  <w:num w:numId="5" w16cid:durableId="1391417639">
    <w:abstractNumId w:val="15"/>
  </w:num>
  <w:num w:numId="6" w16cid:durableId="1086531806">
    <w:abstractNumId w:val="2"/>
  </w:num>
  <w:num w:numId="7" w16cid:durableId="1016881038">
    <w:abstractNumId w:val="11"/>
  </w:num>
  <w:num w:numId="8" w16cid:durableId="2006590292">
    <w:abstractNumId w:val="8"/>
  </w:num>
  <w:num w:numId="9" w16cid:durableId="1894081509">
    <w:abstractNumId w:val="1"/>
  </w:num>
  <w:num w:numId="10" w16cid:durableId="1867017431">
    <w:abstractNumId w:val="1"/>
  </w:num>
  <w:num w:numId="11" w16cid:durableId="1720783629">
    <w:abstractNumId w:val="3"/>
  </w:num>
  <w:num w:numId="12" w16cid:durableId="1551186009">
    <w:abstractNumId w:val="4"/>
  </w:num>
  <w:num w:numId="13" w16cid:durableId="1928809090">
    <w:abstractNumId w:val="13"/>
  </w:num>
  <w:num w:numId="14" w16cid:durableId="1510607621">
    <w:abstractNumId w:val="9"/>
  </w:num>
  <w:num w:numId="15" w16cid:durableId="31852570">
    <w:abstractNumId w:val="7"/>
  </w:num>
  <w:num w:numId="16" w16cid:durableId="1618412172">
    <w:abstractNumId w:val="12"/>
  </w:num>
  <w:num w:numId="17" w16cid:durableId="1933271735">
    <w:abstractNumId w:val="5"/>
  </w:num>
  <w:num w:numId="18" w16cid:durableId="333731036">
    <w:abstractNumId w:val="10"/>
  </w:num>
  <w:num w:numId="19" w16cid:durableId="12342695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DF4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BB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CD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0468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1BF"/>
    <w:rsid w:val="00FB6392"/>
    <w:rsid w:val="00FD3C70"/>
    <w:rsid w:val="00FD6820"/>
    <w:rsid w:val="00FE12D8"/>
    <w:rsid w:val="00FF7C02"/>
    <w:rsid w:val="024801E3"/>
    <w:rsid w:val="03422B9D"/>
    <w:rsid w:val="07CE1064"/>
    <w:rsid w:val="0AFC3917"/>
    <w:rsid w:val="153BFDE4"/>
    <w:rsid w:val="1A1AE442"/>
    <w:rsid w:val="1DA44935"/>
    <w:rsid w:val="22F71F49"/>
    <w:rsid w:val="2EEA1C41"/>
    <w:rsid w:val="38163312"/>
    <w:rsid w:val="3A4B4CA1"/>
    <w:rsid w:val="41CF51EE"/>
    <w:rsid w:val="44195984"/>
    <w:rsid w:val="46E569ED"/>
    <w:rsid w:val="4E1622B2"/>
    <w:rsid w:val="5A1C2A05"/>
    <w:rsid w:val="5C09D5BF"/>
    <w:rsid w:val="5D7807B8"/>
    <w:rsid w:val="5ED3A98C"/>
    <w:rsid w:val="60CF599F"/>
    <w:rsid w:val="64638A75"/>
    <w:rsid w:val="647B2B65"/>
    <w:rsid w:val="6B2CF8ED"/>
    <w:rsid w:val="6C766DC0"/>
    <w:rsid w:val="71A46167"/>
    <w:rsid w:val="7372842D"/>
    <w:rsid w:val="73B7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55</Words>
  <Characters>324</Characters>
  <Application>Microsoft Office Word</Application>
  <DocSecurity>0</DocSecurity>
  <Lines>2</Lines>
  <Paragraphs>1</Paragraphs>
  <ScaleCrop>false</ScaleCrop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Städ och hygien Q Di 300 serien</dc:title>
  <dc:subject/>
  <dc:creator>patrik.jens.johansson@vgregion.se</dc:creator>
  <keywords/>
  <lastModifiedBy>Anita Fredriksson</lastModifiedBy>
  <revision>7</revision>
  <lastPrinted>2016-03-31T10:56:00.0000000Z</lastPrinted>
  <dcterms:created xsi:type="dcterms:W3CDTF">2022-05-06T09:35:00.0000000Z</dcterms:created>
  <dcterms:modified xsi:type="dcterms:W3CDTF">2026-06-18T14:18:00.0000000Z</dcterms:modified>
</coreProperties>
</file>