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D7B3" w14:textId="0D842905" w:rsidR="00B07011" w:rsidRPr="00B07011" w:rsidRDefault="00B07011" w:rsidP="00B07011">
      <w:pPr>
        <w:spacing w:after="0" w:line="240" w:lineRule="auto"/>
        <w:ind w:left="0" w:right="-568"/>
        <w:rPr>
          <w:szCs w:val="20"/>
        </w:rPr>
      </w:pPr>
      <w:bookmarkStart w:id="0" w:name="_Toc321146591"/>
      <w:r w:rsidRPr="00B0701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3F2362" wp14:editId="36EA665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66A6C" w14:textId="77777777" w:rsidR="00B07011" w:rsidRPr="003D37FD" w:rsidRDefault="00B07011" w:rsidP="00B0701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24602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3F23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9066A6C" w14:textId="77777777" w:rsidR="00B07011" w:rsidRPr="003D37FD" w:rsidRDefault="00B07011" w:rsidP="00B0701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24602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07011" w:rsidRPr="00B07011" w14:paraId="1B0150A8" w14:textId="77777777" w:rsidTr="0061618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15E168" w14:textId="77777777" w:rsidR="00BF3EA8" w:rsidRDefault="00BF3EA8" w:rsidP="00BF3EA8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</w:p>
          <w:p w14:paraId="3B4F0C2B" w14:textId="77777777" w:rsidR="00BF3EA8" w:rsidRDefault="00BF3EA8" w:rsidP="00BF3EA8">
            <w:pPr>
              <w:pStyle w:val="Rubrik1"/>
            </w:pPr>
          </w:p>
          <w:p w14:paraId="2EA251E1" w14:textId="1E6BF91B" w:rsidR="00BF3EA8" w:rsidRDefault="00BF3EA8" w:rsidP="00BF3EA8">
            <w:pPr>
              <w:pStyle w:val="Rubrik1"/>
            </w:pPr>
          </w:p>
          <w:p w14:paraId="428556F8" w14:textId="1556428C" w:rsidR="00BF3EA8" w:rsidRDefault="00BF3EA8" w:rsidP="00BF3EA8">
            <w:pPr>
              <w:pStyle w:val="Rubrik1"/>
            </w:pPr>
          </w:p>
          <w:p w14:paraId="3EBCD6D5" w14:textId="1590998F" w:rsidR="00BF3EA8" w:rsidRDefault="00BF3EA8" w:rsidP="00BF3EA8">
            <w:pPr>
              <w:pStyle w:val="Rubrik1"/>
            </w:pPr>
          </w:p>
          <w:p w14:paraId="74A53ADA" w14:textId="3A32B3BC" w:rsidR="00BF3EA8" w:rsidRDefault="00BF3EA8" w:rsidP="00BF3EA8">
            <w:pPr>
              <w:pStyle w:val="Rubrik1"/>
            </w:pPr>
          </w:p>
          <w:p w14:paraId="42C1AC71" w14:textId="75C93C90" w:rsidR="00B07011" w:rsidRPr="00BF3EA8" w:rsidRDefault="00B07011" w:rsidP="00BF3EA8">
            <w:pPr>
              <w:pStyle w:val="Rubrik1"/>
            </w:pPr>
            <w:r w:rsidRPr="00BF3EA8">
              <w:t>Inskolningsprogram för dialyssjuksköterska</w:t>
            </w:r>
            <w:r w:rsidR="00CB1987">
              <w:t xml:space="preserve"> </w:t>
            </w:r>
            <w:r w:rsidRPr="00BF3EA8">
              <w:t>GMP</w:t>
            </w:r>
            <w:r w:rsidR="00CB1987">
              <w:t xml:space="preserve"> Q Di 9</w:t>
            </w:r>
          </w:p>
        </w:tc>
      </w:tr>
    </w:tbl>
    <w:p w14:paraId="1C7FFC33" w14:textId="78328C1B" w:rsidR="00B07011" w:rsidRPr="00B07011" w:rsidRDefault="00B07011" w:rsidP="00B07011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B07011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180B49">
        <w:rPr>
          <w:rFonts w:ascii="Arial" w:hAnsi="Arial" w:cs="Arial"/>
          <w:bCs/>
          <w:kern w:val="32"/>
          <w:sz w:val="20"/>
          <w:szCs w:val="20"/>
        </w:rPr>
        <w:t>avdelningspärm</w:t>
      </w:r>
      <w:r w:rsidRPr="00B07011">
        <w:rPr>
          <w:rFonts w:ascii="Arial" w:hAnsi="Arial" w:cs="Arial"/>
          <w:bCs/>
          <w:kern w:val="32"/>
          <w:sz w:val="20"/>
          <w:szCs w:val="20"/>
        </w:rPr>
        <w:t>, 1 ex skrivs ut vid inskolning</w:t>
      </w:r>
    </w:p>
    <w:p w14:paraId="74FAE8B8" w14:textId="77777777" w:rsidR="00B07011" w:rsidRDefault="00B07011" w:rsidP="00B07011">
      <w:pPr>
        <w:spacing w:after="0" w:line="240" w:lineRule="auto"/>
        <w:ind w:left="0" w:right="0"/>
        <w:rPr>
          <w:szCs w:val="20"/>
        </w:rPr>
      </w:pPr>
    </w:p>
    <w:p w14:paraId="06D31429" w14:textId="77777777" w:rsidR="00554C93" w:rsidRPr="00554C93" w:rsidRDefault="00554C93" w:rsidP="00554C93">
      <w:pPr>
        <w:keepNext/>
        <w:spacing w:after="0" w:line="360" w:lineRule="auto"/>
        <w:ind w:left="0" w:right="0"/>
        <w:outlineLvl w:val="0"/>
        <w:rPr>
          <w:sz w:val="28"/>
          <w:szCs w:val="28"/>
        </w:rPr>
      </w:pPr>
      <w:r w:rsidRPr="00554C93">
        <w:rPr>
          <w:sz w:val="28"/>
          <w:szCs w:val="28"/>
        </w:rPr>
        <w:t xml:space="preserve">Bakgrund: </w:t>
      </w:r>
    </w:p>
    <w:p w14:paraId="6AB92AC1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 xml:space="preserve">Hälso- och sjukvården är idag högt specialiserad. Det är viktigt att kompetent personal stannar kvar inom yrket så att omvårdnaden runt patienten säkras. Som utvecklingsmodell används Dreyfusmodellen. Den finns beskriven i Patricia </w:t>
      </w:r>
      <w:proofErr w:type="spellStart"/>
      <w:r w:rsidRPr="00554C93">
        <w:t>Benners</w:t>
      </w:r>
      <w:proofErr w:type="spellEnd"/>
      <w:r w:rsidRPr="00554C93">
        <w:t xml:space="preserve"> bok ”Från novis till expert”</w:t>
      </w:r>
    </w:p>
    <w:p w14:paraId="5CAA215A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</w:p>
    <w:p w14:paraId="05CE617A" w14:textId="77777777" w:rsidR="00554C93" w:rsidRPr="00554C93" w:rsidRDefault="00554C93" w:rsidP="00554C93">
      <w:pPr>
        <w:spacing w:after="0" w:line="360" w:lineRule="auto"/>
        <w:ind w:left="0" w:right="0"/>
        <w:rPr>
          <w:sz w:val="28"/>
          <w:szCs w:val="28"/>
        </w:rPr>
      </w:pPr>
      <w:r w:rsidRPr="00554C93">
        <w:rPr>
          <w:sz w:val="28"/>
          <w:szCs w:val="28"/>
        </w:rPr>
        <w:t>Syfte:</w:t>
      </w:r>
    </w:p>
    <w:p w14:paraId="597E2863" w14:textId="77777777" w:rsidR="00554C93" w:rsidRPr="00554C93" w:rsidRDefault="00554C93" w:rsidP="00554C93">
      <w:pPr>
        <w:tabs>
          <w:tab w:val="num" w:pos="360"/>
        </w:tabs>
        <w:spacing w:after="0" w:line="240" w:lineRule="auto"/>
        <w:ind w:left="360" w:hanging="360"/>
      </w:pPr>
      <w:r w:rsidRPr="00554C93">
        <w:t>Kvalitetssäkra introduktionen av ny personal, långtids frånvarande personal.</w:t>
      </w:r>
    </w:p>
    <w:p w14:paraId="57E0381A" w14:textId="77777777" w:rsidR="00554C93" w:rsidRPr="00554C93" w:rsidRDefault="00554C93" w:rsidP="00554C93">
      <w:pPr>
        <w:spacing w:after="0" w:line="240" w:lineRule="auto"/>
        <w:ind w:left="0" w:right="0"/>
      </w:pPr>
    </w:p>
    <w:p w14:paraId="4FD52AFD" w14:textId="77777777" w:rsidR="00554C93" w:rsidRPr="00554C93" w:rsidRDefault="00554C93" w:rsidP="00554C93">
      <w:pPr>
        <w:spacing w:after="0" w:line="360" w:lineRule="auto"/>
        <w:ind w:left="0" w:right="0"/>
        <w:rPr>
          <w:sz w:val="28"/>
          <w:szCs w:val="28"/>
        </w:rPr>
      </w:pPr>
      <w:r w:rsidRPr="00554C93">
        <w:rPr>
          <w:sz w:val="28"/>
          <w:szCs w:val="28"/>
        </w:rPr>
        <w:t>Vägledning för inskolningsprogram:</w:t>
      </w:r>
    </w:p>
    <w:p w14:paraId="3FDF1B2E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 xml:space="preserve">Inskolningstiden är individuellt och uppföljande samtal sker med vårdenhetschefen och handledaren. Det första samtalet bör äga rum efter ungefär två veckor, sedan efter </w:t>
      </w:r>
      <w:proofErr w:type="gramStart"/>
      <w:r w:rsidRPr="00554C93">
        <w:t>4-6</w:t>
      </w:r>
      <w:proofErr w:type="gramEnd"/>
      <w:r w:rsidRPr="00554C93">
        <w:t xml:space="preserve"> veckor och vid inskolningstidens slut.</w:t>
      </w:r>
    </w:p>
    <w:p w14:paraId="6D22836F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  <w:r w:rsidRPr="00554C93">
        <w:rPr>
          <w:szCs w:val="20"/>
        </w:rPr>
        <w:t xml:space="preserve">Tid för reflektion bör avsättas varje dag. </w:t>
      </w:r>
    </w:p>
    <w:p w14:paraId="60191D5A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 xml:space="preserve">Inskolning sker under </w:t>
      </w:r>
      <w:proofErr w:type="gramStart"/>
      <w:r w:rsidRPr="00554C93">
        <w:t>8-10</w:t>
      </w:r>
      <w:proofErr w:type="gramEnd"/>
      <w:r w:rsidRPr="00554C93">
        <w:t xml:space="preserve"> veckor med handledare. Efter inskolning arbetar sjuksköterska självständigt men med mentor första året. </w:t>
      </w:r>
    </w:p>
    <w:p w14:paraId="3E87F26B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Rutor med förifyllt X visar moment som inte kräver godkänt under inskolningen utan utbildning sker stegvis under fortsatta arbetsåren. Under introduktionen sker en teoretisk genomgång av aktuellt momentet.</w:t>
      </w:r>
    </w:p>
    <w:p w14:paraId="006BBBDB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</w:p>
    <w:p w14:paraId="401270E3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 xml:space="preserve">Inskolningsprogrammet består av teoretiska och praktiska moment. </w:t>
      </w:r>
      <w:r w:rsidRPr="00554C93">
        <w:rPr>
          <w:szCs w:val="20"/>
        </w:rPr>
        <w:t xml:space="preserve">Teoretiska avsnitt signeras med signum endast av handledare eller annan ansvarig för informationen/momentet efter genomgång. Praktiska moment som utförs under handledning signeras med signum av handledare eller annan ansvarig. Först när momentet </w:t>
      </w:r>
      <w:r w:rsidRPr="00554C93">
        <w:t>behärskas självständigt</w:t>
      </w:r>
      <w:r w:rsidRPr="00554C93">
        <w:rPr>
          <w:szCs w:val="20"/>
        </w:rPr>
        <w:t xml:space="preserve"> </w:t>
      </w:r>
      <w:r w:rsidRPr="00554C93">
        <w:t xml:space="preserve">signerar både </w:t>
      </w:r>
      <w:r w:rsidRPr="00554C93">
        <w:lastRenderedPageBreak/>
        <w:t xml:space="preserve">nyanställd och handledare eller annan ansvarig med signum på avsedd plats. Datum skrivs enligt följande ÅÅMMDD (se Q Di 44). Om ett moment inte är aktuellt skall det dras ett streck över det och skrivas en kommentar om varför momentet stryks vid rutan samt datum och signum.   </w:t>
      </w:r>
    </w:p>
    <w:p w14:paraId="1E819460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</w:p>
    <w:p w14:paraId="6C25F8FE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</w:p>
    <w:p w14:paraId="07CE2B7A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  <w:r w:rsidRPr="00554C93">
        <w:rPr>
          <w:szCs w:val="20"/>
        </w:rPr>
        <w:t>Långtidsfrånvarande personal re-introduceras med van handledare utifrån en individuell bedömning av VEC, handledare och den re-introducerade. Re-introduktionen dokumenteras i utbildningskortet.</w:t>
      </w:r>
    </w:p>
    <w:p w14:paraId="0B669CE6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  <w:r w:rsidRPr="00554C93">
        <w:rPr>
          <w:szCs w:val="20"/>
        </w:rPr>
        <w:t xml:space="preserve"> </w:t>
      </w:r>
    </w:p>
    <w:p w14:paraId="7A9DD228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Den nyanställda har eget ansvar för inskolningen genom att söka kunskap, vara delaktig i diskussion och närvara på utbildningstillfällen.</w:t>
      </w:r>
    </w:p>
    <w:p w14:paraId="139447FD" w14:textId="77777777" w:rsidR="00554C93" w:rsidRPr="00554C93" w:rsidRDefault="00554C93" w:rsidP="00554C93">
      <w:pPr>
        <w:spacing w:after="0" w:line="240" w:lineRule="auto"/>
        <w:ind w:left="0" w:right="0"/>
      </w:pPr>
    </w:p>
    <w:p w14:paraId="3A9A6756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Efter avslutad inskolning gås inskolningsprogrammet igenom av den nyanställda, handledare och chef och dokumentet skrivs på vid godkänd inskolning.</w:t>
      </w:r>
    </w:p>
    <w:p w14:paraId="507B3172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</w:p>
    <w:p w14:paraId="2124CF23" w14:textId="77777777" w:rsidR="00554C93" w:rsidRPr="00554C93" w:rsidRDefault="00554C93" w:rsidP="00554C93">
      <w:pPr>
        <w:spacing w:after="0" w:line="240" w:lineRule="auto"/>
        <w:ind w:left="0" w:right="0"/>
        <w:rPr>
          <w:szCs w:val="20"/>
        </w:rPr>
      </w:pPr>
    </w:p>
    <w:p w14:paraId="1C2B3AB3" w14:textId="77777777" w:rsidR="00554C93" w:rsidRPr="00554C93" w:rsidRDefault="00554C93" w:rsidP="00554C93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554C93">
        <w:rPr>
          <w:b/>
          <w:bCs/>
          <w:sz w:val="28"/>
          <w:szCs w:val="28"/>
        </w:rPr>
        <w:t>Introduktion av nyanställd</w:t>
      </w:r>
    </w:p>
    <w:p w14:paraId="4177955B" w14:textId="77777777" w:rsidR="00554C93" w:rsidRPr="00554C93" w:rsidRDefault="00554C93" w:rsidP="00554C93">
      <w:pPr>
        <w:spacing w:after="0" w:line="240" w:lineRule="auto"/>
        <w:ind w:left="0" w:right="0"/>
        <w:rPr>
          <w:sz w:val="28"/>
          <w:szCs w:val="22"/>
        </w:rPr>
      </w:pPr>
    </w:p>
    <w:p w14:paraId="23A9A3F8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Datum påbörjad inskolning: ______________</w:t>
      </w:r>
    </w:p>
    <w:p w14:paraId="3E0427C0" w14:textId="77777777" w:rsidR="00554C93" w:rsidRPr="00554C93" w:rsidRDefault="00554C93" w:rsidP="00554C93">
      <w:pPr>
        <w:spacing w:after="0" w:line="240" w:lineRule="auto"/>
        <w:ind w:left="0" w:right="0"/>
        <w:rPr>
          <w:sz w:val="32"/>
        </w:rPr>
      </w:pPr>
    </w:p>
    <w:p w14:paraId="4075D59B" w14:textId="77777777" w:rsidR="00554C93" w:rsidRPr="00554C93" w:rsidRDefault="00554C93" w:rsidP="00554C93">
      <w:pPr>
        <w:spacing w:after="0" w:line="240" w:lineRule="auto"/>
        <w:ind w:left="0" w:right="0"/>
        <w:rPr>
          <w:sz w:val="32"/>
        </w:rPr>
      </w:pPr>
    </w:p>
    <w:p w14:paraId="03906185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Namn:</w:t>
      </w:r>
      <w:bookmarkStart w:id="3" w:name="_Hlk224561893"/>
      <w:r w:rsidRPr="00554C93">
        <w:t xml:space="preserve"> _______________________</w:t>
      </w:r>
      <w:bookmarkEnd w:id="3"/>
      <w:r w:rsidRPr="00554C93">
        <w:t xml:space="preserve">___     </w:t>
      </w:r>
      <w:proofErr w:type="spellStart"/>
      <w:r w:rsidRPr="00554C93">
        <w:t>VGRid</w:t>
      </w:r>
      <w:proofErr w:type="spellEnd"/>
      <w:r w:rsidRPr="00554C93">
        <w:t>: ____________________________</w:t>
      </w:r>
      <w:r w:rsidRPr="00554C93">
        <w:br/>
      </w:r>
    </w:p>
    <w:p w14:paraId="54F9E65C" w14:textId="77777777" w:rsidR="00554C93" w:rsidRPr="00554C93" w:rsidRDefault="00554C93" w:rsidP="00554C93">
      <w:pPr>
        <w:spacing w:after="0" w:line="240" w:lineRule="auto"/>
        <w:ind w:left="0" w:right="0"/>
      </w:pPr>
    </w:p>
    <w:p w14:paraId="1207365C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Signum: _________________________    Underskrift: _________________________</w:t>
      </w:r>
      <w:r w:rsidRPr="00554C93">
        <w:br/>
      </w:r>
    </w:p>
    <w:p w14:paraId="39BD2038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br/>
        <w:t>Vårdenhetschefs namn: __________________________________________________</w:t>
      </w:r>
    </w:p>
    <w:p w14:paraId="2789D20C" w14:textId="77777777" w:rsidR="00554C93" w:rsidRPr="00554C93" w:rsidRDefault="00554C93" w:rsidP="00554C93">
      <w:pPr>
        <w:spacing w:after="0" w:line="240" w:lineRule="auto"/>
        <w:ind w:left="0" w:right="0"/>
      </w:pPr>
    </w:p>
    <w:p w14:paraId="6D4BD7B2" w14:textId="77777777" w:rsidR="00554C93" w:rsidRPr="00554C93" w:rsidRDefault="00554C93" w:rsidP="00554C93">
      <w:pPr>
        <w:spacing w:after="0" w:line="240" w:lineRule="auto"/>
        <w:ind w:left="0" w:right="0"/>
        <w:rPr>
          <w:sz w:val="22"/>
          <w:szCs w:val="22"/>
        </w:rPr>
      </w:pPr>
      <w:r w:rsidRPr="00554C93">
        <w:t>Handledare namn: ______________________________________________________</w:t>
      </w:r>
      <w:r w:rsidRPr="00554C93">
        <w:rPr>
          <w:sz w:val="22"/>
          <w:szCs w:val="22"/>
        </w:rPr>
        <w:br/>
      </w:r>
    </w:p>
    <w:p w14:paraId="119EB07E" w14:textId="77777777" w:rsidR="00554C93" w:rsidRPr="00554C93" w:rsidRDefault="00554C93" w:rsidP="00554C93">
      <w:pPr>
        <w:spacing w:after="0" w:line="240" w:lineRule="auto"/>
        <w:ind w:left="0" w:right="0"/>
        <w:rPr>
          <w:sz w:val="22"/>
          <w:szCs w:val="22"/>
        </w:rPr>
      </w:pPr>
    </w:p>
    <w:p w14:paraId="0FE589C0" w14:textId="77777777" w:rsidR="00554C93" w:rsidRPr="00554C93" w:rsidRDefault="00554C93" w:rsidP="00554C93">
      <w:pPr>
        <w:spacing w:after="0" w:line="240" w:lineRule="auto"/>
        <w:ind w:left="0" w:right="0"/>
        <w:rPr>
          <w:b/>
          <w:bCs/>
        </w:rPr>
      </w:pPr>
    </w:p>
    <w:p w14:paraId="73E23229" w14:textId="77777777" w:rsidR="00554C93" w:rsidRPr="00554C93" w:rsidRDefault="00554C93" w:rsidP="00554C93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554C93">
        <w:rPr>
          <w:b/>
          <w:bCs/>
          <w:sz w:val="28"/>
          <w:szCs w:val="28"/>
        </w:rPr>
        <w:t>Godkänd inskolning</w:t>
      </w:r>
    </w:p>
    <w:p w14:paraId="47AB3D90" w14:textId="77777777" w:rsidR="00554C93" w:rsidRPr="00554C93" w:rsidRDefault="00554C93" w:rsidP="00554C93">
      <w:pPr>
        <w:spacing w:after="0" w:line="240" w:lineRule="auto"/>
        <w:ind w:left="0" w:right="0"/>
        <w:rPr>
          <w:sz w:val="28"/>
          <w:szCs w:val="28"/>
        </w:rPr>
      </w:pPr>
    </w:p>
    <w:p w14:paraId="0F65A218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Datum godkänd inskolning: _________________</w:t>
      </w:r>
      <w:r w:rsidRPr="00554C93">
        <w:br/>
      </w:r>
    </w:p>
    <w:p w14:paraId="490831F5" w14:textId="77777777" w:rsidR="00554C93" w:rsidRPr="00554C93" w:rsidRDefault="00554C93" w:rsidP="00554C93">
      <w:pPr>
        <w:spacing w:after="0" w:line="240" w:lineRule="auto"/>
        <w:ind w:left="0" w:right="0"/>
      </w:pPr>
    </w:p>
    <w:p w14:paraId="5A716988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Vårdenhetschef signatur: _______________________________________</w:t>
      </w:r>
      <w:r w:rsidRPr="00554C93">
        <w:br/>
      </w:r>
    </w:p>
    <w:p w14:paraId="4BEA64F7" w14:textId="77777777" w:rsidR="00554C93" w:rsidRPr="00554C93" w:rsidRDefault="00554C93" w:rsidP="00554C93">
      <w:pPr>
        <w:spacing w:after="0" w:line="240" w:lineRule="auto"/>
        <w:ind w:left="0" w:right="0"/>
      </w:pPr>
    </w:p>
    <w:p w14:paraId="7A303A68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Handledares signatur: __________________________________________</w:t>
      </w:r>
      <w:r w:rsidRPr="00554C93">
        <w:br/>
      </w:r>
    </w:p>
    <w:p w14:paraId="273DB074" w14:textId="77777777" w:rsidR="00554C93" w:rsidRPr="00554C93" w:rsidRDefault="00554C93" w:rsidP="00554C93">
      <w:pPr>
        <w:spacing w:after="0" w:line="240" w:lineRule="auto"/>
        <w:ind w:left="0" w:right="0"/>
      </w:pPr>
    </w:p>
    <w:p w14:paraId="04A7119C" w14:textId="77777777" w:rsidR="00554C93" w:rsidRPr="00554C93" w:rsidRDefault="00554C93" w:rsidP="00554C93">
      <w:pPr>
        <w:spacing w:after="0" w:line="240" w:lineRule="auto"/>
        <w:ind w:left="0" w:right="0"/>
      </w:pPr>
      <w:r w:rsidRPr="00554C93">
        <w:t>Nyanställds signatur: ___________________________________________</w:t>
      </w:r>
    </w:p>
    <w:p w14:paraId="185B3B62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554C93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 w:type="page"/>
      </w:r>
    </w:p>
    <w:tbl>
      <w:tblPr>
        <w:tblStyle w:val="Tabellrutnt1"/>
        <w:tblW w:w="6117" w:type="pct"/>
        <w:tblInd w:w="-709" w:type="dxa"/>
        <w:tblLook w:val="04A0" w:firstRow="1" w:lastRow="0" w:firstColumn="1" w:lastColumn="0" w:noHBand="0" w:noVBand="1"/>
      </w:tblPr>
      <w:tblGrid>
        <w:gridCol w:w="3357"/>
        <w:gridCol w:w="1807"/>
        <w:gridCol w:w="664"/>
        <w:gridCol w:w="194"/>
        <w:gridCol w:w="1344"/>
        <w:gridCol w:w="640"/>
        <w:gridCol w:w="17"/>
        <w:gridCol w:w="1416"/>
        <w:gridCol w:w="649"/>
        <w:gridCol w:w="821"/>
        <w:gridCol w:w="15"/>
      </w:tblGrid>
      <w:tr w:rsidR="00554C93" w:rsidRPr="00554C93" w14:paraId="036A0151" w14:textId="77777777" w:rsidTr="00A15F59">
        <w:trPr>
          <w:gridAfter w:val="1"/>
          <w:wAfter w:w="7" w:type="pct"/>
        </w:trPr>
        <w:tc>
          <w:tcPr>
            <w:tcW w:w="2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1CA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Datum skrivs enligt följande ÅÅMMDD</w:t>
            </w:r>
          </w:p>
        </w:tc>
        <w:tc>
          <w:tcPr>
            <w:tcW w:w="9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FE822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911BB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</w:tr>
      <w:tr w:rsidR="00554C93" w:rsidRPr="00554C93" w14:paraId="0A4379E9" w14:textId="77777777" w:rsidTr="00A15F59">
        <w:trPr>
          <w:gridAfter w:val="1"/>
          <w:wAfter w:w="7" w:type="pct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124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F15C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138E0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DD24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</w:tr>
      <w:tr w:rsidR="00554C93" w:rsidRPr="00554C93" w14:paraId="3295DD85" w14:textId="77777777" w:rsidTr="00A15F59">
        <w:trPr>
          <w:trHeight w:val="44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A88C3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Information från vårdenhetschef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869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A0E54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880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87E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8E15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888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8AB0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4C8A27F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0171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Verksamhetens mål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14:paraId="136212F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47F3AA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F991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BDE8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3DC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481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62A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900FCB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DF0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Utbildningskort</w:t>
            </w:r>
            <w:proofErr w:type="spellEnd"/>
          </w:p>
        </w:tc>
        <w:tc>
          <w:tcPr>
            <w:tcW w:w="827" w:type="pct"/>
          </w:tcPr>
          <w:p w14:paraId="658F7B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702AD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2940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364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ABB0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60EE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77F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7CE1D30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BFC2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Digitalt introduktionsprogram på hemsidan</w:t>
            </w:r>
          </w:p>
        </w:tc>
        <w:tc>
          <w:tcPr>
            <w:tcW w:w="827" w:type="pct"/>
          </w:tcPr>
          <w:p w14:paraId="59345D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8EC08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05385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F718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3B8B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208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AA73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FFEA714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67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Gå igenom arbetsbeskrivningen</w:t>
            </w:r>
          </w:p>
        </w:tc>
        <w:tc>
          <w:tcPr>
            <w:tcW w:w="827" w:type="pct"/>
          </w:tcPr>
          <w:p w14:paraId="639C65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1FDEE3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A971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6BA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100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AB4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F25E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293CA51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63A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Web utbildning FLC (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fresenius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learning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center)</w:t>
            </w:r>
          </w:p>
        </w:tc>
        <w:tc>
          <w:tcPr>
            <w:tcW w:w="827" w:type="pct"/>
          </w:tcPr>
          <w:p w14:paraId="7E68297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D0C1A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5E405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6BF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BCB6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645E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42D1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E2DEB5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E2841"/>
            </w:tcBorders>
            <w:shd w:val="clear" w:color="auto" w:fill="auto"/>
            <w:vAlign w:val="bottom"/>
          </w:tcPr>
          <w:p w14:paraId="1AC546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Spelregler</w:t>
            </w:r>
          </w:p>
        </w:tc>
        <w:tc>
          <w:tcPr>
            <w:tcW w:w="827" w:type="pct"/>
          </w:tcPr>
          <w:p w14:paraId="1D412F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8BF88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EBB6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ADDA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6694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163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5DE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474B201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E2841"/>
            </w:tcBorders>
            <w:shd w:val="clear" w:color="auto" w:fill="auto"/>
            <w:vAlign w:val="bottom"/>
          </w:tcPr>
          <w:p w14:paraId="32AA794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Signeringslista</w:t>
            </w: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14:paraId="50FC026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F5AA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94EC4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83DE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A800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F96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B42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C37C6ED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E2841"/>
            </w:tcBorders>
            <w:shd w:val="clear" w:color="auto" w:fill="auto"/>
            <w:vAlign w:val="bottom"/>
          </w:tcPr>
          <w:p w14:paraId="0BDD8C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Gröna korset och grön arbetsmiljö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</w:tcPr>
          <w:p w14:paraId="4D59924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E1F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18DD8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6AB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03A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290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669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29A2632" w14:textId="77777777" w:rsidTr="00A15F59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758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491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08179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EC9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6B9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033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E8C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DCD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6A71873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B82C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Övrig info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F3A2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62E9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694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3227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DEB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99C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7BF6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80A593E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1F6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Brandinformation av brandombud</w:t>
            </w:r>
          </w:p>
        </w:tc>
        <w:tc>
          <w:tcPr>
            <w:tcW w:w="827" w:type="pct"/>
            <w:tcBorders>
              <w:top w:val="single" w:sz="4" w:space="0" w:color="auto"/>
            </w:tcBorders>
          </w:tcPr>
          <w:p w14:paraId="6049D0F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AE24D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C1233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FEB6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7087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C979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07E4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09B233E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E70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Fackliga företrädare</w:t>
            </w:r>
          </w:p>
        </w:tc>
        <w:tc>
          <w:tcPr>
            <w:tcW w:w="827" w:type="pct"/>
          </w:tcPr>
          <w:p w14:paraId="44F9C5F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D2CDD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27B7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002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8878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344A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D2D2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F0F29BF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3B9B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Akutlarm (hjärtstopp). Larmrutiner</w:t>
            </w:r>
          </w:p>
        </w:tc>
        <w:tc>
          <w:tcPr>
            <w:tcW w:w="827" w:type="pct"/>
          </w:tcPr>
          <w:p w14:paraId="7618AA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B52B9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92615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C5D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3B73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826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BAE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3BC162F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74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Frikort (läkemedel, sjukvård, taxi)</w:t>
            </w:r>
          </w:p>
        </w:tc>
        <w:tc>
          <w:tcPr>
            <w:tcW w:w="827" w:type="pct"/>
          </w:tcPr>
          <w:p w14:paraId="0FA701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150271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CD5F9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7F4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530A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78A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532D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6CABA3C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C5C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Förrådshantering MIV</w:t>
            </w:r>
          </w:p>
        </w:tc>
        <w:tc>
          <w:tcPr>
            <w:tcW w:w="827" w:type="pct"/>
          </w:tcPr>
          <w:p w14:paraId="15CECE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9E7912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B79B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D73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935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455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E3D8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4C55CBB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75B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Styrdokument, kvalitetssystem</w:t>
            </w:r>
          </w:p>
        </w:tc>
        <w:tc>
          <w:tcPr>
            <w:tcW w:w="827" w:type="pct"/>
          </w:tcPr>
          <w:p w14:paraId="04713B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7018C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819E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904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2E3F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F2D0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034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3030B31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352D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Medcontrol</w:t>
            </w:r>
            <w:proofErr w:type="spellEnd"/>
          </w:p>
        </w:tc>
        <w:tc>
          <w:tcPr>
            <w:tcW w:w="827" w:type="pct"/>
          </w:tcPr>
          <w:p w14:paraId="630CF0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2711B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27D9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0EA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F2B8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555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9F9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4CB8BE3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3F5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Ansvarsområden (vem har vad)</w:t>
            </w:r>
          </w:p>
        </w:tc>
        <w:tc>
          <w:tcPr>
            <w:tcW w:w="827" w:type="pct"/>
          </w:tcPr>
          <w:p w14:paraId="24773B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D41E4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DCB6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3E4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1A6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D26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C2B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AD84FFC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4B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Dokumenthantering Sofia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Sharepoint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one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note</w:t>
            </w:r>
          </w:p>
        </w:tc>
        <w:tc>
          <w:tcPr>
            <w:tcW w:w="827" w:type="pct"/>
          </w:tcPr>
          <w:p w14:paraId="4BDEC9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CE130D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1A5E7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729A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6333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720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29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3778606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180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Info från PD-mott</w:t>
            </w: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14:paraId="1E19E57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84B3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F7D0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2236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524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6F7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0AD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8F984F7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830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Info från njursviktsmott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</w:tcPr>
          <w:p w14:paraId="3D7763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28713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8B027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AB31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5A97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201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2E14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56F54C2" w14:textId="77777777" w:rsidTr="00A15F59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EAA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8583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16B9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6E90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578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2DB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E784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A1B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EB2EAF1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346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Administration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7C0D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47CE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7D3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20BB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81D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790E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DB41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1A68817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BDA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Diagnosregistrering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18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3D5B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EDD6D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6C8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7CE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A9FA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BB3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4AA074B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D67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Melior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, E-arkiv, bevakning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58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62FA2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23FD6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CC0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0C35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1E81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2C41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694E60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86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Elvis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A6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DF7E1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F54B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016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DA9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932E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2E91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A7F92DA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904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Picsara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F52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DD272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339CF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8B5F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9E4E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3F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83ED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319CCD3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79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SAMSA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63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90F5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2884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392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545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AAD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533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C2DE25A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39CB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Boka budleverans (PD-mott)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A9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DB89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3C72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16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E8C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9BC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F4B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4751684B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ellrutnt1"/>
        <w:tblW w:w="6247" w:type="pct"/>
        <w:tblInd w:w="-709" w:type="dxa"/>
        <w:tblLook w:val="04A0" w:firstRow="1" w:lastRow="0" w:firstColumn="1" w:lastColumn="0" w:noHBand="0" w:noVBand="1"/>
      </w:tblPr>
      <w:tblGrid>
        <w:gridCol w:w="3361"/>
        <w:gridCol w:w="1807"/>
        <w:gridCol w:w="859"/>
        <w:gridCol w:w="1343"/>
        <w:gridCol w:w="890"/>
        <w:gridCol w:w="1415"/>
        <w:gridCol w:w="649"/>
        <w:gridCol w:w="832"/>
      </w:tblGrid>
      <w:tr w:rsidR="00554C93" w:rsidRPr="00554C93" w14:paraId="30E4C347" w14:textId="77777777" w:rsidTr="00A15F59">
        <w:trPr>
          <w:trHeight w:val="447"/>
        </w:trPr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1AD7A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Njursjukdom och dialys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08D7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CFFFF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BC2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300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8C4A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C621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C64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28FBFB9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43F5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Torrvikt/BCM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309F41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897211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DE792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BA8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F0D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7C0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546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A9068F3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00C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Blodtryck</w:t>
            </w:r>
          </w:p>
        </w:tc>
        <w:tc>
          <w:tcPr>
            <w:tcW w:w="810" w:type="pct"/>
          </w:tcPr>
          <w:p w14:paraId="0419098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4F8FBEA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9236D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E504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9EDB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225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8884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C2F1F4F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720B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vätskebalans</w:t>
            </w:r>
          </w:p>
        </w:tc>
        <w:tc>
          <w:tcPr>
            <w:tcW w:w="810" w:type="pct"/>
          </w:tcPr>
          <w:p w14:paraId="0F4F290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6AE4F65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CC0FF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C9F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8F40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54B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DC9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0A7AC2D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E04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Anemi</w:t>
            </w:r>
          </w:p>
        </w:tc>
        <w:tc>
          <w:tcPr>
            <w:tcW w:w="810" w:type="pct"/>
          </w:tcPr>
          <w:p w14:paraId="3639080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44F6585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7492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F72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998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809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F24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C026FAB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4E8E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Sekundär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hyperparathyreoidism</w:t>
            </w:r>
            <w:proofErr w:type="spellEnd"/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04E6D1D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0DC1C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CF0B5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2D69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FD59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207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7A1A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15E0E0D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E2841"/>
            </w:tcBorders>
            <w:shd w:val="clear" w:color="auto" w:fill="auto"/>
            <w:vAlign w:val="bottom"/>
          </w:tcPr>
          <w:p w14:paraId="1482DCB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Kalk-fosfat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7B596F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25F5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3737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828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5A8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0DC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798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6E54EE7" w14:textId="77777777" w:rsidTr="00A15F59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DBBD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2B62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7BF1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E6B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7C2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6DC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F708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D40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F25AD6C" w14:textId="77777777" w:rsidTr="00A15F59">
        <w:trPr>
          <w:trHeight w:val="397"/>
        </w:trPr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10D4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PAS och PAL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AF51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0BA9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262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F60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7E9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0CD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91D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0D0BC0B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E6A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PAS ansvar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3CEF1C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C2C501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0A9A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FD6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D25E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355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4CA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D553862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B8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PAL ansvar</w:t>
            </w:r>
          </w:p>
        </w:tc>
        <w:tc>
          <w:tcPr>
            <w:tcW w:w="810" w:type="pct"/>
          </w:tcPr>
          <w:p w14:paraId="362643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74E559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A58A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49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9D2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A418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00D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31B78C4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0F72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Checklista</w:t>
            </w:r>
          </w:p>
        </w:tc>
        <w:tc>
          <w:tcPr>
            <w:tcW w:w="810" w:type="pct"/>
          </w:tcPr>
          <w:p w14:paraId="77F718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5D68EFE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C7C5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7AB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7DB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7D9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745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04DF3D3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4E30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Teamrond</w:t>
            </w:r>
          </w:p>
        </w:tc>
        <w:tc>
          <w:tcPr>
            <w:tcW w:w="810" w:type="pct"/>
          </w:tcPr>
          <w:p w14:paraId="50B645A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7B9A134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E2197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84E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E49B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F876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9D5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9C4B020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FA13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Dr 41, MÖL, MOTT</w:t>
            </w:r>
          </w:p>
        </w:tc>
        <w:tc>
          <w:tcPr>
            <w:tcW w:w="810" w:type="pct"/>
          </w:tcPr>
          <w:p w14:paraId="5628CAB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75F4D0F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01D72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775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32E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9DD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B9F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81AD238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95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Dialysjour, medicinjour</w:t>
            </w:r>
          </w:p>
        </w:tc>
        <w:tc>
          <w:tcPr>
            <w:tcW w:w="810" w:type="pct"/>
          </w:tcPr>
          <w:p w14:paraId="6066A7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5D3F2C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924E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D77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F4B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7E8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B18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36303DD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F712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Hur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kontakat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 läkare vid dålig patient</w:t>
            </w:r>
          </w:p>
        </w:tc>
        <w:tc>
          <w:tcPr>
            <w:tcW w:w="810" w:type="pct"/>
          </w:tcPr>
          <w:p w14:paraId="7DA5CC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5CA130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C86E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0DF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C240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EB5D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29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8D7C327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05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Rutiner vid inläggning av patient i samband med besök </w:t>
            </w:r>
          </w:p>
        </w:tc>
        <w:tc>
          <w:tcPr>
            <w:tcW w:w="810" w:type="pct"/>
          </w:tcPr>
          <w:p w14:paraId="0B2A601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73B4965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F84E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7E4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752D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2A3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AEC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0437EDE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6A2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Kvalitetsparametrar, SNR</w:t>
            </w:r>
          </w:p>
        </w:tc>
        <w:tc>
          <w:tcPr>
            <w:tcW w:w="810" w:type="pct"/>
          </w:tcPr>
          <w:p w14:paraId="6474378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2F2F2"/>
          </w:tcPr>
          <w:p w14:paraId="59821C2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7E677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450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3F7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780D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7729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1CD648F" w14:textId="77777777" w:rsidTr="00A15F59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6E21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C653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C3FFA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4134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50B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54B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C66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075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AF1B02C" w14:textId="77777777" w:rsidTr="00A15F59">
        <w:trPr>
          <w:trHeight w:val="397"/>
        </w:trPr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76E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Läkemedel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6CB4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5C99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B13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A40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3AE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7B1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726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FFD6604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057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Läkemedel i samband med dialys 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DF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1877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AE10F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CCF6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DC2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EA8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5C2C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879F07A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F83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Generella ordinationer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07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A142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7EF03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D288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225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EB4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821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1FFEF87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B6D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VNL Hamlet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30B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0889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88CD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Läst aktuella rutiner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38095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C163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34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3B97DCA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09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Vaccinationer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18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DD0D0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4A9A2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33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1A067A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47F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FA3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93A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B61F217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541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läkemedel 500 serien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1E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1BB2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A1F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839F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A113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239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E0BA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98B76A2" w14:textId="77777777" w:rsidTr="00A15F59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12FE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E778B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0E45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86098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2900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5E5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4E6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40F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7880C7D" w14:textId="77777777" w:rsidTr="00A15F59">
        <w:trPr>
          <w:trHeight w:val="397"/>
        </w:trPr>
        <w:tc>
          <w:tcPr>
            <w:tcW w:w="1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5303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Provtagning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BC759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F715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9DA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6232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0B7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781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578C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9136FE4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4043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Regelbundna provtagningar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enl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rutin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353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2FDE7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7635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1DC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04C7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1E87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FED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026B4F3" w14:textId="77777777" w:rsidTr="00554C93">
        <w:trPr>
          <w:trHeight w:val="397"/>
        </w:trPr>
        <w:tc>
          <w:tcPr>
            <w:tcW w:w="1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878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Patientnära analyser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B4C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F8BB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4931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5F5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ABC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4F4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CEF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E9320D6" w14:textId="77777777" w:rsidTr="00554C93">
        <w:trPr>
          <w:trHeight w:val="397"/>
        </w:trPr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87A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Blododling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B09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7797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064C6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D5A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2764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0D0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3BE2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0D5F617A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ellrutnt1"/>
        <w:tblW w:w="6117" w:type="pct"/>
        <w:tblInd w:w="-709" w:type="dxa"/>
        <w:tblLook w:val="04A0" w:firstRow="1" w:lastRow="0" w:firstColumn="1" w:lastColumn="0" w:noHBand="0" w:noVBand="1"/>
      </w:tblPr>
      <w:tblGrid>
        <w:gridCol w:w="3356"/>
        <w:gridCol w:w="1802"/>
        <w:gridCol w:w="852"/>
        <w:gridCol w:w="1339"/>
        <w:gridCol w:w="883"/>
        <w:gridCol w:w="977"/>
        <w:gridCol w:w="889"/>
        <w:gridCol w:w="826"/>
      </w:tblGrid>
      <w:tr w:rsidR="00554C93" w:rsidRPr="00554C93" w14:paraId="14461141" w14:textId="77777777" w:rsidTr="00A15F59">
        <w:trPr>
          <w:trHeight w:val="44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2B2D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Komplikationer i samband med dialys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7CAF4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5E4B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568F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8B8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BE2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FFCD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3CA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609A1CA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0947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Blodtrycksfall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1A1DBA9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18BB5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CF301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4F1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7CB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FE0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5116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F4AD36D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0A88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Muskelkramp</w:t>
            </w:r>
          </w:p>
        </w:tc>
        <w:tc>
          <w:tcPr>
            <w:tcW w:w="825" w:type="pct"/>
          </w:tcPr>
          <w:p w14:paraId="1A9D732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255820D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F0F1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594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FEED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A61E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9E2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22A3A01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DCC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Klotting</w:t>
            </w:r>
            <w:proofErr w:type="spellEnd"/>
          </w:p>
        </w:tc>
        <w:tc>
          <w:tcPr>
            <w:tcW w:w="825" w:type="pct"/>
          </w:tcPr>
          <w:p w14:paraId="34B729B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71C72D7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27F09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6B4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474F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843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E1D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58D28DF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067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Luftemboli</w:t>
            </w:r>
          </w:p>
        </w:tc>
        <w:tc>
          <w:tcPr>
            <w:tcW w:w="825" w:type="pct"/>
          </w:tcPr>
          <w:p w14:paraId="4103DA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4BF04A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7506C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2023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BF6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9371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2AA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748426E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5B1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Övervätskning</w:t>
            </w:r>
          </w:p>
        </w:tc>
        <w:tc>
          <w:tcPr>
            <w:tcW w:w="825" w:type="pct"/>
          </w:tcPr>
          <w:p w14:paraId="6F5488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18F9F2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C7E1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B39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974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8C13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8DE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E2D07C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935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Dehydrering</w:t>
            </w:r>
            <w:proofErr w:type="spellEnd"/>
          </w:p>
        </w:tc>
        <w:tc>
          <w:tcPr>
            <w:tcW w:w="825" w:type="pct"/>
            <w:tcBorders>
              <w:bottom w:val="nil"/>
            </w:tcBorders>
          </w:tcPr>
          <w:p w14:paraId="19EDAAE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nil"/>
              <w:right w:val="single" w:sz="4" w:space="0" w:color="auto"/>
            </w:tcBorders>
            <w:shd w:val="clear" w:color="auto" w:fill="F2F2F2"/>
          </w:tcPr>
          <w:p w14:paraId="4DC320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C40A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01F6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2DC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1AC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6DD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E5CEB1C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AD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Vennålsdislokation</w:t>
            </w:r>
            <w:proofErr w:type="spellEnd"/>
          </w:p>
        </w:tc>
        <w:tc>
          <w:tcPr>
            <w:tcW w:w="825" w:type="pct"/>
            <w:tcBorders>
              <w:bottom w:val="nil"/>
            </w:tcBorders>
          </w:tcPr>
          <w:p w14:paraId="6957D90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nil"/>
              <w:right w:val="single" w:sz="4" w:space="0" w:color="auto"/>
            </w:tcBorders>
            <w:shd w:val="clear" w:color="auto" w:fill="F2F2F2"/>
          </w:tcPr>
          <w:p w14:paraId="6A2D87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C3A91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BDB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1395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280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9AD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03DDC38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46B0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Njurbiopsi och efterkontroller</w:t>
            </w:r>
          </w:p>
        </w:tc>
        <w:tc>
          <w:tcPr>
            <w:tcW w:w="825" w:type="pct"/>
            <w:tcBorders>
              <w:bottom w:val="nil"/>
            </w:tcBorders>
          </w:tcPr>
          <w:p w14:paraId="7D7A23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nil"/>
              <w:right w:val="single" w:sz="4" w:space="0" w:color="auto"/>
            </w:tcBorders>
            <w:shd w:val="clear" w:color="auto" w:fill="F2F2F2"/>
          </w:tcPr>
          <w:p w14:paraId="51BAC9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C6AA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0C10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9A4A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F3B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3B90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0A26EB3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1D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Vena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cava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superior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syndrom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570EB4F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4239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A7E3A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4F49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8929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D3C4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DF5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1D4CF3C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DBD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Dragning av CDK och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femoraliskateter</w:t>
            </w:r>
            <w:proofErr w:type="spellEnd"/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3CE022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8AFE2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44B25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9EE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8F20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8B0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981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5989D88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F13B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43B1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F34AB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5914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2A82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ADBA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A7C6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42FC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BFA2F0A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060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Vattenrening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11C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D21F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D72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CAC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537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FE41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F6E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CADF4D0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B8E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Vattenreningens principer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32C634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8EBB71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DC87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6CE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49B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9632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CE5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EEC80E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58C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Dagligdrift protokoll</w:t>
            </w:r>
          </w:p>
        </w:tc>
        <w:tc>
          <w:tcPr>
            <w:tcW w:w="825" w:type="pct"/>
          </w:tcPr>
          <w:p w14:paraId="6C43B79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7CE82D9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2B051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F96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507E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DB2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16F0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B0A3E4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34A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Larmhantering</w:t>
            </w:r>
          </w:p>
        </w:tc>
        <w:tc>
          <w:tcPr>
            <w:tcW w:w="825" w:type="pct"/>
          </w:tcPr>
          <w:p w14:paraId="626396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217E974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7F573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2991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746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A17C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E972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F249FE1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65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Larmrutin</w:t>
            </w:r>
          </w:p>
        </w:tc>
        <w:tc>
          <w:tcPr>
            <w:tcW w:w="825" w:type="pct"/>
          </w:tcPr>
          <w:p w14:paraId="3AB646A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7DC036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EF06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C2C0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15D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E209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445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6281865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65F5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Byte av partikelfilter</w:t>
            </w:r>
          </w:p>
        </w:tc>
        <w:tc>
          <w:tcPr>
            <w:tcW w:w="825" w:type="pct"/>
          </w:tcPr>
          <w:p w14:paraId="345570D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4CD5C95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999F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00CA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294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9A0F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00E7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6926F1F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85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Omkoppling av båda slingorna till ett vattenreningsverk</w:t>
            </w:r>
          </w:p>
        </w:tc>
        <w:tc>
          <w:tcPr>
            <w:tcW w:w="825" w:type="pct"/>
          </w:tcPr>
          <w:p w14:paraId="6BD688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203C86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FDF2B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553EA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092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B08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D13E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C93B6C7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DD40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Sterilfilter</w:t>
            </w:r>
          </w:p>
        </w:tc>
        <w:tc>
          <w:tcPr>
            <w:tcW w:w="825" w:type="pct"/>
          </w:tcPr>
          <w:p w14:paraId="6F7CBD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1F8876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34CB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Läst aktuella rutiner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6E0B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7C4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B81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C5750B0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7DA5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Genomgång av vattenreningsrum av MT</w:t>
            </w:r>
          </w:p>
        </w:tc>
        <w:tc>
          <w:tcPr>
            <w:tcW w:w="825" w:type="pct"/>
          </w:tcPr>
          <w:p w14:paraId="68DF30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554793E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1B3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C744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47E4A9D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4A13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92A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5E5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0F2C157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446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Vattenrening 200 serien</w:t>
            </w:r>
          </w:p>
        </w:tc>
        <w:tc>
          <w:tcPr>
            <w:tcW w:w="825" w:type="pct"/>
          </w:tcPr>
          <w:p w14:paraId="60AF32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3C289C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95E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5208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0950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C16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36B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C841913" w14:textId="77777777" w:rsidTr="00A15F59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FD7F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3DACE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1FBEF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DCC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7F1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F344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5EEC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6E1E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4C907A7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2F1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CDS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C22D2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4AB3C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33F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532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7569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2D7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E66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74CB8A6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70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Daglig drift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63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C2952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E151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88A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E28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6B18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4FE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756A51E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88A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Byte av koncentrat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57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CD14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A4349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1AA0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53C2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10A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2CC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DD1F06A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923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Larmhantering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4B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EBF5A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3BDB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Läst aktuella rutiner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69B3D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5BC5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813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D80BD7F" w14:textId="77777777" w:rsidTr="00554C93">
        <w:trPr>
          <w:trHeight w:val="242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12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Beställning av koncentrat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E2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BCA7F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83728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DAA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00EC91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8D55F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889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1C5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01FE9D0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2A7E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Vattenrening 200 serien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F89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8FE6F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30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0717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1318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C56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1E0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738F96C" w14:textId="77777777" w:rsidTr="00A15F59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9C7A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4C10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2A93F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7BA0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CC47E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F1F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41B3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3F4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51F9CAD" w14:textId="77777777" w:rsidTr="00A15F59">
        <w:trPr>
          <w:trHeight w:val="44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C59AD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GMP, teori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D23E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466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8D7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CEE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5FC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B03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484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2FC6A99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A42A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GMP utbildning i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lärportalen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"GMP-dialys"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726C0E8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67565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B627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57CD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3DA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2188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2CA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AF10CBB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2281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Provtagning maskiner, ingångsvatten och vatten efter WRO</w:t>
            </w:r>
          </w:p>
        </w:tc>
        <w:tc>
          <w:tcPr>
            <w:tcW w:w="825" w:type="pct"/>
          </w:tcPr>
          <w:p w14:paraId="0A185F7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6412F45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3418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A7511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F1E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035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B2CC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716791D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3E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Åtgärder vid avvikande provsvar</w:t>
            </w:r>
          </w:p>
        </w:tc>
        <w:tc>
          <w:tcPr>
            <w:tcW w:w="825" w:type="pct"/>
          </w:tcPr>
          <w:p w14:paraId="3B9AC85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3C044F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36D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Läst aktuella rutiner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2F88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5533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683A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B9C178F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10B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Gällande regelverk för GMP</w:t>
            </w:r>
          </w:p>
        </w:tc>
        <w:tc>
          <w:tcPr>
            <w:tcW w:w="825" w:type="pct"/>
          </w:tcPr>
          <w:p w14:paraId="788A70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71F93A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3C849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58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59CB9A9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77C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FF5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034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A3A3669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095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GMP 1, 100, 200, 400 serien</w:t>
            </w:r>
          </w:p>
        </w:tc>
        <w:tc>
          <w:tcPr>
            <w:tcW w:w="825" w:type="pct"/>
          </w:tcPr>
          <w:p w14:paraId="3EA6C89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1F6A37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34A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7F5E7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771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871D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4EDF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7DE5BF8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622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75A5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209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B003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468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EFA3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11F8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2CC2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3AE2752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7AF9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Hygien och städ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838D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69FD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CDC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C5D5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53B3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E067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C1BA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21A637D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7311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Basala hygienrutiner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4993BB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37E2D5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9F1C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2CF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902E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1C91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D2BE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948F7A3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5D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Städrutiner</w:t>
            </w:r>
          </w:p>
        </w:tc>
        <w:tc>
          <w:tcPr>
            <w:tcW w:w="825" w:type="pct"/>
          </w:tcPr>
          <w:p w14:paraId="1D8335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4D9E240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D8E3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21B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BAD9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FE0D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231A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C1C4C67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12C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Blodsmitta, VRE, MRSA, ESBL</w:t>
            </w:r>
          </w:p>
        </w:tc>
        <w:tc>
          <w:tcPr>
            <w:tcW w:w="825" w:type="pct"/>
          </w:tcPr>
          <w:p w14:paraId="68181C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shd w:val="clear" w:color="auto" w:fill="F2F2F2"/>
          </w:tcPr>
          <w:p w14:paraId="7FFCD65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B8919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Läst aktuella rutiner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B625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D2C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28C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BA5905F" w14:textId="77777777" w:rsidTr="00554C93">
        <w:trPr>
          <w:trHeight w:val="39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BC6B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Sop- och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tvätthantering</w:t>
            </w:r>
            <w:proofErr w:type="spellEnd"/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4CF21B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1284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6A732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0C9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1EBD09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9CC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DD83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BDDB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91EEE1C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04CA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hygien 300 serien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14:paraId="55A968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237B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15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3584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D29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AB2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DA85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60557DA" w14:textId="77777777" w:rsidTr="00A15F59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19B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1130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D4A7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2202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BB02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9DC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FDE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114B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045331A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7FAB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A4B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95B6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3DEE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9FF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E7B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0FC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2E8A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3787F54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648C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20BE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047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6F9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6D2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822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B645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62A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27586A8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B9995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121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3CD162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Info/ Praktisk genomgång</w:t>
            </w:r>
          </w:p>
        </w:tc>
        <w:tc>
          <w:tcPr>
            <w:tcW w:w="146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398593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Utför självständigt</w:t>
            </w: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C644A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566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B2F0CB7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B8B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Provtagning, analyser och </w:t>
            </w:r>
            <w:proofErr w:type="spellStart"/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labutrustning</w:t>
            </w:r>
            <w:proofErr w:type="spellEnd"/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på mott</w:t>
            </w:r>
          </w:p>
        </w:tc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93A1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4B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6F6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C399A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A5F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596093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1297F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D4B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34AEF4D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7A2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P-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glucos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, Hb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34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7E04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58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E3DE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C8C41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17D7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439D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63428E9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B37C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CRP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F9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9D86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C02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BB18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9C29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F2FB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E7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64A9288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2671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Pox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och EKG övervakningsutrustning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74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D2FD6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D2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954BE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E9B9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F3B7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A63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FDB939A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42A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Kontroller av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lab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-utrustning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A23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41BC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B4A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1D7C0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2ADB0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224D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02D6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5135611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4F1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BCM-mätning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FE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C913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C1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7075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62323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2C942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BD2D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197C34A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C89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Bladderscan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C0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0322A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72A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1B5E0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F3470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F9A6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167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846AC49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BB9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EKG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A8E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36B2C4C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473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4ECA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CE51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2B13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974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4E1B67A" w14:textId="77777777" w:rsidTr="00554C93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C54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News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apparat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70C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037A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618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86ED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45CAA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7CA42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1BE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0ED54A3" w14:textId="77777777" w:rsidTr="00A15F59">
        <w:trPr>
          <w:trHeight w:val="397"/>
        </w:trPr>
        <w:tc>
          <w:tcPr>
            <w:tcW w:w="1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250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711AA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178A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27303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70E6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55EAD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E9D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F48E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24213F0" w14:textId="77777777" w:rsidTr="00A15F59">
        <w:trPr>
          <w:trHeight w:val="397"/>
        </w:trPr>
        <w:tc>
          <w:tcPr>
            <w:tcW w:w="1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4AE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8BA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E33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8A6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53BC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2370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6C2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AB9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3C039470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554C93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 w:type="page"/>
      </w:r>
    </w:p>
    <w:tbl>
      <w:tblPr>
        <w:tblStyle w:val="Tabellrutnt1"/>
        <w:tblW w:w="6079" w:type="pct"/>
        <w:tblInd w:w="-709" w:type="dxa"/>
        <w:tblLook w:val="04A0" w:firstRow="1" w:lastRow="0" w:firstColumn="1" w:lastColumn="0" w:noHBand="0" w:noVBand="1"/>
      </w:tblPr>
      <w:tblGrid>
        <w:gridCol w:w="3399"/>
        <w:gridCol w:w="1467"/>
        <w:gridCol w:w="725"/>
        <w:gridCol w:w="1395"/>
        <w:gridCol w:w="755"/>
        <w:gridCol w:w="1469"/>
        <w:gridCol w:w="700"/>
        <w:gridCol w:w="940"/>
      </w:tblGrid>
      <w:tr w:rsidR="00554C93" w:rsidRPr="00554C93" w14:paraId="10C0EB12" w14:textId="77777777" w:rsidTr="00A15F59">
        <w:tc>
          <w:tcPr>
            <w:tcW w:w="15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06253A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HD/HDF med 6008</w:t>
            </w:r>
          </w:p>
        </w:tc>
        <w:tc>
          <w:tcPr>
            <w:tcW w:w="101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2FD250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Info/ Praktisk genomgång</w:t>
            </w:r>
          </w:p>
        </w:tc>
        <w:tc>
          <w:tcPr>
            <w:tcW w:w="99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A3F3CB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3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CC9D72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Utför självständigt</w:t>
            </w:r>
          </w:p>
        </w:tc>
      </w:tr>
      <w:tr w:rsidR="00554C93" w:rsidRPr="00554C93" w14:paraId="51B99F6A" w14:textId="77777777" w:rsidTr="00A15F59">
        <w:trPr>
          <w:trHeight w:val="447"/>
        </w:trPr>
        <w:tc>
          <w:tcPr>
            <w:tcW w:w="15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6BE0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B5A8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0B92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D11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185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E0FB6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19B7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C0E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1D2C90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</w:tr>
      <w:tr w:rsidR="00554C93" w:rsidRPr="00554C93" w14:paraId="3DD72C16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8F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Genomgång av maskinpärmen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110E8E6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2F2F2"/>
          </w:tcPr>
          <w:p w14:paraId="767AA8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5AA27D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2F2F2"/>
          </w:tcPr>
          <w:p w14:paraId="26A801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1660D8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F2F2F2"/>
          </w:tcPr>
          <w:p w14:paraId="1C6213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2F2F2"/>
          </w:tcPr>
          <w:p w14:paraId="79A4AEE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4CC91E9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3232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Genomgång av dialysparametrar</w:t>
            </w:r>
          </w:p>
        </w:tc>
        <w:tc>
          <w:tcPr>
            <w:tcW w:w="676" w:type="pct"/>
          </w:tcPr>
          <w:p w14:paraId="132977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38E2D0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058076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C213D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224263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680117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0CE1FD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AC54065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71D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Färdigställande av dialysmaskin 6008 inför HD behandling </w:t>
            </w:r>
          </w:p>
        </w:tc>
        <w:tc>
          <w:tcPr>
            <w:tcW w:w="676" w:type="pct"/>
          </w:tcPr>
          <w:p w14:paraId="5D4AD31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A9044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2BA7E4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62E40D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61F1635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047C9E2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3BCB213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A05E33E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45C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Färdigställande av dialysmaskin 6008 inför HDF behandling </w:t>
            </w:r>
          </w:p>
        </w:tc>
        <w:tc>
          <w:tcPr>
            <w:tcW w:w="676" w:type="pct"/>
          </w:tcPr>
          <w:p w14:paraId="65A147C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774C64C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8C40AC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3DF3D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4656A22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0498A1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E7FDB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3FD711C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972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Start av dialysbehandling HD/HDF on-line</w:t>
            </w:r>
          </w:p>
        </w:tc>
        <w:tc>
          <w:tcPr>
            <w:tcW w:w="676" w:type="pct"/>
          </w:tcPr>
          <w:p w14:paraId="7F1317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A81080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631D612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92453D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1B0DD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79240B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76EB82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FE7AF95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17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Start av dialysbehandling HD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Nacl</w:t>
            </w:r>
            <w:proofErr w:type="spellEnd"/>
          </w:p>
        </w:tc>
        <w:tc>
          <w:tcPr>
            <w:tcW w:w="676" w:type="pct"/>
          </w:tcPr>
          <w:p w14:paraId="45269D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7566A61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DFDEB6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13C0F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4833450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71EC192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098EA1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C7E1931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7CB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Kontroller under dialys</w:t>
            </w:r>
          </w:p>
        </w:tc>
        <w:tc>
          <w:tcPr>
            <w:tcW w:w="676" w:type="pct"/>
          </w:tcPr>
          <w:p w14:paraId="7B63890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348C21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EF72D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6BAC5D6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4E8873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63D597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411DD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CCFAB28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91D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Larmhantering/strömavbrott </w:t>
            </w:r>
          </w:p>
        </w:tc>
        <w:tc>
          <w:tcPr>
            <w:tcW w:w="676" w:type="pct"/>
          </w:tcPr>
          <w:p w14:paraId="791EF97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34557D0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EA99E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C3FE4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A3FB46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8F93AC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2C517A5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743CF85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5FC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Rundkoppling/ återgivning för cirkulation</w:t>
            </w:r>
          </w:p>
        </w:tc>
        <w:tc>
          <w:tcPr>
            <w:tcW w:w="676" w:type="pct"/>
          </w:tcPr>
          <w:p w14:paraId="73247F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A4085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84977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357B9D6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62537D1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37F1FBE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595970A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E11CFF9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102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Avsluta dialysbehandling on-line/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closed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Circuit</w:t>
            </w:r>
          </w:p>
        </w:tc>
        <w:tc>
          <w:tcPr>
            <w:tcW w:w="676" w:type="pct"/>
          </w:tcPr>
          <w:p w14:paraId="5BE0DA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C3E18A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5451C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75601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98B06D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05923A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55D742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CDC4FBD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45C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Avsluta dialysbehandling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Nacl</w:t>
            </w:r>
            <w:proofErr w:type="spellEnd"/>
          </w:p>
        </w:tc>
        <w:tc>
          <w:tcPr>
            <w:tcW w:w="676" w:type="pct"/>
          </w:tcPr>
          <w:p w14:paraId="41369FF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7A388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7CA5B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9231DF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340BE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75DC22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92D608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1D94B71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F0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Desinfektion av dialysmaskin</w:t>
            </w:r>
          </w:p>
        </w:tc>
        <w:tc>
          <w:tcPr>
            <w:tcW w:w="676" w:type="pct"/>
          </w:tcPr>
          <w:p w14:paraId="388205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F17D4D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04DCB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438D3CE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C66CC8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2EC03D8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2004C3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2F9D387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02D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Byte av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Diasafefilter</w:t>
            </w:r>
            <w:proofErr w:type="spellEnd"/>
          </w:p>
        </w:tc>
        <w:tc>
          <w:tcPr>
            <w:tcW w:w="676" w:type="pct"/>
          </w:tcPr>
          <w:p w14:paraId="2B4BA6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0474E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1A8C78A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9FCF7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8B7A3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57FD1A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23FD99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53D4CD6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4B92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Provtagning av maskinen</w:t>
            </w:r>
          </w:p>
        </w:tc>
        <w:tc>
          <w:tcPr>
            <w:tcW w:w="676" w:type="pct"/>
          </w:tcPr>
          <w:p w14:paraId="62B1236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0A907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vAlign w:val="center"/>
          </w:tcPr>
          <w:p w14:paraId="2F882FB7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348" w:type="pct"/>
            <w:shd w:val="clear" w:color="auto" w:fill="F2F2F2"/>
            <w:vAlign w:val="center"/>
          </w:tcPr>
          <w:p w14:paraId="169B56ED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677" w:type="pct"/>
            <w:vAlign w:val="center"/>
          </w:tcPr>
          <w:p w14:paraId="60627499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322" w:type="pct"/>
            <w:shd w:val="clear" w:color="auto" w:fill="F2F2F2"/>
            <w:vAlign w:val="center"/>
          </w:tcPr>
          <w:p w14:paraId="3C1FFBC2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433" w:type="pct"/>
            <w:shd w:val="clear" w:color="auto" w:fill="F2F2F2"/>
            <w:vAlign w:val="center"/>
          </w:tcPr>
          <w:p w14:paraId="320A03B7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</w:tr>
      <w:tr w:rsidR="00554C93" w:rsidRPr="00554C93" w14:paraId="5D9FDD20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980E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Ultrafiltration (</w:t>
            </w:r>
            <w:proofErr w:type="spellStart"/>
            <w:proofErr w:type="gram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profil,UF</w:t>
            </w:r>
            <w:proofErr w:type="gram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-control,isolerad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UF)</w:t>
            </w:r>
          </w:p>
        </w:tc>
        <w:tc>
          <w:tcPr>
            <w:tcW w:w="676" w:type="pct"/>
          </w:tcPr>
          <w:p w14:paraId="76935C4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0E4931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2900677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0F8E128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868A3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414C880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300C297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BC057E5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2EA1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BVM</w:t>
            </w:r>
          </w:p>
        </w:tc>
        <w:tc>
          <w:tcPr>
            <w:tcW w:w="676" w:type="pct"/>
          </w:tcPr>
          <w:p w14:paraId="7A0C64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874A5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E03B0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E8CF3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705F5E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5B8C9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D081F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AA96619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8D98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Kt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/v. veckodos med och utan restfunktion</w:t>
            </w:r>
          </w:p>
        </w:tc>
        <w:tc>
          <w:tcPr>
            <w:tcW w:w="676" w:type="pct"/>
          </w:tcPr>
          <w:p w14:paraId="01BD510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6DA5C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121F38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2C256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4786D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B1746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6F9727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B795B30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E944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Ennålsbehandling</w:t>
            </w:r>
            <w:proofErr w:type="spellEnd"/>
          </w:p>
        </w:tc>
        <w:tc>
          <w:tcPr>
            <w:tcW w:w="676" w:type="pct"/>
          </w:tcPr>
          <w:p w14:paraId="6D4ABD9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758D9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698DB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41320E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3862B9C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3E7E2E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09D780E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4796946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C13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Temperaturkontroll</w:t>
            </w:r>
          </w:p>
        </w:tc>
        <w:tc>
          <w:tcPr>
            <w:tcW w:w="676" w:type="pct"/>
          </w:tcPr>
          <w:p w14:paraId="0976331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6935F7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2EC204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643C9C7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44AE7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4892BB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402773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13AD500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86E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Patientkort</w:t>
            </w:r>
          </w:p>
        </w:tc>
        <w:tc>
          <w:tcPr>
            <w:tcW w:w="676" w:type="pct"/>
          </w:tcPr>
          <w:p w14:paraId="24462C6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33225E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87F47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5E0CDA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2C3E573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6EA385E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254FB5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1451080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A5B2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HDF/HF/HD principer</w:t>
            </w:r>
          </w:p>
        </w:tc>
        <w:tc>
          <w:tcPr>
            <w:tcW w:w="676" w:type="pct"/>
          </w:tcPr>
          <w:p w14:paraId="0D57040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E42C1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208613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68571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856F6B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B43F9D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9D37B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CFCE6F2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6F8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dialysmaskin/patientbehandling 100, 400 serien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07CA5B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792B812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595959"/>
          </w:tcPr>
          <w:p w14:paraId="150724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595959"/>
          </w:tcPr>
          <w:p w14:paraId="4E0FAF8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ACE43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F2F2F2"/>
          </w:tcPr>
          <w:p w14:paraId="65EF6EF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</w:tcPr>
          <w:p w14:paraId="2D7FDAE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146B457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996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manual 6008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55ED9C7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17988D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595959"/>
          </w:tcPr>
          <w:p w14:paraId="526D9CB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595959"/>
          </w:tcPr>
          <w:p w14:paraId="522110D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990AA9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F2F2F2"/>
          </w:tcPr>
          <w:p w14:paraId="1DEDB8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</w:tcPr>
          <w:p w14:paraId="43C2551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60811970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  <w:r w:rsidRPr="00554C93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 w:type="page"/>
      </w:r>
    </w:p>
    <w:tbl>
      <w:tblPr>
        <w:tblStyle w:val="Tabellrutnt1"/>
        <w:tblW w:w="6079" w:type="pct"/>
        <w:tblInd w:w="-709" w:type="dxa"/>
        <w:tblLook w:val="04A0" w:firstRow="1" w:lastRow="0" w:firstColumn="1" w:lastColumn="0" w:noHBand="0" w:noVBand="1"/>
      </w:tblPr>
      <w:tblGrid>
        <w:gridCol w:w="3398"/>
        <w:gridCol w:w="1467"/>
        <w:gridCol w:w="725"/>
        <w:gridCol w:w="1395"/>
        <w:gridCol w:w="755"/>
        <w:gridCol w:w="1469"/>
        <w:gridCol w:w="701"/>
        <w:gridCol w:w="940"/>
      </w:tblGrid>
      <w:tr w:rsidR="00554C93" w:rsidRPr="00554C93" w14:paraId="01BA58FE" w14:textId="77777777" w:rsidTr="00554C93">
        <w:tc>
          <w:tcPr>
            <w:tcW w:w="156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3B9C1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Access, CDK</w:t>
            </w:r>
          </w:p>
        </w:tc>
        <w:tc>
          <w:tcPr>
            <w:tcW w:w="101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40D684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Info/ Praktisk genomgång</w:t>
            </w:r>
          </w:p>
        </w:tc>
        <w:tc>
          <w:tcPr>
            <w:tcW w:w="99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25455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3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19F434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Utför självständigt</w:t>
            </w:r>
          </w:p>
        </w:tc>
      </w:tr>
      <w:tr w:rsidR="00554C93" w:rsidRPr="00554C93" w14:paraId="7F6F7242" w14:textId="77777777" w:rsidTr="00554C93">
        <w:trPr>
          <w:trHeight w:val="589"/>
        </w:trPr>
        <w:tc>
          <w:tcPr>
            <w:tcW w:w="15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38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FE78F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3D2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55F3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514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5E22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55B4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4507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6FBEA29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</w:tr>
      <w:tr w:rsidR="00554C93" w:rsidRPr="00554C93" w14:paraId="7740EDC6" w14:textId="77777777" w:rsidTr="00554C93">
        <w:trPr>
          <w:trHeight w:val="397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49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Starta dialys via CDK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3B2954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2F2F2"/>
          </w:tcPr>
          <w:p w14:paraId="3BAE782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2F444E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2F2F2"/>
          </w:tcPr>
          <w:p w14:paraId="6A92D7F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1E7505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F2F2F2"/>
          </w:tcPr>
          <w:p w14:paraId="0A5A9A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2F2F2"/>
          </w:tcPr>
          <w:p w14:paraId="50F2375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EB84C88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EAC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Avsluta dialys via CDK</w:t>
            </w:r>
          </w:p>
        </w:tc>
        <w:tc>
          <w:tcPr>
            <w:tcW w:w="676" w:type="pct"/>
          </w:tcPr>
          <w:p w14:paraId="2F5BC5B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EBD18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6759665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6BB7C5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421FFE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2761E5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71AC6C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ABC0C95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D0C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Flödesproblem CDK</w:t>
            </w:r>
          </w:p>
        </w:tc>
        <w:tc>
          <w:tcPr>
            <w:tcW w:w="676" w:type="pct"/>
          </w:tcPr>
          <w:p w14:paraId="2FB341D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0AF09EA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C0361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38C26C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5BE357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3D1645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A6EE1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EEAB700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B82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Transonic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, recirkulation</w:t>
            </w:r>
          </w:p>
        </w:tc>
        <w:tc>
          <w:tcPr>
            <w:tcW w:w="676" w:type="pct"/>
          </w:tcPr>
          <w:p w14:paraId="0511ED5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BC9D9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299E49C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38811F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4C9D75A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4FB832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875813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87447ED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B78A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Omläggning, mäta </w:t>
            </w:r>
            <w:proofErr w:type="gram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avstånd exit</w:t>
            </w:r>
            <w:proofErr w:type="gram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-site</w:t>
            </w:r>
          </w:p>
        </w:tc>
        <w:tc>
          <w:tcPr>
            <w:tcW w:w="676" w:type="pct"/>
          </w:tcPr>
          <w:p w14:paraId="54D090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0327C4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BD7069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32585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618B28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32A50DF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01161D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E82DAA0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81A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Infektionstecken</w:t>
            </w:r>
          </w:p>
        </w:tc>
        <w:tc>
          <w:tcPr>
            <w:tcW w:w="676" w:type="pct"/>
          </w:tcPr>
          <w:p w14:paraId="5C2534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A6B164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19434B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45A261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1852A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6CB9670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FB219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2E4467F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9F2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Assistera vid inläggning av temporär CDK</w:t>
            </w:r>
          </w:p>
        </w:tc>
        <w:tc>
          <w:tcPr>
            <w:tcW w:w="676" w:type="pct"/>
          </w:tcPr>
          <w:p w14:paraId="11AB27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E26752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vAlign w:val="center"/>
          </w:tcPr>
          <w:p w14:paraId="54682CE8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348" w:type="pct"/>
            <w:shd w:val="clear" w:color="auto" w:fill="F2F2F2"/>
            <w:vAlign w:val="center"/>
          </w:tcPr>
          <w:p w14:paraId="3B8FA9DB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677" w:type="pct"/>
            <w:vAlign w:val="center"/>
          </w:tcPr>
          <w:p w14:paraId="11740DC7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323" w:type="pct"/>
            <w:shd w:val="clear" w:color="auto" w:fill="F2F2F2"/>
            <w:vAlign w:val="center"/>
          </w:tcPr>
          <w:p w14:paraId="2C414F41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433" w:type="pct"/>
            <w:shd w:val="clear" w:color="auto" w:fill="F2F2F2"/>
            <w:vAlign w:val="center"/>
          </w:tcPr>
          <w:p w14:paraId="608A40C9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</w:tr>
      <w:tr w:rsidR="00554C93" w:rsidRPr="00554C93" w14:paraId="151FB6A7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14A0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Vara med vid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tunnelerad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CDK inläggning</w:t>
            </w:r>
          </w:p>
        </w:tc>
        <w:tc>
          <w:tcPr>
            <w:tcW w:w="676" w:type="pct"/>
          </w:tcPr>
          <w:p w14:paraId="6732E5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26A33C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F633B5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CE8238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70A8420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01FA82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0279C8F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BEE7902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E5F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Avlägsnande av temporär CDK</w:t>
            </w:r>
          </w:p>
        </w:tc>
        <w:tc>
          <w:tcPr>
            <w:tcW w:w="676" w:type="pct"/>
          </w:tcPr>
          <w:p w14:paraId="5CBA6F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7748E0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1CDFB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62B3C0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3AACA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1A2AA18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7082908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934F7E4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1A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Avlägsnande av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tunnelerad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CDK</w:t>
            </w:r>
          </w:p>
        </w:tc>
        <w:tc>
          <w:tcPr>
            <w:tcW w:w="676" w:type="pct"/>
          </w:tcPr>
          <w:p w14:paraId="67085C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6CCEF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F108BC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8D06C1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6ED0DEF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5E0788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20587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CA02E6C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688F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Accessmonitorering</w:t>
            </w:r>
          </w:p>
        </w:tc>
        <w:tc>
          <w:tcPr>
            <w:tcW w:w="676" w:type="pct"/>
          </w:tcPr>
          <w:p w14:paraId="0B91733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5FD54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2B0DDE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63E72F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74CC30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5871BF3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EC091A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153B499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1CA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 xml:space="preserve">Accessinfo för nya medarbetare av </w:t>
            </w:r>
            <w:proofErr w:type="spellStart"/>
            <w:r w:rsidRPr="00554C93">
              <w:rPr>
                <w:rFonts w:ascii="Calibri" w:hAnsi="Calibri" w:cs="Calibri"/>
                <w:color w:val="0E2841"/>
                <w:sz w:val="22"/>
                <w:szCs w:val="22"/>
              </w:rPr>
              <w:t>access-ssk</w:t>
            </w:r>
            <w:proofErr w:type="spellEnd"/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134FBA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74B9FDD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14:paraId="1E4B8C94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5CC63B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292DB5AE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99F8B6F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8B4F624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sz w:val="22"/>
                <w:szCs w:val="22"/>
              </w:rPr>
              <w:t>X</w:t>
            </w:r>
          </w:p>
        </w:tc>
      </w:tr>
      <w:tr w:rsidR="00554C93" w:rsidRPr="00554C93" w14:paraId="68DBA1CE" w14:textId="77777777" w:rsidTr="00554C93">
        <w:trPr>
          <w:trHeight w:val="397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40C2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access 400 serien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1493F5D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B4AE4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595959"/>
          </w:tcPr>
          <w:p w14:paraId="5326B0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595959"/>
          </w:tcPr>
          <w:p w14:paraId="0E3BCEE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277CCC3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9B2DCC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DCBA73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2596B38" w14:textId="77777777" w:rsidTr="00554C93">
        <w:trPr>
          <w:trHeight w:val="397"/>
        </w:trPr>
        <w:tc>
          <w:tcPr>
            <w:tcW w:w="1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A8B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53F3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B0F6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FAC70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1924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6C0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6087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883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C9195ED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B431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14:paraId="12A988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1752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784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A52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E7A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B31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4C0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3BBFF41" w14:textId="77777777" w:rsidTr="00554C93">
        <w:trPr>
          <w:trHeight w:val="397"/>
        </w:trPr>
        <w:tc>
          <w:tcPr>
            <w:tcW w:w="156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318B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Access, </w:t>
            </w:r>
            <w:proofErr w:type="spellStart"/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AV-fistel</w:t>
            </w:r>
            <w:proofErr w:type="spellEnd"/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graft</w:t>
            </w:r>
            <w:proofErr w:type="spellEnd"/>
          </w:p>
        </w:tc>
        <w:tc>
          <w:tcPr>
            <w:tcW w:w="101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F9942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Info/ Praktisk genomgång</w:t>
            </w:r>
          </w:p>
        </w:tc>
        <w:tc>
          <w:tcPr>
            <w:tcW w:w="99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77B0E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3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88827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Utför självständigt</w:t>
            </w:r>
          </w:p>
        </w:tc>
      </w:tr>
      <w:tr w:rsidR="00554C93" w:rsidRPr="00554C93" w14:paraId="0CAF93D6" w14:textId="77777777" w:rsidTr="00554C93">
        <w:trPr>
          <w:trHeight w:val="397"/>
        </w:trPr>
        <w:tc>
          <w:tcPr>
            <w:tcW w:w="156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5E9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04C7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75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50019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A334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6D3B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8BA7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C3C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23C6622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</w:tr>
      <w:tr w:rsidR="00554C93" w:rsidRPr="00554C93" w14:paraId="788718D5" w14:textId="77777777" w:rsidTr="00554C93">
        <w:trPr>
          <w:trHeight w:val="397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738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Starta dialys via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Av-fistel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graft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63C6FD3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2F2F2"/>
          </w:tcPr>
          <w:p w14:paraId="63EC35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77C3495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2F2F2"/>
          </w:tcPr>
          <w:p w14:paraId="19E162D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769918C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F2F2F2"/>
          </w:tcPr>
          <w:p w14:paraId="6A58B2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2F2F2"/>
          </w:tcPr>
          <w:p w14:paraId="67C7D6C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5CA2488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985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Stickteknik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button-hole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AV-fistel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ultraljudslett </w:t>
            </w:r>
          </w:p>
        </w:tc>
        <w:tc>
          <w:tcPr>
            <w:tcW w:w="676" w:type="pct"/>
          </w:tcPr>
          <w:p w14:paraId="6A71304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355D2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E6E20D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41EF571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5ECC5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376394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0254443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B9F496C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6FD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Stickteknik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vassnål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AV-fistel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ultraljudslett </w:t>
            </w:r>
          </w:p>
        </w:tc>
        <w:tc>
          <w:tcPr>
            <w:tcW w:w="676" w:type="pct"/>
          </w:tcPr>
          <w:p w14:paraId="7E1774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4D88EF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62F0AE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465DCE1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7B8644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17EBF7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528D23B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399373C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05AF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Stickteknik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AV-graft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ultraljudslett </w:t>
            </w:r>
          </w:p>
        </w:tc>
        <w:tc>
          <w:tcPr>
            <w:tcW w:w="676" w:type="pct"/>
          </w:tcPr>
          <w:p w14:paraId="6C3ED8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20F075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59A2F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7270F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0879C4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7D83BEF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4241DBC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51D0CC5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8DFB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Avsluta dialys via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Av-fistel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graft</w:t>
            </w:r>
            <w:proofErr w:type="spellEnd"/>
          </w:p>
        </w:tc>
        <w:tc>
          <w:tcPr>
            <w:tcW w:w="676" w:type="pct"/>
          </w:tcPr>
          <w:p w14:paraId="1BDC926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77E9687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059580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0E93B4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38CF52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61A554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EB6C7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87A9985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FCBF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Ultraljuds apparat</w:t>
            </w:r>
          </w:p>
        </w:tc>
        <w:tc>
          <w:tcPr>
            <w:tcW w:w="676" w:type="pct"/>
          </w:tcPr>
          <w:p w14:paraId="0FC099E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ADBE35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10AE61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0CDD133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83776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22C921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9143D2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4525D37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05E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Transonic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, flödes och recirkulation</w:t>
            </w:r>
          </w:p>
        </w:tc>
        <w:tc>
          <w:tcPr>
            <w:tcW w:w="676" w:type="pct"/>
          </w:tcPr>
          <w:p w14:paraId="561377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3C941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1ADFA0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029C1A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2CF604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751563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50A1A5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9798BF6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05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Komplikationer (blödning, infektion, perforation, sjunkande flöde, recirkulation)</w:t>
            </w:r>
          </w:p>
        </w:tc>
        <w:tc>
          <w:tcPr>
            <w:tcW w:w="676" w:type="pct"/>
          </w:tcPr>
          <w:p w14:paraId="0F05CB3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C52B8B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C85A20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6DA65E2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2277F0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6E6211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4348588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DD915BC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307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PTA </w:t>
            </w:r>
          </w:p>
        </w:tc>
        <w:tc>
          <w:tcPr>
            <w:tcW w:w="676" w:type="pct"/>
          </w:tcPr>
          <w:p w14:paraId="7D7E0A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77463E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729930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0FA1B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65FFF0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26B7574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29BCB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FA30EF5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372A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Fixering av nålar</w:t>
            </w:r>
          </w:p>
        </w:tc>
        <w:tc>
          <w:tcPr>
            <w:tcW w:w="676" w:type="pct"/>
          </w:tcPr>
          <w:p w14:paraId="56F395E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9CB12E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EA0895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4FC1F0F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E4671E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4F8C5E8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5713DA1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7C1F13B" w14:textId="77777777" w:rsidTr="00554C93">
        <w:trPr>
          <w:trHeight w:val="397"/>
        </w:trPr>
        <w:tc>
          <w:tcPr>
            <w:tcW w:w="1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19BF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access 400 serien</w:t>
            </w:r>
          </w:p>
        </w:tc>
        <w:tc>
          <w:tcPr>
            <w:tcW w:w="676" w:type="pct"/>
          </w:tcPr>
          <w:p w14:paraId="1049B0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76140A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595959"/>
          </w:tcPr>
          <w:p w14:paraId="79DCD0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595959"/>
          </w:tcPr>
          <w:p w14:paraId="273470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21D105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3" w:type="pct"/>
            <w:shd w:val="clear" w:color="auto" w:fill="F2F2F2"/>
          </w:tcPr>
          <w:p w14:paraId="6ACC46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39C14D5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7650355A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tbl>
      <w:tblPr>
        <w:tblStyle w:val="Tabellrutnt1"/>
        <w:tblW w:w="6076" w:type="pct"/>
        <w:tblInd w:w="-709" w:type="dxa"/>
        <w:tblLook w:val="04A0" w:firstRow="1" w:lastRow="0" w:firstColumn="1" w:lastColumn="0" w:noHBand="0" w:noVBand="1"/>
      </w:tblPr>
      <w:tblGrid>
        <w:gridCol w:w="3398"/>
        <w:gridCol w:w="1465"/>
        <w:gridCol w:w="724"/>
        <w:gridCol w:w="1395"/>
        <w:gridCol w:w="755"/>
        <w:gridCol w:w="1468"/>
        <w:gridCol w:w="700"/>
        <w:gridCol w:w="939"/>
      </w:tblGrid>
      <w:tr w:rsidR="00554C93" w:rsidRPr="00554C93" w14:paraId="36FEA40A" w14:textId="77777777" w:rsidTr="00A15F59">
        <w:tc>
          <w:tcPr>
            <w:tcW w:w="15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E1BC47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PD-mottagningen</w:t>
            </w:r>
          </w:p>
        </w:tc>
        <w:tc>
          <w:tcPr>
            <w:tcW w:w="101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DE6ED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Info/ Praktisk genomgång</w:t>
            </w:r>
          </w:p>
        </w:tc>
        <w:tc>
          <w:tcPr>
            <w:tcW w:w="99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A0BAC8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3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2A7CB2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Utför självständigt</w:t>
            </w:r>
          </w:p>
        </w:tc>
      </w:tr>
      <w:tr w:rsidR="00554C93" w:rsidRPr="00554C93" w14:paraId="18A8100F" w14:textId="77777777" w:rsidTr="00A15F59">
        <w:trPr>
          <w:trHeight w:val="447"/>
        </w:trPr>
        <w:tc>
          <w:tcPr>
            <w:tcW w:w="15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D24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7A9B9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F2F9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C0AD5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7A8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B4CA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DC10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4CC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5B9C5CF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</w:tr>
      <w:tr w:rsidR="00554C93" w:rsidRPr="00554C93" w14:paraId="3DB87F44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CC12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Manuella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påsbyten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Vantive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0709D2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2F2F2"/>
          </w:tcPr>
          <w:p w14:paraId="1EEBA49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5115C4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2F2F2"/>
          </w:tcPr>
          <w:p w14:paraId="4B1AB8A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5B2ABB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F2F2F2"/>
          </w:tcPr>
          <w:p w14:paraId="11767F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2F2F2"/>
          </w:tcPr>
          <w:p w14:paraId="09F602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4FC3449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1A6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Manuella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påsbyten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Fresenius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stay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safe</w:t>
            </w:r>
            <w:proofErr w:type="spellEnd"/>
          </w:p>
        </w:tc>
        <w:tc>
          <w:tcPr>
            <w:tcW w:w="676" w:type="pct"/>
          </w:tcPr>
          <w:p w14:paraId="47BE002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F1873E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4822D39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B1CE3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E408D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2D83038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162A6F4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1F55B413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EBC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Omläggning av exit-site PD-kateter</w:t>
            </w:r>
          </w:p>
        </w:tc>
        <w:tc>
          <w:tcPr>
            <w:tcW w:w="676" w:type="pct"/>
          </w:tcPr>
          <w:p w14:paraId="554318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0A158C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7B9B9B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B16AC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FE6557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626AAC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316589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EE855E4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A0D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Aggregatbyten</w:t>
            </w:r>
          </w:p>
        </w:tc>
        <w:tc>
          <w:tcPr>
            <w:tcW w:w="676" w:type="pct"/>
          </w:tcPr>
          <w:p w14:paraId="6F12D8B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11163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327443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471DFE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3FA88C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401EDD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7B31C1E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B75EFD9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3F4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Hygienrutiner</w:t>
            </w:r>
          </w:p>
        </w:tc>
        <w:tc>
          <w:tcPr>
            <w:tcW w:w="676" w:type="pct"/>
          </w:tcPr>
          <w:p w14:paraId="4E3D88E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29BAD96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033B8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B2FB1E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4FC80E0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48CE41F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2BC54F0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1222626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F41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Dialysguide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Vantive</w:t>
            </w:r>
            <w:proofErr w:type="spellEnd"/>
          </w:p>
        </w:tc>
        <w:tc>
          <w:tcPr>
            <w:tcW w:w="676" w:type="pct"/>
          </w:tcPr>
          <w:p w14:paraId="5AEEAAA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115548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A57CD8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57486C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3262D5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49481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2040CD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E923D73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E731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Handbok för PD Fresenius</w:t>
            </w:r>
          </w:p>
        </w:tc>
        <w:tc>
          <w:tcPr>
            <w:tcW w:w="676" w:type="pct"/>
          </w:tcPr>
          <w:p w14:paraId="193334B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5C7A431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596DD2A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65373B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2E1D2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7C4E50C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37DDCF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7C4901A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698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Kvalitetsnorm och SVP</w:t>
            </w:r>
          </w:p>
        </w:tc>
        <w:tc>
          <w:tcPr>
            <w:tcW w:w="676" w:type="pct"/>
          </w:tcPr>
          <w:p w14:paraId="3D7A1AF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06960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5A248B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DCD780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3E8206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D4E758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60062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DE66A47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11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Kvalietsdokument</w:t>
            </w:r>
            <w:proofErr w:type="spellEnd"/>
          </w:p>
        </w:tc>
        <w:tc>
          <w:tcPr>
            <w:tcW w:w="676" w:type="pct"/>
          </w:tcPr>
          <w:p w14:paraId="447411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33E1C97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7FA651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5C05308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4E23403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39649A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37DD87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B422B88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1B3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Info från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HD:n</w:t>
            </w:r>
            <w:proofErr w:type="spellEnd"/>
          </w:p>
        </w:tc>
        <w:tc>
          <w:tcPr>
            <w:tcW w:w="676" w:type="pct"/>
          </w:tcPr>
          <w:p w14:paraId="6F888C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646FF4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60B7E6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1FDD7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32486E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FCBBB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5DD06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5745ECB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CFC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Info från Njursvikten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0FADDA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1B9FB7C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5959D6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2F2F2"/>
          </w:tcPr>
          <w:p w14:paraId="6675E0F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343D2D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F2F2F2"/>
          </w:tcPr>
          <w:p w14:paraId="6BFD93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</w:tcPr>
          <w:p w14:paraId="7A1EAA3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0E311AA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533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Läs Q Di som rör PD 800 serien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31714C2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28389A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595959"/>
          </w:tcPr>
          <w:p w14:paraId="6B448D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595959"/>
          </w:tcPr>
          <w:p w14:paraId="3FF3876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7C9EB31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F4A55E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1CF184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2A094B9F" w14:textId="77777777" w:rsidTr="00A15F59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9979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A9B78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F3767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1374D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762C6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91D70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F364E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7232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7C4D938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6DFC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417B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F48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C97F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D92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6467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952C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EA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B295181" w14:textId="77777777" w:rsidTr="00554C93">
        <w:trPr>
          <w:trHeight w:val="397"/>
        </w:trPr>
        <w:tc>
          <w:tcPr>
            <w:tcW w:w="15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5CDF97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APD (PD-mott)</w:t>
            </w:r>
          </w:p>
        </w:tc>
        <w:tc>
          <w:tcPr>
            <w:tcW w:w="1010" w:type="pct"/>
            <w:gridSpan w:val="2"/>
            <w:tcBorders>
              <w:top w:val="nil"/>
              <w:bottom w:val="nil"/>
            </w:tcBorders>
            <w:vAlign w:val="bottom"/>
          </w:tcPr>
          <w:p w14:paraId="19E8D01C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Info/ Praktisk genomgång</w:t>
            </w:r>
          </w:p>
        </w:tc>
        <w:tc>
          <w:tcPr>
            <w:tcW w:w="991" w:type="pct"/>
            <w:gridSpan w:val="2"/>
            <w:tcBorders>
              <w:top w:val="nil"/>
              <w:bottom w:val="nil"/>
            </w:tcBorders>
            <w:vAlign w:val="bottom"/>
          </w:tcPr>
          <w:p w14:paraId="13846F48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Utför med handledare</w:t>
            </w:r>
          </w:p>
        </w:tc>
        <w:tc>
          <w:tcPr>
            <w:tcW w:w="1432" w:type="pct"/>
            <w:gridSpan w:val="3"/>
            <w:tcBorders>
              <w:top w:val="nil"/>
              <w:bottom w:val="nil"/>
            </w:tcBorders>
            <w:vAlign w:val="center"/>
          </w:tcPr>
          <w:p w14:paraId="5AADDDF8" w14:textId="77777777" w:rsidR="00554C93" w:rsidRPr="00554C93" w:rsidRDefault="00554C93" w:rsidP="00554C93">
            <w:pPr>
              <w:spacing w:after="0" w:line="240" w:lineRule="auto"/>
              <w:ind w:left="0" w:right="0"/>
              <w:jc w:val="center"/>
              <w:rPr>
                <w:sz w:val="22"/>
                <w:szCs w:val="22"/>
              </w:rPr>
            </w:pPr>
            <w:r w:rsidRPr="00554C93">
              <w:rPr>
                <w:rFonts w:ascii="Calibri" w:hAnsi="Calibri" w:cs="Calibri"/>
                <w:b/>
                <w:color w:val="0E2841"/>
                <w:sz w:val="22"/>
                <w:szCs w:val="22"/>
              </w:rPr>
              <w:t>Utför självständigt</w:t>
            </w:r>
          </w:p>
        </w:tc>
      </w:tr>
      <w:tr w:rsidR="00554C93" w:rsidRPr="00554C93" w14:paraId="52BEEB3D" w14:textId="77777777" w:rsidTr="00A15F59">
        <w:trPr>
          <w:trHeight w:val="397"/>
        </w:trPr>
        <w:tc>
          <w:tcPr>
            <w:tcW w:w="15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969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F26A2D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90A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B3985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7A3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7A85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4D725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Sign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90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>Sign</w:t>
            </w:r>
          </w:p>
          <w:p w14:paraId="7ADB865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554C93">
              <w:rPr>
                <w:b/>
                <w:bCs/>
                <w:sz w:val="22"/>
                <w:szCs w:val="22"/>
              </w:rPr>
              <w:t xml:space="preserve">Ny </w:t>
            </w:r>
            <w:proofErr w:type="spellStart"/>
            <w:r w:rsidRPr="00554C93">
              <w:rPr>
                <w:b/>
                <w:bCs/>
                <w:sz w:val="22"/>
                <w:szCs w:val="22"/>
              </w:rPr>
              <w:t>ssk</w:t>
            </w:r>
            <w:proofErr w:type="spellEnd"/>
          </w:p>
        </w:tc>
      </w:tr>
      <w:tr w:rsidR="00554C93" w:rsidRPr="00554C93" w14:paraId="50777D74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35F6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Programmering av patientkort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Ventive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Claria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</w:tcBorders>
          </w:tcPr>
          <w:p w14:paraId="767F968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F2F2F2"/>
          </w:tcPr>
          <w:p w14:paraId="17BECE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0E001EB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2F2F2"/>
          </w:tcPr>
          <w:p w14:paraId="35A6B37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573F881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F2F2F2"/>
          </w:tcPr>
          <w:p w14:paraId="3B53B19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2F2F2"/>
          </w:tcPr>
          <w:p w14:paraId="14D1D22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8C6628D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4A4D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Iordningställa maskin inför APD.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Ventive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Claria</w:t>
            </w:r>
            <w:proofErr w:type="spellEnd"/>
          </w:p>
        </w:tc>
        <w:tc>
          <w:tcPr>
            <w:tcW w:w="676" w:type="pct"/>
          </w:tcPr>
          <w:p w14:paraId="1A04431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308F912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EC0EC1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1A2E4DE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7D6E7F8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132094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3EBD13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3C95E628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FBC2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Larmhantering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Ventive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Claria</w:t>
            </w:r>
            <w:proofErr w:type="spellEnd"/>
          </w:p>
        </w:tc>
        <w:tc>
          <w:tcPr>
            <w:tcW w:w="676" w:type="pct"/>
          </w:tcPr>
          <w:p w14:paraId="5FA2D4F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04D1515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6D2B2EC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CAD97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1A95220F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6648474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7DE45B7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076EF169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B652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Avsluta behandling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Ventive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Claria</w:t>
            </w:r>
            <w:proofErr w:type="spellEnd"/>
          </w:p>
        </w:tc>
        <w:tc>
          <w:tcPr>
            <w:tcW w:w="676" w:type="pct"/>
          </w:tcPr>
          <w:p w14:paraId="13551E4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37672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3208703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08C5A55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216550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46CC350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231C156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C2CACF2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FF17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Analys av hembehandling med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Share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source</w:t>
            </w:r>
          </w:p>
        </w:tc>
        <w:tc>
          <w:tcPr>
            <w:tcW w:w="676" w:type="pct"/>
          </w:tcPr>
          <w:p w14:paraId="384EE4B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45A8A7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721BB47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2BE82B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4DAA74C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5350CC8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5DC225B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595D2071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C23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Programering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av patientkort Fresenius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Sleep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safe</w:t>
            </w:r>
            <w:proofErr w:type="spellEnd"/>
          </w:p>
        </w:tc>
        <w:tc>
          <w:tcPr>
            <w:tcW w:w="676" w:type="pct"/>
          </w:tcPr>
          <w:p w14:paraId="1A6E8D0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shd w:val="clear" w:color="auto" w:fill="F2F2F2"/>
          </w:tcPr>
          <w:p w14:paraId="1E24FF3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</w:tcPr>
          <w:p w14:paraId="0C609BC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F2F2F2"/>
          </w:tcPr>
          <w:p w14:paraId="714417B9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5C4F018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shd w:val="clear" w:color="auto" w:fill="F2F2F2"/>
          </w:tcPr>
          <w:p w14:paraId="5DFA727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F2F2F2"/>
          </w:tcPr>
          <w:p w14:paraId="6C06BBB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41BCAFA1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86B6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Iordningställa maskin inför APD Fresenius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Sleep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safe</w:t>
            </w:r>
            <w:proofErr w:type="spellEnd"/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2FE6D10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44EDDC6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742C18C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2F2F2"/>
          </w:tcPr>
          <w:p w14:paraId="5ABE81B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98284E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F2F2F2"/>
          </w:tcPr>
          <w:p w14:paraId="7F3223DA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</w:tcPr>
          <w:p w14:paraId="4196656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60A53074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A887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E2841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Avsluta behandling Fresenius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Sleep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safe</w:t>
            </w:r>
            <w:proofErr w:type="spellEnd"/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6F41C997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49DFA50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23CA210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2F2F2"/>
          </w:tcPr>
          <w:p w14:paraId="1C61170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3BE38F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F2F2F2"/>
          </w:tcPr>
          <w:p w14:paraId="439B72FB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</w:tcPr>
          <w:p w14:paraId="3D96E392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1801A81" w14:textId="77777777" w:rsidTr="00554C93">
        <w:trPr>
          <w:trHeight w:val="397"/>
        </w:trPr>
        <w:tc>
          <w:tcPr>
            <w:tcW w:w="1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B8D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Larmhantering Fresenius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Sleep</w:t>
            </w:r>
            <w:proofErr w:type="spellEnd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safe</w:t>
            </w:r>
            <w:proofErr w:type="spellEnd"/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1A00F79D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F2F2F2"/>
          </w:tcPr>
          <w:p w14:paraId="3228092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44F3926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2F2F2"/>
          </w:tcPr>
          <w:p w14:paraId="4F43671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67D6744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shd w:val="clear" w:color="auto" w:fill="F2F2F2"/>
          </w:tcPr>
          <w:p w14:paraId="2937DE53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F2F2F2"/>
          </w:tcPr>
          <w:p w14:paraId="5F58ECC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554C93" w:rsidRPr="00554C93" w14:paraId="7BDC11F7" w14:textId="77777777" w:rsidTr="00554C93">
        <w:trPr>
          <w:trHeight w:val="39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B80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4C93">
              <w:rPr>
                <w:rFonts w:ascii="Calibri" w:hAnsi="Calibri" w:cs="Calibri"/>
                <w:color w:val="000000"/>
                <w:sz w:val="22"/>
                <w:szCs w:val="22"/>
              </w:rPr>
              <w:t>Analys av behandling med POL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56F0E2FE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24101F0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2F441F5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F9331E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3CEDC228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3E5991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AFECBC4" w14:textId="77777777" w:rsidR="00554C93" w:rsidRPr="00554C93" w:rsidRDefault="00554C93" w:rsidP="00554C93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44AA22EC" w14:textId="77777777" w:rsidR="00554C93" w:rsidRPr="00554C93" w:rsidRDefault="00554C93" w:rsidP="00554C93">
      <w:pPr>
        <w:keepNext/>
        <w:keepLines/>
        <w:spacing w:before="160" w:after="80" w:line="259" w:lineRule="auto"/>
        <w:ind w:left="0" w:right="0"/>
        <w:outlineLvl w:val="1"/>
        <w:rPr>
          <w:rFonts w:ascii="Aptos Display" w:hAnsi="Aptos Display"/>
          <w:kern w:val="2"/>
          <w:sz w:val="32"/>
          <w:szCs w:val="32"/>
          <w:lang w:eastAsia="en-US"/>
          <w14:ligatures w14:val="standardContextual"/>
        </w:rPr>
      </w:pPr>
    </w:p>
    <w:p w14:paraId="4E0A8AAE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 Display" w:hAnsi="Aptos Display"/>
          <w:kern w:val="2"/>
          <w:sz w:val="32"/>
          <w:szCs w:val="32"/>
          <w:lang w:eastAsia="en-US"/>
          <w14:ligatures w14:val="standardContextual"/>
        </w:rPr>
      </w:pPr>
      <w:r w:rsidRPr="00554C93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br w:type="page"/>
      </w:r>
    </w:p>
    <w:p w14:paraId="057711FA" w14:textId="77777777" w:rsidR="00554C93" w:rsidRPr="00554C93" w:rsidRDefault="00554C93" w:rsidP="00554C93">
      <w:pPr>
        <w:keepNext/>
        <w:keepLines/>
        <w:spacing w:before="160" w:after="80" w:line="259" w:lineRule="auto"/>
        <w:ind w:left="0" w:right="0"/>
        <w:outlineLvl w:val="1"/>
        <w:rPr>
          <w:rFonts w:ascii="Aptos Display" w:hAnsi="Aptos Display"/>
          <w:kern w:val="2"/>
          <w:sz w:val="32"/>
          <w:szCs w:val="32"/>
          <w:lang w:eastAsia="en-US"/>
          <w14:ligatures w14:val="standardContextual"/>
        </w:rPr>
      </w:pPr>
      <w:r w:rsidRPr="00554C93">
        <w:rPr>
          <w:rFonts w:ascii="Aptos Display" w:hAnsi="Aptos Display"/>
          <w:kern w:val="2"/>
          <w:sz w:val="32"/>
          <w:szCs w:val="32"/>
          <w:lang w:eastAsia="en-US"/>
          <w14:ligatures w14:val="standardContextual"/>
        </w:rPr>
        <w:lastRenderedPageBreak/>
        <w:t>Övrig litteratur</w:t>
      </w:r>
    </w:p>
    <w:p w14:paraId="43F9525A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0"/>
          <w:szCs w:val="20"/>
          <w:lang w:eastAsia="en-US"/>
          <w14:ligatures w14:val="standardContextual"/>
        </w:rPr>
      </w:pPr>
    </w:p>
    <w:p w14:paraId="4ED918D1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2"/>
          <w:szCs w:val="22"/>
          <w:lang w:val="de-DE" w:eastAsia="en-US"/>
          <w14:ligatures w14:val="standardContextual"/>
        </w:rPr>
      </w:pPr>
      <w:r w:rsidRPr="00554C93"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  <w:t xml:space="preserve">Aurell M. Njurmedicin. </w:t>
      </w:r>
      <w:r w:rsidRPr="00554C93">
        <w:rPr>
          <w:rFonts w:ascii="Aptos" w:eastAsia="Aptos" w:hAnsi="Aptos"/>
          <w:kern w:val="2"/>
          <w:sz w:val="22"/>
          <w:szCs w:val="22"/>
          <w:lang w:val="de-DE" w:eastAsia="en-US"/>
          <w14:ligatures w14:val="standardContextual"/>
        </w:rPr>
        <w:t>Stockholm: Liber AB, 2020</w:t>
      </w:r>
    </w:p>
    <w:p w14:paraId="7999E6C2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2"/>
          <w:szCs w:val="22"/>
          <w:lang w:eastAsia="en-US"/>
          <w14:ligatures w14:val="standardContextual"/>
        </w:rPr>
      </w:pPr>
    </w:p>
    <w:p w14:paraId="2036A2B4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</w:pPr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KDOQI Clinical practice guidelines (</w:t>
      </w:r>
      <w:hyperlink r:id="rId12">
        <w:r w:rsidRPr="00554C93">
          <w:rPr>
            <w:rFonts w:ascii="Aptos" w:eastAsia="Aptos" w:hAnsi="Aptos"/>
            <w:color w:val="0000FF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www.kdoqi.org</w:t>
        </w:r>
      </w:hyperlink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)</w:t>
      </w:r>
    </w:p>
    <w:p w14:paraId="6B0CA18A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</w:pPr>
    </w:p>
    <w:p w14:paraId="5E9E1647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</w:pPr>
      <w:proofErr w:type="spellStart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Medicinska</w:t>
      </w:r>
      <w:proofErr w:type="spell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proofErr w:type="spellStart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sjukdomar</w:t>
      </w:r>
      <w:proofErr w:type="spell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 xml:space="preserve"> Tomas Ericson Marcus Lind (RED.) 2020</w:t>
      </w:r>
    </w:p>
    <w:p w14:paraId="71C99867" w14:textId="77777777" w:rsidR="00554C93" w:rsidRPr="00554C93" w:rsidRDefault="00554C93" w:rsidP="00554C93">
      <w:pPr>
        <w:spacing w:after="0" w:line="240" w:lineRule="auto"/>
        <w:ind w:left="0" w:right="0"/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</w:pPr>
    </w:p>
    <w:p w14:paraId="5DE895DC" w14:textId="77777777" w:rsidR="00554C93" w:rsidRPr="00554C93" w:rsidRDefault="00554C93" w:rsidP="00554C93">
      <w:pPr>
        <w:spacing w:after="160" w:line="259" w:lineRule="auto"/>
        <w:ind w:left="0" w:right="0"/>
        <w:rPr>
          <w:rFonts w:ascii="Aptos" w:eastAsia="Aptos" w:hAnsi="Aptos"/>
          <w:kern w:val="2"/>
          <w:lang w:eastAsia="en-US"/>
          <w14:ligatures w14:val="standardContextual"/>
        </w:rPr>
      </w:pPr>
      <w:proofErr w:type="spellStart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Patientsäkerhet</w:t>
      </w:r>
      <w:proofErr w:type="spell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 xml:space="preserve"> socialstyrelsen.se </w:t>
      </w:r>
      <w:proofErr w:type="spellStart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lagar</w:t>
      </w:r>
      <w:proofErr w:type="spell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proofErr w:type="spellStart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och</w:t>
      </w:r>
      <w:proofErr w:type="spell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proofErr w:type="spellStart"/>
      <w:proofErr w:type="gramStart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föreskrifter</w:t>
      </w:r>
      <w:proofErr w:type="spell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>.(</w:t>
      </w:r>
      <w:proofErr w:type="gramEnd"/>
      <w:r w:rsidRPr="00554C93">
        <w:rPr>
          <w:rFonts w:ascii="Aptos" w:eastAsia="Aptos" w:hAnsi="Aptos"/>
          <w:kern w:val="2"/>
          <w:sz w:val="22"/>
          <w:szCs w:val="22"/>
          <w:lang w:val="en-US" w:eastAsia="en-US"/>
          <w14:ligatures w14:val="standardContextual"/>
        </w:rPr>
        <w:t xml:space="preserve"> </w:t>
      </w:r>
      <w:hyperlink r:id="rId13"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 xml:space="preserve">Lagar </w:t>
        </w:r>
        <w:proofErr w:type="spellStart"/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och</w:t>
        </w:r>
        <w:proofErr w:type="spellEnd"/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 xml:space="preserve"> </w:t>
        </w:r>
        <w:proofErr w:type="spellStart"/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föreskrifter</w:t>
        </w:r>
        <w:proofErr w:type="spellEnd"/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 xml:space="preserve"> - </w:t>
        </w:r>
        <w:proofErr w:type="spellStart"/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Patientsäkerhet</w:t>
        </w:r>
        <w:proofErr w:type="spellEnd"/>
        <w:r w:rsidRPr="00554C93">
          <w:rPr>
            <w:rFonts w:ascii="Aptos" w:eastAsia="Aptos" w:hAnsi="Aptos"/>
            <w:color w:val="467886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 xml:space="preserve"> socialstyrelsen.se)</w:t>
        </w:r>
      </w:hyperlink>
    </w:p>
    <w:p w14:paraId="06C54F81" w14:textId="77777777" w:rsidR="00554C93" w:rsidRPr="00B07011" w:rsidRDefault="00554C93" w:rsidP="00B07011">
      <w:pPr>
        <w:spacing w:after="0" w:line="240" w:lineRule="auto"/>
        <w:ind w:left="0" w:right="0"/>
        <w:rPr>
          <w:szCs w:val="20"/>
        </w:rPr>
      </w:pPr>
    </w:p>
    <w:bookmarkEnd w:id="0"/>
    <w:sectPr w:rsidR="00554C93" w:rsidRPr="00B07011" w:rsidSect="0044693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892B" w14:textId="77777777" w:rsidR="0051265B" w:rsidRDefault="0051265B">
      <w:r>
        <w:separator/>
      </w:r>
    </w:p>
  </w:endnote>
  <w:endnote w:type="continuationSeparator" w:id="0">
    <w:p w14:paraId="245B5D20" w14:textId="77777777" w:rsidR="0051265B" w:rsidRDefault="0051265B">
      <w:r>
        <w:continuationSeparator/>
      </w:r>
    </w:p>
  </w:endnote>
  <w:endnote w:type="continuationNotice" w:id="1">
    <w:p w14:paraId="6FB2D0B0" w14:textId="77777777" w:rsidR="0051265B" w:rsidRDefault="005126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R B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1709258"/>
      <w:docPartObj>
        <w:docPartGallery w:val="Page Numbers (Bottom of Page)"/>
        <w:docPartUnique/>
      </w:docPartObj>
    </w:sdtPr>
    <w:sdtEndPr/>
    <w:sdtContent>
      <w:p w14:paraId="0B036972" w14:textId="413A9885" w:rsidR="00675D1E" w:rsidRPr="00675D1E" w:rsidRDefault="00675D1E" w:rsidP="00675D1E">
        <w:pPr>
          <w:pStyle w:val="Sidfot"/>
          <w:jc w:val="center"/>
          <w:rPr>
            <w:sz w:val="20"/>
            <w:szCs w:val="20"/>
          </w:rPr>
        </w:pPr>
        <w:r w:rsidRPr="00675D1E">
          <w:rPr>
            <w:sz w:val="20"/>
            <w:szCs w:val="20"/>
          </w:rPr>
          <w:fldChar w:fldCharType="begin"/>
        </w:r>
        <w:r w:rsidRPr="00675D1E">
          <w:rPr>
            <w:sz w:val="20"/>
            <w:szCs w:val="20"/>
          </w:rPr>
          <w:instrText>PAGE   \* MERGEFORMAT</w:instrText>
        </w:r>
        <w:r w:rsidRPr="00675D1E">
          <w:rPr>
            <w:sz w:val="20"/>
            <w:szCs w:val="20"/>
          </w:rPr>
          <w:fldChar w:fldCharType="separate"/>
        </w:r>
        <w:r w:rsidRPr="00675D1E">
          <w:rPr>
            <w:sz w:val="20"/>
            <w:szCs w:val="20"/>
          </w:rPr>
          <w:t>2</w:t>
        </w:r>
        <w:r w:rsidRPr="00675D1E">
          <w:rPr>
            <w:sz w:val="20"/>
            <w:szCs w:val="20"/>
          </w:rPr>
          <w:fldChar w:fldCharType="end"/>
        </w:r>
        <w:r w:rsidR="00E00694">
          <w:rPr>
            <w:sz w:val="20"/>
            <w:szCs w:val="20"/>
          </w:rPr>
          <w:t>(</w:t>
        </w:r>
        <w:r w:rsidR="57E67288" w:rsidRPr="57E67288">
          <w:rPr>
            <w:sz w:val="20"/>
            <w:szCs w:val="20"/>
          </w:rPr>
          <w:t>10</w:t>
        </w:r>
      </w:p>
    </w:sdtContent>
  </w:sdt>
  <w:p w14:paraId="6DC01252" w14:textId="202F3CC4" w:rsidR="31534AEE" w:rsidRDefault="31534AEE" w:rsidP="00634A81">
    <w:pPr>
      <w:pStyle w:val="Sidfo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E293" w14:textId="2EB949D5" w:rsidR="00322947" w:rsidRDefault="00322947">
    <w:pPr>
      <w:pStyle w:val="Sidfot"/>
    </w:pPr>
  </w:p>
  <w:p w14:paraId="1FE2B822" w14:textId="7D4B04C1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B51CD" w14:textId="77777777" w:rsidR="0051265B" w:rsidRDefault="0051265B"/>
  </w:footnote>
  <w:footnote w:type="continuationSeparator" w:id="0">
    <w:p w14:paraId="445D8996" w14:textId="77777777" w:rsidR="0051265B" w:rsidRDefault="0051265B">
      <w:r>
        <w:continuationSeparator/>
      </w:r>
    </w:p>
  </w:footnote>
  <w:footnote w:type="continuationNotice" w:id="1">
    <w:p w14:paraId="294174F0" w14:textId="77777777" w:rsidR="0051265B" w:rsidRDefault="005126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8A28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214EA"/>
    <w:lvl w:ilvl="0">
      <w:start w:val="1"/>
      <w:numFmt w:val="decimal"/>
      <w:pStyle w:val="FaktarutaLista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A2D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E2B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88E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18BF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7" w15:restartNumberingAfterBreak="0">
    <w:nsid w:val="FFFFFF83"/>
    <w:multiLevelType w:val="singleLevel"/>
    <w:tmpl w:val="DA56D8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ECBC7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7697727"/>
    <w:multiLevelType w:val="singleLevel"/>
    <w:tmpl w:val="AA9256FA"/>
    <w:lvl w:ilvl="0">
      <w:numFmt w:val="bullet"/>
      <w:pStyle w:val="Liststycke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10" w15:restartNumberingAfterBreak="0">
    <w:nsid w:val="0CF970E6"/>
    <w:multiLevelType w:val="hybridMultilevel"/>
    <w:tmpl w:val="0B1A5A2E"/>
    <w:lvl w:ilvl="0" w:tplc="FFFFFFFF">
      <w:start w:val="1"/>
      <w:numFmt w:val="bullet"/>
      <w:pStyle w:val="Punktlistaindra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57AE1"/>
    <w:multiLevelType w:val="singleLevel"/>
    <w:tmpl w:val="C596B994"/>
    <w:lvl w:ilvl="0">
      <w:numFmt w:val="bullet"/>
      <w:pStyle w:val="Punktlis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3BC2C9A"/>
    <w:multiLevelType w:val="hybridMultilevel"/>
    <w:tmpl w:val="9208CF0C"/>
    <w:lvl w:ilvl="0" w:tplc="FFFFFFFF">
      <w:start w:val="1"/>
      <w:numFmt w:val="decimal"/>
      <w:pStyle w:val="Numreradlistaindrag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514FF6"/>
    <w:multiLevelType w:val="hybridMultilevel"/>
    <w:tmpl w:val="C90C5C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54FE3"/>
    <w:multiLevelType w:val="hybridMultilevel"/>
    <w:tmpl w:val="DCB835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10470">
    <w:abstractNumId w:val="8"/>
  </w:num>
  <w:num w:numId="2" w16cid:durableId="145974980">
    <w:abstractNumId w:val="3"/>
  </w:num>
  <w:num w:numId="3" w16cid:durableId="372120455">
    <w:abstractNumId w:val="2"/>
  </w:num>
  <w:num w:numId="4" w16cid:durableId="277763707">
    <w:abstractNumId w:val="1"/>
  </w:num>
  <w:num w:numId="5" w16cid:durableId="945575392">
    <w:abstractNumId w:val="0"/>
  </w:num>
  <w:num w:numId="6" w16cid:durableId="914126709">
    <w:abstractNumId w:val="0"/>
  </w:num>
  <w:num w:numId="7" w16cid:durableId="1169175921">
    <w:abstractNumId w:val="7"/>
  </w:num>
  <w:num w:numId="8" w16cid:durableId="720981454">
    <w:abstractNumId w:val="6"/>
  </w:num>
  <w:num w:numId="9" w16cid:durableId="1936135848">
    <w:abstractNumId w:val="5"/>
  </w:num>
  <w:num w:numId="10" w16cid:durableId="1070469792">
    <w:abstractNumId w:val="4"/>
  </w:num>
  <w:num w:numId="11" w16cid:durableId="678583253">
    <w:abstractNumId w:val="10"/>
  </w:num>
  <w:num w:numId="12" w16cid:durableId="1469856395">
    <w:abstractNumId w:val="12"/>
  </w:num>
  <w:num w:numId="13" w16cid:durableId="1640957747">
    <w:abstractNumId w:val="9"/>
  </w:num>
  <w:num w:numId="14" w16cid:durableId="900554405">
    <w:abstractNumId w:val="11"/>
  </w:num>
  <w:num w:numId="15" w16cid:durableId="1919241194">
    <w:abstractNumId w:val="13"/>
  </w:num>
  <w:num w:numId="16" w16cid:durableId="1801996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66C"/>
    <w:rsid w:val="000051D5"/>
    <w:rsid w:val="00006D2A"/>
    <w:rsid w:val="00010D47"/>
    <w:rsid w:val="00016CF0"/>
    <w:rsid w:val="00016FEF"/>
    <w:rsid w:val="0002435C"/>
    <w:rsid w:val="00030DDD"/>
    <w:rsid w:val="000313BB"/>
    <w:rsid w:val="00033AD4"/>
    <w:rsid w:val="00033ED5"/>
    <w:rsid w:val="000403B3"/>
    <w:rsid w:val="00040BCB"/>
    <w:rsid w:val="00041CCC"/>
    <w:rsid w:val="0005029F"/>
    <w:rsid w:val="000503D0"/>
    <w:rsid w:val="00050500"/>
    <w:rsid w:val="0005691C"/>
    <w:rsid w:val="00056ECB"/>
    <w:rsid w:val="00056ED5"/>
    <w:rsid w:val="00057BE3"/>
    <w:rsid w:val="00060BE3"/>
    <w:rsid w:val="000655CC"/>
    <w:rsid w:val="000700AE"/>
    <w:rsid w:val="00084024"/>
    <w:rsid w:val="0008729C"/>
    <w:rsid w:val="0009062C"/>
    <w:rsid w:val="00092439"/>
    <w:rsid w:val="00095368"/>
    <w:rsid w:val="000954C4"/>
    <w:rsid w:val="000A42F3"/>
    <w:rsid w:val="000A4C35"/>
    <w:rsid w:val="000A611A"/>
    <w:rsid w:val="000B12D9"/>
    <w:rsid w:val="000B1C88"/>
    <w:rsid w:val="000B4536"/>
    <w:rsid w:val="000B7715"/>
    <w:rsid w:val="000E27AC"/>
    <w:rsid w:val="000E463B"/>
    <w:rsid w:val="000E5A7E"/>
    <w:rsid w:val="000E64DC"/>
    <w:rsid w:val="000F43A3"/>
    <w:rsid w:val="000F7455"/>
    <w:rsid w:val="000F7681"/>
    <w:rsid w:val="00100053"/>
    <w:rsid w:val="001021E7"/>
    <w:rsid w:val="00103031"/>
    <w:rsid w:val="00103B19"/>
    <w:rsid w:val="001044FE"/>
    <w:rsid w:val="00107D91"/>
    <w:rsid w:val="00111061"/>
    <w:rsid w:val="00111720"/>
    <w:rsid w:val="001139D4"/>
    <w:rsid w:val="0011494B"/>
    <w:rsid w:val="00115BC3"/>
    <w:rsid w:val="001200E8"/>
    <w:rsid w:val="0012362A"/>
    <w:rsid w:val="00131B08"/>
    <w:rsid w:val="00132A59"/>
    <w:rsid w:val="00133337"/>
    <w:rsid w:val="001338E9"/>
    <w:rsid w:val="00133A0F"/>
    <w:rsid w:val="00133D09"/>
    <w:rsid w:val="0013580F"/>
    <w:rsid w:val="00137B6D"/>
    <w:rsid w:val="0014070B"/>
    <w:rsid w:val="001422C1"/>
    <w:rsid w:val="00144B5F"/>
    <w:rsid w:val="00145222"/>
    <w:rsid w:val="001469AD"/>
    <w:rsid w:val="001522AE"/>
    <w:rsid w:val="0015297D"/>
    <w:rsid w:val="00157D5B"/>
    <w:rsid w:val="00161FE6"/>
    <w:rsid w:val="001647EA"/>
    <w:rsid w:val="00164C3D"/>
    <w:rsid w:val="00165B84"/>
    <w:rsid w:val="00166D3A"/>
    <w:rsid w:val="00180B49"/>
    <w:rsid w:val="00181FDC"/>
    <w:rsid w:val="001860B9"/>
    <w:rsid w:val="00186F2B"/>
    <w:rsid w:val="001874D6"/>
    <w:rsid w:val="00187856"/>
    <w:rsid w:val="0019632A"/>
    <w:rsid w:val="001A4E7C"/>
    <w:rsid w:val="001A6048"/>
    <w:rsid w:val="001B22CE"/>
    <w:rsid w:val="001B762C"/>
    <w:rsid w:val="001C3725"/>
    <w:rsid w:val="001C4D0A"/>
    <w:rsid w:val="001C5FEF"/>
    <w:rsid w:val="001D24B8"/>
    <w:rsid w:val="001E1D9D"/>
    <w:rsid w:val="001E231C"/>
    <w:rsid w:val="001E56F4"/>
    <w:rsid w:val="001F2D3D"/>
    <w:rsid w:val="00205685"/>
    <w:rsid w:val="00205C7C"/>
    <w:rsid w:val="00211487"/>
    <w:rsid w:val="00211D91"/>
    <w:rsid w:val="002157ED"/>
    <w:rsid w:val="00217DEC"/>
    <w:rsid w:val="0022420B"/>
    <w:rsid w:val="00226EAC"/>
    <w:rsid w:val="00234F45"/>
    <w:rsid w:val="0023574E"/>
    <w:rsid w:val="00235B57"/>
    <w:rsid w:val="00241A89"/>
    <w:rsid w:val="00243AD7"/>
    <w:rsid w:val="00250F24"/>
    <w:rsid w:val="002523C5"/>
    <w:rsid w:val="0025380B"/>
    <w:rsid w:val="0025703A"/>
    <w:rsid w:val="002620E4"/>
    <w:rsid w:val="002626B9"/>
    <w:rsid w:val="00262F3D"/>
    <w:rsid w:val="00263281"/>
    <w:rsid w:val="00263FFA"/>
    <w:rsid w:val="002645AA"/>
    <w:rsid w:val="002651D6"/>
    <w:rsid w:val="0026551F"/>
    <w:rsid w:val="0027051F"/>
    <w:rsid w:val="00280A85"/>
    <w:rsid w:val="00283417"/>
    <w:rsid w:val="00284119"/>
    <w:rsid w:val="0028748C"/>
    <w:rsid w:val="00290B5C"/>
    <w:rsid w:val="00294791"/>
    <w:rsid w:val="002A65C6"/>
    <w:rsid w:val="002B07EE"/>
    <w:rsid w:val="002B0B30"/>
    <w:rsid w:val="002B0C78"/>
    <w:rsid w:val="002C0C02"/>
    <w:rsid w:val="002C1277"/>
    <w:rsid w:val="002C3F89"/>
    <w:rsid w:val="002C60AD"/>
    <w:rsid w:val="002C7414"/>
    <w:rsid w:val="002D0AB1"/>
    <w:rsid w:val="002D0E0E"/>
    <w:rsid w:val="002D3396"/>
    <w:rsid w:val="002D4DBE"/>
    <w:rsid w:val="002D6023"/>
    <w:rsid w:val="002E0AC7"/>
    <w:rsid w:val="002E263F"/>
    <w:rsid w:val="002E6F81"/>
    <w:rsid w:val="002F033D"/>
    <w:rsid w:val="002F08BA"/>
    <w:rsid w:val="002F2CFF"/>
    <w:rsid w:val="002F568B"/>
    <w:rsid w:val="002F6542"/>
    <w:rsid w:val="002F67A9"/>
    <w:rsid w:val="002F7818"/>
    <w:rsid w:val="003066D0"/>
    <w:rsid w:val="00311256"/>
    <w:rsid w:val="00311401"/>
    <w:rsid w:val="00313B8B"/>
    <w:rsid w:val="003203D7"/>
    <w:rsid w:val="00320F86"/>
    <w:rsid w:val="00322947"/>
    <w:rsid w:val="00324171"/>
    <w:rsid w:val="00326C24"/>
    <w:rsid w:val="00337F99"/>
    <w:rsid w:val="0034307B"/>
    <w:rsid w:val="00345EB1"/>
    <w:rsid w:val="00346EF2"/>
    <w:rsid w:val="00350CC4"/>
    <w:rsid w:val="00356945"/>
    <w:rsid w:val="00360E0D"/>
    <w:rsid w:val="0036357D"/>
    <w:rsid w:val="00363B23"/>
    <w:rsid w:val="0036594C"/>
    <w:rsid w:val="00367D19"/>
    <w:rsid w:val="00371BED"/>
    <w:rsid w:val="003727FB"/>
    <w:rsid w:val="00372881"/>
    <w:rsid w:val="0037457E"/>
    <w:rsid w:val="00376174"/>
    <w:rsid w:val="00384019"/>
    <w:rsid w:val="003854F1"/>
    <w:rsid w:val="0039118E"/>
    <w:rsid w:val="00391C22"/>
    <w:rsid w:val="00397F54"/>
    <w:rsid w:val="003A0040"/>
    <w:rsid w:val="003A0D43"/>
    <w:rsid w:val="003B2A4B"/>
    <w:rsid w:val="003C4AB7"/>
    <w:rsid w:val="003D099E"/>
    <w:rsid w:val="003D21A2"/>
    <w:rsid w:val="003D29D2"/>
    <w:rsid w:val="003E0705"/>
    <w:rsid w:val="003E0E72"/>
    <w:rsid w:val="003E2FF7"/>
    <w:rsid w:val="003F1013"/>
    <w:rsid w:val="003F1ACF"/>
    <w:rsid w:val="003F7CAD"/>
    <w:rsid w:val="00401150"/>
    <w:rsid w:val="00404267"/>
    <w:rsid w:val="00404948"/>
    <w:rsid w:val="00406BEA"/>
    <w:rsid w:val="004075E5"/>
    <w:rsid w:val="00407CB0"/>
    <w:rsid w:val="0041030B"/>
    <w:rsid w:val="00410DE3"/>
    <w:rsid w:val="00413A60"/>
    <w:rsid w:val="004230F7"/>
    <w:rsid w:val="0043167E"/>
    <w:rsid w:val="00431837"/>
    <w:rsid w:val="0043409A"/>
    <w:rsid w:val="00434775"/>
    <w:rsid w:val="0043675D"/>
    <w:rsid w:val="00443C1E"/>
    <w:rsid w:val="00445B02"/>
    <w:rsid w:val="00446255"/>
    <w:rsid w:val="00446932"/>
    <w:rsid w:val="00451935"/>
    <w:rsid w:val="00452219"/>
    <w:rsid w:val="00460ED0"/>
    <w:rsid w:val="004627D0"/>
    <w:rsid w:val="00463742"/>
    <w:rsid w:val="00465651"/>
    <w:rsid w:val="00470CE7"/>
    <w:rsid w:val="00470F4F"/>
    <w:rsid w:val="00472482"/>
    <w:rsid w:val="0048060C"/>
    <w:rsid w:val="00480DC7"/>
    <w:rsid w:val="00483D26"/>
    <w:rsid w:val="004876F6"/>
    <w:rsid w:val="0049236A"/>
    <w:rsid w:val="00492718"/>
    <w:rsid w:val="004941DA"/>
    <w:rsid w:val="00496CD1"/>
    <w:rsid w:val="004A355D"/>
    <w:rsid w:val="004A4970"/>
    <w:rsid w:val="004B2183"/>
    <w:rsid w:val="004B2A01"/>
    <w:rsid w:val="004B3BFC"/>
    <w:rsid w:val="004C2559"/>
    <w:rsid w:val="004C47BD"/>
    <w:rsid w:val="004C5344"/>
    <w:rsid w:val="004D0D16"/>
    <w:rsid w:val="004D7BA3"/>
    <w:rsid w:val="004F11E3"/>
    <w:rsid w:val="004F19B6"/>
    <w:rsid w:val="004F4518"/>
    <w:rsid w:val="004F4C62"/>
    <w:rsid w:val="00501433"/>
    <w:rsid w:val="00510C97"/>
    <w:rsid w:val="00511CC4"/>
    <w:rsid w:val="0051265B"/>
    <w:rsid w:val="00513E3B"/>
    <w:rsid w:val="00514C82"/>
    <w:rsid w:val="0051651E"/>
    <w:rsid w:val="00531E60"/>
    <w:rsid w:val="005359B1"/>
    <w:rsid w:val="00536A5A"/>
    <w:rsid w:val="00540CD9"/>
    <w:rsid w:val="00541D07"/>
    <w:rsid w:val="00542635"/>
    <w:rsid w:val="00544BAB"/>
    <w:rsid w:val="00545F31"/>
    <w:rsid w:val="00546980"/>
    <w:rsid w:val="005474F0"/>
    <w:rsid w:val="00552DC9"/>
    <w:rsid w:val="00554C93"/>
    <w:rsid w:val="005578FA"/>
    <w:rsid w:val="00565129"/>
    <w:rsid w:val="00565CD0"/>
    <w:rsid w:val="00567820"/>
    <w:rsid w:val="005770AD"/>
    <w:rsid w:val="00580EA6"/>
    <w:rsid w:val="00581289"/>
    <w:rsid w:val="00581414"/>
    <w:rsid w:val="00582490"/>
    <w:rsid w:val="005826FA"/>
    <w:rsid w:val="005862CB"/>
    <w:rsid w:val="0059689F"/>
    <w:rsid w:val="00597E28"/>
    <w:rsid w:val="005A2E3B"/>
    <w:rsid w:val="005A54ED"/>
    <w:rsid w:val="005A5D5B"/>
    <w:rsid w:val="005A6081"/>
    <w:rsid w:val="005A627D"/>
    <w:rsid w:val="005B0E8C"/>
    <w:rsid w:val="005B35C8"/>
    <w:rsid w:val="005C0045"/>
    <w:rsid w:val="005C084E"/>
    <w:rsid w:val="005C4606"/>
    <w:rsid w:val="005C7BA5"/>
    <w:rsid w:val="005D0B0C"/>
    <w:rsid w:val="005D6DD4"/>
    <w:rsid w:val="005E02B3"/>
    <w:rsid w:val="005E1E24"/>
    <w:rsid w:val="00604591"/>
    <w:rsid w:val="0060596B"/>
    <w:rsid w:val="00606D97"/>
    <w:rsid w:val="006070FB"/>
    <w:rsid w:val="00614E64"/>
    <w:rsid w:val="0061618D"/>
    <w:rsid w:val="00617710"/>
    <w:rsid w:val="00617EE6"/>
    <w:rsid w:val="0062184C"/>
    <w:rsid w:val="00622F8C"/>
    <w:rsid w:val="006233A9"/>
    <w:rsid w:val="00623724"/>
    <w:rsid w:val="006258CE"/>
    <w:rsid w:val="00627BEA"/>
    <w:rsid w:val="00630E4D"/>
    <w:rsid w:val="006319DB"/>
    <w:rsid w:val="00633B84"/>
    <w:rsid w:val="00634A81"/>
    <w:rsid w:val="006457D8"/>
    <w:rsid w:val="006504D2"/>
    <w:rsid w:val="0065595B"/>
    <w:rsid w:val="00660269"/>
    <w:rsid w:val="00665F89"/>
    <w:rsid w:val="006669C9"/>
    <w:rsid w:val="006733DF"/>
    <w:rsid w:val="00673C92"/>
    <w:rsid w:val="006753EC"/>
    <w:rsid w:val="00675D1E"/>
    <w:rsid w:val="006763F8"/>
    <w:rsid w:val="00694F32"/>
    <w:rsid w:val="006A2789"/>
    <w:rsid w:val="006A4978"/>
    <w:rsid w:val="006A7261"/>
    <w:rsid w:val="006B027A"/>
    <w:rsid w:val="006B0D29"/>
    <w:rsid w:val="006B1819"/>
    <w:rsid w:val="006B4477"/>
    <w:rsid w:val="006B4AA9"/>
    <w:rsid w:val="006B5DE7"/>
    <w:rsid w:val="006C47FB"/>
    <w:rsid w:val="006C5048"/>
    <w:rsid w:val="006C6A4B"/>
    <w:rsid w:val="006C779F"/>
    <w:rsid w:val="006D01F5"/>
    <w:rsid w:val="006D0CFB"/>
    <w:rsid w:val="006D0F76"/>
    <w:rsid w:val="006D30C0"/>
    <w:rsid w:val="006D4524"/>
    <w:rsid w:val="006D7535"/>
    <w:rsid w:val="006E450B"/>
    <w:rsid w:val="006F0D7E"/>
    <w:rsid w:val="006F45B6"/>
    <w:rsid w:val="00702BBE"/>
    <w:rsid w:val="00710B77"/>
    <w:rsid w:val="0072075B"/>
    <w:rsid w:val="007221C2"/>
    <w:rsid w:val="00724227"/>
    <w:rsid w:val="00725816"/>
    <w:rsid w:val="00730955"/>
    <w:rsid w:val="00733A89"/>
    <w:rsid w:val="00733A9C"/>
    <w:rsid w:val="00736574"/>
    <w:rsid w:val="007367E0"/>
    <w:rsid w:val="00737215"/>
    <w:rsid w:val="00741117"/>
    <w:rsid w:val="00743432"/>
    <w:rsid w:val="007539B2"/>
    <w:rsid w:val="00754905"/>
    <w:rsid w:val="00755E7F"/>
    <w:rsid w:val="00760038"/>
    <w:rsid w:val="00762EE0"/>
    <w:rsid w:val="00764A55"/>
    <w:rsid w:val="00765C41"/>
    <w:rsid w:val="00766503"/>
    <w:rsid w:val="007668E3"/>
    <w:rsid w:val="00771100"/>
    <w:rsid w:val="007759DD"/>
    <w:rsid w:val="0078609F"/>
    <w:rsid w:val="0078768C"/>
    <w:rsid w:val="00787E45"/>
    <w:rsid w:val="007917BA"/>
    <w:rsid w:val="007932BA"/>
    <w:rsid w:val="007A0625"/>
    <w:rsid w:val="007A5C6F"/>
    <w:rsid w:val="007A62DF"/>
    <w:rsid w:val="007B1250"/>
    <w:rsid w:val="007B1261"/>
    <w:rsid w:val="007B5495"/>
    <w:rsid w:val="007C3438"/>
    <w:rsid w:val="007D15A9"/>
    <w:rsid w:val="007D2462"/>
    <w:rsid w:val="007D338F"/>
    <w:rsid w:val="007D3DA1"/>
    <w:rsid w:val="007D4241"/>
    <w:rsid w:val="007D4317"/>
    <w:rsid w:val="007D4EA3"/>
    <w:rsid w:val="007E649C"/>
    <w:rsid w:val="007F07A8"/>
    <w:rsid w:val="007F1CFF"/>
    <w:rsid w:val="007F5DD5"/>
    <w:rsid w:val="00804964"/>
    <w:rsid w:val="00804B3E"/>
    <w:rsid w:val="00807FE2"/>
    <w:rsid w:val="00821A1B"/>
    <w:rsid w:val="008262E9"/>
    <w:rsid w:val="00827E69"/>
    <w:rsid w:val="00835C4D"/>
    <w:rsid w:val="00843F48"/>
    <w:rsid w:val="008446F3"/>
    <w:rsid w:val="00851423"/>
    <w:rsid w:val="00857848"/>
    <w:rsid w:val="00862BD4"/>
    <w:rsid w:val="00865000"/>
    <w:rsid w:val="008654B6"/>
    <w:rsid w:val="00866285"/>
    <w:rsid w:val="0087139C"/>
    <w:rsid w:val="00872D1B"/>
    <w:rsid w:val="00875460"/>
    <w:rsid w:val="00880E83"/>
    <w:rsid w:val="0088539B"/>
    <w:rsid w:val="00892F28"/>
    <w:rsid w:val="00895253"/>
    <w:rsid w:val="008A0C5F"/>
    <w:rsid w:val="008A3DEA"/>
    <w:rsid w:val="008A4EB9"/>
    <w:rsid w:val="008A6193"/>
    <w:rsid w:val="008A74C0"/>
    <w:rsid w:val="008B1694"/>
    <w:rsid w:val="008B3907"/>
    <w:rsid w:val="008B4D0C"/>
    <w:rsid w:val="008C22E6"/>
    <w:rsid w:val="008C22F7"/>
    <w:rsid w:val="008C4B27"/>
    <w:rsid w:val="008C7F2A"/>
    <w:rsid w:val="008D4B08"/>
    <w:rsid w:val="008E1836"/>
    <w:rsid w:val="008E1B6A"/>
    <w:rsid w:val="008E36F8"/>
    <w:rsid w:val="008E46B2"/>
    <w:rsid w:val="008E583C"/>
    <w:rsid w:val="008E682C"/>
    <w:rsid w:val="008E78A1"/>
    <w:rsid w:val="008F4B82"/>
    <w:rsid w:val="008F589F"/>
    <w:rsid w:val="008F76A8"/>
    <w:rsid w:val="009053C7"/>
    <w:rsid w:val="00906238"/>
    <w:rsid w:val="00907EF9"/>
    <w:rsid w:val="00907FDB"/>
    <w:rsid w:val="0091295C"/>
    <w:rsid w:val="00914D58"/>
    <w:rsid w:val="00914DED"/>
    <w:rsid w:val="00921F47"/>
    <w:rsid w:val="009228AB"/>
    <w:rsid w:val="009232B2"/>
    <w:rsid w:val="00926C1D"/>
    <w:rsid w:val="0093085B"/>
    <w:rsid w:val="00931C57"/>
    <w:rsid w:val="009347A5"/>
    <w:rsid w:val="00940AE0"/>
    <w:rsid w:val="00942257"/>
    <w:rsid w:val="009471BF"/>
    <w:rsid w:val="00950E4E"/>
    <w:rsid w:val="009529BD"/>
    <w:rsid w:val="009533B4"/>
    <w:rsid w:val="00954817"/>
    <w:rsid w:val="00964807"/>
    <w:rsid w:val="0096655C"/>
    <w:rsid w:val="00970BAB"/>
    <w:rsid w:val="00970BBD"/>
    <w:rsid w:val="00971D93"/>
    <w:rsid w:val="00991B41"/>
    <w:rsid w:val="009A0DA5"/>
    <w:rsid w:val="009A44D3"/>
    <w:rsid w:val="009B13D4"/>
    <w:rsid w:val="009B1F6B"/>
    <w:rsid w:val="009B562D"/>
    <w:rsid w:val="009C0D12"/>
    <w:rsid w:val="009C192E"/>
    <w:rsid w:val="009C2D59"/>
    <w:rsid w:val="009D1C92"/>
    <w:rsid w:val="009D6819"/>
    <w:rsid w:val="009D6A46"/>
    <w:rsid w:val="009D6D1C"/>
    <w:rsid w:val="009D74FD"/>
    <w:rsid w:val="009E0CF9"/>
    <w:rsid w:val="009E531B"/>
    <w:rsid w:val="009E5784"/>
    <w:rsid w:val="009E6C56"/>
    <w:rsid w:val="009E7DCF"/>
    <w:rsid w:val="009F22E5"/>
    <w:rsid w:val="009F2FD3"/>
    <w:rsid w:val="009F4A56"/>
    <w:rsid w:val="009F4E65"/>
    <w:rsid w:val="00A006A5"/>
    <w:rsid w:val="00A05942"/>
    <w:rsid w:val="00A07BEC"/>
    <w:rsid w:val="00A10195"/>
    <w:rsid w:val="00A12F42"/>
    <w:rsid w:val="00A25AB5"/>
    <w:rsid w:val="00A264BE"/>
    <w:rsid w:val="00A272CA"/>
    <w:rsid w:val="00A3052C"/>
    <w:rsid w:val="00A32B8A"/>
    <w:rsid w:val="00A33051"/>
    <w:rsid w:val="00A407AD"/>
    <w:rsid w:val="00A40923"/>
    <w:rsid w:val="00A41C05"/>
    <w:rsid w:val="00A42426"/>
    <w:rsid w:val="00A47815"/>
    <w:rsid w:val="00A514B7"/>
    <w:rsid w:val="00A536F8"/>
    <w:rsid w:val="00A54A0B"/>
    <w:rsid w:val="00A65FD4"/>
    <w:rsid w:val="00A81198"/>
    <w:rsid w:val="00A81E48"/>
    <w:rsid w:val="00A82035"/>
    <w:rsid w:val="00A8527B"/>
    <w:rsid w:val="00A90D77"/>
    <w:rsid w:val="00A915F4"/>
    <w:rsid w:val="00A91EED"/>
    <w:rsid w:val="00A92E07"/>
    <w:rsid w:val="00AA0B3A"/>
    <w:rsid w:val="00AA6EB4"/>
    <w:rsid w:val="00AA7099"/>
    <w:rsid w:val="00AA767D"/>
    <w:rsid w:val="00AB0CC9"/>
    <w:rsid w:val="00AC3FF6"/>
    <w:rsid w:val="00AC71C1"/>
    <w:rsid w:val="00AC74D5"/>
    <w:rsid w:val="00AD1E60"/>
    <w:rsid w:val="00AD73EC"/>
    <w:rsid w:val="00AE01BD"/>
    <w:rsid w:val="00AE5BC7"/>
    <w:rsid w:val="00AE630A"/>
    <w:rsid w:val="00AF2DDB"/>
    <w:rsid w:val="00AF5AAF"/>
    <w:rsid w:val="00AF7395"/>
    <w:rsid w:val="00B046D8"/>
    <w:rsid w:val="00B07011"/>
    <w:rsid w:val="00B07259"/>
    <w:rsid w:val="00B13F4C"/>
    <w:rsid w:val="00B16219"/>
    <w:rsid w:val="00B16C59"/>
    <w:rsid w:val="00B257F8"/>
    <w:rsid w:val="00B277C9"/>
    <w:rsid w:val="00B33FDD"/>
    <w:rsid w:val="00B359CC"/>
    <w:rsid w:val="00B36107"/>
    <w:rsid w:val="00B405E8"/>
    <w:rsid w:val="00B41789"/>
    <w:rsid w:val="00B42DCE"/>
    <w:rsid w:val="00B46C03"/>
    <w:rsid w:val="00B52484"/>
    <w:rsid w:val="00B53BF7"/>
    <w:rsid w:val="00B55C91"/>
    <w:rsid w:val="00B60C6C"/>
    <w:rsid w:val="00B61627"/>
    <w:rsid w:val="00B619A9"/>
    <w:rsid w:val="00B65A9D"/>
    <w:rsid w:val="00B6668C"/>
    <w:rsid w:val="00B66D60"/>
    <w:rsid w:val="00B75CC8"/>
    <w:rsid w:val="00B75EDE"/>
    <w:rsid w:val="00B77D88"/>
    <w:rsid w:val="00B77E5E"/>
    <w:rsid w:val="00B77FAF"/>
    <w:rsid w:val="00B82713"/>
    <w:rsid w:val="00B837A5"/>
    <w:rsid w:val="00B84336"/>
    <w:rsid w:val="00B851B9"/>
    <w:rsid w:val="00B862BA"/>
    <w:rsid w:val="00B86453"/>
    <w:rsid w:val="00B90054"/>
    <w:rsid w:val="00B92C14"/>
    <w:rsid w:val="00BA0066"/>
    <w:rsid w:val="00BA455D"/>
    <w:rsid w:val="00BB69DB"/>
    <w:rsid w:val="00BC1B5D"/>
    <w:rsid w:val="00BC322E"/>
    <w:rsid w:val="00BC44CD"/>
    <w:rsid w:val="00BC48A6"/>
    <w:rsid w:val="00BC5A8B"/>
    <w:rsid w:val="00BE7978"/>
    <w:rsid w:val="00BF2FEC"/>
    <w:rsid w:val="00BF3EA8"/>
    <w:rsid w:val="00BF7647"/>
    <w:rsid w:val="00BF7C40"/>
    <w:rsid w:val="00C006DC"/>
    <w:rsid w:val="00C053CC"/>
    <w:rsid w:val="00C07DDB"/>
    <w:rsid w:val="00C15520"/>
    <w:rsid w:val="00C17B25"/>
    <w:rsid w:val="00C20D73"/>
    <w:rsid w:val="00C23481"/>
    <w:rsid w:val="00C36344"/>
    <w:rsid w:val="00C4115D"/>
    <w:rsid w:val="00C42A8F"/>
    <w:rsid w:val="00C43BDD"/>
    <w:rsid w:val="00C4649B"/>
    <w:rsid w:val="00C47778"/>
    <w:rsid w:val="00C5011E"/>
    <w:rsid w:val="00C50EE5"/>
    <w:rsid w:val="00C5240A"/>
    <w:rsid w:val="00C5398F"/>
    <w:rsid w:val="00C556F5"/>
    <w:rsid w:val="00C662BA"/>
    <w:rsid w:val="00C708A7"/>
    <w:rsid w:val="00C70E19"/>
    <w:rsid w:val="00C72574"/>
    <w:rsid w:val="00C7430C"/>
    <w:rsid w:val="00C75CE4"/>
    <w:rsid w:val="00C83176"/>
    <w:rsid w:val="00C85DA1"/>
    <w:rsid w:val="00C85FAF"/>
    <w:rsid w:val="00C866DB"/>
    <w:rsid w:val="00C9071C"/>
    <w:rsid w:val="00C908FF"/>
    <w:rsid w:val="00C9361C"/>
    <w:rsid w:val="00C93F22"/>
    <w:rsid w:val="00C9561D"/>
    <w:rsid w:val="00C97BD3"/>
    <w:rsid w:val="00CA39EF"/>
    <w:rsid w:val="00CA521F"/>
    <w:rsid w:val="00CB0493"/>
    <w:rsid w:val="00CB17FF"/>
    <w:rsid w:val="00CB1987"/>
    <w:rsid w:val="00CB1ED7"/>
    <w:rsid w:val="00CC167C"/>
    <w:rsid w:val="00CC52D9"/>
    <w:rsid w:val="00CD6647"/>
    <w:rsid w:val="00CE4B73"/>
    <w:rsid w:val="00CF02A0"/>
    <w:rsid w:val="00CF4A84"/>
    <w:rsid w:val="00CF70BB"/>
    <w:rsid w:val="00D0327F"/>
    <w:rsid w:val="00D035E6"/>
    <w:rsid w:val="00D074DB"/>
    <w:rsid w:val="00D139CF"/>
    <w:rsid w:val="00D17EE1"/>
    <w:rsid w:val="00D2621B"/>
    <w:rsid w:val="00D26486"/>
    <w:rsid w:val="00D33E2A"/>
    <w:rsid w:val="00D37E7F"/>
    <w:rsid w:val="00D42D1B"/>
    <w:rsid w:val="00D47AD7"/>
    <w:rsid w:val="00D51529"/>
    <w:rsid w:val="00D5157F"/>
    <w:rsid w:val="00D54270"/>
    <w:rsid w:val="00D65B1E"/>
    <w:rsid w:val="00D85218"/>
    <w:rsid w:val="00D915B1"/>
    <w:rsid w:val="00DA299D"/>
    <w:rsid w:val="00DA5A85"/>
    <w:rsid w:val="00DA65C4"/>
    <w:rsid w:val="00DA69E0"/>
    <w:rsid w:val="00DB30B2"/>
    <w:rsid w:val="00DC08E3"/>
    <w:rsid w:val="00DC48EA"/>
    <w:rsid w:val="00DC76EE"/>
    <w:rsid w:val="00DD0B01"/>
    <w:rsid w:val="00DD2BE0"/>
    <w:rsid w:val="00DD3913"/>
    <w:rsid w:val="00DE4447"/>
    <w:rsid w:val="00DE5DA2"/>
    <w:rsid w:val="00DE6543"/>
    <w:rsid w:val="00DE76CE"/>
    <w:rsid w:val="00DF0033"/>
    <w:rsid w:val="00DF087E"/>
    <w:rsid w:val="00DF6081"/>
    <w:rsid w:val="00DF72FA"/>
    <w:rsid w:val="00E00694"/>
    <w:rsid w:val="00E026BF"/>
    <w:rsid w:val="00E07B1B"/>
    <w:rsid w:val="00E10E71"/>
    <w:rsid w:val="00E11853"/>
    <w:rsid w:val="00E139F3"/>
    <w:rsid w:val="00E251A1"/>
    <w:rsid w:val="00E314A9"/>
    <w:rsid w:val="00E343E5"/>
    <w:rsid w:val="00E52A86"/>
    <w:rsid w:val="00E53351"/>
    <w:rsid w:val="00E54B47"/>
    <w:rsid w:val="00E553BF"/>
    <w:rsid w:val="00E55D93"/>
    <w:rsid w:val="00E61294"/>
    <w:rsid w:val="00E61C2E"/>
    <w:rsid w:val="00E641A7"/>
    <w:rsid w:val="00E7237C"/>
    <w:rsid w:val="00E77C46"/>
    <w:rsid w:val="00E850DB"/>
    <w:rsid w:val="00E86CE8"/>
    <w:rsid w:val="00E87955"/>
    <w:rsid w:val="00E90455"/>
    <w:rsid w:val="00E90E82"/>
    <w:rsid w:val="00E9216D"/>
    <w:rsid w:val="00E92E88"/>
    <w:rsid w:val="00EA00CB"/>
    <w:rsid w:val="00EA1BAA"/>
    <w:rsid w:val="00EA3FCD"/>
    <w:rsid w:val="00EA42A0"/>
    <w:rsid w:val="00EB6714"/>
    <w:rsid w:val="00EC0A68"/>
    <w:rsid w:val="00EC37D7"/>
    <w:rsid w:val="00EC5006"/>
    <w:rsid w:val="00ED16C8"/>
    <w:rsid w:val="00ED414E"/>
    <w:rsid w:val="00ED49C3"/>
    <w:rsid w:val="00ED6CE8"/>
    <w:rsid w:val="00ED7AA6"/>
    <w:rsid w:val="00EE2A56"/>
    <w:rsid w:val="00EE3818"/>
    <w:rsid w:val="00EF2446"/>
    <w:rsid w:val="00EF2644"/>
    <w:rsid w:val="00EF4861"/>
    <w:rsid w:val="00F13DA2"/>
    <w:rsid w:val="00F163DD"/>
    <w:rsid w:val="00F2215F"/>
    <w:rsid w:val="00F22264"/>
    <w:rsid w:val="00F2564D"/>
    <w:rsid w:val="00F32D93"/>
    <w:rsid w:val="00F35B05"/>
    <w:rsid w:val="00F37426"/>
    <w:rsid w:val="00F413D9"/>
    <w:rsid w:val="00F42121"/>
    <w:rsid w:val="00F4553D"/>
    <w:rsid w:val="00F5135F"/>
    <w:rsid w:val="00F51F78"/>
    <w:rsid w:val="00F622F2"/>
    <w:rsid w:val="00F6366A"/>
    <w:rsid w:val="00F74922"/>
    <w:rsid w:val="00F765CA"/>
    <w:rsid w:val="00F86F47"/>
    <w:rsid w:val="00F87457"/>
    <w:rsid w:val="00F90B64"/>
    <w:rsid w:val="00F95869"/>
    <w:rsid w:val="00F95DA8"/>
    <w:rsid w:val="00FA3160"/>
    <w:rsid w:val="00FB025D"/>
    <w:rsid w:val="00FB2566"/>
    <w:rsid w:val="00FB2F0F"/>
    <w:rsid w:val="00FB5086"/>
    <w:rsid w:val="00FB5411"/>
    <w:rsid w:val="00FB6392"/>
    <w:rsid w:val="00FC01FE"/>
    <w:rsid w:val="00FD3C70"/>
    <w:rsid w:val="00FD6820"/>
    <w:rsid w:val="00FE0DBE"/>
    <w:rsid w:val="00FE12D8"/>
    <w:rsid w:val="00FF6673"/>
    <w:rsid w:val="00FF7C02"/>
    <w:rsid w:val="024801E3"/>
    <w:rsid w:val="05C6E76D"/>
    <w:rsid w:val="06B0A5F6"/>
    <w:rsid w:val="077074CD"/>
    <w:rsid w:val="091380A3"/>
    <w:rsid w:val="0939C640"/>
    <w:rsid w:val="0A56DE82"/>
    <w:rsid w:val="0AF6E45E"/>
    <w:rsid w:val="0B8C4446"/>
    <w:rsid w:val="0B944AA9"/>
    <w:rsid w:val="0CA8A250"/>
    <w:rsid w:val="0CB1E18E"/>
    <w:rsid w:val="0D3EF9DE"/>
    <w:rsid w:val="0D6B4503"/>
    <w:rsid w:val="0E693FCC"/>
    <w:rsid w:val="119FA6F8"/>
    <w:rsid w:val="11AE3A25"/>
    <w:rsid w:val="11E70FCD"/>
    <w:rsid w:val="127BAFCA"/>
    <w:rsid w:val="1349698D"/>
    <w:rsid w:val="13EC410B"/>
    <w:rsid w:val="14CB189F"/>
    <w:rsid w:val="1672B39B"/>
    <w:rsid w:val="170AAFC6"/>
    <w:rsid w:val="171FDDB7"/>
    <w:rsid w:val="1A0CC88E"/>
    <w:rsid w:val="1A16A0EB"/>
    <w:rsid w:val="1B6A2A00"/>
    <w:rsid w:val="1BC2065A"/>
    <w:rsid w:val="1BE714E1"/>
    <w:rsid w:val="1CCB5849"/>
    <w:rsid w:val="1D766EB1"/>
    <w:rsid w:val="1E5D3DAD"/>
    <w:rsid w:val="1EAA5ABC"/>
    <w:rsid w:val="1EF296F4"/>
    <w:rsid w:val="1F32B5A3"/>
    <w:rsid w:val="1F5BE692"/>
    <w:rsid w:val="212F6A06"/>
    <w:rsid w:val="226EED0F"/>
    <w:rsid w:val="22B68A8D"/>
    <w:rsid w:val="24931DDC"/>
    <w:rsid w:val="27214416"/>
    <w:rsid w:val="28B68D78"/>
    <w:rsid w:val="291AD87F"/>
    <w:rsid w:val="29223281"/>
    <w:rsid w:val="297BD9A4"/>
    <w:rsid w:val="2A4A0E9A"/>
    <w:rsid w:val="2AF80CB3"/>
    <w:rsid w:val="2B3CC1DB"/>
    <w:rsid w:val="2DC0A274"/>
    <w:rsid w:val="2FBEB64E"/>
    <w:rsid w:val="31534AEE"/>
    <w:rsid w:val="33D47300"/>
    <w:rsid w:val="3520EB78"/>
    <w:rsid w:val="353576F0"/>
    <w:rsid w:val="35619F42"/>
    <w:rsid w:val="37C589E7"/>
    <w:rsid w:val="37D83C4C"/>
    <w:rsid w:val="380F3F67"/>
    <w:rsid w:val="39B8A32C"/>
    <w:rsid w:val="3C5DCEE6"/>
    <w:rsid w:val="3E3AAD95"/>
    <w:rsid w:val="3E869B77"/>
    <w:rsid w:val="3F264D9B"/>
    <w:rsid w:val="40502C04"/>
    <w:rsid w:val="4083F0CF"/>
    <w:rsid w:val="40C48BA3"/>
    <w:rsid w:val="42B96BED"/>
    <w:rsid w:val="42C9FB4F"/>
    <w:rsid w:val="4575A4F6"/>
    <w:rsid w:val="46BDDC04"/>
    <w:rsid w:val="46C2CF9C"/>
    <w:rsid w:val="4740FE36"/>
    <w:rsid w:val="497D8E6D"/>
    <w:rsid w:val="4BBC258F"/>
    <w:rsid w:val="4D6C5F4E"/>
    <w:rsid w:val="4DFCA207"/>
    <w:rsid w:val="4F5D9A50"/>
    <w:rsid w:val="4F910BAA"/>
    <w:rsid w:val="541BCC9A"/>
    <w:rsid w:val="545CAE76"/>
    <w:rsid w:val="5571F74E"/>
    <w:rsid w:val="576CA005"/>
    <w:rsid w:val="57E67288"/>
    <w:rsid w:val="58061CBA"/>
    <w:rsid w:val="5906DB5C"/>
    <w:rsid w:val="5BF8E5E7"/>
    <w:rsid w:val="5C9F1DB6"/>
    <w:rsid w:val="5D9B47EC"/>
    <w:rsid w:val="5E059C4C"/>
    <w:rsid w:val="5E645FAD"/>
    <w:rsid w:val="5F2008F4"/>
    <w:rsid w:val="5F83871E"/>
    <w:rsid w:val="5FC1BAE6"/>
    <w:rsid w:val="600B32A0"/>
    <w:rsid w:val="60721D57"/>
    <w:rsid w:val="60C5CE48"/>
    <w:rsid w:val="611BE502"/>
    <w:rsid w:val="61C0672E"/>
    <w:rsid w:val="647B2B65"/>
    <w:rsid w:val="654287C5"/>
    <w:rsid w:val="655040AB"/>
    <w:rsid w:val="655ECB16"/>
    <w:rsid w:val="66D08261"/>
    <w:rsid w:val="67924B87"/>
    <w:rsid w:val="69245982"/>
    <w:rsid w:val="6A040CE0"/>
    <w:rsid w:val="6A8493CB"/>
    <w:rsid w:val="6B111D9A"/>
    <w:rsid w:val="6B2CF8ED"/>
    <w:rsid w:val="6E13CF6D"/>
    <w:rsid w:val="6E9DE6CA"/>
    <w:rsid w:val="708ECB39"/>
    <w:rsid w:val="71A677E9"/>
    <w:rsid w:val="745FA565"/>
    <w:rsid w:val="74B53BB4"/>
    <w:rsid w:val="74C40A82"/>
    <w:rsid w:val="7611DE3C"/>
    <w:rsid w:val="7613B2F3"/>
    <w:rsid w:val="76F5D1BE"/>
    <w:rsid w:val="7715E3EC"/>
    <w:rsid w:val="7736BE5C"/>
    <w:rsid w:val="784E2A6B"/>
    <w:rsid w:val="790C6A33"/>
    <w:rsid w:val="7986612D"/>
    <w:rsid w:val="799043BF"/>
    <w:rsid w:val="79DCBCF6"/>
    <w:rsid w:val="7A53B238"/>
    <w:rsid w:val="7D313684"/>
    <w:rsid w:val="7D4BA976"/>
    <w:rsid w:val="7DB15EA7"/>
    <w:rsid w:val="7EBD6E02"/>
    <w:rsid w:val="7F1A8DD7"/>
    <w:rsid w:val="7F90D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F463B9B-49BC-4EA7-A7DD-A770E88F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uiPriority w:val="9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1"/>
    <w:uiPriority w:val="9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9"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4C93"/>
    <w:pPr>
      <w:keepNext/>
      <w:keepLines/>
      <w:spacing w:before="40" w:after="0"/>
      <w:outlineLvl w:val="5"/>
    </w:pPr>
    <w:rPr>
      <w:i/>
      <w:iCs/>
      <w:color w:val="595959"/>
      <w:sz w:val="20"/>
      <w:szCs w:val="2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4C93"/>
    <w:pPr>
      <w:keepNext/>
      <w:keepLines/>
      <w:spacing w:before="40" w:after="0"/>
      <w:outlineLvl w:val="6"/>
    </w:pPr>
    <w:rPr>
      <w:color w:val="595959"/>
      <w:sz w:val="20"/>
      <w:szCs w:val="2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4C93"/>
    <w:pPr>
      <w:keepNext/>
      <w:keepLines/>
      <w:spacing w:before="40" w:after="0"/>
      <w:outlineLvl w:val="7"/>
    </w:pPr>
    <w:rPr>
      <w:i/>
      <w:iCs/>
      <w:color w:val="272727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4C93"/>
    <w:pPr>
      <w:keepNext/>
      <w:keepLines/>
      <w:spacing w:before="40" w:after="0"/>
      <w:outlineLvl w:val="8"/>
    </w:pPr>
    <w:rPr>
      <w:color w:val="272727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1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1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uiPriority w:val="9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1">
    <w:name w:val="Sidfot Char1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9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1">
    <w:name w:val="Rubrik 3 Char1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9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1">
    <w:name w:val="Sidhuvud Char1"/>
    <w:basedOn w:val="Standardstycketeckensnitt"/>
    <w:link w:val="Sidhuvud"/>
    <w:uiPriority w:val="99"/>
    <w:rsid w:val="00133A0F"/>
    <w:rPr>
      <w:sz w:val="24"/>
      <w:szCs w:val="24"/>
    </w:rPr>
  </w:style>
  <w:style w:type="numbering" w:customStyle="1" w:styleId="Ingenlista1">
    <w:name w:val="Ingen lista1"/>
    <w:next w:val="Ingenlista"/>
    <w:uiPriority w:val="99"/>
    <w:semiHidden/>
    <w:unhideWhenUsed/>
    <w:rsid w:val="00B07011"/>
  </w:style>
  <w:style w:type="paragraph" w:customStyle="1" w:styleId="1">
    <w:name w:val="1"/>
    <w:link w:val="BrdtextChar"/>
    <w:unhideWhenUsed/>
    <w:rsid w:val="00B07011"/>
    <w:pPr>
      <w:numPr>
        <w:numId w:val="1"/>
      </w:numPr>
      <w:tabs>
        <w:tab w:val="clear" w:pos="360"/>
      </w:tabs>
      <w:ind w:left="0" w:firstLine="0"/>
    </w:pPr>
    <w:rPr>
      <w:rFonts w:ascii="Arial" w:hAnsi="Arial"/>
      <w:sz w:val="24"/>
    </w:rPr>
  </w:style>
  <w:style w:type="character" w:customStyle="1" w:styleId="SidhuvudChar">
    <w:name w:val="Sidhuvud Char"/>
    <w:uiPriority w:val="99"/>
    <w:rsid w:val="00B07011"/>
    <w:rPr>
      <w:rFonts w:ascii="Times New Roman Fet" w:hAnsi="Times New Roman Fet"/>
      <w:b/>
      <w:noProof/>
      <w:lang w:val="sv-SE" w:eastAsia="sv-SE" w:bidi="ar-SA"/>
    </w:rPr>
  </w:style>
  <w:style w:type="character" w:customStyle="1" w:styleId="SidfotChar">
    <w:name w:val="Sidfot Char"/>
    <w:uiPriority w:val="99"/>
    <w:rsid w:val="00B07011"/>
    <w:rPr>
      <w:caps/>
      <w:sz w:val="16"/>
      <w:lang w:val="sv-SE" w:eastAsia="sv-SE" w:bidi="ar-SA"/>
    </w:rPr>
  </w:style>
  <w:style w:type="character" w:customStyle="1" w:styleId="Rubrik3Char">
    <w:name w:val="Rubrik 3 Char"/>
    <w:uiPriority w:val="9"/>
    <w:rsid w:val="00B07011"/>
    <w:rPr>
      <w:rFonts w:ascii="Arial" w:hAnsi="Arial" w:cs="Arial"/>
      <w:b/>
      <w:bCs/>
      <w:sz w:val="24"/>
      <w:szCs w:val="26"/>
      <w:lang w:val="sv-SE" w:eastAsia="sv-SE" w:bidi="ar-SA"/>
    </w:rPr>
  </w:style>
  <w:style w:type="paragraph" w:customStyle="1" w:styleId="Diarienummer">
    <w:name w:val="Diarienummer"/>
    <w:basedOn w:val="Normal"/>
    <w:next w:val="Normal"/>
    <w:rsid w:val="00B07011"/>
    <w:pPr>
      <w:spacing w:after="0" w:line="360" w:lineRule="auto"/>
      <w:ind w:left="0" w:right="-425"/>
    </w:pPr>
    <w:rPr>
      <w:rFonts w:ascii="Arial" w:hAnsi="Arial"/>
      <w:szCs w:val="22"/>
    </w:rPr>
  </w:style>
  <w:style w:type="paragraph" w:customStyle="1" w:styleId="Punktlistaindrag">
    <w:name w:val="Punktlista indrag"/>
    <w:basedOn w:val="Normal"/>
    <w:rsid w:val="00B07011"/>
    <w:pPr>
      <w:numPr>
        <w:numId w:val="11"/>
      </w:numPr>
      <w:spacing w:after="0" w:line="240" w:lineRule="auto"/>
      <w:ind w:right="0"/>
    </w:pPr>
  </w:style>
  <w:style w:type="paragraph" w:customStyle="1" w:styleId="Strecklista">
    <w:name w:val="Strecklista"/>
    <w:basedOn w:val="Normal"/>
    <w:rsid w:val="00B07011"/>
    <w:pPr>
      <w:numPr>
        <w:numId w:val="8"/>
      </w:numPr>
      <w:spacing w:after="0" w:line="240" w:lineRule="auto"/>
      <w:ind w:right="0"/>
    </w:pPr>
  </w:style>
  <w:style w:type="paragraph" w:customStyle="1" w:styleId="Numreradlistaindrag">
    <w:name w:val="Numrerad lista indrag"/>
    <w:basedOn w:val="Normal"/>
    <w:rsid w:val="00B07011"/>
    <w:pPr>
      <w:numPr>
        <w:numId w:val="12"/>
      </w:numPr>
      <w:spacing w:after="0" w:line="240" w:lineRule="auto"/>
      <w:ind w:right="0"/>
    </w:pPr>
  </w:style>
  <w:style w:type="character" w:customStyle="1" w:styleId="BrdtextChar">
    <w:name w:val="Brödtext Char"/>
    <w:link w:val="1"/>
    <w:rsid w:val="00B07011"/>
    <w:rPr>
      <w:rFonts w:ascii="Arial" w:hAnsi="Arial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0701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0701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07011"/>
  </w:style>
  <w:style w:type="paragraph" w:styleId="Numreradlista">
    <w:name w:val="List Number"/>
    <w:basedOn w:val="Normal"/>
    <w:uiPriority w:val="99"/>
    <w:semiHidden/>
    <w:unhideWhenUsed/>
    <w:rsid w:val="00B07011"/>
    <w:pPr>
      <w:tabs>
        <w:tab w:val="num" w:pos="360"/>
      </w:tabs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B07011"/>
    <w:rPr>
      <w:color w:val="9EA2A2" w:themeColor="followedHyperlink"/>
      <w:u w:val="single"/>
    </w:rPr>
  </w:style>
  <w:style w:type="paragraph" w:styleId="Brdtext">
    <w:name w:val="Body Text"/>
    <w:basedOn w:val="Normal"/>
    <w:link w:val="BrdtextChar1"/>
    <w:semiHidden/>
    <w:unhideWhenUsed/>
    <w:qFormat/>
    <w:rsid w:val="00B07011"/>
  </w:style>
  <w:style w:type="character" w:customStyle="1" w:styleId="BrdtextChar1">
    <w:name w:val="Brödtext Char1"/>
    <w:basedOn w:val="Standardstycketeckensnitt"/>
    <w:link w:val="Brdtext"/>
    <w:semiHidden/>
    <w:rsid w:val="00B07011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B0701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10C97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510C97"/>
  </w:style>
  <w:style w:type="character" w:customStyle="1" w:styleId="eop">
    <w:name w:val="eop"/>
    <w:basedOn w:val="Standardstycketeckensnitt"/>
    <w:rsid w:val="00510C97"/>
  </w:style>
  <w:style w:type="numbering" w:customStyle="1" w:styleId="Ingenlista2">
    <w:name w:val="Ingen lista2"/>
    <w:next w:val="Ingenlista"/>
    <w:uiPriority w:val="99"/>
    <w:semiHidden/>
    <w:unhideWhenUsed/>
    <w:rsid w:val="00694F32"/>
  </w:style>
  <w:style w:type="paragraph" w:customStyle="1" w:styleId="msonormal0">
    <w:name w:val="msonormal"/>
    <w:basedOn w:val="Normal"/>
    <w:rsid w:val="00694F32"/>
    <w:pPr>
      <w:spacing w:before="100" w:beforeAutospacing="1" w:after="100" w:afterAutospacing="1" w:line="240" w:lineRule="auto"/>
      <w:ind w:left="0" w:right="0"/>
    </w:pPr>
  </w:style>
  <w:style w:type="paragraph" w:customStyle="1" w:styleId="xl16">
    <w:name w:val="xl16"/>
    <w:basedOn w:val="Normal"/>
    <w:rsid w:val="00694F32"/>
    <w:pPr>
      <w:spacing w:before="100" w:beforeAutospacing="1" w:after="100" w:afterAutospacing="1" w:line="240" w:lineRule="auto"/>
      <w:ind w:left="0" w:right="0"/>
    </w:pPr>
    <w:rPr>
      <w:b/>
      <w:bCs/>
      <w:sz w:val="40"/>
      <w:szCs w:val="40"/>
    </w:rPr>
  </w:style>
  <w:style w:type="paragraph" w:customStyle="1" w:styleId="xl17">
    <w:name w:val="xl17"/>
    <w:basedOn w:val="Normal"/>
    <w:rsid w:val="00694F32"/>
    <w:pPr>
      <w:spacing w:before="100" w:beforeAutospacing="1" w:after="100" w:afterAutospacing="1" w:line="240" w:lineRule="auto"/>
      <w:ind w:left="0" w:right="0"/>
    </w:pPr>
  </w:style>
  <w:style w:type="paragraph" w:customStyle="1" w:styleId="xl18">
    <w:name w:val="xl18"/>
    <w:basedOn w:val="Normal"/>
    <w:rsid w:val="00694F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/>
    </w:pPr>
  </w:style>
  <w:style w:type="paragraph" w:customStyle="1" w:styleId="xl19">
    <w:name w:val="xl19"/>
    <w:basedOn w:val="Normal"/>
    <w:rsid w:val="00694F32"/>
    <w:pPr>
      <w:spacing w:before="100" w:beforeAutospacing="1" w:after="100" w:afterAutospacing="1" w:line="240" w:lineRule="auto"/>
      <w:ind w:left="0" w:right="0"/>
    </w:pPr>
    <w:rPr>
      <w:b/>
      <w:bCs/>
    </w:rPr>
  </w:style>
  <w:style w:type="paragraph" w:customStyle="1" w:styleId="xl20">
    <w:name w:val="xl20"/>
    <w:basedOn w:val="Normal"/>
    <w:rsid w:val="00694F32"/>
    <w:pPr>
      <w:spacing w:before="100" w:beforeAutospacing="1" w:after="100" w:afterAutospacing="1" w:line="240" w:lineRule="auto"/>
      <w:ind w:left="0" w:right="0"/>
    </w:pPr>
    <w:rPr>
      <w:b/>
      <w:bCs/>
      <w:sz w:val="28"/>
      <w:szCs w:val="28"/>
    </w:rPr>
  </w:style>
  <w:style w:type="paragraph" w:customStyle="1" w:styleId="xl21">
    <w:name w:val="xl21"/>
    <w:basedOn w:val="Normal"/>
    <w:rsid w:val="00694F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/>
    </w:pPr>
  </w:style>
  <w:style w:type="paragraph" w:customStyle="1" w:styleId="xl22">
    <w:name w:val="xl22"/>
    <w:basedOn w:val="Normal"/>
    <w:rsid w:val="00694F32"/>
    <w:pPr>
      <w:spacing w:before="100" w:beforeAutospacing="1" w:after="100" w:afterAutospacing="1" w:line="240" w:lineRule="auto"/>
      <w:ind w:left="0" w:right="0"/>
    </w:pPr>
    <w:rPr>
      <w:b/>
      <w:bCs/>
      <w:sz w:val="28"/>
      <w:szCs w:val="28"/>
    </w:rPr>
  </w:style>
  <w:style w:type="numbering" w:customStyle="1" w:styleId="Ingenlista3">
    <w:name w:val="Ingen lista3"/>
    <w:next w:val="Ingenlista"/>
    <w:uiPriority w:val="99"/>
    <w:semiHidden/>
    <w:unhideWhenUsed/>
    <w:rsid w:val="00630E4D"/>
  </w:style>
  <w:style w:type="paragraph" w:customStyle="1" w:styleId="xl65">
    <w:name w:val="xl65"/>
    <w:basedOn w:val="Normal"/>
    <w:rsid w:val="005B0E8C"/>
    <w:pPr>
      <w:spacing w:before="100" w:beforeAutospacing="1" w:after="100" w:afterAutospacing="1" w:line="240" w:lineRule="auto"/>
      <w:ind w:left="0" w:right="0"/>
    </w:pPr>
  </w:style>
  <w:style w:type="paragraph" w:customStyle="1" w:styleId="xl66">
    <w:name w:val="xl66"/>
    <w:basedOn w:val="Normal"/>
    <w:rsid w:val="005B0E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/>
    </w:pPr>
  </w:style>
  <w:style w:type="paragraph" w:customStyle="1" w:styleId="xl67">
    <w:name w:val="xl67"/>
    <w:basedOn w:val="Normal"/>
    <w:rsid w:val="005B0E8C"/>
    <w:pPr>
      <w:spacing w:before="100" w:beforeAutospacing="1" w:after="100" w:afterAutospacing="1" w:line="240" w:lineRule="auto"/>
      <w:ind w:left="0" w:right="0"/>
    </w:pPr>
    <w:rPr>
      <w:b/>
      <w:bCs/>
    </w:rPr>
  </w:style>
  <w:style w:type="paragraph" w:customStyle="1" w:styleId="xl68">
    <w:name w:val="xl68"/>
    <w:basedOn w:val="Normal"/>
    <w:rsid w:val="005B0E8C"/>
    <w:pPr>
      <w:spacing w:before="100" w:beforeAutospacing="1" w:after="100" w:afterAutospacing="1" w:line="240" w:lineRule="auto"/>
      <w:ind w:left="0" w:right="0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B0E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/>
    </w:pPr>
  </w:style>
  <w:style w:type="paragraph" w:customStyle="1" w:styleId="xl70">
    <w:name w:val="xl70"/>
    <w:basedOn w:val="Normal"/>
    <w:rsid w:val="005B0E8C"/>
    <w:pPr>
      <w:spacing w:before="100" w:beforeAutospacing="1" w:after="100" w:afterAutospacing="1" w:line="240" w:lineRule="auto"/>
      <w:ind w:left="0" w:right="0"/>
    </w:pPr>
    <w:rPr>
      <w:b/>
      <w:bCs/>
      <w:sz w:val="28"/>
      <w:szCs w:val="2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492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74922"/>
    <w:rPr>
      <w:b/>
      <w:bCs/>
    </w:rPr>
  </w:style>
  <w:style w:type="paragraph" w:customStyle="1" w:styleId="Rubrik61">
    <w:name w:val="Rubrik 61"/>
    <w:basedOn w:val="Normal"/>
    <w:next w:val="Normal"/>
    <w:uiPriority w:val="9"/>
    <w:semiHidden/>
    <w:unhideWhenUsed/>
    <w:qFormat/>
    <w:rsid w:val="00554C93"/>
    <w:pPr>
      <w:keepNext/>
      <w:keepLines/>
      <w:spacing w:before="40" w:after="0" w:line="259" w:lineRule="auto"/>
      <w:ind w:left="0" w:right="0"/>
      <w:outlineLvl w:val="5"/>
    </w:pPr>
    <w:rPr>
      <w:rFonts w:ascii="Aptos" w:hAnsi="Aptos"/>
      <w:i/>
      <w:iCs/>
      <w:color w:val="595959"/>
      <w:kern w:val="2"/>
      <w:sz w:val="22"/>
      <w:szCs w:val="22"/>
      <w:lang w:eastAsia="en-US"/>
      <w14:ligatures w14:val="standardContextual"/>
    </w:rPr>
  </w:style>
  <w:style w:type="paragraph" w:customStyle="1" w:styleId="Rubrik71">
    <w:name w:val="Rubrik 71"/>
    <w:basedOn w:val="Normal"/>
    <w:next w:val="Normal"/>
    <w:uiPriority w:val="9"/>
    <w:semiHidden/>
    <w:unhideWhenUsed/>
    <w:qFormat/>
    <w:rsid w:val="00554C93"/>
    <w:pPr>
      <w:keepNext/>
      <w:keepLines/>
      <w:spacing w:before="40" w:after="0" w:line="259" w:lineRule="auto"/>
      <w:ind w:left="0" w:right="0"/>
      <w:outlineLvl w:val="6"/>
    </w:pPr>
    <w:rPr>
      <w:rFonts w:ascii="Aptos" w:hAnsi="Aptos"/>
      <w:color w:val="595959"/>
      <w:kern w:val="2"/>
      <w:sz w:val="22"/>
      <w:szCs w:val="22"/>
      <w:lang w:eastAsia="en-US"/>
      <w14:ligatures w14:val="standardContextual"/>
    </w:rPr>
  </w:style>
  <w:style w:type="paragraph" w:customStyle="1" w:styleId="Rubrik81">
    <w:name w:val="Rubrik 81"/>
    <w:basedOn w:val="Normal"/>
    <w:next w:val="Normal"/>
    <w:uiPriority w:val="9"/>
    <w:semiHidden/>
    <w:unhideWhenUsed/>
    <w:qFormat/>
    <w:rsid w:val="00554C93"/>
    <w:pPr>
      <w:keepNext/>
      <w:keepLines/>
      <w:spacing w:after="0" w:line="259" w:lineRule="auto"/>
      <w:ind w:left="0" w:right="0"/>
      <w:outlineLvl w:val="7"/>
    </w:pPr>
    <w:rPr>
      <w:rFonts w:ascii="Aptos" w:hAnsi="Aptos"/>
      <w:i/>
      <w:iCs/>
      <w:color w:val="272727"/>
      <w:kern w:val="2"/>
      <w:sz w:val="22"/>
      <w:szCs w:val="22"/>
      <w:lang w:eastAsia="en-US"/>
      <w14:ligatures w14:val="standardContextual"/>
    </w:rPr>
  </w:style>
  <w:style w:type="paragraph" w:customStyle="1" w:styleId="Rubrik91">
    <w:name w:val="Rubrik 91"/>
    <w:basedOn w:val="Normal"/>
    <w:next w:val="Normal"/>
    <w:uiPriority w:val="9"/>
    <w:semiHidden/>
    <w:unhideWhenUsed/>
    <w:qFormat/>
    <w:rsid w:val="00554C93"/>
    <w:pPr>
      <w:keepNext/>
      <w:keepLines/>
      <w:spacing w:after="0" w:line="259" w:lineRule="auto"/>
      <w:ind w:left="0" w:right="0"/>
      <w:outlineLvl w:val="8"/>
    </w:pPr>
    <w:rPr>
      <w:rFonts w:ascii="Aptos" w:hAnsi="Aptos"/>
      <w:color w:val="272727"/>
      <w:kern w:val="2"/>
      <w:sz w:val="22"/>
      <w:szCs w:val="22"/>
      <w:lang w:eastAsia="en-US"/>
      <w14:ligatures w14:val="standardContextual"/>
    </w:rPr>
  </w:style>
  <w:style w:type="numbering" w:customStyle="1" w:styleId="Ingenlista4">
    <w:name w:val="Ingen lista4"/>
    <w:next w:val="Ingenlista"/>
    <w:uiPriority w:val="99"/>
    <w:semiHidden/>
    <w:unhideWhenUsed/>
    <w:rsid w:val="00554C93"/>
  </w:style>
  <w:style w:type="character" w:customStyle="1" w:styleId="Rubrik6Char">
    <w:name w:val="Rubrik 6 Char"/>
    <w:basedOn w:val="Standardstycketeckensnitt"/>
    <w:link w:val="Rubrik6"/>
    <w:uiPriority w:val="9"/>
    <w:semiHidden/>
    <w:rsid w:val="00554C93"/>
    <w:rPr>
      <w:rFonts w:eastAsia="Times New Roman" w:cs="Times New Roman"/>
      <w:i/>
      <w:iCs/>
      <w:color w:val="595959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4C93"/>
    <w:rPr>
      <w:rFonts w:eastAsia="Times New Roman" w:cs="Times New Roman"/>
      <w:color w:val="59595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4C93"/>
    <w:rPr>
      <w:rFonts w:eastAsia="Times New Roman" w:cs="Times New Roman"/>
      <w:i/>
      <w:iCs/>
      <w:color w:val="272727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4C93"/>
    <w:rPr>
      <w:rFonts w:eastAsia="Times New Roman" w:cs="Times New Roman"/>
      <w:color w:val="272727"/>
    </w:rPr>
  </w:style>
  <w:style w:type="paragraph" w:customStyle="1" w:styleId="Underrubrik1">
    <w:name w:val="Underrubrik1"/>
    <w:basedOn w:val="Normal"/>
    <w:next w:val="Normal"/>
    <w:uiPriority w:val="11"/>
    <w:qFormat/>
    <w:rsid w:val="00554C93"/>
    <w:pPr>
      <w:numPr>
        <w:ilvl w:val="1"/>
      </w:numPr>
      <w:spacing w:after="160" w:line="259" w:lineRule="auto"/>
      <w:ind w:right="0"/>
    </w:pPr>
    <w:rPr>
      <w:rFonts w:ascii="Aptos" w:hAnsi="Aptos"/>
      <w:color w:val="595959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4C9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554C93"/>
    <w:pPr>
      <w:spacing w:before="160" w:after="160" w:line="259" w:lineRule="auto"/>
      <w:ind w:left="0" w:right="0"/>
      <w:jc w:val="center"/>
    </w:pPr>
    <w:rPr>
      <w:rFonts w:ascii="Aptos" w:eastAsia="Aptos" w:hAnsi="Aptos"/>
      <w:i/>
      <w:iCs/>
      <w:color w:val="404040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54C93"/>
    <w:rPr>
      <w:i/>
      <w:iCs/>
      <w:color w:val="404040"/>
    </w:rPr>
  </w:style>
  <w:style w:type="character" w:customStyle="1" w:styleId="Starkbetoning1">
    <w:name w:val="Stark betoning1"/>
    <w:basedOn w:val="Standardstycketeckensnitt"/>
    <w:uiPriority w:val="21"/>
    <w:qFormat/>
    <w:rsid w:val="00554C93"/>
    <w:rPr>
      <w:i/>
      <w:iCs/>
      <w:color w:val="0F4761"/>
    </w:rPr>
  </w:style>
  <w:style w:type="paragraph" w:customStyle="1" w:styleId="Starktcitat1">
    <w:name w:val="Starkt citat1"/>
    <w:basedOn w:val="Normal"/>
    <w:next w:val="Normal"/>
    <w:uiPriority w:val="30"/>
    <w:qFormat/>
    <w:rsid w:val="00554C93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4C93"/>
    <w:rPr>
      <w:i/>
      <w:iCs/>
      <w:color w:val="0F4761"/>
    </w:rPr>
  </w:style>
  <w:style w:type="character" w:customStyle="1" w:styleId="Starkreferens1">
    <w:name w:val="Stark referens1"/>
    <w:basedOn w:val="Standardstycketeckensnitt"/>
    <w:uiPriority w:val="32"/>
    <w:qFormat/>
    <w:rsid w:val="00554C93"/>
    <w:rPr>
      <w:b/>
      <w:bCs/>
      <w:smallCaps/>
      <w:color w:val="0F4761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554C93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6Char1">
    <w:name w:val="Rubrik 6 Char1"/>
    <w:basedOn w:val="Standardstycketeckensnitt"/>
    <w:link w:val="Rubrik6"/>
    <w:uiPriority w:val="9"/>
    <w:semiHidden/>
    <w:rsid w:val="00554C93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1">
    <w:name w:val="Rubrik 7 Char1"/>
    <w:basedOn w:val="Standardstycketeckensnitt"/>
    <w:link w:val="Rubrik7"/>
    <w:uiPriority w:val="9"/>
    <w:semiHidden/>
    <w:rsid w:val="00554C93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8Char1">
    <w:name w:val="Rubrik 8 Char1"/>
    <w:basedOn w:val="Standardstycketeckensnitt"/>
    <w:link w:val="Rubrik8"/>
    <w:uiPriority w:val="9"/>
    <w:semiHidden/>
    <w:rsid w:val="00554C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1">
    <w:name w:val="Rubrik 9 Char1"/>
    <w:basedOn w:val="Standardstycketeckensnitt"/>
    <w:link w:val="Rubrik9"/>
    <w:uiPriority w:val="9"/>
    <w:semiHidden/>
    <w:rsid w:val="00554C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4C93"/>
    <w:pPr>
      <w:numPr>
        <w:ilvl w:val="1"/>
      </w:numPr>
      <w:spacing w:after="160"/>
      <w:ind w:left="992"/>
    </w:pPr>
    <w:rPr>
      <w:color w:val="595959"/>
      <w:spacing w:val="15"/>
      <w:sz w:val="28"/>
      <w:szCs w:val="28"/>
    </w:rPr>
  </w:style>
  <w:style w:type="character" w:customStyle="1" w:styleId="UnderrubrikChar1">
    <w:name w:val="Underrubrik Char1"/>
    <w:basedOn w:val="Standardstycketeckensnitt"/>
    <w:link w:val="Underrubrik"/>
    <w:rsid w:val="00554C9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itat">
    <w:name w:val="Quote"/>
    <w:basedOn w:val="Normal"/>
    <w:next w:val="Normal"/>
    <w:link w:val="CitatChar"/>
    <w:uiPriority w:val="29"/>
    <w:semiHidden/>
    <w:locked/>
    <w:rsid w:val="00554C93"/>
    <w:pPr>
      <w:spacing w:before="200" w:after="16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CitatChar1">
    <w:name w:val="Citat Char1"/>
    <w:basedOn w:val="Standardstycketeckensnitt"/>
    <w:link w:val="Citat"/>
    <w:uiPriority w:val="29"/>
    <w:semiHidden/>
    <w:rsid w:val="00554C93"/>
    <w:rPr>
      <w:i/>
      <w:iCs/>
      <w:color w:val="404040" w:themeColor="text1" w:themeTint="BF"/>
      <w:sz w:val="24"/>
      <w:szCs w:val="24"/>
    </w:rPr>
  </w:style>
  <w:style w:type="character" w:styleId="Starkbetoning">
    <w:name w:val="Intense Emphasis"/>
    <w:basedOn w:val="Standardstycketeckensnitt"/>
    <w:uiPriority w:val="21"/>
    <w:semiHidden/>
    <w:locked/>
    <w:rsid w:val="00554C93"/>
    <w:rPr>
      <w:i/>
      <w:iCs/>
      <w:color w:val="006298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semiHidden/>
    <w:locked/>
    <w:rsid w:val="00554C93"/>
    <w:pPr>
      <w:pBdr>
        <w:top w:val="single" w:sz="4" w:space="10" w:color="006298" w:themeColor="accent1"/>
        <w:bottom w:val="single" w:sz="4" w:space="10" w:color="006298" w:themeColor="accent1"/>
      </w:pBdr>
      <w:spacing w:before="360" w:after="360"/>
      <w:ind w:left="864" w:right="864"/>
      <w:jc w:val="center"/>
    </w:pPr>
    <w:rPr>
      <w:i/>
      <w:iCs/>
      <w:color w:val="0F4761"/>
      <w:sz w:val="20"/>
      <w:szCs w:val="20"/>
    </w:rPr>
  </w:style>
  <w:style w:type="character" w:customStyle="1" w:styleId="StarktcitatChar1">
    <w:name w:val="Starkt citat Char1"/>
    <w:basedOn w:val="Standardstycketeckensnitt"/>
    <w:link w:val="Starktcitat"/>
    <w:uiPriority w:val="30"/>
    <w:semiHidden/>
    <w:rsid w:val="00554C93"/>
    <w:rPr>
      <w:i/>
      <w:iCs/>
      <w:color w:val="006298" w:themeColor="accent1"/>
      <w:sz w:val="24"/>
      <w:szCs w:val="24"/>
    </w:rPr>
  </w:style>
  <w:style w:type="character" w:styleId="Starkreferens">
    <w:name w:val="Intense Reference"/>
    <w:basedOn w:val="Standardstycketeckensnitt"/>
    <w:uiPriority w:val="32"/>
    <w:semiHidden/>
    <w:locked/>
    <w:rsid w:val="00554C93"/>
    <w:rPr>
      <w:b/>
      <w:bCs/>
      <w:smallCaps/>
      <w:color w:val="006298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patientsakerhet.socialstyrelsen.se/lagar-och-foreskrifter/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://www.kdoqi.org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81</TotalTime>
  <Pages>11</Pages>
  <Words>1135</Words>
  <Characters>9433</Characters>
  <Application>Microsoft Office Word</Application>
  <DocSecurity>0</DocSecurity>
  <Lines>78</Lines>
  <Paragraphs>21</Paragraphs>
  <ScaleCrop>false</ScaleCrop>
  <Manager/>
  <Company/>
  <LinksUpToDate>false</LinksUpToDate>
  <CharactersWithSpaces>10547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Inskolningsprogram för dialyssjuksköterska GMP Q Di 9</dc:title>
  <dc:subject/>
  <dc:creator>patrik.jens.johansson@vgregion.se</dc:creator>
  <keywords/>
  <lastModifiedBy>Anna Bäck</lastModifiedBy>
  <revision>274</revision>
  <lastPrinted>2016-03-31T01:56:00.0000000Z</lastPrinted>
  <dcterms:created xsi:type="dcterms:W3CDTF">2022-05-05T21:40:00.0000000Z</dcterms:created>
  <dcterms:modified xsi:type="dcterms:W3CDTF">2026-03-26T09:53:00.0000000Z</dcterms:modified>
</coreProperties>
</file>