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AD7B3" w14:textId="0D842905" w:rsidR="00B07011" w:rsidRPr="00B07011" w:rsidRDefault="00B07011" w:rsidP="00B07011">
      <w:pPr>
        <w:spacing w:after="0" w:line="240" w:lineRule="auto"/>
        <w:ind w:left="0" w:right="-568"/>
        <w:rPr>
          <w:szCs w:val="20"/>
        </w:rPr>
      </w:pPr>
      <w:bookmarkStart w:id="0" w:name="_Toc321146591"/>
      <w:r w:rsidRPr="00B07011"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43F2362" wp14:editId="36EA6654">
                <wp:simplePos x="0" y="0"/>
                <wp:positionH relativeFrom="column">
                  <wp:posOffset>6518275</wp:posOffset>
                </wp:positionH>
                <wp:positionV relativeFrom="paragraph">
                  <wp:posOffset>78740</wp:posOffset>
                </wp:positionV>
                <wp:extent cx="1244600" cy="222885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4600" cy="222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066A6C" w14:textId="77777777" w:rsidR="00B07011" w:rsidRPr="003D37FD" w:rsidRDefault="00B07011" w:rsidP="00B07011">
                            <w:pPr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</w:pP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t xml:space="preserve">Dok.ID: </w:t>
                            </w:r>
                            <w:proofErr w:type="gramStart"/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instrText xml:space="preserve"> DOCPROPERTY  PubID  \* MERGEFORMAT </w:instrTex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t>24602</w: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end"/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43F236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13.25pt;margin-top:6.2pt;width:98pt;height:17.55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" filled="f" stroked="f">
                <v:textbox style="mso-fit-shape-to-text:t">
                  <w:txbxContent>
                    <w:p w14:paraId="59066A6C" w14:textId="77777777" w:rsidR="00B07011" w:rsidRPr="003D37FD" w:rsidRDefault="00B07011" w:rsidP="00B07011">
                      <w:pPr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</w:pP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t xml:space="preserve">Dok.ID: </w:t>
                      </w:r>
                      <w:proofErr w:type="gramStart"/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begin"/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instrText xml:space="preserve"> DOCPROPERTY  PubID  \* MERGEFORMAT </w:instrText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separate"/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t>24602</w:t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end"/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tbl>
      <w:tblPr>
        <w:tblW w:w="9039" w:type="dxa"/>
        <w:tblLayout w:type="fixed"/>
        <w:tblLook w:val="01E0" w:firstRow="1" w:lastRow="1" w:firstColumn="1" w:lastColumn="1" w:noHBand="0" w:noVBand="0"/>
      </w:tblPr>
      <w:tblGrid>
        <w:gridCol w:w="9039"/>
      </w:tblGrid>
      <w:tr w:rsidR="00B07011" w:rsidRPr="00B07011" w14:paraId="1B0150A8" w14:textId="77777777" w:rsidTr="0061618D">
        <w:trPr>
          <w:cantSplit/>
          <w:trHeight w:val="570"/>
        </w:trPr>
        <w:tc>
          <w:tcPr>
            <w:tcW w:w="9039" w:type="dxa"/>
            <w:tcBorders>
              <w:bottom w:val="single" w:sz="8" w:space="0" w:color="auto"/>
            </w:tcBorders>
            <w:tcMar>
              <w:left w:w="0" w:type="dxa"/>
              <w:right w:w="0" w:type="dxa"/>
            </w:tcMar>
            <w:vAlign w:val="bottom"/>
          </w:tcPr>
          <w:p w14:paraId="3815E168" w14:textId="77777777" w:rsidR="00BF3EA8" w:rsidRDefault="00BF3EA8" w:rsidP="00BF3EA8">
            <w:pPr>
              <w:pStyle w:val="Heading1"/>
            </w:pPr>
            <w:bookmarkStart w:id="1" w:name="_1314629194"/>
            <w:bookmarkStart w:id="2" w:name="Rubrik"/>
            <w:bookmarkEnd w:id="1"/>
            <w:bookmarkEnd w:id="2"/>
          </w:p>
          <w:p w14:paraId="3B4F0C2B" w14:textId="77777777" w:rsidR="00BF3EA8" w:rsidRDefault="00BF3EA8" w:rsidP="00BF3EA8">
            <w:pPr>
              <w:pStyle w:val="Heading1"/>
            </w:pPr>
          </w:p>
          <w:p w14:paraId="2EA251E1" w14:textId="1E6BF91B" w:rsidR="00BF3EA8" w:rsidRDefault="00BF3EA8" w:rsidP="00BF3EA8">
            <w:pPr>
              <w:pStyle w:val="Heading1"/>
            </w:pPr>
          </w:p>
          <w:p w14:paraId="428556F8" w14:textId="1556428C" w:rsidR="00BF3EA8" w:rsidRDefault="00BF3EA8" w:rsidP="00BF3EA8">
            <w:pPr>
              <w:pStyle w:val="Heading1"/>
            </w:pPr>
          </w:p>
          <w:p w14:paraId="3EBCD6D5" w14:textId="1590998F" w:rsidR="00BF3EA8" w:rsidRDefault="00BF3EA8" w:rsidP="00BF3EA8">
            <w:pPr>
              <w:pStyle w:val="Heading1"/>
            </w:pPr>
          </w:p>
          <w:p w14:paraId="74A53ADA" w14:textId="3A32B3BC" w:rsidR="00BF3EA8" w:rsidRDefault="00BF3EA8" w:rsidP="00BF3EA8">
            <w:pPr>
              <w:pStyle w:val="Heading1"/>
            </w:pPr>
          </w:p>
          <w:p w14:paraId="42C1AC71" w14:textId="75C93C90" w:rsidR="00B07011" w:rsidRPr="00BF3EA8" w:rsidRDefault="00B07011" w:rsidP="00BF3EA8">
            <w:pPr>
              <w:pStyle w:val="Heading1"/>
            </w:pPr>
            <w:r w:rsidRPr="00BF3EA8">
              <w:t>Inskolningsprogram för dialyssjuksköterska</w:t>
            </w:r>
            <w:r w:rsidR="00CB1987">
              <w:t xml:space="preserve"> </w:t>
            </w:r>
            <w:r w:rsidRPr="00BF3EA8">
              <w:t>GMP</w:t>
            </w:r>
            <w:r w:rsidR="00CB1987">
              <w:t xml:space="preserve"> Q Di 9</w:t>
            </w:r>
          </w:p>
        </w:tc>
      </w:tr>
    </w:tbl>
    <w:p w14:paraId="1C7FFC33" w14:textId="78328C1B" w:rsidR="00B07011" w:rsidRPr="00B07011" w:rsidRDefault="00B07011" w:rsidP="00B07011">
      <w:pPr>
        <w:keepNext/>
        <w:spacing w:after="0" w:line="240" w:lineRule="auto"/>
        <w:ind w:left="0" w:right="0"/>
        <w:outlineLvl w:val="0"/>
        <w:rPr>
          <w:rFonts w:ascii="Arial" w:hAnsi="Arial" w:cs="Arial"/>
          <w:bCs/>
          <w:kern w:val="32"/>
          <w:sz w:val="20"/>
          <w:szCs w:val="20"/>
        </w:rPr>
      </w:pPr>
      <w:r w:rsidRPr="00B07011">
        <w:rPr>
          <w:rFonts w:ascii="Arial" w:hAnsi="Arial" w:cs="Arial"/>
          <w:bCs/>
          <w:kern w:val="32"/>
          <w:sz w:val="20"/>
          <w:szCs w:val="20"/>
        </w:rPr>
        <w:t xml:space="preserve">1 ex i </w:t>
      </w:r>
      <w:r w:rsidR="00180B49">
        <w:rPr>
          <w:rFonts w:ascii="Arial" w:hAnsi="Arial" w:cs="Arial"/>
          <w:bCs/>
          <w:kern w:val="32"/>
          <w:sz w:val="20"/>
          <w:szCs w:val="20"/>
        </w:rPr>
        <w:t>avdelningspärm</w:t>
      </w:r>
      <w:r w:rsidRPr="00B07011">
        <w:rPr>
          <w:rFonts w:ascii="Arial" w:hAnsi="Arial" w:cs="Arial"/>
          <w:bCs/>
          <w:kern w:val="32"/>
          <w:sz w:val="20"/>
          <w:szCs w:val="20"/>
        </w:rPr>
        <w:t>, 1 ex skrivs ut vid inskolning</w:t>
      </w:r>
    </w:p>
    <w:p w14:paraId="74FAE8B8" w14:textId="77777777" w:rsidR="00B07011" w:rsidRDefault="00B07011" w:rsidP="00B07011">
      <w:pPr>
        <w:spacing w:after="0" w:line="240" w:lineRule="auto"/>
        <w:ind w:left="0" w:right="0"/>
        <w:rPr>
          <w:szCs w:val="20"/>
        </w:rPr>
      </w:pPr>
    </w:p>
    <w:p w14:paraId="06D31429" w14:textId="77777777" w:rsidR="00554C93" w:rsidRPr="00554C93" w:rsidRDefault="00554C93" w:rsidP="00554C93">
      <w:pPr>
        <w:keepNext/>
        <w:spacing w:after="0" w:line="360" w:lineRule="auto"/>
        <w:ind w:left="0" w:right="0"/>
        <w:outlineLvl w:val="0"/>
        <w:rPr>
          <w:sz w:val="28"/>
          <w:szCs w:val="28"/>
        </w:rPr>
      </w:pPr>
      <w:r w:rsidRPr="00554C93">
        <w:rPr>
          <w:sz w:val="28"/>
          <w:szCs w:val="28"/>
        </w:rPr>
        <w:t xml:space="preserve">Bakgrund: </w:t>
      </w:r>
    </w:p>
    <w:p w14:paraId="6AB92AC1" w14:textId="77777777" w:rsidR="00554C93" w:rsidRPr="00554C93" w:rsidRDefault="00554C93" w:rsidP="00554C93">
      <w:pPr>
        <w:spacing w:after="0" w:line="240" w:lineRule="auto"/>
        <w:ind w:left="0" w:right="0"/>
      </w:pPr>
      <w:r w:rsidRPr="00554C93">
        <w:t xml:space="preserve">Hälso- och sjukvården är idag högt specialiserad. Det är viktigt att kompetent personal stannar kvar inom yrket så att omvårdnaden runt patienten säkras. Som utvecklingsmodell används Dreyfusmodellen. Den finns beskriven i Patricia </w:t>
      </w:r>
      <w:proofErr w:type="spellStart"/>
      <w:r w:rsidRPr="00554C93">
        <w:t>Benners</w:t>
      </w:r>
      <w:proofErr w:type="spellEnd"/>
      <w:r w:rsidRPr="00554C93">
        <w:t xml:space="preserve"> bok ”Från novis till expert”</w:t>
      </w:r>
    </w:p>
    <w:p w14:paraId="5CAA215A" w14:textId="77777777" w:rsidR="00554C93" w:rsidRPr="00554C93" w:rsidRDefault="00554C93" w:rsidP="00554C93">
      <w:pPr>
        <w:spacing w:after="0" w:line="240" w:lineRule="auto"/>
        <w:ind w:left="0" w:right="0"/>
        <w:rPr>
          <w:szCs w:val="20"/>
        </w:rPr>
      </w:pPr>
    </w:p>
    <w:p w14:paraId="05CE617A" w14:textId="77777777" w:rsidR="00554C93" w:rsidRPr="00554C93" w:rsidRDefault="00554C93" w:rsidP="00554C93">
      <w:pPr>
        <w:spacing w:after="0" w:line="360" w:lineRule="auto"/>
        <w:ind w:left="0" w:right="0"/>
        <w:rPr>
          <w:sz w:val="28"/>
          <w:szCs w:val="28"/>
        </w:rPr>
      </w:pPr>
      <w:r w:rsidRPr="00554C93">
        <w:rPr>
          <w:sz w:val="28"/>
          <w:szCs w:val="28"/>
        </w:rPr>
        <w:t>Syfte:</w:t>
      </w:r>
    </w:p>
    <w:p w14:paraId="597E2863" w14:textId="77777777" w:rsidR="00554C93" w:rsidRPr="00554C93" w:rsidRDefault="00554C93" w:rsidP="00554C93">
      <w:pPr>
        <w:tabs>
          <w:tab w:val="num" w:pos="360"/>
        </w:tabs>
        <w:spacing w:after="0" w:line="240" w:lineRule="auto"/>
        <w:ind w:left="360" w:hanging="360"/>
      </w:pPr>
      <w:r w:rsidRPr="00554C93">
        <w:t>Kvalitetssäkra introduktionen av ny personal, långtids frånvarande personal.</w:t>
      </w:r>
    </w:p>
    <w:p w14:paraId="57E0381A" w14:textId="77777777" w:rsidR="00554C93" w:rsidRPr="00554C93" w:rsidRDefault="00554C93" w:rsidP="00554C93">
      <w:pPr>
        <w:spacing w:after="0" w:line="240" w:lineRule="auto"/>
        <w:ind w:left="0" w:right="0"/>
      </w:pPr>
    </w:p>
    <w:p w14:paraId="4FD52AFD" w14:textId="77777777" w:rsidR="00554C93" w:rsidRPr="00554C93" w:rsidRDefault="00554C93" w:rsidP="00554C93">
      <w:pPr>
        <w:spacing w:after="0" w:line="360" w:lineRule="auto"/>
        <w:ind w:left="0" w:right="0"/>
        <w:rPr>
          <w:sz w:val="28"/>
          <w:szCs w:val="28"/>
        </w:rPr>
      </w:pPr>
      <w:r w:rsidRPr="00554C93">
        <w:rPr>
          <w:sz w:val="28"/>
          <w:szCs w:val="28"/>
        </w:rPr>
        <w:t>Vägledning för inskolningsprogram:</w:t>
      </w:r>
    </w:p>
    <w:p w14:paraId="3FDF1B2E" w14:textId="77777777" w:rsidR="00554C93" w:rsidRPr="00554C93" w:rsidRDefault="00554C93" w:rsidP="00554C93">
      <w:pPr>
        <w:spacing w:after="0" w:line="240" w:lineRule="auto"/>
        <w:ind w:left="0" w:right="0"/>
      </w:pPr>
      <w:r w:rsidRPr="00554C93">
        <w:t xml:space="preserve">Inskolningstiden är individuellt och uppföljande samtal sker med vårdenhetschefen och handledaren. Det första samtalet bör äga rum efter ungefär två veckor, sedan efter </w:t>
      </w:r>
      <w:proofErr w:type="gramStart"/>
      <w:r w:rsidRPr="00554C93">
        <w:t>4-6</w:t>
      </w:r>
      <w:proofErr w:type="gramEnd"/>
      <w:r w:rsidRPr="00554C93">
        <w:t xml:space="preserve"> veckor och vid inskolningstidens slut.</w:t>
      </w:r>
    </w:p>
    <w:p w14:paraId="6D22836F" w14:textId="77777777" w:rsidR="00554C93" w:rsidRPr="00554C93" w:rsidRDefault="00554C93" w:rsidP="00554C93">
      <w:pPr>
        <w:spacing w:after="0" w:line="240" w:lineRule="auto"/>
        <w:ind w:left="0" w:right="0"/>
        <w:rPr>
          <w:szCs w:val="20"/>
        </w:rPr>
      </w:pPr>
      <w:r w:rsidRPr="00554C93">
        <w:rPr>
          <w:szCs w:val="20"/>
        </w:rPr>
        <w:t xml:space="preserve">Tid för reflektion bör avsättas varje dag. </w:t>
      </w:r>
    </w:p>
    <w:p w14:paraId="60191D5A" w14:textId="77777777" w:rsidR="00554C93" w:rsidRPr="00554C93" w:rsidRDefault="00554C93" w:rsidP="00554C93">
      <w:pPr>
        <w:spacing w:after="0" w:line="240" w:lineRule="auto"/>
        <w:ind w:left="0" w:right="0"/>
      </w:pPr>
      <w:r w:rsidRPr="00554C93">
        <w:t xml:space="preserve">Inskolning sker under </w:t>
      </w:r>
      <w:proofErr w:type="gramStart"/>
      <w:r w:rsidRPr="00554C93">
        <w:t>8-10</w:t>
      </w:r>
      <w:proofErr w:type="gramEnd"/>
      <w:r w:rsidRPr="00554C93">
        <w:t xml:space="preserve"> veckor med handledare. Efter inskolning arbetar sjuksköterska självständigt men med mentor första året. </w:t>
      </w:r>
    </w:p>
    <w:p w14:paraId="3E87F26B" w14:textId="77777777" w:rsidR="00554C93" w:rsidRPr="00554C93" w:rsidRDefault="00554C93" w:rsidP="00554C93">
      <w:pPr>
        <w:spacing w:after="0" w:line="240" w:lineRule="auto"/>
        <w:ind w:left="0" w:right="0"/>
      </w:pPr>
      <w:r w:rsidRPr="00554C93">
        <w:t>Rutor med förifyllt X visar moment som inte kräver godkänt under inskolningen utan utbildning sker stegvis under fortsatta arbetsåren. Under introduktionen sker en teoretisk genomgång av aktuellt momentet.</w:t>
      </w:r>
    </w:p>
    <w:p w14:paraId="006BBBDB" w14:textId="77777777" w:rsidR="00554C93" w:rsidRPr="00554C93" w:rsidRDefault="00554C93" w:rsidP="00554C93">
      <w:pPr>
        <w:spacing w:after="0" w:line="240" w:lineRule="auto"/>
        <w:ind w:left="0" w:right="0"/>
        <w:rPr>
          <w:szCs w:val="20"/>
        </w:rPr>
      </w:pPr>
    </w:p>
    <w:p w14:paraId="401270E3" w14:textId="77777777" w:rsidR="00554C93" w:rsidRPr="00554C93" w:rsidRDefault="00554C93" w:rsidP="00554C93">
      <w:pPr>
        <w:spacing w:after="0" w:line="240" w:lineRule="auto"/>
        <w:ind w:left="0" w:right="0"/>
      </w:pPr>
      <w:r w:rsidRPr="00554C93">
        <w:t xml:space="preserve">Inskolningsprogrammet består av teoretiska och praktiska moment. </w:t>
      </w:r>
      <w:r w:rsidRPr="00554C93">
        <w:rPr>
          <w:szCs w:val="20"/>
        </w:rPr>
        <w:t xml:space="preserve">Teoretiska avsnitt signeras med signum endast av handledare eller annan ansvarig för informationen/momentet efter genomgång. Praktiska moment som utförs under handledning signeras med signum av handledare eller annan ansvarig. Först när momentet </w:t>
      </w:r>
      <w:r w:rsidRPr="00554C93">
        <w:t>behärskas självständigt</w:t>
      </w:r>
      <w:r w:rsidRPr="00554C93">
        <w:rPr>
          <w:szCs w:val="20"/>
        </w:rPr>
        <w:t xml:space="preserve"> </w:t>
      </w:r>
      <w:r w:rsidRPr="00554C93">
        <w:t xml:space="preserve">signerar både nyanställd och handledare eller annan ansvarig med signum på avsedd plats. Datum skrivs enligt följande ÅÅMMDD (se Q Di 44). Om ett moment inte är aktuellt skall det dras ett streck över det och skrivas en kommentar om varför momentet stryks vid rutan samt datum och signum.   </w:t>
      </w:r>
    </w:p>
    <w:p w14:paraId="1E819460" w14:textId="77777777" w:rsidR="00554C93" w:rsidRPr="00554C93" w:rsidRDefault="00554C93" w:rsidP="00554C93">
      <w:pPr>
        <w:spacing w:after="0" w:line="240" w:lineRule="auto"/>
        <w:ind w:left="0" w:right="0"/>
        <w:rPr>
          <w:szCs w:val="20"/>
        </w:rPr>
      </w:pPr>
    </w:p>
    <w:p w14:paraId="6C25F8FE" w14:textId="77777777" w:rsidR="00554C93" w:rsidRPr="00554C93" w:rsidRDefault="00554C93" w:rsidP="00554C93">
      <w:pPr>
        <w:spacing w:after="0" w:line="240" w:lineRule="auto"/>
        <w:ind w:left="0" w:right="0"/>
        <w:rPr>
          <w:szCs w:val="20"/>
        </w:rPr>
      </w:pPr>
    </w:p>
    <w:p w14:paraId="07CE2B7A" w14:textId="77777777" w:rsidR="00554C93" w:rsidRPr="00554C93" w:rsidRDefault="00554C93" w:rsidP="00554C93">
      <w:pPr>
        <w:spacing w:after="0" w:line="240" w:lineRule="auto"/>
        <w:ind w:left="0" w:right="0"/>
        <w:rPr>
          <w:szCs w:val="20"/>
        </w:rPr>
      </w:pPr>
      <w:r w:rsidRPr="00554C93">
        <w:rPr>
          <w:szCs w:val="20"/>
        </w:rPr>
        <w:t>Långtidsfrånvarande personal re-introduceras med van handledare utifrån en individuell bedömning av VEC, handledare och den re-introducerade. Re-introduktionen dokumenteras i utbildningskortet.</w:t>
      </w:r>
    </w:p>
    <w:p w14:paraId="0B669CE6" w14:textId="77777777" w:rsidR="00554C93" w:rsidRPr="00554C93" w:rsidRDefault="00554C93" w:rsidP="00554C93">
      <w:pPr>
        <w:spacing w:after="0" w:line="240" w:lineRule="auto"/>
        <w:ind w:left="0" w:right="0"/>
        <w:rPr>
          <w:szCs w:val="20"/>
        </w:rPr>
      </w:pPr>
      <w:r w:rsidRPr="00554C93">
        <w:rPr>
          <w:szCs w:val="20"/>
        </w:rPr>
        <w:t xml:space="preserve"> </w:t>
      </w:r>
    </w:p>
    <w:p w14:paraId="7A9DD228" w14:textId="77777777" w:rsidR="00554C93" w:rsidRPr="00554C93" w:rsidRDefault="00554C93" w:rsidP="00554C93">
      <w:pPr>
        <w:spacing w:after="0" w:line="240" w:lineRule="auto"/>
        <w:ind w:left="0" w:right="0"/>
      </w:pPr>
      <w:r w:rsidRPr="00554C93">
        <w:t>Den nyanställda har eget ansvar för inskolningen genom att söka kunskap, vara delaktig i diskussion och närvara på utbildningstillfällen.</w:t>
      </w:r>
    </w:p>
    <w:p w14:paraId="139447FD" w14:textId="77777777" w:rsidR="00554C93" w:rsidRPr="00554C93" w:rsidRDefault="00554C93" w:rsidP="00554C93">
      <w:pPr>
        <w:spacing w:after="0" w:line="240" w:lineRule="auto"/>
        <w:ind w:left="0" w:right="0"/>
      </w:pPr>
    </w:p>
    <w:p w14:paraId="3A9A6756" w14:textId="77777777" w:rsidR="00554C93" w:rsidRPr="00554C93" w:rsidRDefault="00554C93" w:rsidP="00554C93">
      <w:pPr>
        <w:spacing w:after="0" w:line="240" w:lineRule="auto"/>
        <w:ind w:left="0" w:right="0"/>
      </w:pPr>
      <w:r w:rsidRPr="00554C93">
        <w:t>Efter avslutad inskolning gås inskolningsprogrammet igenom av den nyanställda, handledare och chef och dokumentet skrivs på vid godkänd inskolning.</w:t>
      </w:r>
    </w:p>
    <w:p w14:paraId="507B3172" w14:textId="77777777" w:rsidR="00554C93" w:rsidRPr="00554C93" w:rsidRDefault="00554C93" w:rsidP="00554C93">
      <w:pPr>
        <w:spacing w:after="0" w:line="240" w:lineRule="auto"/>
        <w:ind w:left="0" w:right="0"/>
        <w:rPr>
          <w:szCs w:val="20"/>
        </w:rPr>
      </w:pPr>
    </w:p>
    <w:p w14:paraId="2124CF23" w14:textId="77777777" w:rsidR="00554C93" w:rsidRPr="00554C93" w:rsidRDefault="00554C93" w:rsidP="00554C93">
      <w:pPr>
        <w:spacing w:after="0" w:line="240" w:lineRule="auto"/>
        <w:ind w:left="0" w:right="0"/>
        <w:rPr>
          <w:szCs w:val="20"/>
        </w:rPr>
      </w:pPr>
    </w:p>
    <w:p w14:paraId="1C2B3AB3" w14:textId="77777777" w:rsidR="00554C93" w:rsidRPr="00554C93" w:rsidRDefault="00554C93" w:rsidP="00554C93">
      <w:pPr>
        <w:spacing w:after="0" w:line="240" w:lineRule="auto"/>
        <w:ind w:left="0" w:right="0"/>
        <w:rPr>
          <w:b/>
          <w:bCs/>
          <w:sz w:val="28"/>
          <w:szCs w:val="28"/>
        </w:rPr>
      </w:pPr>
      <w:r w:rsidRPr="00554C93">
        <w:rPr>
          <w:b/>
          <w:bCs/>
          <w:sz w:val="28"/>
          <w:szCs w:val="28"/>
        </w:rPr>
        <w:t>Introduktion av nyanställd</w:t>
      </w:r>
    </w:p>
    <w:p w14:paraId="4177955B" w14:textId="77777777" w:rsidR="00554C93" w:rsidRPr="00554C93" w:rsidRDefault="00554C93" w:rsidP="00554C93">
      <w:pPr>
        <w:spacing w:after="0" w:line="240" w:lineRule="auto"/>
        <w:ind w:left="0" w:right="0"/>
        <w:rPr>
          <w:sz w:val="28"/>
          <w:szCs w:val="22"/>
        </w:rPr>
      </w:pPr>
    </w:p>
    <w:p w14:paraId="23A9A3F8" w14:textId="77777777" w:rsidR="00554C93" w:rsidRPr="00554C93" w:rsidRDefault="00554C93" w:rsidP="00554C93">
      <w:pPr>
        <w:spacing w:after="0" w:line="240" w:lineRule="auto"/>
        <w:ind w:left="0" w:right="0"/>
      </w:pPr>
      <w:r w:rsidRPr="00554C93">
        <w:t>Datum påbörjad inskolning: ______________</w:t>
      </w:r>
    </w:p>
    <w:p w14:paraId="3E0427C0" w14:textId="77777777" w:rsidR="00554C93" w:rsidRPr="00554C93" w:rsidRDefault="00554C93" w:rsidP="00554C93">
      <w:pPr>
        <w:spacing w:after="0" w:line="240" w:lineRule="auto"/>
        <w:ind w:left="0" w:right="0"/>
        <w:rPr>
          <w:sz w:val="32"/>
        </w:rPr>
      </w:pPr>
    </w:p>
    <w:p w14:paraId="4075D59B" w14:textId="77777777" w:rsidR="00554C93" w:rsidRPr="00554C93" w:rsidRDefault="00554C93" w:rsidP="00554C93">
      <w:pPr>
        <w:spacing w:after="0" w:line="240" w:lineRule="auto"/>
        <w:ind w:left="0" w:right="0"/>
        <w:rPr>
          <w:sz w:val="32"/>
        </w:rPr>
      </w:pPr>
    </w:p>
    <w:p w14:paraId="03906185" w14:textId="77777777" w:rsidR="00554C93" w:rsidRPr="00554C93" w:rsidRDefault="00554C93" w:rsidP="00554C93">
      <w:pPr>
        <w:spacing w:after="0" w:line="240" w:lineRule="auto"/>
        <w:ind w:left="0" w:right="0"/>
      </w:pPr>
      <w:r w:rsidRPr="00554C93">
        <w:t>Namn:</w:t>
      </w:r>
      <w:bookmarkStart w:id="3" w:name="_Hlk224561893"/>
      <w:r w:rsidRPr="00554C93">
        <w:t xml:space="preserve"> _______________________</w:t>
      </w:r>
      <w:bookmarkEnd w:id="3"/>
      <w:r w:rsidRPr="00554C93">
        <w:t xml:space="preserve">___     </w:t>
      </w:r>
      <w:proofErr w:type="spellStart"/>
      <w:r w:rsidRPr="00554C93">
        <w:t>VGRid</w:t>
      </w:r>
      <w:proofErr w:type="spellEnd"/>
      <w:r w:rsidRPr="00554C93">
        <w:t>: ____________________________</w:t>
      </w:r>
      <w:r w:rsidRPr="00554C93">
        <w:br/>
      </w:r>
    </w:p>
    <w:p w14:paraId="54F9E65C" w14:textId="77777777" w:rsidR="00554C93" w:rsidRPr="00554C93" w:rsidRDefault="00554C93" w:rsidP="00554C93">
      <w:pPr>
        <w:spacing w:after="0" w:line="240" w:lineRule="auto"/>
        <w:ind w:left="0" w:right="0"/>
      </w:pPr>
    </w:p>
    <w:p w14:paraId="1207365C" w14:textId="77777777" w:rsidR="00554C93" w:rsidRPr="00554C93" w:rsidRDefault="00554C93" w:rsidP="00554C93">
      <w:pPr>
        <w:spacing w:after="0" w:line="240" w:lineRule="auto"/>
        <w:ind w:left="0" w:right="0"/>
      </w:pPr>
      <w:r w:rsidRPr="00554C93">
        <w:t>Signum: _________________________    Underskrift: _________________________</w:t>
      </w:r>
      <w:r w:rsidRPr="00554C93">
        <w:br/>
      </w:r>
    </w:p>
    <w:p w14:paraId="39BD2038" w14:textId="77777777" w:rsidR="00554C93" w:rsidRPr="00554C93" w:rsidRDefault="00554C93" w:rsidP="00554C93">
      <w:pPr>
        <w:spacing w:after="0" w:line="240" w:lineRule="auto"/>
        <w:ind w:left="0" w:right="0"/>
      </w:pPr>
      <w:r w:rsidRPr="00554C93">
        <w:br/>
        <w:t>Vårdenhetschefs namn: __________________________________________________</w:t>
      </w:r>
    </w:p>
    <w:p w14:paraId="2789D20C" w14:textId="77777777" w:rsidR="00554C93" w:rsidRPr="00554C93" w:rsidRDefault="00554C93" w:rsidP="00554C93">
      <w:pPr>
        <w:spacing w:after="0" w:line="240" w:lineRule="auto"/>
        <w:ind w:left="0" w:right="0"/>
      </w:pPr>
    </w:p>
    <w:p w14:paraId="6D4BD7B2" w14:textId="77777777" w:rsidR="00554C93" w:rsidRPr="00554C93" w:rsidRDefault="00554C93" w:rsidP="00554C93">
      <w:pPr>
        <w:spacing w:after="0" w:line="240" w:lineRule="auto"/>
        <w:ind w:left="0" w:right="0"/>
        <w:rPr>
          <w:sz w:val="22"/>
          <w:szCs w:val="22"/>
        </w:rPr>
      </w:pPr>
      <w:r w:rsidRPr="00554C93">
        <w:t>Handledare namn: ______________________________________________________</w:t>
      </w:r>
      <w:r w:rsidRPr="00554C93">
        <w:rPr>
          <w:sz w:val="22"/>
          <w:szCs w:val="22"/>
        </w:rPr>
        <w:br/>
      </w:r>
    </w:p>
    <w:p w14:paraId="119EB07E" w14:textId="77777777" w:rsidR="00554C93" w:rsidRPr="00554C93" w:rsidRDefault="00554C93" w:rsidP="00554C93">
      <w:pPr>
        <w:spacing w:after="0" w:line="240" w:lineRule="auto"/>
        <w:ind w:left="0" w:right="0"/>
        <w:rPr>
          <w:sz w:val="22"/>
          <w:szCs w:val="22"/>
        </w:rPr>
      </w:pPr>
    </w:p>
    <w:p w14:paraId="0FE589C0" w14:textId="77777777" w:rsidR="00554C93" w:rsidRPr="00554C93" w:rsidRDefault="00554C93" w:rsidP="00554C93">
      <w:pPr>
        <w:spacing w:after="0" w:line="240" w:lineRule="auto"/>
        <w:ind w:left="0" w:right="0"/>
        <w:rPr>
          <w:b/>
          <w:bCs/>
        </w:rPr>
      </w:pPr>
    </w:p>
    <w:p w14:paraId="73E23229" w14:textId="77777777" w:rsidR="00554C93" w:rsidRPr="00554C93" w:rsidRDefault="00554C93" w:rsidP="00554C93">
      <w:pPr>
        <w:spacing w:after="0" w:line="240" w:lineRule="auto"/>
        <w:ind w:left="0" w:right="0"/>
        <w:rPr>
          <w:b/>
          <w:bCs/>
          <w:sz w:val="28"/>
          <w:szCs w:val="28"/>
        </w:rPr>
      </w:pPr>
      <w:r w:rsidRPr="00554C93">
        <w:rPr>
          <w:b/>
          <w:bCs/>
          <w:sz w:val="28"/>
          <w:szCs w:val="28"/>
        </w:rPr>
        <w:t>Godkänd inskolning</w:t>
      </w:r>
    </w:p>
    <w:p w14:paraId="47AB3D90" w14:textId="77777777" w:rsidR="00554C93" w:rsidRPr="00554C93" w:rsidRDefault="00554C93" w:rsidP="00554C93">
      <w:pPr>
        <w:spacing w:after="0" w:line="240" w:lineRule="auto"/>
        <w:ind w:left="0" w:right="0"/>
        <w:rPr>
          <w:sz w:val="28"/>
          <w:szCs w:val="28"/>
        </w:rPr>
      </w:pPr>
    </w:p>
    <w:p w14:paraId="0F65A218" w14:textId="77777777" w:rsidR="00554C93" w:rsidRPr="00554C93" w:rsidRDefault="00554C93" w:rsidP="00554C93">
      <w:pPr>
        <w:spacing w:after="0" w:line="240" w:lineRule="auto"/>
        <w:ind w:left="0" w:right="0"/>
      </w:pPr>
      <w:r w:rsidRPr="00554C93">
        <w:t>Datum godkänd inskolning: _________________</w:t>
      </w:r>
      <w:r w:rsidRPr="00554C93">
        <w:br/>
      </w:r>
    </w:p>
    <w:p w14:paraId="490831F5" w14:textId="77777777" w:rsidR="00554C93" w:rsidRPr="00554C93" w:rsidRDefault="00554C93" w:rsidP="00554C93">
      <w:pPr>
        <w:spacing w:after="0" w:line="240" w:lineRule="auto"/>
        <w:ind w:left="0" w:right="0"/>
      </w:pPr>
    </w:p>
    <w:p w14:paraId="5A716988" w14:textId="77777777" w:rsidR="00554C93" w:rsidRPr="00554C93" w:rsidRDefault="00554C93" w:rsidP="00554C93">
      <w:pPr>
        <w:spacing w:after="0" w:line="240" w:lineRule="auto"/>
        <w:ind w:left="0" w:right="0"/>
      </w:pPr>
      <w:r w:rsidRPr="00554C93">
        <w:t>Vårdenhetschef signatur: _______________________________________</w:t>
      </w:r>
      <w:r w:rsidRPr="00554C93">
        <w:br/>
      </w:r>
    </w:p>
    <w:p w14:paraId="4BEA64F7" w14:textId="77777777" w:rsidR="00554C93" w:rsidRPr="00554C93" w:rsidRDefault="00554C93" w:rsidP="00554C93">
      <w:pPr>
        <w:spacing w:after="0" w:line="240" w:lineRule="auto"/>
        <w:ind w:left="0" w:right="0"/>
      </w:pPr>
    </w:p>
    <w:p w14:paraId="7A303A68" w14:textId="77777777" w:rsidR="00554C93" w:rsidRPr="00554C93" w:rsidRDefault="00554C93" w:rsidP="00554C93">
      <w:pPr>
        <w:spacing w:after="0" w:line="240" w:lineRule="auto"/>
        <w:ind w:left="0" w:right="0"/>
      </w:pPr>
      <w:r w:rsidRPr="00554C93">
        <w:t>Handledares signatur: __________________________________________</w:t>
      </w:r>
      <w:r w:rsidRPr="00554C93">
        <w:br/>
      </w:r>
    </w:p>
    <w:p w14:paraId="273DB074" w14:textId="77777777" w:rsidR="00554C93" w:rsidRPr="00554C93" w:rsidRDefault="00554C93" w:rsidP="00554C93">
      <w:pPr>
        <w:spacing w:after="0" w:line="240" w:lineRule="auto"/>
        <w:ind w:left="0" w:right="0"/>
      </w:pPr>
    </w:p>
    <w:p w14:paraId="04A7119C" w14:textId="77777777" w:rsidR="00554C93" w:rsidRPr="00554C93" w:rsidRDefault="00554C93" w:rsidP="00554C93">
      <w:pPr>
        <w:spacing w:after="0" w:line="240" w:lineRule="auto"/>
        <w:ind w:left="0" w:right="0"/>
      </w:pPr>
      <w:r w:rsidRPr="00554C93">
        <w:t>Nyanställds signatur: ___________________________________________</w:t>
      </w:r>
    </w:p>
    <w:p w14:paraId="185B3B62" w14:textId="77777777" w:rsidR="00554C93" w:rsidRPr="00554C93" w:rsidRDefault="00554C93" w:rsidP="00554C93">
      <w:pPr>
        <w:spacing w:after="160" w:line="259" w:lineRule="auto"/>
        <w:ind w:left="0" w:right="0"/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</w:pPr>
      <w:r w:rsidRPr="00554C93"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  <w:br w:type="page"/>
      </w:r>
    </w:p>
    <w:tbl>
      <w:tblPr>
        <w:tblStyle w:val="Tabellrutnt1"/>
        <w:tblW w:w="6117" w:type="pct"/>
        <w:tblInd w:w="-709" w:type="dxa"/>
        <w:tblLook w:val="04A0" w:firstRow="1" w:lastRow="0" w:firstColumn="1" w:lastColumn="0" w:noHBand="0" w:noVBand="1"/>
      </w:tblPr>
      <w:tblGrid>
        <w:gridCol w:w="3357"/>
        <w:gridCol w:w="1807"/>
        <w:gridCol w:w="664"/>
        <w:gridCol w:w="194"/>
        <w:gridCol w:w="1344"/>
        <w:gridCol w:w="640"/>
        <w:gridCol w:w="17"/>
        <w:gridCol w:w="1416"/>
        <w:gridCol w:w="649"/>
        <w:gridCol w:w="821"/>
        <w:gridCol w:w="15"/>
      </w:tblGrid>
      <w:tr w:rsidR="00554C93" w:rsidRPr="00554C93" w14:paraId="036A0151" w14:textId="77777777">
        <w:trPr>
          <w:gridAfter w:val="1"/>
          <w:wAfter w:w="7" w:type="pct"/>
        </w:trPr>
        <w:tc>
          <w:tcPr>
            <w:tcW w:w="2667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F01CA6E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Datum skrivs enligt följande ÅÅMMDD</w:t>
            </w:r>
          </w:p>
        </w:tc>
        <w:tc>
          <w:tcPr>
            <w:tcW w:w="997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BFE822" w14:textId="77777777" w:rsidR="00554C93" w:rsidRPr="00554C93" w:rsidRDefault="00554C93" w:rsidP="00554C93">
            <w:pPr>
              <w:spacing w:after="0" w:line="240" w:lineRule="auto"/>
              <w:ind w:left="0" w:right="0"/>
              <w:jc w:val="center"/>
              <w:rPr>
                <w:sz w:val="22"/>
                <w:szCs w:val="22"/>
              </w:rPr>
            </w:pPr>
          </w:p>
        </w:tc>
        <w:tc>
          <w:tcPr>
            <w:tcW w:w="1329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3911BB" w14:textId="77777777" w:rsidR="00554C93" w:rsidRPr="00554C93" w:rsidRDefault="00554C93" w:rsidP="00554C93">
            <w:pPr>
              <w:spacing w:after="0" w:line="240" w:lineRule="auto"/>
              <w:ind w:left="0" w:right="0"/>
              <w:jc w:val="center"/>
              <w:rPr>
                <w:sz w:val="22"/>
                <w:szCs w:val="22"/>
              </w:rPr>
            </w:pPr>
          </w:p>
        </w:tc>
      </w:tr>
      <w:tr w:rsidR="00554C93" w:rsidRPr="00554C93" w14:paraId="0A4379E9" w14:textId="77777777">
        <w:trPr>
          <w:gridAfter w:val="1"/>
          <w:wAfter w:w="7" w:type="pct"/>
        </w:trPr>
        <w:tc>
          <w:tcPr>
            <w:tcW w:w="1536" w:type="pct"/>
            <w:tcBorders>
              <w:top w:val="nil"/>
              <w:left w:val="nil"/>
              <w:bottom w:val="nil"/>
              <w:right w:val="nil"/>
            </w:tcBorders>
          </w:tcPr>
          <w:p w14:paraId="14C12465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31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9DF15C" w14:textId="77777777" w:rsidR="00554C93" w:rsidRPr="00554C93" w:rsidRDefault="00554C93" w:rsidP="00554C93">
            <w:pPr>
              <w:spacing w:after="0" w:line="240" w:lineRule="auto"/>
              <w:ind w:left="0" w:right="0"/>
              <w:jc w:val="center"/>
              <w:rPr>
                <w:sz w:val="22"/>
                <w:szCs w:val="22"/>
              </w:rPr>
            </w:pPr>
          </w:p>
        </w:tc>
        <w:tc>
          <w:tcPr>
            <w:tcW w:w="997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4138E0" w14:textId="77777777" w:rsidR="00554C93" w:rsidRPr="00554C93" w:rsidRDefault="00554C93" w:rsidP="00554C93">
            <w:pPr>
              <w:spacing w:after="0" w:line="240" w:lineRule="auto"/>
              <w:ind w:left="0" w:right="0"/>
              <w:jc w:val="center"/>
              <w:rPr>
                <w:sz w:val="22"/>
                <w:szCs w:val="22"/>
              </w:rPr>
            </w:pPr>
          </w:p>
        </w:tc>
        <w:tc>
          <w:tcPr>
            <w:tcW w:w="1329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2FDD24" w14:textId="77777777" w:rsidR="00554C93" w:rsidRPr="00554C93" w:rsidRDefault="00554C93" w:rsidP="00554C93">
            <w:pPr>
              <w:spacing w:after="0" w:line="240" w:lineRule="auto"/>
              <w:ind w:left="0" w:right="0"/>
              <w:jc w:val="center"/>
              <w:rPr>
                <w:sz w:val="22"/>
                <w:szCs w:val="22"/>
              </w:rPr>
            </w:pPr>
          </w:p>
        </w:tc>
      </w:tr>
      <w:tr w:rsidR="00554C93" w:rsidRPr="00554C93" w14:paraId="3295DD85" w14:textId="77777777">
        <w:trPr>
          <w:trHeight w:val="447"/>
        </w:trPr>
        <w:tc>
          <w:tcPr>
            <w:tcW w:w="153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9A88C3A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 w:rsidRPr="00554C93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Information från vårdenhetschef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21869D5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b/>
                <w:bCs/>
                <w:sz w:val="22"/>
                <w:szCs w:val="22"/>
              </w:rPr>
            </w:pPr>
            <w:r w:rsidRPr="00554C93">
              <w:rPr>
                <w:b/>
                <w:bCs/>
                <w:sz w:val="22"/>
                <w:szCs w:val="22"/>
              </w:rPr>
              <w:t>Datum</w:t>
            </w:r>
          </w:p>
        </w:tc>
        <w:tc>
          <w:tcPr>
            <w:tcW w:w="393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DA0E545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b/>
                <w:bCs/>
                <w:sz w:val="22"/>
                <w:szCs w:val="22"/>
              </w:rPr>
            </w:pPr>
            <w:r w:rsidRPr="00554C93">
              <w:rPr>
                <w:b/>
                <w:bCs/>
                <w:sz w:val="22"/>
                <w:szCs w:val="22"/>
              </w:rPr>
              <w:t xml:space="preserve">Sign </w:t>
            </w:r>
            <w:proofErr w:type="spellStart"/>
            <w:r w:rsidRPr="00554C93">
              <w:rPr>
                <w:b/>
                <w:bCs/>
                <w:sz w:val="22"/>
                <w:szCs w:val="22"/>
              </w:rPr>
              <w:t>Ansv</w:t>
            </w:r>
            <w:proofErr w:type="spellEnd"/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88808D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01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B87E10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C8E151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788810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8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08AB06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74C8A27F" w14:textId="77777777" w:rsidTr="00554C93">
        <w:trPr>
          <w:trHeight w:val="397"/>
        </w:trPr>
        <w:tc>
          <w:tcPr>
            <w:tcW w:w="1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601713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Verksamhetens mål</w:t>
            </w:r>
          </w:p>
        </w:tc>
        <w:tc>
          <w:tcPr>
            <w:tcW w:w="827" w:type="pct"/>
            <w:tcBorders>
              <w:top w:val="single" w:sz="4" w:space="0" w:color="auto"/>
            </w:tcBorders>
          </w:tcPr>
          <w:p w14:paraId="136212FD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93" w:type="pct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F2F2F2"/>
          </w:tcPr>
          <w:p w14:paraId="347F3AA5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15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FF99167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0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4BDE80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</w:tcPr>
          <w:p w14:paraId="1DA3DCA6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</w:tcPr>
          <w:p w14:paraId="3254816E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8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F62A7B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1900FCB9" w14:textId="77777777" w:rsidTr="00554C93">
        <w:trPr>
          <w:trHeight w:val="397"/>
        </w:trPr>
        <w:tc>
          <w:tcPr>
            <w:tcW w:w="15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0EDF0B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  <w:proofErr w:type="spellStart"/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Utbildningskort</w:t>
            </w:r>
            <w:proofErr w:type="spellEnd"/>
          </w:p>
        </w:tc>
        <w:tc>
          <w:tcPr>
            <w:tcW w:w="827" w:type="pct"/>
          </w:tcPr>
          <w:p w14:paraId="658F7B0A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93" w:type="pct"/>
            <w:gridSpan w:val="2"/>
            <w:tcBorders>
              <w:right w:val="single" w:sz="4" w:space="0" w:color="auto"/>
            </w:tcBorders>
            <w:shd w:val="clear" w:color="auto" w:fill="F2F2F2"/>
          </w:tcPr>
          <w:p w14:paraId="4C702ADD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15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6294046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0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9364B0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</w:tcPr>
          <w:p w14:paraId="6C8ABB08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</w:tcPr>
          <w:p w14:paraId="21360EEE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8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E77F07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17CE1D30" w14:textId="77777777" w:rsidTr="00554C93">
        <w:trPr>
          <w:trHeight w:val="397"/>
        </w:trPr>
        <w:tc>
          <w:tcPr>
            <w:tcW w:w="15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EBFC21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  <w:r w:rsidRPr="00554C93">
              <w:rPr>
                <w:rFonts w:ascii="Calibri" w:hAnsi="Calibri" w:cs="Calibri"/>
                <w:color w:val="0E2841"/>
                <w:sz w:val="22"/>
                <w:szCs w:val="22"/>
              </w:rPr>
              <w:t>Digitalt introduktionsprogram på hemsidan</w:t>
            </w:r>
          </w:p>
        </w:tc>
        <w:tc>
          <w:tcPr>
            <w:tcW w:w="827" w:type="pct"/>
          </w:tcPr>
          <w:p w14:paraId="59345D4C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93" w:type="pct"/>
            <w:gridSpan w:val="2"/>
            <w:tcBorders>
              <w:right w:val="single" w:sz="4" w:space="0" w:color="auto"/>
            </w:tcBorders>
            <w:shd w:val="clear" w:color="auto" w:fill="F2F2F2"/>
          </w:tcPr>
          <w:p w14:paraId="48EC083F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15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2053859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0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4F718B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</w:tcPr>
          <w:p w14:paraId="2BC3B8B7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</w:tcPr>
          <w:p w14:paraId="0E920872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8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5AA73A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1FFEA714" w14:textId="77777777" w:rsidTr="00554C93">
        <w:trPr>
          <w:trHeight w:val="397"/>
        </w:trPr>
        <w:tc>
          <w:tcPr>
            <w:tcW w:w="15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4267FE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Gå igenom arbetsbeskrivningen</w:t>
            </w:r>
          </w:p>
        </w:tc>
        <w:tc>
          <w:tcPr>
            <w:tcW w:w="827" w:type="pct"/>
          </w:tcPr>
          <w:p w14:paraId="639C65E5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93" w:type="pct"/>
            <w:gridSpan w:val="2"/>
            <w:tcBorders>
              <w:right w:val="single" w:sz="4" w:space="0" w:color="auto"/>
            </w:tcBorders>
            <w:shd w:val="clear" w:color="auto" w:fill="F2F2F2"/>
          </w:tcPr>
          <w:p w14:paraId="01FDEE3E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15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5A97128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0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66BA96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</w:tcPr>
          <w:p w14:paraId="10110007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</w:tcPr>
          <w:p w14:paraId="773AB42D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8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1F25ED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2293CA51" w14:textId="77777777" w:rsidTr="00554C93">
        <w:trPr>
          <w:trHeight w:val="397"/>
        </w:trPr>
        <w:tc>
          <w:tcPr>
            <w:tcW w:w="15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5C63AA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Web utbildning FLC (</w:t>
            </w:r>
            <w:proofErr w:type="spellStart"/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fresenius</w:t>
            </w:r>
            <w:proofErr w:type="spellEnd"/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learning</w:t>
            </w:r>
            <w:proofErr w:type="spellEnd"/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center)</w:t>
            </w:r>
          </w:p>
        </w:tc>
        <w:tc>
          <w:tcPr>
            <w:tcW w:w="827" w:type="pct"/>
          </w:tcPr>
          <w:p w14:paraId="7E68297A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93" w:type="pct"/>
            <w:gridSpan w:val="2"/>
            <w:tcBorders>
              <w:right w:val="single" w:sz="4" w:space="0" w:color="auto"/>
            </w:tcBorders>
            <w:shd w:val="clear" w:color="auto" w:fill="F2F2F2"/>
          </w:tcPr>
          <w:p w14:paraId="7D0C1A6A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15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45E4054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0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D6BF0A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</w:tcPr>
          <w:p w14:paraId="4F6BCB62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</w:tcPr>
          <w:p w14:paraId="756645E4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8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942D1E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2E2DEB59" w14:textId="77777777" w:rsidTr="00554C93">
        <w:trPr>
          <w:trHeight w:val="397"/>
        </w:trPr>
        <w:tc>
          <w:tcPr>
            <w:tcW w:w="15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E2841"/>
            </w:tcBorders>
            <w:vAlign w:val="bottom"/>
          </w:tcPr>
          <w:p w14:paraId="1AC546FE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E2841"/>
                <w:sz w:val="22"/>
                <w:szCs w:val="22"/>
              </w:rPr>
            </w:pPr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Spelregler</w:t>
            </w:r>
          </w:p>
        </w:tc>
        <w:tc>
          <w:tcPr>
            <w:tcW w:w="827" w:type="pct"/>
          </w:tcPr>
          <w:p w14:paraId="1D412F47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93" w:type="pct"/>
            <w:gridSpan w:val="2"/>
            <w:tcBorders>
              <w:right w:val="single" w:sz="4" w:space="0" w:color="auto"/>
            </w:tcBorders>
            <w:shd w:val="clear" w:color="auto" w:fill="F2F2F2"/>
          </w:tcPr>
          <w:p w14:paraId="68BF88B0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15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6EBB63C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0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BADDA8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</w:tcPr>
          <w:p w14:paraId="7AD66945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</w:tcPr>
          <w:p w14:paraId="0E9163FF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8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B5DEB6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0474B201" w14:textId="77777777" w:rsidTr="00554C93">
        <w:trPr>
          <w:trHeight w:val="397"/>
        </w:trPr>
        <w:tc>
          <w:tcPr>
            <w:tcW w:w="15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E2841"/>
            </w:tcBorders>
            <w:vAlign w:val="bottom"/>
          </w:tcPr>
          <w:p w14:paraId="32AA794B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E2841"/>
                <w:sz w:val="22"/>
                <w:szCs w:val="22"/>
              </w:rPr>
            </w:pPr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Signeringslista</w:t>
            </w:r>
          </w:p>
        </w:tc>
        <w:tc>
          <w:tcPr>
            <w:tcW w:w="827" w:type="pct"/>
            <w:tcBorders>
              <w:bottom w:val="single" w:sz="4" w:space="0" w:color="auto"/>
            </w:tcBorders>
          </w:tcPr>
          <w:p w14:paraId="50FC026B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93" w:type="pct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EF5AA58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15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194EC40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0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383DE0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</w:tcPr>
          <w:p w14:paraId="6DAA800E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</w:tcPr>
          <w:p w14:paraId="40FF9671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8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3B428C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4C37C6ED" w14:textId="77777777" w:rsidTr="00554C93">
        <w:trPr>
          <w:trHeight w:val="397"/>
        </w:trPr>
        <w:tc>
          <w:tcPr>
            <w:tcW w:w="1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E2841"/>
            </w:tcBorders>
            <w:vAlign w:val="bottom"/>
          </w:tcPr>
          <w:p w14:paraId="0BDD8C3C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E2841"/>
                <w:sz w:val="22"/>
                <w:szCs w:val="22"/>
              </w:rPr>
            </w:pPr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Gröna korset och grön arbetsmiljö</w:t>
            </w:r>
          </w:p>
        </w:tc>
        <w:tc>
          <w:tcPr>
            <w:tcW w:w="827" w:type="pct"/>
            <w:tcBorders>
              <w:top w:val="single" w:sz="4" w:space="0" w:color="auto"/>
              <w:bottom w:val="single" w:sz="4" w:space="0" w:color="auto"/>
            </w:tcBorders>
          </w:tcPr>
          <w:p w14:paraId="4D59924B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93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04E1F71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15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018DD82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0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F6AB8D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</w:tcPr>
          <w:p w14:paraId="66203AF4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</w:tcPr>
          <w:p w14:paraId="7D8290B5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8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F66971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329A2632" w14:textId="77777777">
        <w:trPr>
          <w:trHeight w:val="397"/>
        </w:trPr>
        <w:tc>
          <w:tcPr>
            <w:tcW w:w="153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2D758C1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E2841"/>
                <w:sz w:val="22"/>
                <w:szCs w:val="22"/>
              </w:rPr>
            </w:pPr>
          </w:p>
        </w:tc>
        <w:tc>
          <w:tcPr>
            <w:tcW w:w="82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7491BE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93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08179E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</w:tcPr>
          <w:p w14:paraId="727EC9F5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0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16B9BD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</w:tcPr>
          <w:p w14:paraId="53E03358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</w:tcPr>
          <w:p w14:paraId="5B1E8CD6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8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0DCDBA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76A71873" w14:textId="77777777">
        <w:trPr>
          <w:trHeight w:val="397"/>
        </w:trPr>
        <w:tc>
          <w:tcPr>
            <w:tcW w:w="153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EB82CE5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E2841"/>
                <w:sz w:val="22"/>
                <w:szCs w:val="22"/>
              </w:rPr>
            </w:pPr>
            <w:r w:rsidRPr="00554C93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Övrig info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A9F3A23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b/>
                <w:bCs/>
                <w:sz w:val="22"/>
                <w:szCs w:val="22"/>
              </w:rPr>
            </w:pPr>
            <w:r w:rsidRPr="00554C93">
              <w:rPr>
                <w:b/>
                <w:bCs/>
                <w:sz w:val="22"/>
                <w:szCs w:val="22"/>
              </w:rPr>
              <w:t>Datum</w:t>
            </w:r>
          </w:p>
        </w:tc>
        <w:tc>
          <w:tcPr>
            <w:tcW w:w="393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9862E9A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b/>
                <w:bCs/>
                <w:sz w:val="22"/>
                <w:szCs w:val="22"/>
              </w:rPr>
            </w:pPr>
            <w:r w:rsidRPr="00554C93">
              <w:rPr>
                <w:b/>
                <w:bCs/>
                <w:sz w:val="22"/>
                <w:szCs w:val="22"/>
              </w:rPr>
              <w:t xml:space="preserve">Sign </w:t>
            </w:r>
            <w:proofErr w:type="spellStart"/>
            <w:r w:rsidRPr="00554C93">
              <w:rPr>
                <w:b/>
                <w:bCs/>
                <w:sz w:val="22"/>
                <w:szCs w:val="22"/>
              </w:rPr>
              <w:t>Ansv</w:t>
            </w:r>
            <w:proofErr w:type="spellEnd"/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</w:tcPr>
          <w:p w14:paraId="1BB69447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0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632276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</w:tcPr>
          <w:p w14:paraId="642DEB52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</w:tcPr>
          <w:p w14:paraId="50A99C8D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8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E7BF6B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380A593E" w14:textId="77777777" w:rsidTr="00554C93">
        <w:trPr>
          <w:trHeight w:val="397"/>
        </w:trPr>
        <w:tc>
          <w:tcPr>
            <w:tcW w:w="1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61F6E8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E2841"/>
                <w:sz w:val="22"/>
                <w:szCs w:val="22"/>
              </w:rPr>
            </w:pPr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Brandinformation av brandombud</w:t>
            </w:r>
          </w:p>
        </w:tc>
        <w:tc>
          <w:tcPr>
            <w:tcW w:w="827" w:type="pct"/>
            <w:tcBorders>
              <w:top w:val="single" w:sz="4" w:space="0" w:color="auto"/>
            </w:tcBorders>
          </w:tcPr>
          <w:p w14:paraId="6049D0F6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93" w:type="pct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F2F2F2"/>
          </w:tcPr>
          <w:p w14:paraId="0AE24D6E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15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6C12332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0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6FEB69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</w:tcPr>
          <w:p w14:paraId="12A70878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</w:tcPr>
          <w:p w14:paraId="2CFC9798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8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507E4E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209B233E" w14:textId="77777777" w:rsidTr="00554C93">
        <w:trPr>
          <w:trHeight w:val="397"/>
        </w:trPr>
        <w:tc>
          <w:tcPr>
            <w:tcW w:w="15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0E7060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E2841"/>
                <w:sz w:val="22"/>
                <w:szCs w:val="22"/>
              </w:rPr>
            </w:pPr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Fackliga företrädare</w:t>
            </w:r>
          </w:p>
        </w:tc>
        <w:tc>
          <w:tcPr>
            <w:tcW w:w="827" w:type="pct"/>
          </w:tcPr>
          <w:p w14:paraId="44F9C5FA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93" w:type="pct"/>
            <w:gridSpan w:val="2"/>
            <w:tcBorders>
              <w:right w:val="single" w:sz="4" w:space="0" w:color="auto"/>
            </w:tcBorders>
            <w:shd w:val="clear" w:color="auto" w:fill="F2F2F2"/>
          </w:tcPr>
          <w:p w14:paraId="3D2CDD04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15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D27B7B8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0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C002CE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</w:tcPr>
          <w:p w14:paraId="1C388782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</w:tcPr>
          <w:p w14:paraId="3FB344A4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8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5D2D2E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5F0F29BF" w14:textId="77777777" w:rsidTr="00554C93">
        <w:trPr>
          <w:trHeight w:val="397"/>
        </w:trPr>
        <w:tc>
          <w:tcPr>
            <w:tcW w:w="15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A3B9B7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E2841"/>
                <w:sz w:val="22"/>
                <w:szCs w:val="22"/>
              </w:rPr>
            </w:pPr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Akutlarm (hjärtstopp). Larmrutiner</w:t>
            </w:r>
          </w:p>
        </w:tc>
        <w:tc>
          <w:tcPr>
            <w:tcW w:w="827" w:type="pct"/>
          </w:tcPr>
          <w:p w14:paraId="7618AA85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93" w:type="pct"/>
            <w:gridSpan w:val="2"/>
            <w:tcBorders>
              <w:right w:val="single" w:sz="4" w:space="0" w:color="auto"/>
            </w:tcBorders>
            <w:shd w:val="clear" w:color="auto" w:fill="F2F2F2"/>
          </w:tcPr>
          <w:p w14:paraId="2B52B910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15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F926153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0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AC5DB5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</w:tcPr>
          <w:p w14:paraId="6893B734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</w:tcPr>
          <w:p w14:paraId="05E8268D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8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1BAED6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03BC162F" w14:textId="77777777" w:rsidTr="00554C93">
        <w:trPr>
          <w:trHeight w:val="397"/>
        </w:trPr>
        <w:tc>
          <w:tcPr>
            <w:tcW w:w="15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C174B4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E2841"/>
                <w:sz w:val="22"/>
                <w:szCs w:val="22"/>
              </w:rPr>
            </w:pPr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Frikort (läkemedel, sjukvård, taxi)</w:t>
            </w:r>
          </w:p>
        </w:tc>
        <w:tc>
          <w:tcPr>
            <w:tcW w:w="827" w:type="pct"/>
          </w:tcPr>
          <w:p w14:paraId="0FA701F3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93" w:type="pct"/>
            <w:gridSpan w:val="2"/>
            <w:tcBorders>
              <w:right w:val="single" w:sz="4" w:space="0" w:color="auto"/>
            </w:tcBorders>
            <w:shd w:val="clear" w:color="auto" w:fill="F2F2F2"/>
          </w:tcPr>
          <w:p w14:paraId="1502719D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15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9CD5F91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0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D7F4BF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</w:tcPr>
          <w:p w14:paraId="55D530A2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</w:tcPr>
          <w:p w14:paraId="6EB78A65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8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4532D7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16CABA3C" w14:textId="77777777" w:rsidTr="00554C93">
        <w:trPr>
          <w:trHeight w:val="397"/>
        </w:trPr>
        <w:tc>
          <w:tcPr>
            <w:tcW w:w="15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ABC5C4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E2841"/>
                <w:sz w:val="22"/>
                <w:szCs w:val="22"/>
              </w:rPr>
            </w:pPr>
            <w:r w:rsidRPr="00554C93">
              <w:rPr>
                <w:rFonts w:ascii="Calibri" w:hAnsi="Calibri" w:cs="Calibri"/>
                <w:color w:val="0E2841"/>
                <w:sz w:val="22"/>
                <w:szCs w:val="22"/>
              </w:rPr>
              <w:t>Förrådshantering MIV</w:t>
            </w:r>
          </w:p>
        </w:tc>
        <w:tc>
          <w:tcPr>
            <w:tcW w:w="827" w:type="pct"/>
          </w:tcPr>
          <w:p w14:paraId="15CECEFE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93" w:type="pct"/>
            <w:gridSpan w:val="2"/>
            <w:tcBorders>
              <w:right w:val="single" w:sz="4" w:space="0" w:color="auto"/>
            </w:tcBorders>
            <w:shd w:val="clear" w:color="auto" w:fill="F2F2F2"/>
          </w:tcPr>
          <w:p w14:paraId="39E79122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15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3B79B4C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0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CD7333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</w:tcPr>
          <w:p w14:paraId="25C93509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</w:tcPr>
          <w:p w14:paraId="33045504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8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3E3D84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44C55CBB" w14:textId="77777777" w:rsidTr="00554C93">
        <w:trPr>
          <w:trHeight w:val="397"/>
        </w:trPr>
        <w:tc>
          <w:tcPr>
            <w:tcW w:w="15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575BFF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E2841"/>
                <w:sz w:val="22"/>
                <w:szCs w:val="22"/>
              </w:rPr>
            </w:pPr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Styrdokument, kvalitetssystem</w:t>
            </w:r>
          </w:p>
        </w:tc>
        <w:tc>
          <w:tcPr>
            <w:tcW w:w="827" w:type="pct"/>
          </w:tcPr>
          <w:p w14:paraId="04713B6E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93" w:type="pct"/>
            <w:gridSpan w:val="2"/>
            <w:tcBorders>
              <w:right w:val="single" w:sz="4" w:space="0" w:color="auto"/>
            </w:tcBorders>
            <w:shd w:val="clear" w:color="auto" w:fill="F2F2F2"/>
          </w:tcPr>
          <w:p w14:paraId="07018CC2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15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1819EE1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0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B9049D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</w:tcPr>
          <w:p w14:paraId="08F2E3F0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</w:tcPr>
          <w:p w14:paraId="691F2D0D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8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1034C5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63030B31" w14:textId="77777777" w:rsidTr="00554C93">
        <w:trPr>
          <w:trHeight w:val="397"/>
        </w:trPr>
        <w:tc>
          <w:tcPr>
            <w:tcW w:w="15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8352D0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E2841"/>
                <w:sz w:val="22"/>
                <w:szCs w:val="22"/>
              </w:rPr>
            </w:pPr>
            <w:proofErr w:type="spellStart"/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Medcontrol</w:t>
            </w:r>
            <w:proofErr w:type="spellEnd"/>
          </w:p>
        </w:tc>
        <w:tc>
          <w:tcPr>
            <w:tcW w:w="827" w:type="pct"/>
          </w:tcPr>
          <w:p w14:paraId="630CF071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93" w:type="pct"/>
            <w:gridSpan w:val="2"/>
            <w:tcBorders>
              <w:right w:val="single" w:sz="4" w:space="0" w:color="auto"/>
            </w:tcBorders>
            <w:shd w:val="clear" w:color="auto" w:fill="F2F2F2"/>
          </w:tcPr>
          <w:p w14:paraId="02711B10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15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827D987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0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D0EA09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</w:tcPr>
          <w:p w14:paraId="58AF2B84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</w:tcPr>
          <w:p w14:paraId="53255566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8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49F9DA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24CB8BE3" w14:textId="77777777" w:rsidTr="00554C93">
        <w:trPr>
          <w:trHeight w:val="397"/>
        </w:trPr>
        <w:tc>
          <w:tcPr>
            <w:tcW w:w="15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D13F54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E2841"/>
                <w:sz w:val="22"/>
                <w:szCs w:val="22"/>
              </w:rPr>
            </w:pPr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Ansvarsområden (vem har vad)</w:t>
            </w:r>
          </w:p>
        </w:tc>
        <w:tc>
          <w:tcPr>
            <w:tcW w:w="827" w:type="pct"/>
          </w:tcPr>
          <w:p w14:paraId="24773BE7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93" w:type="pct"/>
            <w:gridSpan w:val="2"/>
            <w:tcBorders>
              <w:right w:val="single" w:sz="4" w:space="0" w:color="auto"/>
            </w:tcBorders>
            <w:shd w:val="clear" w:color="auto" w:fill="F2F2F2"/>
          </w:tcPr>
          <w:p w14:paraId="0D41E436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15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3DCB68C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0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53E4EA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</w:tcPr>
          <w:p w14:paraId="6E81A67E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</w:tcPr>
          <w:p w14:paraId="7EDD2688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8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1C2BDE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7AD84FFC" w14:textId="77777777" w:rsidTr="00554C93">
        <w:trPr>
          <w:trHeight w:val="397"/>
        </w:trPr>
        <w:tc>
          <w:tcPr>
            <w:tcW w:w="15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C24BB2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E2841"/>
                <w:sz w:val="22"/>
                <w:szCs w:val="22"/>
              </w:rPr>
            </w:pPr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Dokumenthantering Sofia </w:t>
            </w:r>
            <w:proofErr w:type="spellStart"/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Sharepoint</w:t>
            </w:r>
            <w:proofErr w:type="spellEnd"/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/</w:t>
            </w:r>
            <w:proofErr w:type="spellStart"/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one</w:t>
            </w:r>
            <w:proofErr w:type="spellEnd"/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note</w:t>
            </w:r>
          </w:p>
        </w:tc>
        <w:tc>
          <w:tcPr>
            <w:tcW w:w="827" w:type="pct"/>
          </w:tcPr>
          <w:p w14:paraId="4BDEC966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93" w:type="pct"/>
            <w:gridSpan w:val="2"/>
            <w:tcBorders>
              <w:right w:val="single" w:sz="4" w:space="0" w:color="auto"/>
            </w:tcBorders>
            <w:shd w:val="clear" w:color="auto" w:fill="F2F2F2"/>
          </w:tcPr>
          <w:p w14:paraId="3CE130D0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15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61A5E7A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0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A729A9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</w:tcPr>
          <w:p w14:paraId="13F63334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</w:tcPr>
          <w:p w14:paraId="67172090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8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4929DF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53778606" w14:textId="77777777" w:rsidTr="00554C93">
        <w:trPr>
          <w:trHeight w:val="397"/>
        </w:trPr>
        <w:tc>
          <w:tcPr>
            <w:tcW w:w="1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81800A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E2841"/>
                <w:sz w:val="22"/>
                <w:szCs w:val="22"/>
              </w:rPr>
            </w:pPr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Info från PD-mott</w:t>
            </w:r>
          </w:p>
        </w:tc>
        <w:tc>
          <w:tcPr>
            <w:tcW w:w="827" w:type="pct"/>
            <w:tcBorders>
              <w:bottom w:val="single" w:sz="4" w:space="0" w:color="auto"/>
            </w:tcBorders>
          </w:tcPr>
          <w:p w14:paraId="1E19E576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93" w:type="pct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284B3EF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15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7F7D063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0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022369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</w:tcPr>
          <w:p w14:paraId="02152487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</w:tcPr>
          <w:p w14:paraId="0026F70F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8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E0ADC6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08F984F7" w14:textId="77777777" w:rsidTr="00554C93">
        <w:trPr>
          <w:trHeight w:val="397"/>
        </w:trPr>
        <w:tc>
          <w:tcPr>
            <w:tcW w:w="1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5D8300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E2841"/>
                <w:sz w:val="22"/>
                <w:szCs w:val="22"/>
              </w:rPr>
            </w:pPr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Info från njursviktsmott</w:t>
            </w:r>
          </w:p>
        </w:tc>
        <w:tc>
          <w:tcPr>
            <w:tcW w:w="827" w:type="pct"/>
            <w:tcBorders>
              <w:top w:val="single" w:sz="4" w:space="0" w:color="auto"/>
              <w:bottom w:val="single" w:sz="4" w:space="0" w:color="auto"/>
            </w:tcBorders>
          </w:tcPr>
          <w:p w14:paraId="3D776347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93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8287130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15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28B0279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0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EAB31A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</w:tcPr>
          <w:p w14:paraId="5BE5A970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</w:tcPr>
          <w:p w14:paraId="14A201FC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8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32E149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156F54C2" w14:textId="77777777">
        <w:trPr>
          <w:trHeight w:val="397"/>
        </w:trPr>
        <w:tc>
          <w:tcPr>
            <w:tcW w:w="153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76EAA3B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E2841"/>
                <w:sz w:val="22"/>
                <w:szCs w:val="22"/>
              </w:rPr>
            </w:pPr>
          </w:p>
        </w:tc>
        <w:tc>
          <w:tcPr>
            <w:tcW w:w="82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B85839C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93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16B9E8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</w:tcPr>
          <w:p w14:paraId="3EE6E900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0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85783F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</w:tcPr>
          <w:p w14:paraId="0A62DB29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</w:tcPr>
          <w:p w14:paraId="0D7E784F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8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DA1BF5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1EB2EAF1" w14:textId="77777777">
        <w:trPr>
          <w:trHeight w:val="397"/>
        </w:trPr>
        <w:tc>
          <w:tcPr>
            <w:tcW w:w="153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134647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54C93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Administration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D7C0DA6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b/>
                <w:bCs/>
                <w:sz w:val="22"/>
                <w:szCs w:val="22"/>
              </w:rPr>
            </w:pPr>
            <w:r w:rsidRPr="00554C93">
              <w:rPr>
                <w:b/>
                <w:bCs/>
                <w:sz w:val="22"/>
                <w:szCs w:val="22"/>
              </w:rPr>
              <w:t>Datum</w:t>
            </w:r>
          </w:p>
        </w:tc>
        <w:tc>
          <w:tcPr>
            <w:tcW w:w="393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B247CE2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b/>
                <w:bCs/>
                <w:sz w:val="22"/>
                <w:szCs w:val="22"/>
              </w:rPr>
            </w:pPr>
            <w:r w:rsidRPr="00554C93">
              <w:rPr>
                <w:b/>
                <w:bCs/>
                <w:sz w:val="22"/>
                <w:szCs w:val="22"/>
              </w:rPr>
              <w:t xml:space="preserve">Sign </w:t>
            </w:r>
            <w:proofErr w:type="spellStart"/>
            <w:r w:rsidRPr="00554C93">
              <w:rPr>
                <w:b/>
                <w:bCs/>
                <w:sz w:val="22"/>
                <w:szCs w:val="22"/>
              </w:rPr>
              <w:t>Ansv</w:t>
            </w:r>
            <w:proofErr w:type="spellEnd"/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</w:tcPr>
          <w:p w14:paraId="41D7D34D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0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D20BB7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</w:tcPr>
          <w:p w14:paraId="08181DB0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</w:tcPr>
          <w:p w14:paraId="203790E0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8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BDB419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61A68817" w14:textId="77777777" w:rsidTr="00554C93">
        <w:trPr>
          <w:trHeight w:val="397"/>
        </w:trPr>
        <w:tc>
          <w:tcPr>
            <w:tcW w:w="1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EBDA72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Diagnosregistrering</w:t>
            </w:r>
          </w:p>
        </w:tc>
        <w:tc>
          <w:tcPr>
            <w:tcW w:w="8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28186A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43D5B8C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15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0EDD6D0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0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56C8F3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</w:tcPr>
          <w:p w14:paraId="2F67CE85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</w:tcPr>
          <w:p w14:paraId="3C6A9FA8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8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7BB39D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34AA074B" w14:textId="77777777" w:rsidTr="00554C93">
        <w:trPr>
          <w:trHeight w:val="397"/>
        </w:trPr>
        <w:tc>
          <w:tcPr>
            <w:tcW w:w="15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BFD670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Melior</w:t>
            </w:r>
            <w:proofErr w:type="spellEnd"/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, E-arkiv, bevakning</w:t>
            </w:r>
          </w:p>
        </w:tc>
        <w:tc>
          <w:tcPr>
            <w:tcW w:w="8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9258BB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762FA2A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15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B23FD64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0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BCC0E5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</w:tcPr>
          <w:p w14:paraId="7A40C351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</w:tcPr>
          <w:p w14:paraId="2191E81F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8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82C41A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0694E609" w14:textId="77777777" w:rsidTr="00554C93">
        <w:trPr>
          <w:trHeight w:val="397"/>
        </w:trPr>
        <w:tc>
          <w:tcPr>
            <w:tcW w:w="15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E686CF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Elvis</w:t>
            </w:r>
          </w:p>
        </w:tc>
        <w:tc>
          <w:tcPr>
            <w:tcW w:w="8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CEA6BE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1DF7E18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15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5F54BF7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0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701620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</w:tcPr>
          <w:p w14:paraId="6D0DA9D5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</w:tcPr>
          <w:p w14:paraId="403932E9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8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62E916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0A7F92DA" w14:textId="77777777" w:rsidTr="00554C93">
        <w:trPr>
          <w:trHeight w:val="397"/>
        </w:trPr>
        <w:tc>
          <w:tcPr>
            <w:tcW w:w="15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499042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Picsara</w:t>
            </w:r>
            <w:proofErr w:type="spellEnd"/>
          </w:p>
        </w:tc>
        <w:tc>
          <w:tcPr>
            <w:tcW w:w="8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2FF52A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8DD2725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15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7339CF2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0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18B5F8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</w:tcPr>
          <w:p w14:paraId="6909E4ED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</w:tcPr>
          <w:p w14:paraId="3BA03F46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8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A83ED8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7319CCD3" w14:textId="77777777" w:rsidTr="00554C93">
        <w:trPr>
          <w:trHeight w:val="397"/>
        </w:trPr>
        <w:tc>
          <w:tcPr>
            <w:tcW w:w="15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317961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SAMSA</w:t>
            </w:r>
          </w:p>
        </w:tc>
        <w:tc>
          <w:tcPr>
            <w:tcW w:w="8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0A6352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D90F589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15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D28842D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0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63927B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</w:tcPr>
          <w:p w14:paraId="74F75451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</w:tcPr>
          <w:p w14:paraId="4F6AAD3F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8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85339C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3C2DE25A" w14:textId="77777777" w:rsidTr="00554C93">
        <w:trPr>
          <w:trHeight w:val="397"/>
        </w:trPr>
        <w:tc>
          <w:tcPr>
            <w:tcW w:w="15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D39CBC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54C93">
              <w:rPr>
                <w:rFonts w:ascii="Calibri" w:hAnsi="Calibri" w:cs="Calibri"/>
                <w:color w:val="0E2841"/>
                <w:sz w:val="22"/>
                <w:szCs w:val="22"/>
              </w:rPr>
              <w:t>Boka budleverans (PD-mott)</w:t>
            </w:r>
          </w:p>
        </w:tc>
        <w:tc>
          <w:tcPr>
            <w:tcW w:w="8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30A94C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9DB89A6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15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63C7243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0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F8165B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</w:tcPr>
          <w:p w14:paraId="637E8CBB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</w:tcPr>
          <w:p w14:paraId="08E9BC73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8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EF4B71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</w:tbl>
    <w:p w14:paraId="4751684B" w14:textId="77777777" w:rsidR="00554C93" w:rsidRPr="00554C93" w:rsidRDefault="00554C93" w:rsidP="00554C93">
      <w:pPr>
        <w:spacing w:after="160" w:line="259" w:lineRule="auto"/>
        <w:ind w:left="0" w:right="0"/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</w:pPr>
    </w:p>
    <w:tbl>
      <w:tblPr>
        <w:tblStyle w:val="Tabellrutnt1"/>
        <w:tblW w:w="6247" w:type="pct"/>
        <w:tblInd w:w="-709" w:type="dxa"/>
        <w:tblLook w:val="04A0" w:firstRow="1" w:lastRow="0" w:firstColumn="1" w:lastColumn="0" w:noHBand="0" w:noVBand="1"/>
      </w:tblPr>
      <w:tblGrid>
        <w:gridCol w:w="3360"/>
        <w:gridCol w:w="1415"/>
        <w:gridCol w:w="393"/>
        <w:gridCol w:w="257"/>
        <w:gridCol w:w="602"/>
        <w:gridCol w:w="230"/>
        <w:gridCol w:w="1113"/>
        <w:gridCol w:w="71"/>
        <w:gridCol w:w="649"/>
        <w:gridCol w:w="170"/>
        <w:gridCol w:w="663"/>
        <w:gridCol w:w="752"/>
        <w:gridCol w:w="649"/>
        <w:gridCol w:w="832"/>
      </w:tblGrid>
      <w:tr w:rsidR="00554C93" w:rsidRPr="00554C93" w14:paraId="30E4C347" w14:textId="77777777">
        <w:trPr>
          <w:trHeight w:val="447"/>
        </w:trPr>
        <w:tc>
          <w:tcPr>
            <w:tcW w:w="150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91AD7AB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 w:rsidRPr="00554C93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Njursjukdom och dialys</w:t>
            </w:r>
          </w:p>
        </w:tc>
        <w:tc>
          <w:tcPr>
            <w:tcW w:w="81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5D08D78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b/>
                <w:bCs/>
                <w:sz w:val="22"/>
                <w:szCs w:val="22"/>
              </w:rPr>
            </w:pPr>
            <w:r w:rsidRPr="00554C93">
              <w:rPr>
                <w:b/>
                <w:bCs/>
                <w:sz w:val="22"/>
                <w:szCs w:val="22"/>
              </w:rPr>
              <w:t>Datum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CCFFFF9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b/>
                <w:bCs/>
                <w:sz w:val="22"/>
                <w:szCs w:val="22"/>
              </w:rPr>
            </w:pPr>
            <w:r w:rsidRPr="00554C93">
              <w:rPr>
                <w:b/>
                <w:bCs/>
                <w:sz w:val="22"/>
                <w:szCs w:val="22"/>
              </w:rPr>
              <w:t xml:space="preserve">Sign </w:t>
            </w:r>
            <w:proofErr w:type="spellStart"/>
            <w:r w:rsidRPr="00554C93">
              <w:rPr>
                <w:b/>
                <w:bCs/>
                <w:sz w:val="22"/>
                <w:szCs w:val="22"/>
              </w:rPr>
              <w:t>Ansv</w:t>
            </w:r>
            <w:proofErr w:type="spellEnd"/>
          </w:p>
        </w:tc>
        <w:tc>
          <w:tcPr>
            <w:tcW w:w="60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9BC2F4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99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930020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3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78C4A3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1C621A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EC64D3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628FBFB9" w14:textId="77777777" w:rsidTr="00554C93">
        <w:trPr>
          <w:trHeight w:val="397"/>
        </w:trPr>
        <w:tc>
          <w:tcPr>
            <w:tcW w:w="1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243F5A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Torrvikt/BCM</w:t>
            </w:r>
          </w:p>
        </w:tc>
        <w:tc>
          <w:tcPr>
            <w:tcW w:w="810" w:type="pct"/>
            <w:gridSpan w:val="2"/>
            <w:tcBorders>
              <w:top w:val="single" w:sz="4" w:space="0" w:color="auto"/>
            </w:tcBorders>
          </w:tcPr>
          <w:p w14:paraId="309F4141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85" w:type="pct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F2F2F2"/>
          </w:tcPr>
          <w:p w14:paraId="6897211E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02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8DE792F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99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9DBA829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3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CF0D8D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</w:tcPr>
          <w:p w14:paraId="5447C033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</w:tcPr>
          <w:p w14:paraId="5FA54688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4A9068F3" w14:textId="77777777" w:rsidTr="00554C93">
        <w:trPr>
          <w:trHeight w:val="397"/>
        </w:trPr>
        <w:tc>
          <w:tcPr>
            <w:tcW w:w="1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BB00C3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Blodtryck</w:t>
            </w:r>
          </w:p>
        </w:tc>
        <w:tc>
          <w:tcPr>
            <w:tcW w:w="810" w:type="pct"/>
            <w:gridSpan w:val="2"/>
          </w:tcPr>
          <w:p w14:paraId="0419098B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85" w:type="pct"/>
            <w:gridSpan w:val="2"/>
            <w:tcBorders>
              <w:right w:val="single" w:sz="4" w:space="0" w:color="auto"/>
            </w:tcBorders>
            <w:shd w:val="clear" w:color="auto" w:fill="F2F2F2"/>
          </w:tcPr>
          <w:p w14:paraId="4F8FBEA9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02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89236D4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99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C4E5042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3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69EDBC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</w:tcPr>
          <w:p w14:paraId="71D22594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</w:tcPr>
          <w:p w14:paraId="25F88844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2C2F1F4F" w14:textId="77777777" w:rsidTr="00554C93">
        <w:trPr>
          <w:trHeight w:val="397"/>
        </w:trPr>
        <w:tc>
          <w:tcPr>
            <w:tcW w:w="1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1720B9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vätskebalans</w:t>
            </w:r>
          </w:p>
        </w:tc>
        <w:tc>
          <w:tcPr>
            <w:tcW w:w="810" w:type="pct"/>
            <w:gridSpan w:val="2"/>
          </w:tcPr>
          <w:p w14:paraId="0F4F2902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85" w:type="pct"/>
            <w:gridSpan w:val="2"/>
            <w:tcBorders>
              <w:right w:val="single" w:sz="4" w:space="0" w:color="auto"/>
            </w:tcBorders>
            <w:shd w:val="clear" w:color="auto" w:fill="F2F2F2"/>
          </w:tcPr>
          <w:p w14:paraId="6AE4F65C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02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CCC0FF2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99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B8C9FBD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3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D8F400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</w:tcPr>
          <w:p w14:paraId="7A154B7C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</w:tcPr>
          <w:p w14:paraId="1DFDC9B0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10A7AC2D" w14:textId="77777777" w:rsidTr="00554C93">
        <w:trPr>
          <w:trHeight w:val="397"/>
        </w:trPr>
        <w:tc>
          <w:tcPr>
            <w:tcW w:w="1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D0E049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Anemi</w:t>
            </w:r>
          </w:p>
        </w:tc>
        <w:tc>
          <w:tcPr>
            <w:tcW w:w="810" w:type="pct"/>
            <w:gridSpan w:val="2"/>
          </w:tcPr>
          <w:p w14:paraId="3639080B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85" w:type="pct"/>
            <w:gridSpan w:val="2"/>
            <w:tcBorders>
              <w:right w:val="single" w:sz="4" w:space="0" w:color="auto"/>
            </w:tcBorders>
            <w:shd w:val="clear" w:color="auto" w:fill="F2F2F2"/>
          </w:tcPr>
          <w:p w14:paraId="44F65853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02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9A7492F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99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1AF7287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3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C998CF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</w:tcPr>
          <w:p w14:paraId="2AF80907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</w:tcPr>
          <w:p w14:paraId="087F247E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4C026FAB" w14:textId="77777777" w:rsidTr="00554C93">
        <w:trPr>
          <w:trHeight w:val="397"/>
        </w:trPr>
        <w:tc>
          <w:tcPr>
            <w:tcW w:w="1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84E8E2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Sekundär </w:t>
            </w:r>
            <w:proofErr w:type="spellStart"/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hyperparathyreoidism</w:t>
            </w:r>
            <w:proofErr w:type="spellEnd"/>
          </w:p>
        </w:tc>
        <w:tc>
          <w:tcPr>
            <w:tcW w:w="810" w:type="pct"/>
            <w:gridSpan w:val="2"/>
            <w:tcBorders>
              <w:bottom w:val="single" w:sz="4" w:space="0" w:color="auto"/>
            </w:tcBorders>
          </w:tcPr>
          <w:p w14:paraId="04E6D1DD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85" w:type="pct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60DC1C3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02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8CF0B56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99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9F2D69B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3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1FD598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</w:tcPr>
          <w:p w14:paraId="44520787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</w:tcPr>
          <w:p w14:paraId="19F7A1AF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015E0E0D" w14:textId="77777777" w:rsidTr="00554C93">
        <w:trPr>
          <w:trHeight w:val="397"/>
        </w:trPr>
        <w:tc>
          <w:tcPr>
            <w:tcW w:w="1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E2841"/>
            </w:tcBorders>
            <w:vAlign w:val="bottom"/>
          </w:tcPr>
          <w:p w14:paraId="1482DCB3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E2841"/>
                <w:sz w:val="22"/>
                <w:szCs w:val="22"/>
              </w:rPr>
            </w:pPr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Kalk-fosfat</w:t>
            </w:r>
          </w:p>
        </w:tc>
        <w:tc>
          <w:tcPr>
            <w:tcW w:w="810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B596FE1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8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125F510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02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8373710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99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94828E5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3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55A8FF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</w:tcPr>
          <w:p w14:paraId="7140DCE8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</w:tcPr>
          <w:p w14:paraId="606798CE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36E54EE7" w14:textId="77777777">
        <w:trPr>
          <w:trHeight w:val="397"/>
        </w:trPr>
        <w:tc>
          <w:tcPr>
            <w:tcW w:w="150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04DBBD4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E2841"/>
                <w:sz w:val="22"/>
                <w:szCs w:val="22"/>
              </w:rPr>
            </w:pPr>
          </w:p>
        </w:tc>
        <w:tc>
          <w:tcPr>
            <w:tcW w:w="810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2B62DA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85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87BF1F7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02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FE6BBB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99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C77C2BF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3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76DCBF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</w:tcPr>
          <w:p w14:paraId="1FFF708B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</w:tcPr>
          <w:p w14:paraId="258D4037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3F25AD6C" w14:textId="77777777">
        <w:trPr>
          <w:trHeight w:val="397"/>
        </w:trPr>
        <w:tc>
          <w:tcPr>
            <w:tcW w:w="150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610D45B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E2841"/>
                <w:sz w:val="22"/>
                <w:szCs w:val="22"/>
              </w:rPr>
            </w:pPr>
            <w:r w:rsidRPr="00554C93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PAS och PAL</w:t>
            </w:r>
          </w:p>
        </w:tc>
        <w:tc>
          <w:tcPr>
            <w:tcW w:w="81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EAF51C5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b/>
                <w:bCs/>
                <w:sz w:val="22"/>
                <w:szCs w:val="22"/>
              </w:rPr>
            </w:pPr>
            <w:r w:rsidRPr="00554C93">
              <w:rPr>
                <w:b/>
                <w:bCs/>
                <w:sz w:val="22"/>
                <w:szCs w:val="22"/>
              </w:rPr>
              <w:t>Datum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6E0BA93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b/>
                <w:bCs/>
                <w:sz w:val="22"/>
                <w:szCs w:val="22"/>
              </w:rPr>
            </w:pPr>
            <w:r w:rsidRPr="00554C93">
              <w:rPr>
                <w:b/>
                <w:bCs/>
                <w:sz w:val="22"/>
                <w:szCs w:val="22"/>
              </w:rPr>
              <w:t xml:space="preserve">Sign </w:t>
            </w:r>
            <w:proofErr w:type="spellStart"/>
            <w:r w:rsidRPr="00554C93">
              <w:rPr>
                <w:b/>
                <w:bCs/>
                <w:sz w:val="22"/>
                <w:szCs w:val="22"/>
              </w:rPr>
              <w:t>Ansv</w:t>
            </w:r>
            <w:proofErr w:type="spellEnd"/>
          </w:p>
        </w:tc>
        <w:tc>
          <w:tcPr>
            <w:tcW w:w="602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62623C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99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75F608D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3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07E960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</w:tcPr>
          <w:p w14:paraId="4790CDEF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</w:tcPr>
          <w:p w14:paraId="19391D4C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20D0BC0B" w14:textId="77777777" w:rsidTr="00554C93">
        <w:trPr>
          <w:trHeight w:val="397"/>
        </w:trPr>
        <w:tc>
          <w:tcPr>
            <w:tcW w:w="1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7AE6A5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E2841"/>
                <w:sz w:val="22"/>
                <w:szCs w:val="22"/>
              </w:rPr>
            </w:pPr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PAS ansvar</w:t>
            </w:r>
          </w:p>
        </w:tc>
        <w:tc>
          <w:tcPr>
            <w:tcW w:w="810" w:type="pct"/>
            <w:gridSpan w:val="2"/>
            <w:tcBorders>
              <w:top w:val="single" w:sz="4" w:space="0" w:color="auto"/>
            </w:tcBorders>
          </w:tcPr>
          <w:p w14:paraId="3CEF1CB0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85" w:type="pct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F2F2F2"/>
          </w:tcPr>
          <w:p w14:paraId="3C2C501F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02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B0A9A58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99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0CFD6B8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3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6D25E3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</w:tcPr>
          <w:p w14:paraId="66535585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</w:tcPr>
          <w:p w14:paraId="2604CA47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4D553862" w14:textId="77777777" w:rsidTr="00554C93">
        <w:trPr>
          <w:trHeight w:val="397"/>
        </w:trPr>
        <w:tc>
          <w:tcPr>
            <w:tcW w:w="1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CAB8F5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E2841"/>
                <w:sz w:val="22"/>
                <w:szCs w:val="22"/>
              </w:rPr>
            </w:pPr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PAL ansvar</w:t>
            </w:r>
          </w:p>
        </w:tc>
        <w:tc>
          <w:tcPr>
            <w:tcW w:w="810" w:type="pct"/>
            <w:gridSpan w:val="2"/>
          </w:tcPr>
          <w:p w14:paraId="36264301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85" w:type="pct"/>
            <w:gridSpan w:val="2"/>
            <w:tcBorders>
              <w:right w:val="single" w:sz="4" w:space="0" w:color="auto"/>
            </w:tcBorders>
            <w:shd w:val="clear" w:color="auto" w:fill="F2F2F2"/>
          </w:tcPr>
          <w:p w14:paraId="74E55973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02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DA58AB0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99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2C649CA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3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09D201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</w:tcPr>
          <w:p w14:paraId="5FCA4182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</w:tcPr>
          <w:p w14:paraId="6D400D90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531B78C4" w14:textId="77777777" w:rsidTr="00554C93">
        <w:trPr>
          <w:trHeight w:val="397"/>
        </w:trPr>
        <w:tc>
          <w:tcPr>
            <w:tcW w:w="1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60F72B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E2841"/>
                <w:sz w:val="22"/>
                <w:szCs w:val="22"/>
              </w:rPr>
            </w:pPr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Checklista</w:t>
            </w:r>
          </w:p>
        </w:tc>
        <w:tc>
          <w:tcPr>
            <w:tcW w:w="810" w:type="pct"/>
            <w:gridSpan w:val="2"/>
          </w:tcPr>
          <w:p w14:paraId="77F71837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85" w:type="pct"/>
            <w:gridSpan w:val="2"/>
            <w:tcBorders>
              <w:right w:val="single" w:sz="4" w:space="0" w:color="auto"/>
            </w:tcBorders>
            <w:shd w:val="clear" w:color="auto" w:fill="F2F2F2"/>
          </w:tcPr>
          <w:p w14:paraId="5D68EFE3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02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DC7C5B0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99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3F7ABD6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3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87DB61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</w:tcPr>
          <w:p w14:paraId="39F7D947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</w:tcPr>
          <w:p w14:paraId="745745BE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304DF3D3" w14:textId="77777777" w:rsidTr="00554C93">
        <w:trPr>
          <w:trHeight w:val="397"/>
        </w:trPr>
        <w:tc>
          <w:tcPr>
            <w:tcW w:w="1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F4E306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E2841"/>
                <w:sz w:val="22"/>
                <w:szCs w:val="22"/>
              </w:rPr>
            </w:pPr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Teamrond</w:t>
            </w:r>
          </w:p>
        </w:tc>
        <w:tc>
          <w:tcPr>
            <w:tcW w:w="810" w:type="pct"/>
            <w:gridSpan w:val="2"/>
          </w:tcPr>
          <w:p w14:paraId="50B645A1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85" w:type="pct"/>
            <w:gridSpan w:val="2"/>
            <w:tcBorders>
              <w:right w:val="single" w:sz="4" w:space="0" w:color="auto"/>
            </w:tcBorders>
            <w:shd w:val="clear" w:color="auto" w:fill="F2F2F2"/>
          </w:tcPr>
          <w:p w14:paraId="7B9A1344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02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0E2197A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99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CF84E3C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3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DE49BC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</w:tcPr>
          <w:p w14:paraId="36BF8764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</w:tcPr>
          <w:p w14:paraId="6CB9D5DA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29C4B020" w14:textId="77777777" w:rsidTr="00554C93">
        <w:trPr>
          <w:trHeight w:val="397"/>
        </w:trPr>
        <w:tc>
          <w:tcPr>
            <w:tcW w:w="1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8FA139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E2841"/>
                <w:sz w:val="22"/>
                <w:szCs w:val="22"/>
              </w:rPr>
            </w:pPr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Dr 41, MÖL, MOTT</w:t>
            </w:r>
          </w:p>
        </w:tc>
        <w:tc>
          <w:tcPr>
            <w:tcW w:w="810" w:type="pct"/>
            <w:gridSpan w:val="2"/>
          </w:tcPr>
          <w:p w14:paraId="5628CAB1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85" w:type="pct"/>
            <w:gridSpan w:val="2"/>
            <w:tcBorders>
              <w:right w:val="single" w:sz="4" w:space="0" w:color="auto"/>
            </w:tcBorders>
            <w:shd w:val="clear" w:color="auto" w:fill="F2F2F2"/>
          </w:tcPr>
          <w:p w14:paraId="75F4D0F9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02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C01D725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99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DA7757D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3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532E74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</w:tcPr>
          <w:p w14:paraId="3E29DD4D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</w:tcPr>
          <w:p w14:paraId="671B9F8C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181AD238" w14:textId="77777777" w:rsidTr="00554C93">
        <w:trPr>
          <w:trHeight w:val="397"/>
        </w:trPr>
        <w:tc>
          <w:tcPr>
            <w:tcW w:w="1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A59589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E2841"/>
                <w:sz w:val="22"/>
                <w:szCs w:val="22"/>
              </w:rPr>
            </w:pPr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Dialysjour, medicinjour</w:t>
            </w:r>
          </w:p>
        </w:tc>
        <w:tc>
          <w:tcPr>
            <w:tcW w:w="810" w:type="pct"/>
            <w:gridSpan w:val="2"/>
          </w:tcPr>
          <w:p w14:paraId="6066A7C5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85" w:type="pct"/>
            <w:gridSpan w:val="2"/>
            <w:tcBorders>
              <w:right w:val="single" w:sz="4" w:space="0" w:color="auto"/>
            </w:tcBorders>
            <w:shd w:val="clear" w:color="auto" w:fill="F2F2F2"/>
          </w:tcPr>
          <w:p w14:paraId="5D3F2C46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02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B924EFF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99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6ED771D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3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FF4B48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</w:tcPr>
          <w:p w14:paraId="12F7E865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</w:tcPr>
          <w:p w14:paraId="4B9B18FF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436303DD" w14:textId="77777777" w:rsidTr="00554C93">
        <w:trPr>
          <w:trHeight w:val="397"/>
        </w:trPr>
        <w:tc>
          <w:tcPr>
            <w:tcW w:w="1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FF712E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E2841"/>
                <w:sz w:val="22"/>
                <w:szCs w:val="22"/>
              </w:rPr>
            </w:pPr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Hur </w:t>
            </w:r>
            <w:proofErr w:type="spellStart"/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kontakat</w:t>
            </w:r>
            <w:proofErr w:type="spellEnd"/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vi läkare vid dålig patient</w:t>
            </w:r>
          </w:p>
        </w:tc>
        <w:tc>
          <w:tcPr>
            <w:tcW w:w="810" w:type="pct"/>
            <w:gridSpan w:val="2"/>
          </w:tcPr>
          <w:p w14:paraId="7DA5CC72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85" w:type="pct"/>
            <w:gridSpan w:val="2"/>
            <w:tcBorders>
              <w:right w:val="single" w:sz="4" w:space="0" w:color="auto"/>
            </w:tcBorders>
            <w:shd w:val="clear" w:color="auto" w:fill="F2F2F2"/>
          </w:tcPr>
          <w:p w14:paraId="5CA13057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02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EC86E6C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99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A40DF87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3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CC2406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</w:tcPr>
          <w:p w14:paraId="038EB5D4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</w:tcPr>
          <w:p w14:paraId="14E2299C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78D7C327" w14:textId="77777777" w:rsidTr="00554C93">
        <w:trPr>
          <w:trHeight w:val="397"/>
        </w:trPr>
        <w:tc>
          <w:tcPr>
            <w:tcW w:w="1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9805FC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E2841"/>
                <w:sz w:val="22"/>
                <w:szCs w:val="22"/>
              </w:rPr>
            </w:pPr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Rutiner vid inläggning av patient i samband med besök </w:t>
            </w:r>
          </w:p>
        </w:tc>
        <w:tc>
          <w:tcPr>
            <w:tcW w:w="810" w:type="pct"/>
            <w:gridSpan w:val="2"/>
          </w:tcPr>
          <w:p w14:paraId="0B2A6014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85" w:type="pct"/>
            <w:gridSpan w:val="2"/>
            <w:tcBorders>
              <w:right w:val="single" w:sz="4" w:space="0" w:color="auto"/>
            </w:tcBorders>
            <w:shd w:val="clear" w:color="auto" w:fill="F2F2F2"/>
          </w:tcPr>
          <w:p w14:paraId="73B49656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02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1F84E7C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99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DE7E4F4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3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4752DD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</w:tcPr>
          <w:p w14:paraId="5F42A32D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</w:tcPr>
          <w:p w14:paraId="1A7AECB6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40437EDE" w14:textId="77777777" w:rsidTr="00554C93">
        <w:trPr>
          <w:trHeight w:val="397"/>
        </w:trPr>
        <w:tc>
          <w:tcPr>
            <w:tcW w:w="1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66A27D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E2841"/>
                <w:sz w:val="22"/>
                <w:szCs w:val="22"/>
              </w:rPr>
            </w:pPr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Kvalitetsparametrar, SNR</w:t>
            </w:r>
          </w:p>
        </w:tc>
        <w:tc>
          <w:tcPr>
            <w:tcW w:w="810" w:type="pct"/>
            <w:gridSpan w:val="2"/>
          </w:tcPr>
          <w:p w14:paraId="64743780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85" w:type="pct"/>
            <w:gridSpan w:val="2"/>
            <w:tcBorders>
              <w:right w:val="single" w:sz="4" w:space="0" w:color="auto"/>
            </w:tcBorders>
            <w:shd w:val="clear" w:color="auto" w:fill="F2F2F2"/>
          </w:tcPr>
          <w:p w14:paraId="59821C24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02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F7E6778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99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F5450FE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3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B3F76A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</w:tcPr>
          <w:p w14:paraId="532780DD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</w:tcPr>
          <w:p w14:paraId="2D877295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01CD648F" w14:textId="77777777">
        <w:trPr>
          <w:trHeight w:val="397"/>
        </w:trPr>
        <w:tc>
          <w:tcPr>
            <w:tcW w:w="150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866E216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E2841"/>
                <w:sz w:val="22"/>
                <w:szCs w:val="22"/>
              </w:rPr>
            </w:pPr>
          </w:p>
        </w:tc>
        <w:tc>
          <w:tcPr>
            <w:tcW w:w="810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DFC6539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85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6C3FFAA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02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34134B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99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0D50BDF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3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354BDE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</w:tcPr>
          <w:p w14:paraId="5FAC6607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</w:tcPr>
          <w:p w14:paraId="73D30756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3AF1B02C" w14:textId="77777777" w:rsidTr="006C5F13">
        <w:trPr>
          <w:trHeight w:val="397"/>
        </w:trPr>
        <w:tc>
          <w:tcPr>
            <w:tcW w:w="150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F976E3B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54C93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Läkemedel</w:t>
            </w:r>
          </w:p>
        </w:tc>
        <w:tc>
          <w:tcPr>
            <w:tcW w:w="81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F6CB4B0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b/>
                <w:bCs/>
                <w:sz w:val="22"/>
                <w:szCs w:val="22"/>
              </w:rPr>
            </w:pPr>
            <w:r w:rsidRPr="00554C93">
              <w:rPr>
                <w:b/>
                <w:bCs/>
                <w:sz w:val="22"/>
                <w:szCs w:val="22"/>
              </w:rPr>
              <w:t>Datum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85C99F4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b/>
                <w:bCs/>
                <w:sz w:val="22"/>
                <w:szCs w:val="22"/>
              </w:rPr>
            </w:pPr>
            <w:r w:rsidRPr="00554C93">
              <w:rPr>
                <w:b/>
                <w:bCs/>
                <w:sz w:val="22"/>
                <w:szCs w:val="22"/>
              </w:rPr>
              <w:t xml:space="preserve">Sign </w:t>
            </w:r>
            <w:proofErr w:type="spellStart"/>
            <w:r w:rsidRPr="00554C93">
              <w:rPr>
                <w:b/>
                <w:bCs/>
                <w:sz w:val="22"/>
                <w:szCs w:val="22"/>
              </w:rPr>
              <w:t>Ansv</w:t>
            </w:r>
            <w:proofErr w:type="spellEnd"/>
          </w:p>
        </w:tc>
        <w:tc>
          <w:tcPr>
            <w:tcW w:w="602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8B1390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99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97A40C5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3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13AE04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</w:tcPr>
          <w:p w14:paraId="0807B13D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</w:tcPr>
          <w:p w14:paraId="2A272636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3FFD6604" w14:textId="77777777" w:rsidTr="00857D71">
        <w:trPr>
          <w:trHeight w:val="397"/>
        </w:trPr>
        <w:tc>
          <w:tcPr>
            <w:tcW w:w="1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00578E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Läkemedel i samband med dialys </w:t>
            </w:r>
          </w:p>
        </w:tc>
        <w:tc>
          <w:tcPr>
            <w:tcW w:w="81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2BDF0A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3187786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02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CAE10F1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99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CCCCF69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3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3DC229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</w:tcPr>
          <w:p w14:paraId="744EA8FC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</w:tcPr>
          <w:p w14:paraId="08B5C2C3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7879F07A" w14:textId="77777777" w:rsidTr="006C5F13">
        <w:trPr>
          <w:trHeight w:val="397"/>
        </w:trPr>
        <w:tc>
          <w:tcPr>
            <w:tcW w:w="1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3F839D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Generella ordinationer</w:t>
            </w:r>
          </w:p>
        </w:tc>
        <w:tc>
          <w:tcPr>
            <w:tcW w:w="81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A907E8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1A14273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02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27EF039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99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AD28843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3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C225BE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</w:tcPr>
          <w:p w14:paraId="482EB4BA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</w:tcPr>
          <w:p w14:paraId="42D82115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857D71" w:rsidRPr="00554C93" w14:paraId="71FFEF87" w14:textId="77777777" w:rsidTr="006C5F13">
        <w:trPr>
          <w:gridAfter w:val="3"/>
          <w:wAfter w:w="1001" w:type="pct"/>
          <w:trHeight w:val="397"/>
        </w:trPr>
        <w:tc>
          <w:tcPr>
            <w:tcW w:w="1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0B6DF4" w14:textId="77777777" w:rsidR="00857D71" w:rsidRPr="00554C93" w:rsidRDefault="00857D71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VNL Hamlet</w:t>
            </w:r>
          </w:p>
        </w:tc>
        <w:tc>
          <w:tcPr>
            <w:tcW w:w="81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8630BC" w14:textId="77777777" w:rsidR="00857D71" w:rsidRPr="00554C93" w:rsidRDefault="00857D71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5088952" w14:textId="77777777" w:rsidR="00857D71" w:rsidRPr="00554C93" w:rsidRDefault="00857D71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34" w:type="pct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238095D" w14:textId="77777777" w:rsidR="00857D71" w:rsidRPr="00554C93" w:rsidRDefault="00857D71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</w:tcPr>
          <w:p w14:paraId="7ACC1630" w14:textId="77777777" w:rsidR="00857D71" w:rsidRPr="00554C93" w:rsidRDefault="00857D71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7C34BD" w14:textId="77777777" w:rsidR="00857D71" w:rsidRPr="00554C93" w:rsidRDefault="00857D71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857D71" w:rsidRPr="00554C93" w14:paraId="03B97DCA" w14:textId="77777777" w:rsidTr="006C5F13">
        <w:trPr>
          <w:gridAfter w:val="3"/>
          <w:wAfter w:w="1001" w:type="pct"/>
          <w:trHeight w:val="397"/>
        </w:trPr>
        <w:tc>
          <w:tcPr>
            <w:tcW w:w="1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950915" w14:textId="77777777" w:rsidR="00857D71" w:rsidRPr="00554C93" w:rsidRDefault="00857D71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Vaccinationer</w:t>
            </w:r>
          </w:p>
        </w:tc>
        <w:tc>
          <w:tcPr>
            <w:tcW w:w="81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8A1890" w14:textId="77777777" w:rsidR="00857D71" w:rsidRPr="00554C93" w:rsidRDefault="00857D71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EDD0D0E" w14:textId="77777777" w:rsidR="00857D71" w:rsidRPr="00554C93" w:rsidRDefault="00857D71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34" w:type="pct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5A47F2D" w14:textId="77777777" w:rsidR="00857D71" w:rsidRPr="00554C93" w:rsidRDefault="00857D71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</w:tcPr>
          <w:p w14:paraId="12AFA3BD" w14:textId="77777777" w:rsidR="00857D71" w:rsidRPr="00554C93" w:rsidRDefault="00857D71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293A96" w14:textId="77777777" w:rsidR="00857D71" w:rsidRPr="00554C93" w:rsidRDefault="00857D71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0F57DF" w:rsidRPr="00554C93" w14:paraId="05D900CA" w14:textId="77777777" w:rsidTr="006C5F13">
        <w:trPr>
          <w:gridAfter w:val="8"/>
          <w:wAfter w:w="2196" w:type="pct"/>
          <w:trHeight w:val="397"/>
        </w:trPr>
        <w:tc>
          <w:tcPr>
            <w:tcW w:w="1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50F56C" w14:textId="050EB1EB" w:rsidR="000F57DF" w:rsidRPr="00554C93" w:rsidRDefault="000F57DF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Läs Q Di 500 serien som rör Läkemedel</w:t>
            </w:r>
          </w:p>
        </w:tc>
        <w:tc>
          <w:tcPr>
            <w:tcW w:w="634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7A3B39A" w14:textId="77777777" w:rsidR="000F57DF" w:rsidRPr="00554C93" w:rsidRDefault="000F57DF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29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2DF408" w14:textId="77777777" w:rsidR="000F57DF" w:rsidRPr="00554C93" w:rsidRDefault="000F57DF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F7D5FB" w14:textId="77777777" w:rsidR="000F57DF" w:rsidRPr="00554C93" w:rsidRDefault="000F57DF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598B76A2" w14:textId="77777777" w:rsidTr="006C5F13">
        <w:trPr>
          <w:trHeight w:val="397"/>
        </w:trPr>
        <w:tc>
          <w:tcPr>
            <w:tcW w:w="150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B663EE0" w14:textId="77777777" w:rsidR="00554C93" w:rsidRDefault="00554C93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67912FE6" w14:textId="77777777" w:rsidR="00117AF5" w:rsidRPr="00554C93" w:rsidRDefault="00117AF5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1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E778B3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8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0E4552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02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86098B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99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D290085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3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05E528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</w:tcPr>
          <w:p w14:paraId="6234E64D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</w:tcPr>
          <w:p w14:paraId="22740FB6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57880C7D" w14:textId="77777777">
        <w:trPr>
          <w:trHeight w:val="397"/>
        </w:trPr>
        <w:tc>
          <w:tcPr>
            <w:tcW w:w="150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653038F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54C93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Provtagning</w:t>
            </w:r>
          </w:p>
        </w:tc>
        <w:tc>
          <w:tcPr>
            <w:tcW w:w="81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9BC7591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  <w:r w:rsidRPr="00554C93">
              <w:rPr>
                <w:b/>
                <w:bCs/>
                <w:sz w:val="22"/>
                <w:szCs w:val="22"/>
              </w:rPr>
              <w:t>Datum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DF715BD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  <w:r w:rsidRPr="00554C93">
              <w:rPr>
                <w:b/>
                <w:bCs/>
                <w:sz w:val="22"/>
                <w:szCs w:val="22"/>
              </w:rPr>
              <w:t xml:space="preserve">Sign </w:t>
            </w:r>
            <w:proofErr w:type="spellStart"/>
            <w:r w:rsidRPr="00554C93">
              <w:rPr>
                <w:b/>
                <w:bCs/>
                <w:sz w:val="22"/>
                <w:szCs w:val="22"/>
              </w:rPr>
              <w:t>Ansv</w:t>
            </w:r>
            <w:proofErr w:type="spellEnd"/>
          </w:p>
        </w:tc>
        <w:tc>
          <w:tcPr>
            <w:tcW w:w="602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09DA3C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99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406232F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3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80B7CA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</w:tcPr>
          <w:p w14:paraId="271781A6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</w:tcPr>
          <w:p w14:paraId="4BD578CC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69136FE4" w14:textId="77777777" w:rsidTr="00554C93">
        <w:trPr>
          <w:trHeight w:val="397"/>
        </w:trPr>
        <w:tc>
          <w:tcPr>
            <w:tcW w:w="1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540435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Regelbundna provtagningar </w:t>
            </w:r>
            <w:proofErr w:type="spellStart"/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enl</w:t>
            </w:r>
            <w:proofErr w:type="spellEnd"/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rutin</w:t>
            </w:r>
          </w:p>
        </w:tc>
        <w:tc>
          <w:tcPr>
            <w:tcW w:w="81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323534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C2FDE76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02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3763527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99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8E1DC60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3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D04C75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</w:tcPr>
          <w:p w14:paraId="4111E877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</w:tcPr>
          <w:p w14:paraId="670FED67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2026B4F3" w14:textId="77777777" w:rsidTr="00554C93">
        <w:trPr>
          <w:trHeight w:val="397"/>
        </w:trPr>
        <w:tc>
          <w:tcPr>
            <w:tcW w:w="1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B8781D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Patientnära analyser</w:t>
            </w:r>
          </w:p>
        </w:tc>
        <w:tc>
          <w:tcPr>
            <w:tcW w:w="81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E4B4CC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4F8BBCA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02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54931BE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99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405F527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3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9ABCAC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</w:tcPr>
          <w:p w14:paraId="7244F4B6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</w:tcPr>
          <w:p w14:paraId="5A6CEF57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1E9320D6" w14:textId="77777777" w:rsidTr="00554C93">
        <w:trPr>
          <w:trHeight w:val="397"/>
        </w:trPr>
        <w:tc>
          <w:tcPr>
            <w:tcW w:w="1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F887AD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Blododling</w:t>
            </w:r>
          </w:p>
        </w:tc>
        <w:tc>
          <w:tcPr>
            <w:tcW w:w="81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79B091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B7797C6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02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6064C64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99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AAD5A6A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3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72764A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</w:tcPr>
          <w:p w14:paraId="0D30D04C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</w:tcPr>
          <w:p w14:paraId="24B3BE2A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</w:tbl>
    <w:p w14:paraId="0D5F617A" w14:textId="77777777" w:rsidR="00554C93" w:rsidRPr="00554C93" w:rsidRDefault="00554C93" w:rsidP="00554C93">
      <w:pPr>
        <w:spacing w:after="160" w:line="259" w:lineRule="auto"/>
        <w:ind w:left="0" w:right="0"/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</w:pPr>
    </w:p>
    <w:tbl>
      <w:tblPr>
        <w:tblStyle w:val="Tabellrutnt1"/>
        <w:tblW w:w="6117" w:type="pct"/>
        <w:tblInd w:w="-709" w:type="dxa"/>
        <w:tblLook w:val="04A0" w:firstRow="1" w:lastRow="0" w:firstColumn="1" w:lastColumn="0" w:noHBand="0" w:noVBand="1"/>
      </w:tblPr>
      <w:tblGrid>
        <w:gridCol w:w="3359"/>
        <w:gridCol w:w="889"/>
        <w:gridCol w:w="92"/>
        <w:gridCol w:w="358"/>
        <w:gridCol w:w="371"/>
        <w:gridCol w:w="92"/>
        <w:gridCol w:w="66"/>
        <w:gridCol w:w="354"/>
        <w:gridCol w:w="433"/>
        <w:gridCol w:w="39"/>
        <w:gridCol w:w="509"/>
        <w:gridCol w:w="341"/>
        <w:gridCol w:w="90"/>
        <w:gridCol w:w="360"/>
        <w:gridCol w:w="98"/>
        <w:gridCol w:w="273"/>
        <w:gridCol w:w="155"/>
        <w:gridCol w:w="356"/>
        <w:gridCol w:w="35"/>
        <w:gridCol w:w="435"/>
        <w:gridCol w:w="511"/>
        <w:gridCol w:w="889"/>
        <w:gridCol w:w="819"/>
      </w:tblGrid>
      <w:tr w:rsidR="00554C93" w:rsidRPr="00554C93" w14:paraId="14461141" w14:textId="77777777" w:rsidTr="008962C2">
        <w:trPr>
          <w:trHeight w:val="447"/>
        </w:trPr>
        <w:tc>
          <w:tcPr>
            <w:tcW w:w="153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F2B2D7C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 w:rsidRPr="00554C93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Komplikationer i samband med dialys</w:t>
            </w:r>
          </w:p>
        </w:tc>
        <w:tc>
          <w:tcPr>
            <w:tcW w:w="825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67CAF4F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b/>
                <w:bCs/>
                <w:sz w:val="22"/>
                <w:szCs w:val="22"/>
              </w:rPr>
            </w:pPr>
            <w:r w:rsidRPr="00554C93">
              <w:rPr>
                <w:b/>
                <w:bCs/>
                <w:sz w:val="22"/>
                <w:szCs w:val="22"/>
              </w:rPr>
              <w:t>Datum</w:t>
            </w:r>
          </w:p>
        </w:tc>
        <w:tc>
          <w:tcPr>
            <w:tcW w:w="390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85E4B8F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b/>
                <w:bCs/>
                <w:sz w:val="22"/>
                <w:szCs w:val="22"/>
              </w:rPr>
            </w:pPr>
            <w:r w:rsidRPr="00554C93">
              <w:rPr>
                <w:b/>
                <w:bCs/>
                <w:sz w:val="22"/>
                <w:szCs w:val="22"/>
              </w:rPr>
              <w:t xml:space="preserve">Sign </w:t>
            </w:r>
            <w:proofErr w:type="spellStart"/>
            <w:r w:rsidRPr="00554C93">
              <w:rPr>
                <w:b/>
                <w:bCs/>
                <w:sz w:val="22"/>
                <w:szCs w:val="22"/>
              </w:rPr>
              <w:t>Ansv</w:t>
            </w:r>
            <w:proofErr w:type="spellEnd"/>
          </w:p>
        </w:tc>
        <w:tc>
          <w:tcPr>
            <w:tcW w:w="613" w:type="pct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8568F8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04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18B887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49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6BE2FE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EFFCD8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C3CAC1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4609A1CA" w14:textId="77777777" w:rsidTr="008962C2">
        <w:trPr>
          <w:trHeight w:val="397"/>
        </w:trPr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10947F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Blodtrycksfall</w:t>
            </w:r>
          </w:p>
        </w:tc>
        <w:tc>
          <w:tcPr>
            <w:tcW w:w="825" w:type="pct"/>
            <w:gridSpan w:val="5"/>
            <w:tcBorders>
              <w:top w:val="single" w:sz="4" w:space="0" w:color="auto"/>
            </w:tcBorders>
          </w:tcPr>
          <w:p w14:paraId="1A1DBA95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90" w:type="pct"/>
            <w:gridSpan w:val="3"/>
            <w:tcBorders>
              <w:top w:val="single" w:sz="4" w:space="0" w:color="auto"/>
              <w:right w:val="single" w:sz="4" w:space="0" w:color="auto"/>
            </w:tcBorders>
            <w:shd w:val="clear" w:color="auto" w:fill="F2F2F2"/>
          </w:tcPr>
          <w:p w14:paraId="018BB5EF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13" w:type="pct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7CF3018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04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274F13F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49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B57CBBD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</w:tcPr>
          <w:p w14:paraId="622FE0EF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</w:tcPr>
          <w:p w14:paraId="61D51168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4F4AD36D" w14:textId="77777777" w:rsidTr="008962C2">
        <w:trPr>
          <w:trHeight w:val="397"/>
        </w:trPr>
        <w:tc>
          <w:tcPr>
            <w:tcW w:w="1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90A882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Muskelkramp</w:t>
            </w:r>
          </w:p>
        </w:tc>
        <w:tc>
          <w:tcPr>
            <w:tcW w:w="825" w:type="pct"/>
            <w:gridSpan w:val="5"/>
          </w:tcPr>
          <w:p w14:paraId="1A9D732C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90" w:type="pct"/>
            <w:gridSpan w:val="3"/>
            <w:tcBorders>
              <w:right w:val="single" w:sz="4" w:space="0" w:color="auto"/>
            </w:tcBorders>
            <w:shd w:val="clear" w:color="auto" w:fill="F2F2F2"/>
          </w:tcPr>
          <w:p w14:paraId="255820D9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13" w:type="pct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0F0F1B5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04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6759487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49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7CFEED7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</w:tcPr>
          <w:p w14:paraId="1F0A61E2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</w:tcPr>
          <w:p w14:paraId="6C59E248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422A3A01" w14:textId="77777777" w:rsidTr="008962C2">
        <w:trPr>
          <w:trHeight w:val="397"/>
        </w:trPr>
        <w:tc>
          <w:tcPr>
            <w:tcW w:w="1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9DCC66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  <w:proofErr w:type="spellStart"/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Klotting</w:t>
            </w:r>
            <w:proofErr w:type="spellEnd"/>
          </w:p>
        </w:tc>
        <w:tc>
          <w:tcPr>
            <w:tcW w:w="825" w:type="pct"/>
            <w:gridSpan w:val="5"/>
          </w:tcPr>
          <w:p w14:paraId="34B729B1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90" w:type="pct"/>
            <w:gridSpan w:val="3"/>
            <w:tcBorders>
              <w:right w:val="single" w:sz="4" w:space="0" w:color="auto"/>
            </w:tcBorders>
            <w:shd w:val="clear" w:color="auto" w:fill="F2F2F2"/>
          </w:tcPr>
          <w:p w14:paraId="71C72D76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13" w:type="pct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127F09F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04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446B4D6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49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79474F8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</w:tcPr>
          <w:p w14:paraId="755843CE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</w:tcPr>
          <w:p w14:paraId="562E1D63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358D28DF" w14:textId="77777777" w:rsidTr="008962C2">
        <w:trPr>
          <w:trHeight w:val="397"/>
        </w:trPr>
        <w:tc>
          <w:tcPr>
            <w:tcW w:w="1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000670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Luftemboli</w:t>
            </w:r>
          </w:p>
        </w:tc>
        <w:tc>
          <w:tcPr>
            <w:tcW w:w="825" w:type="pct"/>
            <w:gridSpan w:val="5"/>
          </w:tcPr>
          <w:p w14:paraId="4103DADE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90" w:type="pct"/>
            <w:gridSpan w:val="3"/>
            <w:tcBorders>
              <w:right w:val="single" w:sz="4" w:space="0" w:color="auto"/>
            </w:tcBorders>
            <w:shd w:val="clear" w:color="auto" w:fill="F2F2F2"/>
          </w:tcPr>
          <w:p w14:paraId="4BF04ADE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13" w:type="pct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C7506C8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04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0920239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49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C6BF6D5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</w:tcPr>
          <w:p w14:paraId="64E93712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</w:tcPr>
          <w:p w14:paraId="61F2AABE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0748426E" w14:textId="77777777" w:rsidTr="008962C2">
        <w:trPr>
          <w:trHeight w:val="397"/>
        </w:trPr>
        <w:tc>
          <w:tcPr>
            <w:tcW w:w="1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65B16E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Övervätskning</w:t>
            </w:r>
          </w:p>
        </w:tc>
        <w:tc>
          <w:tcPr>
            <w:tcW w:w="825" w:type="pct"/>
            <w:gridSpan w:val="5"/>
          </w:tcPr>
          <w:p w14:paraId="6F548833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90" w:type="pct"/>
            <w:gridSpan w:val="3"/>
            <w:tcBorders>
              <w:right w:val="single" w:sz="4" w:space="0" w:color="auto"/>
            </w:tcBorders>
            <w:shd w:val="clear" w:color="auto" w:fill="F2F2F2"/>
          </w:tcPr>
          <w:p w14:paraId="18F9F20F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13" w:type="pct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7C7E1B8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04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A2B397E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49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74974F5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</w:tcPr>
          <w:p w14:paraId="6818C134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</w:tcPr>
          <w:p w14:paraId="18B8DECE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7E2D07C9" w14:textId="77777777" w:rsidTr="008962C2">
        <w:trPr>
          <w:trHeight w:val="397"/>
        </w:trPr>
        <w:tc>
          <w:tcPr>
            <w:tcW w:w="1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293546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E2841"/>
                <w:sz w:val="22"/>
                <w:szCs w:val="22"/>
              </w:rPr>
            </w:pPr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Dehydrering</w:t>
            </w:r>
          </w:p>
        </w:tc>
        <w:tc>
          <w:tcPr>
            <w:tcW w:w="825" w:type="pct"/>
            <w:gridSpan w:val="5"/>
            <w:tcBorders>
              <w:bottom w:val="nil"/>
            </w:tcBorders>
          </w:tcPr>
          <w:p w14:paraId="19EDAAEE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90" w:type="pct"/>
            <w:gridSpan w:val="3"/>
            <w:tcBorders>
              <w:bottom w:val="nil"/>
              <w:right w:val="single" w:sz="4" w:space="0" w:color="auto"/>
            </w:tcBorders>
            <w:shd w:val="clear" w:color="auto" w:fill="F2F2F2"/>
          </w:tcPr>
          <w:p w14:paraId="4DC32089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13" w:type="pct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1C40AD3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04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8E01F6F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49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922DCE8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</w:tcPr>
          <w:p w14:paraId="4981AC96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</w:tcPr>
          <w:p w14:paraId="0EC6DD86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5E5CEB1C" w14:textId="77777777" w:rsidTr="008962C2">
        <w:trPr>
          <w:trHeight w:val="397"/>
        </w:trPr>
        <w:tc>
          <w:tcPr>
            <w:tcW w:w="1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90AD5F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554C93">
              <w:rPr>
                <w:rFonts w:ascii="Calibri" w:hAnsi="Calibri" w:cs="Calibri"/>
                <w:color w:val="0E2841"/>
                <w:sz w:val="22"/>
                <w:szCs w:val="22"/>
              </w:rPr>
              <w:t>Vennålsdislokation</w:t>
            </w:r>
            <w:proofErr w:type="spellEnd"/>
          </w:p>
        </w:tc>
        <w:tc>
          <w:tcPr>
            <w:tcW w:w="825" w:type="pct"/>
            <w:gridSpan w:val="5"/>
            <w:tcBorders>
              <w:bottom w:val="nil"/>
            </w:tcBorders>
          </w:tcPr>
          <w:p w14:paraId="6957D905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90" w:type="pct"/>
            <w:gridSpan w:val="3"/>
            <w:tcBorders>
              <w:bottom w:val="nil"/>
              <w:right w:val="single" w:sz="4" w:space="0" w:color="auto"/>
            </w:tcBorders>
            <w:shd w:val="clear" w:color="auto" w:fill="F2F2F2"/>
          </w:tcPr>
          <w:p w14:paraId="6A2D87E7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13" w:type="pct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FC3A91E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04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03BDBEF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49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371395D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</w:tcPr>
          <w:p w14:paraId="39B280F3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</w:tcPr>
          <w:p w14:paraId="1009ADCA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403DDC38" w14:textId="77777777" w:rsidTr="008962C2">
        <w:trPr>
          <w:trHeight w:val="397"/>
        </w:trPr>
        <w:tc>
          <w:tcPr>
            <w:tcW w:w="1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B46B03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Njurbiopsi och efterkontroller</w:t>
            </w:r>
          </w:p>
        </w:tc>
        <w:tc>
          <w:tcPr>
            <w:tcW w:w="825" w:type="pct"/>
            <w:gridSpan w:val="5"/>
            <w:tcBorders>
              <w:bottom w:val="nil"/>
            </w:tcBorders>
          </w:tcPr>
          <w:p w14:paraId="7D7A23C2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90" w:type="pct"/>
            <w:gridSpan w:val="3"/>
            <w:tcBorders>
              <w:bottom w:val="nil"/>
              <w:right w:val="single" w:sz="4" w:space="0" w:color="auto"/>
            </w:tcBorders>
            <w:shd w:val="clear" w:color="auto" w:fill="F2F2F2"/>
          </w:tcPr>
          <w:p w14:paraId="51BAC93B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13" w:type="pct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5C6AABD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04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190C105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49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949A4AD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</w:tcPr>
          <w:p w14:paraId="393F3BBE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</w:tcPr>
          <w:p w14:paraId="49E3B905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60A26EB3" w14:textId="77777777" w:rsidTr="008962C2">
        <w:trPr>
          <w:trHeight w:val="397"/>
        </w:trPr>
        <w:tc>
          <w:tcPr>
            <w:tcW w:w="1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361D4C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Vena</w:t>
            </w:r>
            <w:proofErr w:type="spellEnd"/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cava </w:t>
            </w:r>
            <w:proofErr w:type="spellStart"/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superior</w:t>
            </w:r>
            <w:proofErr w:type="spellEnd"/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syndrom</w:t>
            </w:r>
          </w:p>
        </w:tc>
        <w:tc>
          <w:tcPr>
            <w:tcW w:w="825" w:type="pct"/>
            <w:gridSpan w:val="5"/>
            <w:tcBorders>
              <w:bottom w:val="single" w:sz="4" w:space="0" w:color="auto"/>
            </w:tcBorders>
          </w:tcPr>
          <w:p w14:paraId="570EB4FD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90" w:type="pct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A423994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13" w:type="pct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9A7E3A5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04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8D4F49B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49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CB8929B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</w:tcPr>
          <w:p w14:paraId="7FDD3C44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</w:tcPr>
          <w:p w14:paraId="655DF58F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51D4CF3C" w14:textId="77777777" w:rsidTr="008962C2">
        <w:trPr>
          <w:trHeight w:val="397"/>
        </w:trPr>
        <w:tc>
          <w:tcPr>
            <w:tcW w:w="1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7DBD9D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Dragning av CDK och </w:t>
            </w:r>
            <w:proofErr w:type="spellStart"/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femoraliskateter</w:t>
            </w:r>
            <w:proofErr w:type="spellEnd"/>
          </w:p>
        </w:tc>
        <w:tc>
          <w:tcPr>
            <w:tcW w:w="825" w:type="pct"/>
            <w:gridSpan w:val="5"/>
            <w:tcBorders>
              <w:bottom w:val="single" w:sz="4" w:space="0" w:color="auto"/>
            </w:tcBorders>
          </w:tcPr>
          <w:p w14:paraId="3CE02227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90" w:type="pct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D8AFE24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13" w:type="pct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844B253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04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E79EEBF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49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6C8F200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</w:tcPr>
          <w:p w14:paraId="65F8B0F5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</w:tcPr>
          <w:p w14:paraId="10A9815F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55989D88" w14:textId="77777777" w:rsidTr="008962C2">
        <w:trPr>
          <w:trHeight w:val="397"/>
        </w:trPr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1F13B3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E2841"/>
                <w:sz w:val="22"/>
                <w:szCs w:val="22"/>
              </w:rPr>
            </w:pPr>
          </w:p>
        </w:tc>
        <w:tc>
          <w:tcPr>
            <w:tcW w:w="825" w:type="pct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F43B13C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90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2F34AB3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13" w:type="pct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A859144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04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122A82E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49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99ADBAF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</w:tcPr>
          <w:p w14:paraId="14EA7C6D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</w:tcPr>
          <w:p w14:paraId="02B42FC0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7BFA2F0A" w14:textId="77777777" w:rsidTr="008962C2">
        <w:trPr>
          <w:trHeight w:val="397"/>
        </w:trPr>
        <w:tc>
          <w:tcPr>
            <w:tcW w:w="153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AE060DE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E2841"/>
                <w:sz w:val="22"/>
                <w:szCs w:val="22"/>
              </w:rPr>
            </w:pPr>
            <w:r w:rsidRPr="00554C93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Vattenrening</w:t>
            </w:r>
          </w:p>
        </w:tc>
        <w:tc>
          <w:tcPr>
            <w:tcW w:w="825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CF11C28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b/>
                <w:bCs/>
                <w:sz w:val="22"/>
                <w:szCs w:val="22"/>
              </w:rPr>
            </w:pPr>
            <w:r w:rsidRPr="00554C93">
              <w:rPr>
                <w:b/>
                <w:bCs/>
                <w:sz w:val="22"/>
                <w:szCs w:val="22"/>
              </w:rPr>
              <w:t>Datum</w:t>
            </w:r>
          </w:p>
        </w:tc>
        <w:tc>
          <w:tcPr>
            <w:tcW w:w="390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8D21FDE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b/>
                <w:bCs/>
                <w:sz w:val="22"/>
                <w:szCs w:val="22"/>
              </w:rPr>
            </w:pPr>
            <w:r w:rsidRPr="00554C93">
              <w:rPr>
                <w:b/>
                <w:bCs/>
                <w:sz w:val="22"/>
                <w:szCs w:val="22"/>
              </w:rPr>
              <w:t xml:space="preserve">Sign </w:t>
            </w:r>
            <w:proofErr w:type="spellStart"/>
            <w:r w:rsidRPr="00554C93">
              <w:rPr>
                <w:b/>
                <w:bCs/>
                <w:sz w:val="22"/>
                <w:szCs w:val="22"/>
              </w:rPr>
              <w:t>Ansv</w:t>
            </w:r>
            <w:proofErr w:type="spellEnd"/>
          </w:p>
        </w:tc>
        <w:tc>
          <w:tcPr>
            <w:tcW w:w="613" w:type="pct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01D72DF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04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4CCAC27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49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AF53785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</w:tcPr>
          <w:p w14:paraId="5C5FE41F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</w:tcPr>
          <w:p w14:paraId="65BF6E5F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0CADF4D0" w14:textId="77777777" w:rsidTr="008962C2">
        <w:trPr>
          <w:trHeight w:val="397"/>
        </w:trPr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EB8E7D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E2841"/>
                <w:sz w:val="22"/>
                <w:szCs w:val="22"/>
              </w:rPr>
            </w:pPr>
            <w:r w:rsidRPr="00554C93">
              <w:rPr>
                <w:rFonts w:ascii="Calibri" w:hAnsi="Calibri" w:cs="Calibri"/>
                <w:color w:val="0E2841"/>
                <w:sz w:val="22"/>
                <w:szCs w:val="22"/>
              </w:rPr>
              <w:t>Vattenreningens principer</w:t>
            </w:r>
          </w:p>
        </w:tc>
        <w:tc>
          <w:tcPr>
            <w:tcW w:w="825" w:type="pct"/>
            <w:gridSpan w:val="5"/>
            <w:tcBorders>
              <w:top w:val="single" w:sz="4" w:space="0" w:color="auto"/>
            </w:tcBorders>
          </w:tcPr>
          <w:p w14:paraId="32C634FE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90" w:type="pct"/>
            <w:gridSpan w:val="3"/>
            <w:tcBorders>
              <w:top w:val="single" w:sz="4" w:space="0" w:color="auto"/>
              <w:right w:val="single" w:sz="4" w:space="0" w:color="auto"/>
            </w:tcBorders>
            <w:shd w:val="clear" w:color="auto" w:fill="F2F2F2"/>
          </w:tcPr>
          <w:p w14:paraId="78EBB71B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13" w:type="pct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5DC87EA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04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856CE48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49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5349BCA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</w:tcPr>
          <w:p w14:paraId="3E496322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</w:tcPr>
          <w:p w14:paraId="206CE585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0EEC80E9" w14:textId="77777777" w:rsidTr="008962C2">
        <w:trPr>
          <w:trHeight w:val="397"/>
        </w:trPr>
        <w:tc>
          <w:tcPr>
            <w:tcW w:w="1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958CB5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E2841"/>
                <w:sz w:val="22"/>
                <w:szCs w:val="22"/>
              </w:rPr>
            </w:pPr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Dagligdrift protokoll</w:t>
            </w:r>
          </w:p>
        </w:tc>
        <w:tc>
          <w:tcPr>
            <w:tcW w:w="825" w:type="pct"/>
            <w:gridSpan w:val="5"/>
          </w:tcPr>
          <w:p w14:paraId="6C43B79F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90" w:type="pct"/>
            <w:gridSpan w:val="3"/>
            <w:tcBorders>
              <w:right w:val="single" w:sz="4" w:space="0" w:color="auto"/>
            </w:tcBorders>
            <w:shd w:val="clear" w:color="auto" w:fill="F2F2F2"/>
          </w:tcPr>
          <w:p w14:paraId="7CE82D9E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13" w:type="pct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22B0519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04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76F9647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49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EE507EC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</w:tcPr>
          <w:p w14:paraId="036DB265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</w:tcPr>
          <w:p w14:paraId="22616F03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4B0A3E49" w14:textId="77777777" w:rsidTr="008962C2">
        <w:trPr>
          <w:trHeight w:val="397"/>
        </w:trPr>
        <w:tc>
          <w:tcPr>
            <w:tcW w:w="1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1A34AD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E2841"/>
                <w:sz w:val="22"/>
                <w:szCs w:val="22"/>
              </w:rPr>
            </w:pPr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Larmhantering</w:t>
            </w:r>
          </w:p>
        </w:tc>
        <w:tc>
          <w:tcPr>
            <w:tcW w:w="825" w:type="pct"/>
            <w:gridSpan w:val="5"/>
          </w:tcPr>
          <w:p w14:paraId="62639601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90" w:type="pct"/>
            <w:gridSpan w:val="3"/>
            <w:tcBorders>
              <w:right w:val="single" w:sz="4" w:space="0" w:color="auto"/>
            </w:tcBorders>
            <w:shd w:val="clear" w:color="auto" w:fill="F2F2F2"/>
          </w:tcPr>
          <w:p w14:paraId="217E974E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13" w:type="pct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07F573E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04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0429914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49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5F7468C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</w:tcPr>
          <w:p w14:paraId="4A5A17C4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</w:tcPr>
          <w:p w14:paraId="7D4E972B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4F249FE1" w14:textId="77777777" w:rsidTr="008962C2">
        <w:trPr>
          <w:trHeight w:val="397"/>
        </w:trPr>
        <w:tc>
          <w:tcPr>
            <w:tcW w:w="1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04657D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E2841"/>
                <w:sz w:val="22"/>
                <w:szCs w:val="22"/>
              </w:rPr>
            </w:pPr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Larmrutin</w:t>
            </w:r>
          </w:p>
        </w:tc>
        <w:tc>
          <w:tcPr>
            <w:tcW w:w="825" w:type="pct"/>
            <w:gridSpan w:val="5"/>
          </w:tcPr>
          <w:p w14:paraId="3AB646A0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90" w:type="pct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DC03646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13" w:type="pct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1EF0694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04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9DC2C03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49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E915D88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</w:tcPr>
          <w:p w14:paraId="59BE2091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</w:tcPr>
          <w:p w14:paraId="6DF445BF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06281865" w14:textId="77777777" w:rsidTr="008962C2">
        <w:trPr>
          <w:trHeight w:val="397"/>
        </w:trPr>
        <w:tc>
          <w:tcPr>
            <w:tcW w:w="1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165F5E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E2841"/>
                <w:sz w:val="22"/>
                <w:szCs w:val="22"/>
              </w:rPr>
            </w:pPr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Byte av partikelfilter</w:t>
            </w:r>
          </w:p>
        </w:tc>
        <w:tc>
          <w:tcPr>
            <w:tcW w:w="825" w:type="pct"/>
            <w:gridSpan w:val="5"/>
          </w:tcPr>
          <w:p w14:paraId="345570D1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90" w:type="pct"/>
            <w:gridSpan w:val="3"/>
            <w:tcBorders>
              <w:right w:val="single" w:sz="4" w:space="0" w:color="auto"/>
            </w:tcBorders>
            <w:shd w:val="clear" w:color="auto" w:fill="F2F2F2"/>
          </w:tcPr>
          <w:p w14:paraId="4CD5C955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13" w:type="pct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0999FB0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04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0900CA9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49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142948D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</w:tcPr>
          <w:p w14:paraId="4249A0F1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</w:tcPr>
          <w:p w14:paraId="1DB00E7A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56926F1F" w14:textId="77777777" w:rsidTr="008962C2">
        <w:trPr>
          <w:trHeight w:val="397"/>
        </w:trPr>
        <w:tc>
          <w:tcPr>
            <w:tcW w:w="1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3C8566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E2841"/>
                <w:sz w:val="22"/>
                <w:szCs w:val="22"/>
              </w:rPr>
            </w:pPr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Omkoppling av båda slingorna till ett vattenreningsverk</w:t>
            </w:r>
          </w:p>
        </w:tc>
        <w:tc>
          <w:tcPr>
            <w:tcW w:w="825" w:type="pct"/>
            <w:gridSpan w:val="5"/>
          </w:tcPr>
          <w:p w14:paraId="6BD6886C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90" w:type="pct"/>
            <w:gridSpan w:val="3"/>
            <w:tcBorders>
              <w:right w:val="single" w:sz="4" w:space="0" w:color="auto"/>
            </w:tcBorders>
            <w:shd w:val="clear" w:color="auto" w:fill="F2F2F2"/>
          </w:tcPr>
          <w:p w14:paraId="203C866E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13" w:type="pct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CFDF2B7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04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5553EA1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49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25092C2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</w:tcPr>
          <w:p w14:paraId="181B0860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</w:tcPr>
          <w:p w14:paraId="601D13EE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020EF8" w:rsidRPr="00554C93" w14:paraId="6C93B6C7" w14:textId="77777777" w:rsidTr="008962C2">
        <w:trPr>
          <w:gridAfter w:val="3"/>
          <w:wAfter w:w="1016" w:type="pct"/>
          <w:trHeight w:val="397"/>
        </w:trPr>
        <w:tc>
          <w:tcPr>
            <w:tcW w:w="1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BDD40C" w14:textId="77777777" w:rsidR="00020EF8" w:rsidRPr="00554C93" w:rsidRDefault="00020EF8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E2841"/>
                <w:sz w:val="22"/>
                <w:szCs w:val="22"/>
              </w:rPr>
            </w:pPr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Sterilfilter</w:t>
            </w:r>
          </w:p>
        </w:tc>
        <w:tc>
          <w:tcPr>
            <w:tcW w:w="825" w:type="pct"/>
            <w:gridSpan w:val="5"/>
          </w:tcPr>
          <w:p w14:paraId="6F7CBDC1" w14:textId="77777777" w:rsidR="00020EF8" w:rsidRPr="00554C93" w:rsidRDefault="00020EF8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90" w:type="pct"/>
            <w:gridSpan w:val="3"/>
            <w:tcBorders>
              <w:right w:val="single" w:sz="4" w:space="0" w:color="auto"/>
            </w:tcBorders>
            <w:shd w:val="clear" w:color="auto" w:fill="F2F2F2"/>
          </w:tcPr>
          <w:p w14:paraId="1F887673" w14:textId="77777777" w:rsidR="00020EF8" w:rsidRPr="00554C93" w:rsidRDefault="00020EF8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48" w:type="pct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16E0B63" w14:textId="77777777" w:rsidR="00020EF8" w:rsidRPr="00554C93" w:rsidRDefault="00020EF8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06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5B7C489" w14:textId="77777777" w:rsidR="00020EF8" w:rsidRPr="00554C93" w:rsidRDefault="00020EF8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78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5FB8115" w14:textId="77777777" w:rsidR="00020EF8" w:rsidRPr="00554C93" w:rsidRDefault="00020EF8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020EF8" w:rsidRPr="00554C93" w14:paraId="4C5750B0" w14:textId="77777777" w:rsidTr="00E357A3">
        <w:trPr>
          <w:gridAfter w:val="3"/>
          <w:wAfter w:w="1016" w:type="pct"/>
          <w:trHeight w:val="397"/>
        </w:trPr>
        <w:tc>
          <w:tcPr>
            <w:tcW w:w="1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D7DA50" w14:textId="77777777" w:rsidR="00020EF8" w:rsidRPr="00554C93" w:rsidRDefault="00020EF8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E2841"/>
                <w:sz w:val="22"/>
                <w:szCs w:val="22"/>
              </w:rPr>
            </w:pPr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Genomgång av vattenreningsrum av MT</w:t>
            </w:r>
          </w:p>
        </w:tc>
        <w:tc>
          <w:tcPr>
            <w:tcW w:w="825" w:type="pct"/>
            <w:gridSpan w:val="5"/>
          </w:tcPr>
          <w:p w14:paraId="68DF3029" w14:textId="77777777" w:rsidR="00020EF8" w:rsidRPr="00554C93" w:rsidRDefault="00020EF8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90" w:type="pct"/>
            <w:gridSpan w:val="3"/>
            <w:tcBorders>
              <w:right w:val="single" w:sz="4" w:space="0" w:color="auto"/>
            </w:tcBorders>
            <w:shd w:val="clear" w:color="auto" w:fill="F2F2F2"/>
          </w:tcPr>
          <w:p w14:paraId="554793E6" w14:textId="77777777" w:rsidR="00020EF8" w:rsidRPr="00554C93" w:rsidRDefault="00020EF8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48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A54A135" w14:textId="77777777" w:rsidR="00020EF8" w:rsidRPr="00554C93" w:rsidRDefault="00020EF8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06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BB92AA6" w14:textId="77777777" w:rsidR="00020EF8" w:rsidRPr="00554C93" w:rsidRDefault="00020EF8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78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9A5E537" w14:textId="77777777" w:rsidR="00020EF8" w:rsidRPr="00554C93" w:rsidRDefault="00020EF8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046A84" w:rsidRPr="00554C93" w14:paraId="00F2C157" w14:textId="77777777" w:rsidTr="00E357A3">
        <w:trPr>
          <w:gridAfter w:val="13"/>
          <w:wAfter w:w="2231" w:type="pct"/>
          <w:trHeight w:val="397"/>
        </w:trPr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BF4462" w14:textId="77777777" w:rsidR="00046A84" w:rsidRPr="00554C93" w:rsidRDefault="00046A84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E2841"/>
                <w:sz w:val="22"/>
                <w:szCs w:val="22"/>
              </w:rPr>
            </w:pPr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Läs Q Di som rör Vattenrening 200 serien</w:t>
            </w:r>
          </w:p>
        </w:tc>
        <w:tc>
          <w:tcPr>
            <w:tcW w:w="448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420950C" w14:textId="77777777" w:rsidR="00046A84" w:rsidRPr="00554C93" w:rsidRDefault="00046A84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06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102C16D" w14:textId="77777777" w:rsidR="00046A84" w:rsidRPr="00554C93" w:rsidRDefault="00046A84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78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1C36B28" w14:textId="77777777" w:rsidR="00046A84" w:rsidRPr="00554C93" w:rsidRDefault="00046A84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020EF8" w:rsidRPr="00554C93" w14:paraId="7C841913" w14:textId="77777777" w:rsidTr="00E357A3">
        <w:trPr>
          <w:gridAfter w:val="3"/>
          <w:wAfter w:w="1016" w:type="pct"/>
          <w:trHeight w:val="397"/>
        </w:trPr>
        <w:tc>
          <w:tcPr>
            <w:tcW w:w="153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BEFD7FB" w14:textId="77777777" w:rsidR="00020EF8" w:rsidRPr="00554C93" w:rsidRDefault="00020EF8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E2841"/>
                <w:sz w:val="22"/>
                <w:szCs w:val="22"/>
              </w:rPr>
            </w:pPr>
          </w:p>
        </w:tc>
        <w:tc>
          <w:tcPr>
            <w:tcW w:w="825" w:type="pct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B3DACEC" w14:textId="77777777" w:rsidR="00020EF8" w:rsidRPr="00554C93" w:rsidRDefault="00020EF8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90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81FBEF6" w14:textId="77777777" w:rsidR="00020EF8" w:rsidRPr="00554C93" w:rsidRDefault="00020EF8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48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E8F344A" w14:textId="77777777" w:rsidR="00020EF8" w:rsidRPr="00554C93" w:rsidRDefault="00020EF8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06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6D5EECC" w14:textId="77777777" w:rsidR="00020EF8" w:rsidRPr="00554C93" w:rsidRDefault="00020EF8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78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836E1E0" w14:textId="77777777" w:rsidR="00020EF8" w:rsidRPr="00554C93" w:rsidRDefault="00020EF8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44C907A7" w14:textId="77777777" w:rsidTr="008962C2">
        <w:trPr>
          <w:trHeight w:val="397"/>
        </w:trPr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C2F1C6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54C93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CDS</w:t>
            </w:r>
          </w:p>
        </w:tc>
        <w:tc>
          <w:tcPr>
            <w:tcW w:w="825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BC22D25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b/>
                <w:bCs/>
                <w:sz w:val="22"/>
                <w:szCs w:val="22"/>
              </w:rPr>
            </w:pPr>
            <w:r w:rsidRPr="00554C93">
              <w:rPr>
                <w:b/>
                <w:bCs/>
                <w:sz w:val="22"/>
                <w:szCs w:val="22"/>
              </w:rPr>
              <w:t>Datum</w:t>
            </w:r>
          </w:p>
        </w:tc>
        <w:tc>
          <w:tcPr>
            <w:tcW w:w="390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34AB3CB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b/>
                <w:bCs/>
                <w:sz w:val="22"/>
                <w:szCs w:val="22"/>
              </w:rPr>
            </w:pPr>
            <w:r w:rsidRPr="00554C93">
              <w:rPr>
                <w:b/>
                <w:bCs/>
                <w:sz w:val="22"/>
                <w:szCs w:val="22"/>
              </w:rPr>
              <w:t xml:space="preserve">Sign </w:t>
            </w:r>
            <w:proofErr w:type="spellStart"/>
            <w:r w:rsidRPr="00554C93">
              <w:rPr>
                <w:b/>
                <w:bCs/>
                <w:sz w:val="22"/>
                <w:szCs w:val="22"/>
              </w:rPr>
              <w:t>Ansv</w:t>
            </w:r>
            <w:proofErr w:type="spellEnd"/>
          </w:p>
        </w:tc>
        <w:tc>
          <w:tcPr>
            <w:tcW w:w="613" w:type="pct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3E033F0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04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B3532B6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49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2E7569E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</w:tcPr>
          <w:p w14:paraId="0FF2D7D3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</w:tcPr>
          <w:p w14:paraId="724E66C2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274CB8A6" w14:textId="77777777" w:rsidTr="008962C2">
        <w:trPr>
          <w:trHeight w:val="397"/>
        </w:trPr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377026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Daglig drift</w:t>
            </w:r>
          </w:p>
        </w:tc>
        <w:tc>
          <w:tcPr>
            <w:tcW w:w="825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D663E1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9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7C2952B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13" w:type="pct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EE151B6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04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5088AB6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49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3BE288F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</w:tcPr>
          <w:p w14:paraId="5126B184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</w:tcPr>
          <w:p w14:paraId="5474FE4D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1756A51E" w14:textId="77777777" w:rsidTr="008962C2">
        <w:trPr>
          <w:trHeight w:val="397"/>
        </w:trPr>
        <w:tc>
          <w:tcPr>
            <w:tcW w:w="1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5488A1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Byte av koncentrat</w:t>
            </w:r>
          </w:p>
        </w:tc>
        <w:tc>
          <w:tcPr>
            <w:tcW w:w="825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0A5789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9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2CD14CF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13" w:type="pct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0A43492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04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681AA0B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49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7653C23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</w:tcPr>
          <w:p w14:paraId="01C10A3F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</w:tcPr>
          <w:p w14:paraId="65B2CC5B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020EF8" w:rsidRPr="00554C93" w14:paraId="7DD1F06A" w14:textId="77777777" w:rsidTr="008962C2">
        <w:trPr>
          <w:gridAfter w:val="3"/>
          <w:wAfter w:w="1016" w:type="pct"/>
          <w:trHeight w:val="397"/>
        </w:trPr>
        <w:tc>
          <w:tcPr>
            <w:tcW w:w="1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092326" w14:textId="77777777" w:rsidR="00020EF8" w:rsidRPr="00554C93" w:rsidRDefault="00020EF8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Larmhantering</w:t>
            </w:r>
          </w:p>
        </w:tc>
        <w:tc>
          <w:tcPr>
            <w:tcW w:w="825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964BEF" w14:textId="77777777" w:rsidR="00020EF8" w:rsidRPr="00554C93" w:rsidRDefault="00020EF8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9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7EBF5A8" w14:textId="77777777" w:rsidR="00020EF8" w:rsidRPr="00554C93" w:rsidRDefault="00020EF8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48" w:type="pct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D69B3DB" w14:textId="77777777" w:rsidR="00020EF8" w:rsidRPr="00554C93" w:rsidRDefault="00020EF8" w:rsidP="00554C93">
            <w:pPr>
              <w:spacing w:after="0" w:line="240" w:lineRule="auto"/>
              <w:ind w:left="0" w:right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06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B25BC5D" w14:textId="77777777" w:rsidR="00020EF8" w:rsidRPr="00554C93" w:rsidRDefault="00020EF8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78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1B81387" w14:textId="77777777" w:rsidR="00020EF8" w:rsidRPr="00554C93" w:rsidRDefault="00020EF8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020EF8" w:rsidRPr="00554C93" w14:paraId="5D80BD7F" w14:textId="77777777" w:rsidTr="009C5E53">
        <w:trPr>
          <w:gridAfter w:val="3"/>
          <w:wAfter w:w="1016" w:type="pct"/>
          <w:trHeight w:val="242"/>
        </w:trPr>
        <w:tc>
          <w:tcPr>
            <w:tcW w:w="1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01128F" w14:textId="77777777" w:rsidR="00020EF8" w:rsidRPr="00554C93" w:rsidRDefault="00020EF8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Beställning av koncentrat</w:t>
            </w:r>
          </w:p>
        </w:tc>
        <w:tc>
          <w:tcPr>
            <w:tcW w:w="825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31E220" w14:textId="77777777" w:rsidR="00020EF8" w:rsidRPr="00554C93" w:rsidRDefault="00020EF8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9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2BCA7F1" w14:textId="77777777" w:rsidR="00020EF8" w:rsidRPr="00554C93" w:rsidRDefault="00020EF8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48" w:type="pct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E8D55FD" w14:textId="77777777" w:rsidR="00020EF8" w:rsidRPr="00554C93" w:rsidRDefault="00020EF8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06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F28898D" w14:textId="77777777" w:rsidR="00020EF8" w:rsidRPr="00554C93" w:rsidRDefault="00020EF8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78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131C5DF" w14:textId="77777777" w:rsidR="00020EF8" w:rsidRPr="00554C93" w:rsidRDefault="00020EF8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6432E6" w:rsidRPr="00554C93" w14:paraId="701FE9D0" w14:textId="77777777" w:rsidTr="009C5E53">
        <w:trPr>
          <w:gridAfter w:val="13"/>
          <w:wAfter w:w="2230" w:type="pct"/>
          <w:trHeight w:val="397"/>
        </w:trPr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F2A7E6" w14:textId="77777777" w:rsidR="006432E6" w:rsidRPr="00554C93" w:rsidRDefault="006432E6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Läs Q Di som rör Vattenrening 200 serien</w:t>
            </w:r>
          </w:p>
        </w:tc>
        <w:tc>
          <w:tcPr>
            <w:tcW w:w="449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C13186A" w14:textId="77777777" w:rsidR="006432E6" w:rsidRPr="00554C93" w:rsidRDefault="006432E6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06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39C5626" w14:textId="77777777" w:rsidR="006432E6" w:rsidRPr="00554C93" w:rsidRDefault="006432E6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78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FA1E020" w14:textId="77777777" w:rsidR="006432E6" w:rsidRPr="00554C93" w:rsidRDefault="006432E6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020EF8" w:rsidRPr="00554C93" w14:paraId="6738F96C" w14:textId="77777777" w:rsidTr="009C5E53">
        <w:trPr>
          <w:gridAfter w:val="3"/>
          <w:wAfter w:w="1016" w:type="pct"/>
          <w:trHeight w:val="397"/>
        </w:trPr>
        <w:tc>
          <w:tcPr>
            <w:tcW w:w="153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F11822E" w14:textId="77777777" w:rsidR="00020EF8" w:rsidRDefault="00020EF8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1359C7A0" w14:textId="77777777" w:rsidR="00020EF8" w:rsidRPr="00554C93" w:rsidRDefault="00020EF8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25" w:type="pct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64C10BA" w14:textId="77777777" w:rsidR="00020EF8" w:rsidRPr="00554C93" w:rsidRDefault="00020EF8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90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F2A93F9" w14:textId="77777777" w:rsidR="00020EF8" w:rsidRPr="00554C93" w:rsidRDefault="00020EF8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48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BEF1F63" w14:textId="77777777" w:rsidR="00020EF8" w:rsidRPr="00554C93" w:rsidRDefault="00020EF8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06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F941B31" w14:textId="77777777" w:rsidR="00020EF8" w:rsidRPr="00554C93" w:rsidRDefault="00020EF8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78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FE3F4F3" w14:textId="77777777" w:rsidR="00020EF8" w:rsidRPr="00554C93" w:rsidRDefault="00020EF8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051F9CAD" w14:textId="77777777" w:rsidTr="008962C2">
        <w:trPr>
          <w:trHeight w:val="447"/>
        </w:trPr>
        <w:tc>
          <w:tcPr>
            <w:tcW w:w="153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FC59AD9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 w:rsidRPr="00554C93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GMP, teori</w:t>
            </w:r>
          </w:p>
        </w:tc>
        <w:tc>
          <w:tcPr>
            <w:tcW w:w="825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AD23EEA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b/>
                <w:bCs/>
                <w:sz w:val="22"/>
                <w:szCs w:val="22"/>
              </w:rPr>
            </w:pPr>
            <w:r w:rsidRPr="00554C93">
              <w:rPr>
                <w:b/>
                <w:bCs/>
                <w:sz w:val="22"/>
                <w:szCs w:val="22"/>
              </w:rPr>
              <w:t>Datum</w:t>
            </w:r>
          </w:p>
        </w:tc>
        <w:tc>
          <w:tcPr>
            <w:tcW w:w="390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EC466CE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b/>
                <w:bCs/>
                <w:sz w:val="22"/>
                <w:szCs w:val="22"/>
              </w:rPr>
            </w:pPr>
            <w:r w:rsidRPr="00554C93">
              <w:rPr>
                <w:b/>
                <w:bCs/>
                <w:sz w:val="22"/>
                <w:szCs w:val="22"/>
              </w:rPr>
              <w:t xml:space="preserve">Sign </w:t>
            </w:r>
            <w:proofErr w:type="spellStart"/>
            <w:r w:rsidRPr="00554C93">
              <w:rPr>
                <w:b/>
                <w:bCs/>
                <w:sz w:val="22"/>
                <w:szCs w:val="22"/>
              </w:rPr>
              <w:t>Ansv</w:t>
            </w:r>
            <w:proofErr w:type="spellEnd"/>
          </w:p>
        </w:tc>
        <w:tc>
          <w:tcPr>
            <w:tcW w:w="613" w:type="pct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A8D7D6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04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6CEEE7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49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15FCAC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8B038F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14842D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02FC6A99" w14:textId="77777777" w:rsidTr="008962C2">
        <w:trPr>
          <w:trHeight w:val="397"/>
        </w:trPr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CA42A9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GMP utbildning i </w:t>
            </w:r>
            <w:proofErr w:type="spellStart"/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lärportalen</w:t>
            </w:r>
            <w:proofErr w:type="spellEnd"/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"GMP-dialys"</w:t>
            </w:r>
          </w:p>
        </w:tc>
        <w:tc>
          <w:tcPr>
            <w:tcW w:w="825" w:type="pct"/>
            <w:gridSpan w:val="5"/>
            <w:tcBorders>
              <w:top w:val="single" w:sz="4" w:space="0" w:color="auto"/>
            </w:tcBorders>
          </w:tcPr>
          <w:p w14:paraId="726C0E81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90" w:type="pct"/>
            <w:gridSpan w:val="3"/>
            <w:tcBorders>
              <w:top w:val="single" w:sz="4" w:space="0" w:color="auto"/>
              <w:right w:val="single" w:sz="4" w:space="0" w:color="auto"/>
            </w:tcBorders>
            <w:shd w:val="clear" w:color="auto" w:fill="F2F2F2"/>
          </w:tcPr>
          <w:p w14:paraId="36756526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13" w:type="pct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0B62710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04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7057CDB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49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893DAEA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</w:tcPr>
          <w:p w14:paraId="4B421880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</w:tcPr>
          <w:p w14:paraId="41B2CA01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3AF10CBB" w14:textId="77777777" w:rsidTr="008962C2">
        <w:trPr>
          <w:trHeight w:val="397"/>
        </w:trPr>
        <w:tc>
          <w:tcPr>
            <w:tcW w:w="1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922814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  <w:r w:rsidRPr="00554C93">
              <w:rPr>
                <w:rFonts w:ascii="Calibri" w:hAnsi="Calibri" w:cs="Calibri"/>
                <w:color w:val="0E2841"/>
                <w:sz w:val="22"/>
                <w:szCs w:val="22"/>
              </w:rPr>
              <w:t>Provtagning maskiner, ingångsvatten och vatten efter WRO</w:t>
            </w:r>
          </w:p>
        </w:tc>
        <w:tc>
          <w:tcPr>
            <w:tcW w:w="825" w:type="pct"/>
            <w:gridSpan w:val="5"/>
          </w:tcPr>
          <w:p w14:paraId="0A185F76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90" w:type="pct"/>
            <w:gridSpan w:val="3"/>
            <w:tcBorders>
              <w:right w:val="single" w:sz="4" w:space="0" w:color="auto"/>
            </w:tcBorders>
            <w:shd w:val="clear" w:color="auto" w:fill="F2F2F2"/>
          </w:tcPr>
          <w:p w14:paraId="6412F454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13" w:type="pct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63418C6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04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7A75119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49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8DF1EDF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</w:tcPr>
          <w:p w14:paraId="32B03558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</w:tcPr>
          <w:p w14:paraId="2CFB2CC3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335EB" w:rsidRPr="00554C93" w14:paraId="1716791D" w14:textId="77777777" w:rsidTr="008962C2">
        <w:trPr>
          <w:gridAfter w:val="3"/>
          <w:wAfter w:w="1016" w:type="pct"/>
          <w:trHeight w:val="397"/>
        </w:trPr>
        <w:tc>
          <w:tcPr>
            <w:tcW w:w="1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823E3F" w14:textId="77777777" w:rsidR="005335EB" w:rsidRPr="00554C93" w:rsidRDefault="005335EB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Åtgärder vid avvikande provsvar</w:t>
            </w:r>
          </w:p>
        </w:tc>
        <w:tc>
          <w:tcPr>
            <w:tcW w:w="825" w:type="pct"/>
            <w:gridSpan w:val="5"/>
          </w:tcPr>
          <w:p w14:paraId="3B9AC856" w14:textId="77777777" w:rsidR="005335EB" w:rsidRPr="00554C93" w:rsidRDefault="005335EB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90" w:type="pct"/>
            <w:gridSpan w:val="3"/>
            <w:tcBorders>
              <w:right w:val="single" w:sz="4" w:space="0" w:color="auto"/>
            </w:tcBorders>
            <w:shd w:val="clear" w:color="auto" w:fill="F2F2F2"/>
          </w:tcPr>
          <w:p w14:paraId="3C044FBA" w14:textId="77777777" w:rsidR="005335EB" w:rsidRPr="00554C93" w:rsidRDefault="005335EB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48" w:type="pct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32F8886" w14:textId="77777777" w:rsidR="005335EB" w:rsidRPr="00554C93" w:rsidRDefault="005335EB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06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195533A" w14:textId="77777777" w:rsidR="005335EB" w:rsidRPr="00554C93" w:rsidRDefault="005335EB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78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8A683AE" w14:textId="77777777" w:rsidR="005335EB" w:rsidRPr="00554C93" w:rsidRDefault="005335EB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335EB" w:rsidRPr="00554C93" w14:paraId="3B9C178F" w14:textId="77777777" w:rsidTr="008962C2">
        <w:trPr>
          <w:gridAfter w:val="3"/>
          <w:wAfter w:w="1016" w:type="pct"/>
          <w:trHeight w:val="397"/>
        </w:trPr>
        <w:tc>
          <w:tcPr>
            <w:tcW w:w="1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310B46" w14:textId="77777777" w:rsidR="005335EB" w:rsidRPr="00554C93" w:rsidRDefault="005335EB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Gällande regelverk för GMP</w:t>
            </w:r>
          </w:p>
        </w:tc>
        <w:tc>
          <w:tcPr>
            <w:tcW w:w="825" w:type="pct"/>
            <w:gridSpan w:val="5"/>
          </w:tcPr>
          <w:p w14:paraId="788A700A" w14:textId="77777777" w:rsidR="005335EB" w:rsidRPr="00554C93" w:rsidRDefault="005335EB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90" w:type="pct"/>
            <w:gridSpan w:val="3"/>
            <w:tcBorders>
              <w:right w:val="single" w:sz="4" w:space="0" w:color="auto"/>
            </w:tcBorders>
            <w:shd w:val="clear" w:color="auto" w:fill="F2F2F2"/>
          </w:tcPr>
          <w:p w14:paraId="71F93A3F" w14:textId="77777777" w:rsidR="005335EB" w:rsidRPr="00554C93" w:rsidRDefault="005335EB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48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2F77C7E" w14:textId="77777777" w:rsidR="005335EB" w:rsidRPr="00554C93" w:rsidRDefault="005335EB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06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B6FF53F" w14:textId="77777777" w:rsidR="005335EB" w:rsidRPr="00554C93" w:rsidRDefault="005335EB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78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12034F3" w14:textId="77777777" w:rsidR="005335EB" w:rsidRPr="00554C93" w:rsidRDefault="005335EB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335EB" w:rsidRPr="00554C93" w14:paraId="0A3A3669" w14:textId="77777777" w:rsidTr="008962C2">
        <w:trPr>
          <w:gridAfter w:val="3"/>
          <w:wAfter w:w="1016" w:type="pct"/>
          <w:trHeight w:val="397"/>
        </w:trPr>
        <w:tc>
          <w:tcPr>
            <w:tcW w:w="1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409526" w14:textId="77777777" w:rsidR="005335EB" w:rsidRPr="00554C93" w:rsidRDefault="005335EB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Läs Q Di som rör GMP 1, 100, 200, 400 serien</w:t>
            </w:r>
          </w:p>
        </w:tc>
        <w:tc>
          <w:tcPr>
            <w:tcW w:w="825" w:type="pct"/>
            <w:gridSpan w:val="5"/>
          </w:tcPr>
          <w:p w14:paraId="3EA6C898" w14:textId="77777777" w:rsidR="005335EB" w:rsidRPr="00554C93" w:rsidRDefault="005335EB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90" w:type="pct"/>
            <w:gridSpan w:val="3"/>
            <w:tcBorders>
              <w:right w:val="single" w:sz="4" w:space="0" w:color="auto"/>
            </w:tcBorders>
            <w:shd w:val="clear" w:color="auto" w:fill="F2F2F2"/>
          </w:tcPr>
          <w:p w14:paraId="1F6A3761" w14:textId="77777777" w:rsidR="005335EB" w:rsidRPr="00554C93" w:rsidRDefault="005335EB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48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D57710A" w14:textId="77777777" w:rsidR="005335EB" w:rsidRPr="00554C93" w:rsidRDefault="005335EB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06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E9871DC" w14:textId="77777777" w:rsidR="005335EB" w:rsidRPr="00554C93" w:rsidRDefault="005335EB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78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954EDF9" w14:textId="77777777" w:rsidR="005335EB" w:rsidRPr="00554C93" w:rsidRDefault="005335EB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335EB" w:rsidRPr="00554C93" w14:paraId="27DE5BF8" w14:textId="77777777" w:rsidTr="008962C2">
        <w:trPr>
          <w:gridAfter w:val="3"/>
          <w:wAfter w:w="1016" w:type="pct"/>
          <w:trHeight w:val="397"/>
        </w:trPr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462286" w14:textId="77777777" w:rsidR="005335EB" w:rsidRPr="00554C93" w:rsidRDefault="005335EB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E2841"/>
                <w:sz w:val="22"/>
                <w:szCs w:val="22"/>
              </w:rPr>
            </w:pPr>
          </w:p>
        </w:tc>
        <w:tc>
          <w:tcPr>
            <w:tcW w:w="825" w:type="pct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BA75A59" w14:textId="77777777" w:rsidR="005335EB" w:rsidRPr="00554C93" w:rsidRDefault="005335EB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90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E420948" w14:textId="77777777" w:rsidR="005335EB" w:rsidRPr="00554C93" w:rsidRDefault="005335EB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48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84EFA32" w14:textId="77777777" w:rsidR="005335EB" w:rsidRPr="00554C93" w:rsidRDefault="005335EB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06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8E11F84" w14:textId="77777777" w:rsidR="005335EB" w:rsidRPr="00554C93" w:rsidRDefault="005335EB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78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F82CC25" w14:textId="77777777" w:rsidR="005335EB" w:rsidRPr="00554C93" w:rsidRDefault="005335EB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13AE2752" w14:textId="77777777" w:rsidTr="008962C2">
        <w:trPr>
          <w:trHeight w:val="397"/>
        </w:trPr>
        <w:tc>
          <w:tcPr>
            <w:tcW w:w="153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87AF93C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E2841"/>
                <w:sz w:val="22"/>
                <w:szCs w:val="22"/>
              </w:rPr>
            </w:pPr>
            <w:r w:rsidRPr="00554C93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Hygien och städ</w:t>
            </w:r>
          </w:p>
        </w:tc>
        <w:tc>
          <w:tcPr>
            <w:tcW w:w="825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0B838DB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b/>
                <w:bCs/>
                <w:sz w:val="22"/>
                <w:szCs w:val="22"/>
              </w:rPr>
            </w:pPr>
            <w:r w:rsidRPr="00554C93">
              <w:rPr>
                <w:b/>
                <w:bCs/>
                <w:sz w:val="22"/>
                <w:szCs w:val="22"/>
              </w:rPr>
              <w:t>Datum</w:t>
            </w:r>
          </w:p>
        </w:tc>
        <w:tc>
          <w:tcPr>
            <w:tcW w:w="390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669FD07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b/>
                <w:bCs/>
                <w:sz w:val="22"/>
                <w:szCs w:val="22"/>
              </w:rPr>
            </w:pPr>
            <w:r w:rsidRPr="00554C93">
              <w:rPr>
                <w:b/>
                <w:bCs/>
                <w:sz w:val="22"/>
                <w:szCs w:val="22"/>
              </w:rPr>
              <w:t xml:space="preserve">Sign </w:t>
            </w:r>
            <w:proofErr w:type="spellStart"/>
            <w:r w:rsidRPr="00554C93">
              <w:rPr>
                <w:b/>
                <w:bCs/>
                <w:sz w:val="22"/>
                <w:szCs w:val="22"/>
              </w:rPr>
              <w:t>Ansv</w:t>
            </w:r>
            <w:proofErr w:type="spellEnd"/>
          </w:p>
        </w:tc>
        <w:tc>
          <w:tcPr>
            <w:tcW w:w="613" w:type="pct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B1CDCB8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04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D4C5D53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49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5A53B3A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</w:tcPr>
          <w:p w14:paraId="5EDE067F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</w:tcPr>
          <w:p w14:paraId="06AC1BAB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021A637D" w14:textId="77777777" w:rsidTr="008962C2">
        <w:trPr>
          <w:trHeight w:val="397"/>
        </w:trPr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27311C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E2841"/>
                <w:sz w:val="22"/>
                <w:szCs w:val="22"/>
              </w:rPr>
            </w:pPr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Basala hygienrutiner</w:t>
            </w:r>
          </w:p>
        </w:tc>
        <w:tc>
          <w:tcPr>
            <w:tcW w:w="825" w:type="pct"/>
            <w:gridSpan w:val="5"/>
            <w:tcBorders>
              <w:top w:val="single" w:sz="4" w:space="0" w:color="auto"/>
            </w:tcBorders>
          </w:tcPr>
          <w:p w14:paraId="4993BB1D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90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37E2D5D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13" w:type="pct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A9F1CDA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04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522CFC2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49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38902EB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</w:tcPr>
          <w:p w14:paraId="7A41C91C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</w:tcPr>
          <w:p w14:paraId="48CD2BE9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7948F7A3" w14:textId="77777777" w:rsidTr="008962C2">
        <w:trPr>
          <w:trHeight w:val="397"/>
        </w:trPr>
        <w:tc>
          <w:tcPr>
            <w:tcW w:w="1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675DB8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E2841"/>
                <w:sz w:val="22"/>
                <w:szCs w:val="22"/>
              </w:rPr>
            </w:pPr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Städrutiner</w:t>
            </w:r>
          </w:p>
        </w:tc>
        <w:tc>
          <w:tcPr>
            <w:tcW w:w="825" w:type="pct"/>
            <w:gridSpan w:val="5"/>
          </w:tcPr>
          <w:p w14:paraId="1D83353D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90" w:type="pct"/>
            <w:gridSpan w:val="3"/>
            <w:tcBorders>
              <w:right w:val="single" w:sz="4" w:space="0" w:color="auto"/>
            </w:tcBorders>
            <w:shd w:val="clear" w:color="auto" w:fill="F2F2F2"/>
          </w:tcPr>
          <w:p w14:paraId="4D9E2406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13" w:type="pct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6D8E33B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04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9921B3D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49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52BAD9B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</w:tcPr>
          <w:p w14:paraId="37AFE0DC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</w:tcPr>
          <w:p w14:paraId="715231AF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8962C2" w:rsidRPr="00554C93" w14:paraId="1C1C4C67" w14:textId="77777777" w:rsidTr="008962C2">
        <w:trPr>
          <w:gridAfter w:val="7"/>
          <w:wAfter w:w="1465" w:type="pct"/>
          <w:trHeight w:val="397"/>
        </w:trPr>
        <w:tc>
          <w:tcPr>
            <w:tcW w:w="1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512C29" w14:textId="77777777" w:rsidR="008962C2" w:rsidRPr="00554C93" w:rsidRDefault="008962C2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E2841"/>
                <w:sz w:val="22"/>
                <w:szCs w:val="22"/>
              </w:rPr>
            </w:pPr>
            <w:r w:rsidRPr="00554C93">
              <w:rPr>
                <w:rFonts w:ascii="Calibri" w:hAnsi="Calibri" w:cs="Calibri"/>
                <w:color w:val="0E2841"/>
                <w:sz w:val="22"/>
                <w:szCs w:val="22"/>
              </w:rPr>
              <w:t>Blodsmitta, VRE, MRSA, ESBL</w:t>
            </w:r>
          </w:p>
        </w:tc>
        <w:tc>
          <w:tcPr>
            <w:tcW w:w="825" w:type="pct"/>
            <w:gridSpan w:val="5"/>
          </w:tcPr>
          <w:p w14:paraId="68181C26" w14:textId="77777777" w:rsidR="008962C2" w:rsidRPr="00554C93" w:rsidRDefault="008962C2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90" w:type="pct"/>
            <w:gridSpan w:val="3"/>
            <w:tcBorders>
              <w:right w:val="single" w:sz="4" w:space="0" w:color="auto"/>
            </w:tcBorders>
            <w:shd w:val="clear" w:color="auto" w:fill="F2F2F2"/>
          </w:tcPr>
          <w:p w14:paraId="7FFCD65C" w14:textId="77777777" w:rsidR="008962C2" w:rsidRPr="00554C93" w:rsidRDefault="008962C2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07" w:type="pct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6CD2CF5" w14:textId="77777777" w:rsidR="008962C2" w:rsidRPr="00554C93" w:rsidRDefault="008962C2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76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8428CB2" w14:textId="77777777" w:rsidR="008962C2" w:rsidRPr="00554C93" w:rsidRDefault="008962C2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8962C2" w:rsidRPr="00554C93" w14:paraId="1BA5905F" w14:textId="77777777" w:rsidTr="008962C2">
        <w:trPr>
          <w:gridAfter w:val="7"/>
          <w:wAfter w:w="1465" w:type="pct"/>
          <w:trHeight w:val="397"/>
        </w:trPr>
        <w:tc>
          <w:tcPr>
            <w:tcW w:w="1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ABC6B1" w14:textId="77777777" w:rsidR="008962C2" w:rsidRPr="00554C93" w:rsidRDefault="008962C2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E2841"/>
                <w:sz w:val="22"/>
                <w:szCs w:val="22"/>
              </w:rPr>
            </w:pPr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Sop- och </w:t>
            </w:r>
            <w:proofErr w:type="spellStart"/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tvätthantering</w:t>
            </w:r>
            <w:proofErr w:type="spellEnd"/>
          </w:p>
        </w:tc>
        <w:tc>
          <w:tcPr>
            <w:tcW w:w="825" w:type="pct"/>
            <w:gridSpan w:val="5"/>
            <w:tcBorders>
              <w:bottom w:val="single" w:sz="4" w:space="0" w:color="auto"/>
            </w:tcBorders>
          </w:tcPr>
          <w:p w14:paraId="4CF21B6A" w14:textId="77777777" w:rsidR="008962C2" w:rsidRPr="00554C93" w:rsidRDefault="008962C2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90" w:type="pct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F12844D" w14:textId="77777777" w:rsidR="008962C2" w:rsidRPr="00554C93" w:rsidRDefault="008962C2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07" w:type="pct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9CDD832" w14:textId="77777777" w:rsidR="008962C2" w:rsidRPr="00554C93" w:rsidRDefault="008962C2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76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8EBDDB7" w14:textId="77777777" w:rsidR="008962C2" w:rsidRPr="00554C93" w:rsidRDefault="008962C2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8962C2" w:rsidRPr="00554C93" w14:paraId="591EEE1C" w14:textId="77777777" w:rsidTr="008962C2">
        <w:trPr>
          <w:gridAfter w:val="18"/>
          <w:wAfter w:w="2679" w:type="pct"/>
          <w:trHeight w:val="397"/>
        </w:trPr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A04CA7" w14:textId="77777777" w:rsidR="008962C2" w:rsidRPr="00554C93" w:rsidRDefault="008962C2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E2841"/>
                <w:sz w:val="22"/>
                <w:szCs w:val="22"/>
              </w:rPr>
            </w:pPr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Läs Q Di som rör hygien 300 serien</w:t>
            </w:r>
          </w:p>
        </w:tc>
        <w:tc>
          <w:tcPr>
            <w:tcW w:w="40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B9AB20F" w14:textId="77777777" w:rsidR="008962C2" w:rsidRPr="00554C93" w:rsidRDefault="008962C2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76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8ADA851" w14:textId="77777777" w:rsidR="008962C2" w:rsidRPr="00554C93" w:rsidRDefault="008962C2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8962C2" w:rsidRPr="00554C93" w14:paraId="260557DA" w14:textId="77777777" w:rsidTr="008962C2">
        <w:trPr>
          <w:gridAfter w:val="4"/>
          <w:wAfter w:w="1215" w:type="pct"/>
          <w:trHeight w:val="397"/>
        </w:trPr>
        <w:tc>
          <w:tcPr>
            <w:tcW w:w="153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2A19B57" w14:textId="77777777" w:rsidR="008962C2" w:rsidRPr="00554C93" w:rsidRDefault="008962C2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613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8220233" w14:textId="77777777" w:rsidR="008962C2" w:rsidRPr="00554C93" w:rsidRDefault="008962C2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04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BBB02DF" w14:textId="77777777" w:rsidR="008962C2" w:rsidRPr="00554C93" w:rsidRDefault="008962C2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49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069DC28" w14:textId="77777777" w:rsidR="008962C2" w:rsidRPr="00554C93" w:rsidRDefault="008962C2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07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82FDEBF" w14:textId="77777777" w:rsidR="008962C2" w:rsidRPr="00554C93" w:rsidRDefault="008962C2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75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F8114BC" w14:textId="77777777" w:rsidR="008962C2" w:rsidRPr="00554C93" w:rsidRDefault="008962C2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5045331A" w14:textId="77777777" w:rsidTr="008962C2">
        <w:trPr>
          <w:trHeight w:val="397"/>
        </w:trPr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07FAB9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E2841"/>
                <w:sz w:val="22"/>
                <w:szCs w:val="22"/>
              </w:rPr>
            </w:pPr>
          </w:p>
        </w:tc>
        <w:tc>
          <w:tcPr>
            <w:tcW w:w="825" w:type="pct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B2A4B58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90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0995B64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13" w:type="pct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653DEE0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04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A99FF27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49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0DE7BD3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</w:tcPr>
          <w:p w14:paraId="7240FC7B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</w:tcPr>
          <w:p w14:paraId="4222E8AE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53787F54" w14:textId="77777777" w:rsidTr="008962C2">
        <w:trPr>
          <w:trHeight w:val="397"/>
        </w:trPr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C648C3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E2841"/>
                <w:sz w:val="22"/>
                <w:szCs w:val="22"/>
              </w:rPr>
            </w:pPr>
          </w:p>
        </w:tc>
        <w:tc>
          <w:tcPr>
            <w:tcW w:w="825" w:type="pct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6E20BED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90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8F04794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13" w:type="pct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4F6F9B8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04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1D6D28D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49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958225F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</w:tcPr>
          <w:p w14:paraId="352B645E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</w:tcPr>
          <w:p w14:paraId="5CB62A10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327586A8" w14:textId="77777777" w:rsidTr="008962C2">
        <w:trPr>
          <w:trHeight w:val="397"/>
        </w:trPr>
        <w:tc>
          <w:tcPr>
            <w:tcW w:w="1537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0B99959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E2841"/>
                <w:sz w:val="22"/>
                <w:szCs w:val="22"/>
              </w:rPr>
            </w:pPr>
          </w:p>
        </w:tc>
        <w:tc>
          <w:tcPr>
            <w:tcW w:w="1215" w:type="pct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B3CD162" w14:textId="77777777" w:rsidR="00554C93" w:rsidRPr="00554C93" w:rsidRDefault="00554C93" w:rsidP="00554C93">
            <w:pPr>
              <w:spacing w:after="0" w:line="240" w:lineRule="auto"/>
              <w:ind w:left="0" w:right="0"/>
              <w:jc w:val="center"/>
              <w:rPr>
                <w:sz w:val="22"/>
                <w:szCs w:val="22"/>
              </w:rPr>
            </w:pPr>
            <w:r w:rsidRPr="00554C93">
              <w:rPr>
                <w:rFonts w:ascii="Calibri" w:hAnsi="Calibri" w:cs="Calibri"/>
                <w:b/>
                <w:color w:val="0E2841"/>
                <w:sz w:val="22"/>
                <w:szCs w:val="22"/>
              </w:rPr>
              <w:t>Info/ Praktisk genomgång</w:t>
            </w:r>
          </w:p>
        </w:tc>
        <w:tc>
          <w:tcPr>
            <w:tcW w:w="1466" w:type="pct"/>
            <w:gridSpan w:val="1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7398593" w14:textId="77777777" w:rsidR="00554C93" w:rsidRPr="00554C93" w:rsidRDefault="00554C93" w:rsidP="00554C93">
            <w:pPr>
              <w:spacing w:after="0" w:line="240" w:lineRule="auto"/>
              <w:ind w:left="0" w:right="0"/>
              <w:jc w:val="center"/>
              <w:rPr>
                <w:sz w:val="22"/>
                <w:szCs w:val="22"/>
              </w:rPr>
            </w:pPr>
            <w:r w:rsidRPr="00554C93">
              <w:rPr>
                <w:rFonts w:ascii="Calibri" w:hAnsi="Calibri" w:cs="Calibri"/>
                <w:b/>
                <w:color w:val="0E2841"/>
                <w:sz w:val="22"/>
                <w:szCs w:val="22"/>
              </w:rPr>
              <w:t>Utför självständigt</w:t>
            </w:r>
          </w:p>
        </w:tc>
        <w:tc>
          <w:tcPr>
            <w:tcW w:w="40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4C644AD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</w:tcPr>
          <w:p w14:paraId="65456661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5B2F0CB7" w14:textId="77777777" w:rsidTr="008962C2">
        <w:trPr>
          <w:trHeight w:val="397"/>
        </w:trPr>
        <w:tc>
          <w:tcPr>
            <w:tcW w:w="1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BBB8B1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54C93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 xml:space="preserve">Provtagning, analyser och </w:t>
            </w:r>
            <w:proofErr w:type="spellStart"/>
            <w:r w:rsidRPr="00554C93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labutrustning</w:t>
            </w:r>
            <w:proofErr w:type="spellEnd"/>
            <w:r w:rsidRPr="00554C93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 xml:space="preserve"> på mott</w:t>
            </w:r>
          </w:p>
        </w:tc>
        <w:tc>
          <w:tcPr>
            <w:tcW w:w="825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9A93A16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b/>
                <w:bCs/>
                <w:sz w:val="22"/>
                <w:szCs w:val="22"/>
              </w:rPr>
            </w:pPr>
            <w:r w:rsidRPr="00554C93">
              <w:rPr>
                <w:b/>
                <w:bCs/>
                <w:sz w:val="22"/>
                <w:szCs w:val="22"/>
              </w:rPr>
              <w:t>Datum</w:t>
            </w:r>
          </w:p>
        </w:tc>
        <w:tc>
          <w:tcPr>
            <w:tcW w:w="3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264B63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b/>
                <w:bCs/>
                <w:sz w:val="22"/>
                <w:szCs w:val="22"/>
              </w:rPr>
            </w:pPr>
            <w:r w:rsidRPr="00554C93">
              <w:rPr>
                <w:b/>
                <w:bCs/>
                <w:sz w:val="22"/>
                <w:szCs w:val="22"/>
              </w:rPr>
              <w:t xml:space="preserve">Sign </w:t>
            </w:r>
            <w:proofErr w:type="spellStart"/>
            <w:r w:rsidRPr="00554C93">
              <w:rPr>
                <w:b/>
                <w:bCs/>
                <w:sz w:val="22"/>
                <w:szCs w:val="22"/>
              </w:rPr>
              <w:t>Ansv</w:t>
            </w:r>
            <w:proofErr w:type="spellEnd"/>
          </w:p>
        </w:tc>
        <w:tc>
          <w:tcPr>
            <w:tcW w:w="613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426F64D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b/>
                <w:bCs/>
                <w:sz w:val="22"/>
                <w:szCs w:val="22"/>
              </w:rPr>
            </w:pPr>
            <w:r w:rsidRPr="00554C93">
              <w:rPr>
                <w:b/>
                <w:bCs/>
                <w:sz w:val="22"/>
                <w:szCs w:val="22"/>
              </w:rPr>
              <w:t>Datum</w:t>
            </w:r>
          </w:p>
        </w:tc>
        <w:tc>
          <w:tcPr>
            <w:tcW w:w="404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5C399A7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b/>
                <w:bCs/>
                <w:sz w:val="22"/>
                <w:szCs w:val="22"/>
              </w:rPr>
            </w:pPr>
            <w:r w:rsidRPr="00554C93">
              <w:rPr>
                <w:b/>
                <w:bCs/>
                <w:sz w:val="22"/>
                <w:szCs w:val="22"/>
              </w:rPr>
              <w:t xml:space="preserve">Sign </w:t>
            </w:r>
            <w:proofErr w:type="spellStart"/>
            <w:r w:rsidRPr="00554C93">
              <w:rPr>
                <w:b/>
                <w:bCs/>
                <w:sz w:val="22"/>
                <w:szCs w:val="22"/>
              </w:rPr>
              <w:t>Ansv</w:t>
            </w:r>
            <w:proofErr w:type="spellEnd"/>
          </w:p>
        </w:tc>
        <w:tc>
          <w:tcPr>
            <w:tcW w:w="44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BEA5F8E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b/>
                <w:bCs/>
                <w:sz w:val="22"/>
                <w:szCs w:val="22"/>
              </w:rPr>
            </w:pPr>
            <w:r w:rsidRPr="00554C93">
              <w:rPr>
                <w:b/>
                <w:bCs/>
                <w:sz w:val="22"/>
                <w:szCs w:val="22"/>
              </w:rPr>
              <w:t>Sign</w:t>
            </w:r>
          </w:p>
          <w:p w14:paraId="596093CA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b/>
                <w:bCs/>
                <w:sz w:val="22"/>
                <w:szCs w:val="22"/>
              </w:rPr>
            </w:pPr>
            <w:r w:rsidRPr="00554C93">
              <w:rPr>
                <w:b/>
                <w:bCs/>
                <w:sz w:val="22"/>
                <w:szCs w:val="22"/>
              </w:rPr>
              <w:t xml:space="preserve">Ny </w:t>
            </w:r>
            <w:proofErr w:type="spellStart"/>
            <w:r w:rsidRPr="00554C93">
              <w:rPr>
                <w:b/>
                <w:bCs/>
                <w:sz w:val="22"/>
                <w:szCs w:val="22"/>
              </w:rPr>
              <w:t>ssk</w:t>
            </w:r>
            <w:proofErr w:type="spellEnd"/>
          </w:p>
        </w:tc>
        <w:tc>
          <w:tcPr>
            <w:tcW w:w="40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91297FA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</w:tcPr>
          <w:p w14:paraId="095D4BBB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534AEF4D" w14:textId="77777777" w:rsidTr="008962C2">
        <w:trPr>
          <w:trHeight w:val="397"/>
        </w:trPr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07A2C5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P-</w:t>
            </w:r>
            <w:proofErr w:type="spellStart"/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glucos</w:t>
            </w:r>
            <w:proofErr w:type="spellEnd"/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, Hb</w:t>
            </w:r>
          </w:p>
        </w:tc>
        <w:tc>
          <w:tcPr>
            <w:tcW w:w="8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C34B0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9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87E0499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3586C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0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AE3DE01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4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2C8C419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0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B17D71D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</w:tcPr>
          <w:p w14:paraId="4CA439D1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563428E9" w14:textId="77777777" w:rsidTr="008962C2">
        <w:trPr>
          <w:trHeight w:val="397"/>
        </w:trPr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CB37C8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CRP</w:t>
            </w:r>
          </w:p>
        </w:tc>
        <w:tc>
          <w:tcPr>
            <w:tcW w:w="8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7F98E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9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79D86D6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AC02C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0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BBB1833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4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39C298D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0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8F2FBEF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</w:tcPr>
          <w:p w14:paraId="1CB7E761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264A9288" w14:textId="77777777" w:rsidTr="008962C2">
        <w:trPr>
          <w:trHeight w:val="397"/>
        </w:trPr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126716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Pox</w:t>
            </w:r>
            <w:proofErr w:type="spellEnd"/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och EKG övervakningsutrustning</w:t>
            </w:r>
          </w:p>
        </w:tc>
        <w:tc>
          <w:tcPr>
            <w:tcW w:w="8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974CF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9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8D2FD6B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0D201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0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4954BEC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4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E8E9B97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0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FF3B743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</w:tcPr>
          <w:p w14:paraId="23CA6327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2FDB939A" w14:textId="77777777" w:rsidTr="008962C2">
        <w:trPr>
          <w:trHeight w:val="397"/>
        </w:trPr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E42A33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Kontroller av </w:t>
            </w:r>
            <w:proofErr w:type="spellStart"/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lab</w:t>
            </w:r>
            <w:proofErr w:type="spellEnd"/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-utrustning</w:t>
            </w:r>
          </w:p>
        </w:tc>
        <w:tc>
          <w:tcPr>
            <w:tcW w:w="8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3A23E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9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0E41BCE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BB4A1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0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E1D7C00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4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C2ADB0D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0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3224D66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</w:tcPr>
          <w:p w14:paraId="66002D6D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65135611" w14:textId="77777777" w:rsidTr="008962C2">
        <w:trPr>
          <w:trHeight w:val="397"/>
        </w:trPr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BA4F18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BCM-mätning</w:t>
            </w:r>
          </w:p>
        </w:tc>
        <w:tc>
          <w:tcPr>
            <w:tcW w:w="8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8FE86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9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7C913FF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11C1E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0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37075C1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4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C623232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0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E2C9422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</w:tcPr>
          <w:p w14:paraId="6F3BD2D0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1197C34A" w14:textId="77777777" w:rsidTr="008962C2">
        <w:trPr>
          <w:trHeight w:val="397"/>
        </w:trPr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D9C895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Bladderscan</w:t>
            </w:r>
            <w:proofErr w:type="spellEnd"/>
          </w:p>
        </w:tc>
        <w:tc>
          <w:tcPr>
            <w:tcW w:w="8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0C004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9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10322A8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572A2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0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91B5E08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4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9F3470D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0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4F9A665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</w:tcPr>
          <w:p w14:paraId="58716760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5846AC49" w14:textId="77777777" w:rsidTr="008962C2">
        <w:trPr>
          <w:trHeight w:val="397"/>
        </w:trPr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2BB990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EKG</w:t>
            </w:r>
          </w:p>
        </w:tc>
        <w:tc>
          <w:tcPr>
            <w:tcW w:w="8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7A8E52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9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bottom"/>
          </w:tcPr>
          <w:p w14:paraId="36B2C4CB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473E5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0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E4ECAFF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4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FCE51F5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0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92B1320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</w:tcPr>
          <w:p w14:paraId="7489747C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64E1B67A" w14:textId="77777777" w:rsidTr="008962C2">
        <w:trPr>
          <w:trHeight w:val="397"/>
        </w:trPr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4C5472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News</w:t>
            </w:r>
            <w:proofErr w:type="spellEnd"/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apparat</w:t>
            </w:r>
          </w:p>
        </w:tc>
        <w:tc>
          <w:tcPr>
            <w:tcW w:w="8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070C8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9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2037A8E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16184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0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086ED2D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4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345CAA9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0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77CA424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</w:tcPr>
          <w:p w14:paraId="53B1BE63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30ED54A3" w14:textId="77777777" w:rsidTr="008962C2">
        <w:trPr>
          <w:trHeight w:val="397"/>
        </w:trPr>
        <w:tc>
          <w:tcPr>
            <w:tcW w:w="153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2225058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25" w:type="pct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9711AA2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90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178A73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13" w:type="pct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273032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04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70E6DF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49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955EAD4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</w:tcPr>
          <w:p w14:paraId="501E9D8F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</w:tcPr>
          <w:p w14:paraId="418F48EC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024213F0" w14:textId="77777777" w:rsidTr="008962C2">
        <w:trPr>
          <w:trHeight w:val="397"/>
        </w:trPr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D4AEF5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25" w:type="pct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948BA41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90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61E33DF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13" w:type="pct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FB8A6D6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04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9E53BC0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49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A32370C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</w:tcPr>
          <w:p w14:paraId="2376C2C5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</w:tcPr>
          <w:p w14:paraId="1E1AB943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</w:tbl>
    <w:p w14:paraId="3C039470" w14:textId="77777777" w:rsidR="00554C93" w:rsidRPr="00554C93" w:rsidRDefault="00554C93" w:rsidP="00554C93">
      <w:pPr>
        <w:spacing w:after="160" w:line="259" w:lineRule="auto"/>
        <w:ind w:left="0" w:right="0"/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</w:pPr>
      <w:r w:rsidRPr="00554C93"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  <w:br w:type="page"/>
      </w:r>
    </w:p>
    <w:tbl>
      <w:tblPr>
        <w:tblStyle w:val="Tabellrutnt1"/>
        <w:tblW w:w="6079" w:type="pct"/>
        <w:tblInd w:w="-709" w:type="dxa"/>
        <w:tblLook w:val="04A0" w:firstRow="1" w:lastRow="0" w:firstColumn="1" w:lastColumn="0" w:noHBand="0" w:noVBand="1"/>
      </w:tblPr>
      <w:tblGrid>
        <w:gridCol w:w="3398"/>
        <w:gridCol w:w="1467"/>
        <w:gridCol w:w="725"/>
        <w:gridCol w:w="1395"/>
        <w:gridCol w:w="755"/>
        <w:gridCol w:w="1469"/>
        <w:gridCol w:w="701"/>
        <w:gridCol w:w="940"/>
      </w:tblGrid>
      <w:tr w:rsidR="00554C93" w:rsidRPr="00554C93" w14:paraId="10C0EB12" w14:textId="77777777" w:rsidTr="00C61C7B">
        <w:tc>
          <w:tcPr>
            <w:tcW w:w="1566" w:type="pct"/>
            <w:vMerge w:val="restart"/>
            <w:tcBorders>
              <w:top w:val="nil"/>
              <w:left w:val="nil"/>
              <w:right w:val="single" w:sz="4" w:space="0" w:color="auto"/>
            </w:tcBorders>
            <w:vAlign w:val="bottom"/>
          </w:tcPr>
          <w:p w14:paraId="706253A5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  <w:r w:rsidRPr="00554C93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HD/HDF med 6008</w:t>
            </w:r>
          </w:p>
        </w:tc>
        <w:tc>
          <w:tcPr>
            <w:tcW w:w="1010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72FD250" w14:textId="77777777" w:rsidR="00554C93" w:rsidRPr="00554C93" w:rsidRDefault="00554C93" w:rsidP="00554C93">
            <w:pPr>
              <w:spacing w:after="0" w:line="240" w:lineRule="auto"/>
              <w:ind w:left="0" w:right="0"/>
              <w:jc w:val="center"/>
              <w:rPr>
                <w:sz w:val="22"/>
                <w:szCs w:val="22"/>
              </w:rPr>
            </w:pPr>
            <w:r w:rsidRPr="00554C93">
              <w:rPr>
                <w:rFonts w:ascii="Calibri" w:hAnsi="Calibri" w:cs="Calibri"/>
                <w:b/>
                <w:color w:val="0E2841"/>
                <w:sz w:val="22"/>
                <w:szCs w:val="22"/>
              </w:rPr>
              <w:t>Info/ Praktisk genomgång</w:t>
            </w:r>
          </w:p>
        </w:tc>
        <w:tc>
          <w:tcPr>
            <w:tcW w:w="991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0A3F3CB" w14:textId="77777777" w:rsidR="00554C93" w:rsidRPr="00554C93" w:rsidRDefault="00554C93" w:rsidP="00554C93">
            <w:pPr>
              <w:spacing w:after="0" w:line="240" w:lineRule="auto"/>
              <w:ind w:left="0" w:right="0"/>
              <w:jc w:val="center"/>
              <w:rPr>
                <w:sz w:val="22"/>
                <w:szCs w:val="22"/>
              </w:rPr>
            </w:pPr>
            <w:r w:rsidRPr="00554C9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Utför med handledare</w:t>
            </w:r>
          </w:p>
        </w:tc>
        <w:tc>
          <w:tcPr>
            <w:tcW w:w="1433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CCC9D72" w14:textId="77777777" w:rsidR="00554C93" w:rsidRPr="00554C93" w:rsidRDefault="00554C93" w:rsidP="00554C93">
            <w:pPr>
              <w:spacing w:after="0" w:line="240" w:lineRule="auto"/>
              <w:ind w:left="0" w:right="0"/>
              <w:jc w:val="center"/>
              <w:rPr>
                <w:sz w:val="22"/>
                <w:szCs w:val="22"/>
              </w:rPr>
            </w:pPr>
            <w:r w:rsidRPr="00554C93">
              <w:rPr>
                <w:rFonts w:ascii="Calibri" w:hAnsi="Calibri" w:cs="Calibri"/>
                <w:b/>
                <w:color w:val="0E2841"/>
                <w:sz w:val="22"/>
                <w:szCs w:val="22"/>
              </w:rPr>
              <w:t>Utför självständigt</w:t>
            </w:r>
          </w:p>
        </w:tc>
      </w:tr>
      <w:tr w:rsidR="00554C93" w:rsidRPr="00554C93" w14:paraId="51B99F6A" w14:textId="77777777" w:rsidTr="00C61C7B">
        <w:trPr>
          <w:trHeight w:val="447"/>
        </w:trPr>
        <w:tc>
          <w:tcPr>
            <w:tcW w:w="1566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406BE0C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67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1B5A828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b/>
                <w:bCs/>
                <w:sz w:val="22"/>
                <w:szCs w:val="22"/>
              </w:rPr>
            </w:pPr>
            <w:r w:rsidRPr="00554C93">
              <w:rPr>
                <w:b/>
                <w:bCs/>
                <w:sz w:val="22"/>
                <w:szCs w:val="22"/>
              </w:rPr>
              <w:t>Datum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100B92F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b/>
                <w:bCs/>
                <w:sz w:val="22"/>
                <w:szCs w:val="22"/>
              </w:rPr>
            </w:pPr>
            <w:r w:rsidRPr="00554C93">
              <w:rPr>
                <w:b/>
                <w:bCs/>
                <w:sz w:val="22"/>
                <w:szCs w:val="22"/>
              </w:rPr>
              <w:t xml:space="preserve">Sign </w:t>
            </w:r>
            <w:proofErr w:type="spellStart"/>
            <w:r w:rsidRPr="00554C93">
              <w:rPr>
                <w:b/>
                <w:bCs/>
                <w:sz w:val="22"/>
                <w:szCs w:val="22"/>
              </w:rPr>
              <w:t>Ansv</w:t>
            </w:r>
            <w:proofErr w:type="spellEnd"/>
          </w:p>
        </w:tc>
        <w:tc>
          <w:tcPr>
            <w:tcW w:w="64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3CD11D3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b/>
                <w:bCs/>
                <w:sz w:val="22"/>
                <w:szCs w:val="22"/>
              </w:rPr>
            </w:pPr>
            <w:r w:rsidRPr="00554C93">
              <w:rPr>
                <w:b/>
                <w:bCs/>
                <w:sz w:val="22"/>
                <w:szCs w:val="22"/>
              </w:rPr>
              <w:t>Datum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D3185A6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b/>
                <w:bCs/>
                <w:sz w:val="22"/>
                <w:szCs w:val="22"/>
              </w:rPr>
            </w:pPr>
            <w:r w:rsidRPr="00554C93">
              <w:rPr>
                <w:b/>
                <w:bCs/>
                <w:sz w:val="22"/>
                <w:szCs w:val="22"/>
              </w:rPr>
              <w:t xml:space="preserve">Sign </w:t>
            </w:r>
            <w:proofErr w:type="spellStart"/>
            <w:r w:rsidRPr="00554C93">
              <w:rPr>
                <w:b/>
                <w:bCs/>
                <w:sz w:val="22"/>
                <w:szCs w:val="22"/>
              </w:rPr>
              <w:t>Ansv</w:t>
            </w:r>
            <w:proofErr w:type="spellEnd"/>
          </w:p>
        </w:tc>
        <w:tc>
          <w:tcPr>
            <w:tcW w:w="67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FE0FB69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b/>
                <w:bCs/>
                <w:sz w:val="22"/>
                <w:szCs w:val="22"/>
              </w:rPr>
            </w:pPr>
            <w:r w:rsidRPr="00554C93">
              <w:rPr>
                <w:b/>
                <w:bCs/>
                <w:sz w:val="22"/>
                <w:szCs w:val="22"/>
              </w:rPr>
              <w:t>Datum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519B746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b/>
                <w:bCs/>
                <w:sz w:val="22"/>
                <w:szCs w:val="22"/>
              </w:rPr>
            </w:pPr>
            <w:r w:rsidRPr="00554C93">
              <w:rPr>
                <w:b/>
                <w:bCs/>
                <w:sz w:val="22"/>
                <w:szCs w:val="22"/>
              </w:rPr>
              <w:t xml:space="preserve">Sign </w:t>
            </w:r>
            <w:proofErr w:type="spellStart"/>
            <w:r w:rsidRPr="00554C93">
              <w:rPr>
                <w:b/>
                <w:bCs/>
                <w:sz w:val="22"/>
                <w:szCs w:val="22"/>
              </w:rPr>
              <w:t>Ansv</w:t>
            </w:r>
            <w:proofErr w:type="spellEnd"/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98C0E3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b/>
                <w:bCs/>
                <w:sz w:val="22"/>
                <w:szCs w:val="22"/>
              </w:rPr>
            </w:pPr>
            <w:r w:rsidRPr="00554C93">
              <w:rPr>
                <w:b/>
                <w:bCs/>
                <w:sz w:val="22"/>
                <w:szCs w:val="22"/>
              </w:rPr>
              <w:t>Sign</w:t>
            </w:r>
          </w:p>
          <w:p w14:paraId="1D2C90BF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b/>
                <w:bCs/>
                <w:sz w:val="22"/>
                <w:szCs w:val="22"/>
              </w:rPr>
            </w:pPr>
            <w:r w:rsidRPr="00554C93">
              <w:rPr>
                <w:b/>
                <w:bCs/>
                <w:sz w:val="22"/>
                <w:szCs w:val="22"/>
              </w:rPr>
              <w:t xml:space="preserve">Ny </w:t>
            </w:r>
            <w:proofErr w:type="spellStart"/>
            <w:r w:rsidRPr="00554C93">
              <w:rPr>
                <w:b/>
                <w:bCs/>
                <w:sz w:val="22"/>
                <w:szCs w:val="22"/>
              </w:rPr>
              <w:t>ssk</w:t>
            </w:r>
            <w:proofErr w:type="spellEnd"/>
          </w:p>
        </w:tc>
      </w:tr>
      <w:tr w:rsidR="00554C93" w:rsidRPr="00554C93" w14:paraId="3DD72C16" w14:textId="77777777" w:rsidTr="00C61C7B">
        <w:trPr>
          <w:trHeight w:val="397"/>
        </w:trPr>
        <w:tc>
          <w:tcPr>
            <w:tcW w:w="1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258FE8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Genomgång av maskinpärmen</w:t>
            </w:r>
          </w:p>
        </w:tc>
        <w:tc>
          <w:tcPr>
            <w:tcW w:w="676" w:type="pct"/>
            <w:tcBorders>
              <w:top w:val="single" w:sz="4" w:space="0" w:color="auto"/>
            </w:tcBorders>
          </w:tcPr>
          <w:p w14:paraId="110E8E6D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34" w:type="pct"/>
            <w:tcBorders>
              <w:top w:val="single" w:sz="4" w:space="0" w:color="auto"/>
            </w:tcBorders>
            <w:shd w:val="clear" w:color="auto" w:fill="F2F2F2"/>
          </w:tcPr>
          <w:p w14:paraId="767AA896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43" w:type="pct"/>
            <w:tcBorders>
              <w:top w:val="single" w:sz="4" w:space="0" w:color="auto"/>
            </w:tcBorders>
          </w:tcPr>
          <w:p w14:paraId="5AA27D26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48" w:type="pct"/>
            <w:tcBorders>
              <w:top w:val="single" w:sz="4" w:space="0" w:color="auto"/>
            </w:tcBorders>
            <w:shd w:val="clear" w:color="auto" w:fill="F2F2F2"/>
          </w:tcPr>
          <w:p w14:paraId="26A801FC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77" w:type="pct"/>
            <w:tcBorders>
              <w:top w:val="single" w:sz="4" w:space="0" w:color="auto"/>
            </w:tcBorders>
          </w:tcPr>
          <w:p w14:paraId="1660D899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23" w:type="pct"/>
            <w:tcBorders>
              <w:top w:val="single" w:sz="4" w:space="0" w:color="auto"/>
            </w:tcBorders>
            <w:shd w:val="clear" w:color="auto" w:fill="F2F2F2"/>
          </w:tcPr>
          <w:p w14:paraId="1C6213F7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33" w:type="pct"/>
            <w:tcBorders>
              <w:top w:val="single" w:sz="4" w:space="0" w:color="auto"/>
            </w:tcBorders>
            <w:shd w:val="clear" w:color="auto" w:fill="F2F2F2"/>
          </w:tcPr>
          <w:p w14:paraId="79A4AEE9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54CC91E9" w14:textId="77777777" w:rsidTr="00C61C7B">
        <w:trPr>
          <w:trHeight w:val="397"/>
        </w:trPr>
        <w:tc>
          <w:tcPr>
            <w:tcW w:w="15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C3232F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Genomgång av dialysparametrar</w:t>
            </w:r>
          </w:p>
        </w:tc>
        <w:tc>
          <w:tcPr>
            <w:tcW w:w="676" w:type="pct"/>
          </w:tcPr>
          <w:p w14:paraId="132977BA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34" w:type="pct"/>
            <w:shd w:val="clear" w:color="auto" w:fill="F2F2F2"/>
          </w:tcPr>
          <w:p w14:paraId="38E2D026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43" w:type="pct"/>
          </w:tcPr>
          <w:p w14:paraId="70580769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48" w:type="pct"/>
            <w:shd w:val="clear" w:color="auto" w:fill="F2F2F2"/>
          </w:tcPr>
          <w:p w14:paraId="7C213D87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77" w:type="pct"/>
          </w:tcPr>
          <w:p w14:paraId="224263F3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23" w:type="pct"/>
            <w:shd w:val="clear" w:color="auto" w:fill="F2F2F2"/>
          </w:tcPr>
          <w:p w14:paraId="68011726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33" w:type="pct"/>
            <w:shd w:val="clear" w:color="auto" w:fill="F2F2F2"/>
          </w:tcPr>
          <w:p w14:paraId="0CE1FDA6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7AC54065" w14:textId="77777777" w:rsidTr="00C61C7B">
        <w:trPr>
          <w:trHeight w:val="397"/>
        </w:trPr>
        <w:tc>
          <w:tcPr>
            <w:tcW w:w="15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0671DC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Färdigställande av dialysmaskin 6008 inför HD behandling </w:t>
            </w:r>
          </w:p>
        </w:tc>
        <w:tc>
          <w:tcPr>
            <w:tcW w:w="676" w:type="pct"/>
          </w:tcPr>
          <w:p w14:paraId="5D4AD312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34" w:type="pct"/>
            <w:shd w:val="clear" w:color="auto" w:fill="F2F2F2"/>
          </w:tcPr>
          <w:p w14:paraId="1A9044B0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43" w:type="pct"/>
          </w:tcPr>
          <w:p w14:paraId="2BA7E40A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48" w:type="pct"/>
            <w:shd w:val="clear" w:color="auto" w:fill="F2F2F2"/>
          </w:tcPr>
          <w:p w14:paraId="62E40DC6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77" w:type="pct"/>
          </w:tcPr>
          <w:p w14:paraId="61F16355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23" w:type="pct"/>
            <w:shd w:val="clear" w:color="auto" w:fill="F2F2F2"/>
          </w:tcPr>
          <w:p w14:paraId="047C9E22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33" w:type="pct"/>
            <w:shd w:val="clear" w:color="auto" w:fill="F2F2F2"/>
          </w:tcPr>
          <w:p w14:paraId="3BCB2132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3A05E33E" w14:textId="77777777" w:rsidTr="00C61C7B">
        <w:trPr>
          <w:trHeight w:val="397"/>
        </w:trPr>
        <w:tc>
          <w:tcPr>
            <w:tcW w:w="15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445C99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Färdigställande av dialysmaskin 6008 inför HDF behandling </w:t>
            </w:r>
          </w:p>
        </w:tc>
        <w:tc>
          <w:tcPr>
            <w:tcW w:w="676" w:type="pct"/>
          </w:tcPr>
          <w:p w14:paraId="65A147CD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34" w:type="pct"/>
            <w:shd w:val="clear" w:color="auto" w:fill="F2F2F2"/>
          </w:tcPr>
          <w:p w14:paraId="774C64CD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43" w:type="pct"/>
          </w:tcPr>
          <w:p w14:paraId="48C40ACD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48" w:type="pct"/>
            <w:shd w:val="clear" w:color="auto" w:fill="F2F2F2"/>
          </w:tcPr>
          <w:p w14:paraId="23DF3DE8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77" w:type="pct"/>
          </w:tcPr>
          <w:p w14:paraId="4656A22E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23" w:type="pct"/>
            <w:shd w:val="clear" w:color="auto" w:fill="F2F2F2"/>
          </w:tcPr>
          <w:p w14:paraId="0498A1B2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33" w:type="pct"/>
            <w:shd w:val="clear" w:color="auto" w:fill="F2F2F2"/>
          </w:tcPr>
          <w:p w14:paraId="6E7FDB1D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43FD711C" w14:textId="77777777" w:rsidTr="00C61C7B">
        <w:trPr>
          <w:trHeight w:val="397"/>
        </w:trPr>
        <w:tc>
          <w:tcPr>
            <w:tcW w:w="1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EB972B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  <w:r w:rsidRPr="00554C93">
              <w:rPr>
                <w:rFonts w:ascii="Calibri" w:hAnsi="Calibri" w:cs="Calibri"/>
                <w:color w:val="0E2841"/>
                <w:sz w:val="22"/>
                <w:szCs w:val="22"/>
              </w:rPr>
              <w:t>Start av dialysbehandling HD/HDF on-line</w:t>
            </w:r>
          </w:p>
        </w:tc>
        <w:tc>
          <w:tcPr>
            <w:tcW w:w="676" w:type="pct"/>
          </w:tcPr>
          <w:p w14:paraId="7F1317B2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34" w:type="pct"/>
            <w:shd w:val="clear" w:color="auto" w:fill="F2F2F2"/>
          </w:tcPr>
          <w:p w14:paraId="1A810805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43" w:type="pct"/>
          </w:tcPr>
          <w:p w14:paraId="631D6122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48" w:type="pct"/>
            <w:shd w:val="clear" w:color="auto" w:fill="F2F2F2"/>
          </w:tcPr>
          <w:p w14:paraId="792453D4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77" w:type="pct"/>
          </w:tcPr>
          <w:p w14:paraId="01B0DD3D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23" w:type="pct"/>
            <w:shd w:val="clear" w:color="auto" w:fill="F2F2F2"/>
          </w:tcPr>
          <w:p w14:paraId="79240BF4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33" w:type="pct"/>
            <w:shd w:val="clear" w:color="auto" w:fill="F2F2F2"/>
          </w:tcPr>
          <w:p w14:paraId="76EB8294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3FE7AF95" w14:textId="77777777" w:rsidTr="00C61C7B">
        <w:trPr>
          <w:trHeight w:val="397"/>
        </w:trPr>
        <w:tc>
          <w:tcPr>
            <w:tcW w:w="1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E9170F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E2841"/>
                <w:sz w:val="22"/>
                <w:szCs w:val="22"/>
              </w:rPr>
            </w:pPr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Start av dialysbehandling HD </w:t>
            </w:r>
            <w:proofErr w:type="spellStart"/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Nacl</w:t>
            </w:r>
            <w:proofErr w:type="spellEnd"/>
          </w:p>
        </w:tc>
        <w:tc>
          <w:tcPr>
            <w:tcW w:w="676" w:type="pct"/>
          </w:tcPr>
          <w:p w14:paraId="45269D20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34" w:type="pct"/>
            <w:shd w:val="clear" w:color="auto" w:fill="F2F2F2"/>
          </w:tcPr>
          <w:p w14:paraId="7566A612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43" w:type="pct"/>
          </w:tcPr>
          <w:p w14:paraId="7DFDEB62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48" w:type="pct"/>
            <w:shd w:val="clear" w:color="auto" w:fill="F2F2F2"/>
          </w:tcPr>
          <w:p w14:paraId="113C0FB5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77" w:type="pct"/>
          </w:tcPr>
          <w:p w14:paraId="48334508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23" w:type="pct"/>
            <w:shd w:val="clear" w:color="auto" w:fill="F2F2F2"/>
          </w:tcPr>
          <w:p w14:paraId="71EC192C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33" w:type="pct"/>
            <w:shd w:val="clear" w:color="auto" w:fill="F2F2F2"/>
          </w:tcPr>
          <w:p w14:paraId="098EA1F3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0C7E1931" w14:textId="77777777" w:rsidTr="00C61C7B">
        <w:trPr>
          <w:trHeight w:val="397"/>
        </w:trPr>
        <w:tc>
          <w:tcPr>
            <w:tcW w:w="15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47CBD5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E2841"/>
                <w:sz w:val="22"/>
                <w:szCs w:val="22"/>
              </w:rPr>
            </w:pPr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Kontroller under dialys</w:t>
            </w:r>
          </w:p>
        </w:tc>
        <w:tc>
          <w:tcPr>
            <w:tcW w:w="676" w:type="pct"/>
          </w:tcPr>
          <w:p w14:paraId="7B638903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34" w:type="pct"/>
            <w:shd w:val="clear" w:color="auto" w:fill="F2F2F2"/>
          </w:tcPr>
          <w:p w14:paraId="348C21BD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43" w:type="pct"/>
          </w:tcPr>
          <w:p w14:paraId="7EF72DFE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48" w:type="pct"/>
            <w:shd w:val="clear" w:color="auto" w:fill="F2F2F2"/>
          </w:tcPr>
          <w:p w14:paraId="6BAC5D69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77" w:type="pct"/>
          </w:tcPr>
          <w:p w14:paraId="4E8873F7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23" w:type="pct"/>
            <w:shd w:val="clear" w:color="auto" w:fill="F2F2F2"/>
          </w:tcPr>
          <w:p w14:paraId="63D59715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33" w:type="pct"/>
            <w:shd w:val="clear" w:color="auto" w:fill="F2F2F2"/>
          </w:tcPr>
          <w:p w14:paraId="1411DDFE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4CCFAB28" w14:textId="77777777" w:rsidTr="00C61C7B">
        <w:trPr>
          <w:trHeight w:val="397"/>
        </w:trPr>
        <w:tc>
          <w:tcPr>
            <w:tcW w:w="15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991DF4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E2841"/>
                <w:sz w:val="22"/>
                <w:szCs w:val="22"/>
              </w:rPr>
            </w:pPr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Larmhantering/strömavbrott </w:t>
            </w:r>
          </w:p>
        </w:tc>
        <w:tc>
          <w:tcPr>
            <w:tcW w:w="676" w:type="pct"/>
          </w:tcPr>
          <w:p w14:paraId="791EF979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34" w:type="pct"/>
            <w:shd w:val="clear" w:color="auto" w:fill="F2F2F2"/>
          </w:tcPr>
          <w:p w14:paraId="34557D03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43" w:type="pct"/>
          </w:tcPr>
          <w:p w14:paraId="4EA99EDA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48" w:type="pct"/>
            <w:shd w:val="clear" w:color="auto" w:fill="F2F2F2"/>
          </w:tcPr>
          <w:p w14:paraId="5C3FE4F7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77" w:type="pct"/>
          </w:tcPr>
          <w:p w14:paraId="1A3FB46B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23" w:type="pct"/>
            <w:shd w:val="clear" w:color="auto" w:fill="F2F2F2"/>
          </w:tcPr>
          <w:p w14:paraId="18F93ACD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33" w:type="pct"/>
            <w:shd w:val="clear" w:color="auto" w:fill="F2F2F2"/>
          </w:tcPr>
          <w:p w14:paraId="2C517A5A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5743CF85" w14:textId="77777777" w:rsidTr="00C61C7B">
        <w:trPr>
          <w:trHeight w:val="397"/>
        </w:trPr>
        <w:tc>
          <w:tcPr>
            <w:tcW w:w="15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E5FCEA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E2841"/>
                <w:sz w:val="22"/>
                <w:szCs w:val="22"/>
              </w:rPr>
            </w:pPr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Rundkoppling/ återgivning för cirkulation</w:t>
            </w:r>
          </w:p>
        </w:tc>
        <w:tc>
          <w:tcPr>
            <w:tcW w:w="676" w:type="pct"/>
          </w:tcPr>
          <w:p w14:paraId="73247F9C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34" w:type="pct"/>
            <w:shd w:val="clear" w:color="auto" w:fill="F2F2F2"/>
          </w:tcPr>
          <w:p w14:paraId="5A40855F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43" w:type="pct"/>
          </w:tcPr>
          <w:p w14:paraId="78497788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48" w:type="pct"/>
            <w:shd w:val="clear" w:color="auto" w:fill="F2F2F2"/>
          </w:tcPr>
          <w:p w14:paraId="357B9D6F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77" w:type="pct"/>
          </w:tcPr>
          <w:p w14:paraId="62537D12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23" w:type="pct"/>
            <w:shd w:val="clear" w:color="auto" w:fill="F2F2F2"/>
          </w:tcPr>
          <w:p w14:paraId="37F1FBE6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33" w:type="pct"/>
            <w:shd w:val="clear" w:color="auto" w:fill="F2F2F2"/>
          </w:tcPr>
          <w:p w14:paraId="595970A8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3E11CFF9" w14:textId="77777777" w:rsidTr="00C61C7B">
        <w:trPr>
          <w:trHeight w:val="397"/>
        </w:trPr>
        <w:tc>
          <w:tcPr>
            <w:tcW w:w="15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7D1022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E2841"/>
                <w:sz w:val="22"/>
                <w:szCs w:val="22"/>
              </w:rPr>
            </w:pPr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Avsluta dialysbehandling on-line/</w:t>
            </w:r>
            <w:proofErr w:type="spellStart"/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closed</w:t>
            </w:r>
            <w:proofErr w:type="spellEnd"/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Circuit</w:t>
            </w:r>
          </w:p>
        </w:tc>
        <w:tc>
          <w:tcPr>
            <w:tcW w:w="676" w:type="pct"/>
          </w:tcPr>
          <w:p w14:paraId="5BE0DAFE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34" w:type="pct"/>
            <w:shd w:val="clear" w:color="auto" w:fill="F2F2F2"/>
          </w:tcPr>
          <w:p w14:paraId="5C3E18AA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43" w:type="pct"/>
          </w:tcPr>
          <w:p w14:paraId="55451C28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48" w:type="pct"/>
            <w:shd w:val="clear" w:color="auto" w:fill="F2F2F2"/>
          </w:tcPr>
          <w:p w14:paraId="575601AC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77" w:type="pct"/>
          </w:tcPr>
          <w:p w14:paraId="198B06D8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23" w:type="pct"/>
            <w:shd w:val="clear" w:color="auto" w:fill="F2F2F2"/>
          </w:tcPr>
          <w:p w14:paraId="05923A67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33" w:type="pct"/>
            <w:shd w:val="clear" w:color="auto" w:fill="F2F2F2"/>
          </w:tcPr>
          <w:p w14:paraId="55D74228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7CDC4FBD" w14:textId="77777777" w:rsidTr="00C61C7B">
        <w:trPr>
          <w:trHeight w:val="397"/>
        </w:trPr>
        <w:tc>
          <w:tcPr>
            <w:tcW w:w="15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645C52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E2841"/>
                <w:sz w:val="22"/>
                <w:szCs w:val="22"/>
              </w:rPr>
            </w:pPr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Avsluta dialysbehandling </w:t>
            </w:r>
            <w:proofErr w:type="spellStart"/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Nacl</w:t>
            </w:r>
            <w:proofErr w:type="spellEnd"/>
          </w:p>
        </w:tc>
        <w:tc>
          <w:tcPr>
            <w:tcW w:w="676" w:type="pct"/>
          </w:tcPr>
          <w:p w14:paraId="41369FF6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34" w:type="pct"/>
            <w:shd w:val="clear" w:color="auto" w:fill="F2F2F2"/>
          </w:tcPr>
          <w:p w14:paraId="67A388F7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43" w:type="pct"/>
          </w:tcPr>
          <w:p w14:paraId="07CA5B74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48" w:type="pct"/>
            <w:shd w:val="clear" w:color="auto" w:fill="F2F2F2"/>
          </w:tcPr>
          <w:p w14:paraId="79231DF2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77" w:type="pct"/>
          </w:tcPr>
          <w:p w14:paraId="5340BE94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23" w:type="pct"/>
            <w:shd w:val="clear" w:color="auto" w:fill="F2F2F2"/>
          </w:tcPr>
          <w:p w14:paraId="75DC22BB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33" w:type="pct"/>
            <w:shd w:val="clear" w:color="auto" w:fill="F2F2F2"/>
          </w:tcPr>
          <w:p w14:paraId="192D6083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71D94B71" w14:textId="77777777" w:rsidTr="00C61C7B">
        <w:trPr>
          <w:trHeight w:val="397"/>
        </w:trPr>
        <w:tc>
          <w:tcPr>
            <w:tcW w:w="15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EBF0CF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E2841"/>
                <w:sz w:val="22"/>
                <w:szCs w:val="22"/>
              </w:rPr>
            </w:pPr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Desinfektion av dialysmaskin</w:t>
            </w:r>
          </w:p>
        </w:tc>
        <w:tc>
          <w:tcPr>
            <w:tcW w:w="676" w:type="pct"/>
          </w:tcPr>
          <w:p w14:paraId="38820573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34" w:type="pct"/>
            <w:shd w:val="clear" w:color="auto" w:fill="F2F2F2"/>
          </w:tcPr>
          <w:p w14:paraId="6F17D4DB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43" w:type="pct"/>
          </w:tcPr>
          <w:p w14:paraId="004DCBBA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48" w:type="pct"/>
            <w:shd w:val="clear" w:color="auto" w:fill="F2F2F2"/>
          </w:tcPr>
          <w:p w14:paraId="438D3CEB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77" w:type="pct"/>
          </w:tcPr>
          <w:p w14:paraId="1C66CC81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23" w:type="pct"/>
            <w:shd w:val="clear" w:color="auto" w:fill="F2F2F2"/>
          </w:tcPr>
          <w:p w14:paraId="2EC03D84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33" w:type="pct"/>
            <w:shd w:val="clear" w:color="auto" w:fill="F2F2F2"/>
          </w:tcPr>
          <w:p w14:paraId="2004C3D3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52F9D387" w14:textId="77777777" w:rsidTr="00C61C7B">
        <w:trPr>
          <w:trHeight w:val="397"/>
        </w:trPr>
        <w:tc>
          <w:tcPr>
            <w:tcW w:w="15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302D6E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E2841"/>
                <w:sz w:val="22"/>
                <w:szCs w:val="22"/>
              </w:rPr>
            </w:pPr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Byte av </w:t>
            </w:r>
            <w:proofErr w:type="spellStart"/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Diasafefilter</w:t>
            </w:r>
            <w:proofErr w:type="spellEnd"/>
          </w:p>
        </w:tc>
        <w:tc>
          <w:tcPr>
            <w:tcW w:w="676" w:type="pct"/>
          </w:tcPr>
          <w:p w14:paraId="2B4BA6B6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34" w:type="pct"/>
            <w:shd w:val="clear" w:color="auto" w:fill="F2F2F2"/>
          </w:tcPr>
          <w:p w14:paraId="10474E1D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43" w:type="pct"/>
          </w:tcPr>
          <w:p w14:paraId="1A8C78A4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48" w:type="pct"/>
            <w:shd w:val="clear" w:color="auto" w:fill="F2F2F2"/>
          </w:tcPr>
          <w:p w14:paraId="19FCF7B5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77" w:type="pct"/>
          </w:tcPr>
          <w:p w14:paraId="18B7A336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23" w:type="pct"/>
            <w:shd w:val="clear" w:color="auto" w:fill="F2F2F2"/>
          </w:tcPr>
          <w:p w14:paraId="57FD1AE5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33" w:type="pct"/>
            <w:shd w:val="clear" w:color="auto" w:fill="F2F2F2"/>
          </w:tcPr>
          <w:p w14:paraId="23FD9996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453D4CD6" w14:textId="77777777" w:rsidTr="00C61C7B">
        <w:trPr>
          <w:trHeight w:val="397"/>
        </w:trPr>
        <w:tc>
          <w:tcPr>
            <w:tcW w:w="15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34B92F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E2841"/>
                <w:sz w:val="22"/>
                <w:szCs w:val="22"/>
              </w:rPr>
            </w:pPr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Provtagning av maskinen</w:t>
            </w:r>
          </w:p>
        </w:tc>
        <w:tc>
          <w:tcPr>
            <w:tcW w:w="676" w:type="pct"/>
          </w:tcPr>
          <w:p w14:paraId="62B1236D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34" w:type="pct"/>
            <w:shd w:val="clear" w:color="auto" w:fill="F2F2F2"/>
          </w:tcPr>
          <w:p w14:paraId="40A90741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43" w:type="pct"/>
            <w:vAlign w:val="center"/>
          </w:tcPr>
          <w:p w14:paraId="2F882FB7" w14:textId="77777777" w:rsidR="00554C93" w:rsidRPr="00554C93" w:rsidRDefault="00554C93" w:rsidP="00554C93">
            <w:pPr>
              <w:spacing w:after="0" w:line="240" w:lineRule="auto"/>
              <w:ind w:left="0" w:right="0"/>
              <w:jc w:val="center"/>
              <w:rPr>
                <w:sz w:val="22"/>
                <w:szCs w:val="22"/>
              </w:rPr>
            </w:pPr>
            <w:r w:rsidRPr="00554C93">
              <w:rPr>
                <w:sz w:val="22"/>
                <w:szCs w:val="22"/>
              </w:rPr>
              <w:t>X</w:t>
            </w:r>
          </w:p>
        </w:tc>
        <w:tc>
          <w:tcPr>
            <w:tcW w:w="348" w:type="pct"/>
            <w:shd w:val="clear" w:color="auto" w:fill="F2F2F2"/>
            <w:vAlign w:val="center"/>
          </w:tcPr>
          <w:p w14:paraId="169B56ED" w14:textId="77777777" w:rsidR="00554C93" w:rsidRPr="00554C93" w:rsidRDefault="00554C93" w:rsidP="00554C93">
            <w:pPr>
              <w:spacing w:after="0" w:line="240" w:lineRule="auto"/>
              <w:ind w:left="0" w:right="0"/>
              <w:jc w:val="center"/>
              <w:rPr>
                <w:sz w:val="22"/>
                <w:szCs w:val="22"/>
              </w:rPr>
            </w:pPr>
            <w:r w:rsidRPr="00554C93">
              <w:rPr>
                <w:sz w:val="22"/>
                <w:szCs w:val="22"/>
              </w:rPr>
              <w:t>X</w:t>
            </w:r>
          </w:p>
        </w:tc>
        <w:tc>
          <w:tcPr>
            <w:tcW w:w="677" w:type="pct"/>
            <w:vAlign w:val="center"/>
          </w:tcPr>
          <w:p w14:paraId="60627499" w14:textId="77777777" w:rsidR="00554C93" w:rsidRPr="00554C93" w:rsidRDefault="00554C93" w:rsidP="00554C93">
            <w:pPr>
              <w:spacing w:after="0" w:line="240" w:lineRule="auto"/>
              <w:ind w:left="0" w:right="0"/>
              <w:jc w:val="center"/>
              <w:rPr>
                <w:sz w:val="22"/>
                <w:szCs w:val="22"/>
              </w:rPr>
            </w:pPr>
            <w:r w:rsidRPr="00554C93">
              <w:rPr>
                <w:sz w:val="22"/>
                <w:szCs w:val="22"/>
              </w:rPr>
              <w:t>X</w:t>
            </w:r>
          </w:p>
        </w:tc>
        <w:tc>
          <w:tcPr>
            <w:tcW w:w="323" w:type="pct"/>
            <w:shd w:val="clear" w:color="auto" w:fill="F2F2F2"/>
            <w:vAlign w:val="center"/>
          </w:tcPr>
          <w:p w14:paraId="3C1FFBC2" w14:textId="77777777" w:rsidR="00554C93" w:rsidRPr="00554C93" w:rsidRDefault="00554C93" w:rsidP="00554C93">
            <w:pPr>
              <w:spacing w:after="0" w:line="240" w:lineRule="auto"/>
              <w:ind w:left="0" w:right="0"/>
              <w:jc w:val="center"/>
              <w:rPr>
                <w:sz w:val="22"/>
                <w:szCs w:val="22"/>
              </w:rPr>
            </w:pPr>
            <w:r w:rsidRPr="00554C93">
              <w:rPr>
                <w:sz w:val="22"/>
                <w:szCs w:val="22"/>
              </w:rPr>
              <w:t>X</w:t>
            </w:r>
          </w:p>
        </w:tc>
        <w:tc>
          <w:tcPr>
            <w:tcW w:w="433" w:type="pct"/>
            <w:shd w:val="clear" w:color="auto" w:fill="F2F2F2"/>
            <w:vAlign w:val="center"/>
          </w:tcPr>
          <w:p w14:paraId="320A03B7" w14:textId="77777777" w:rsidR="00554C93" w:rsidRPr="00554C93" w:rsidRDefault="00554C93" w:rsidP="00554C93">
            <w:pPr>
              <w:spacing w:after="0" w:line="240" w:lineRule="auto"/>
              <w:ind w:left="0" w:right="0"/>
              <w:jc w:val="center"/>
              <w:rPr>
                <w:sz w:val="22"/>
                <w:szCs w:val="22"/>
              </w:rPr>
            </w:pPr>
            <w:r w:rsidRPr="00554C93">
              <w:rPr>
                <w:sz w:val="22"/>
                <w:szCs w:val="22"/>
              </w:rPr>
              <w:t>X</w:t>
            </w:r>
          </w:p>
        </w:tc>
      </w:tr>
      <w:tr w:rsidR="00554C93" w:rsidRPr="00554C93" w14:paraId="5D9FDD20" w14:textId="77777777" w:rsidTr="00C61C7B">
        <w:trPr>
          <w:trHeight w:val="397"/>
        </w:trPr>
        <w:tc>
          <w:tcPr>
            <w:tcW w:w="15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B980E9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E2841"/>
                <w:sz w:val="22"/>
                <w:szCs w:val="22"/>
              </w:rPr>
            </w:pPr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Ultrafiltration (</w:t>
            </w:r>
            <w:proofErr w:type="spellStart"/>
            <w:proofErr w:type="gramStart"/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profil,UF</w:t>
            </w:r>
            <w:proofErr w:type="gramEnd"/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  <w:proofErr w:type="gramStart"/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control,isolerad</w:t>
            </w:r>
            <w:proofErr w:type="spellEnd"/>
            <w:proofErr w:type="gramEnd"/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UF)</w:t>
            </w:r>
          </w:p>
        </w:tc>
        <w:tc>
          <w:tcPr>
            <w:tcW w:w="676" w:type="pct"/>
          </w:tcPr>
          <w:p w14:paraId="76935C4F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34" w:type="pct"/>
            <w:shd w:val="clear" w:color="auto" w:fill="F2F2F2"/>
          </w:tcPr>
          <w:p w14:paraId="0E493199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43" w:type="pct"/>
          </w:tcPr>
          <w:p w14:paraId="29006777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48" w:type="pct"/>
            <w:shd w:val="clear" w:color="auto" w:fill="F2F2F2"/>
          </w:tcPr>
          <w:p w14:paraId="0F8E1281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77" w:type="pct"/>
          </w:tcPr>
          <w:p w14:paraId="5868A346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23" w:type="pct"/>
            <w:shd w:val="clear" w:color="auto" w:fill="F2F2F2"/>
          </w:tcPr>
          <w:p w14:paraId="414C880D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33" w:type="pct"/>
            <w:shd w:val="clear" w:color="auto" w:fill="F2F2F2"/>
          </w:tcPr>
          <w:p w14:paraId="300C2979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6BC057E5" w14:textId="77777777" w:rsidTr="00C61C7B">
        <w:trPr>
          <w:trHeight w:val="397"/>
        </w:trPr>
        <w:tc>
          <w:tcPr>
            <w:tcW w:w="15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F2EA1E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E2841"/>
                <w:sz w:val="22"/>
                <w:szCs w:val="22"/>
              </w:rPr>
            </w:pPr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BVM</w:t>
            </w:r>
          </w:p>
        </w:tc>
        <w:tc>
          <w:tcPr>
            <w:tcW w:w="676" w:type="pct"/>
          </w:tcPr>
          <w:p w14:paraId="7A0C6466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34" w:type="pct"/>
            <w:shd w:val="clear" w:color="auto" w:fill="F2F2F2"/>
          </w:tcPr>
          <w:p w14:paraId="4874A5A6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43" w:type="pct"/>
          </w:tcPr>
          <w:p w14:paraId="3E03B03D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48" w:type="pct"/>
            <w:shd w:val="clear" w:color="auto" w:fill="F2F2F2"/>
          </w:tcPr>
          <w:p w14:paraId="2E8CF352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77" w:type="pct"/>
          </w:tcPr>
          <w:p w14:paraId="705F5E7D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23" w:type="pct"/>
            <w:shd w:val="clear" w:color="auto" w:fill="F2F2F2"/>
          </w:tcPr>
          <w:p w14:paraId="15B8C91D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33" w:type="pct"/>
            <w:shd w:val="clear" w:color="auto" w:fill="F2F2F2"/>
          </w:tcPr>
          <w:p w14:paraId="6D081FFE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0AA96619" w14:textId="77777777" w:rsidTr="00C61C7B">
        <w:trPr>
          <w:trHeight w:val="397"/>
        </w:trPr>
        <w:tc>
          <w:tcPr>
            <w:tcW w:w="15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F8D983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E2841"/>
                <w:sz w:val="22"/>
                <w:szCs w:val="22"/>
              </w:rPr>
            </w:pPr>
            <w:proofErr w:type="spellStart"/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Kt</w:t>
            </w:r>
            <w:proofErr w:type="spellEnd"/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/v. veckodos med och utan restfunktion</w:t>
            </w:r>
          </w:p>
        </w:tc>
        <w:tc>
          <w:tcPr>
            <w:tcW w:w="676" w:type="pct"/>
          </w:tcPr>
          <w:p w14:paraId="01BD5108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34" w:type="pct"/>
            <w:shd w:val="clear" w:color="auto" w:fill="F2F2F2"/>
          </w:tcPr>
          <w:p w14:paraId="56DA5C99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43" w:type="pct"/>
          </w:tcPr>
          <w:p w14:paraId="121F385F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48" w:type="pct"/>
            <w:shd w:val="clear" w:color="auto" w:fill="F2F2F2"/>
          </w:tcPr>
          <w:p w14:paraId="52C2565F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77" w:type="pct"/>
          </w:tcPr>
          <w:p w14:paraId="04786DC1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23" w:type="pct"/>
            <w:shd w:val="clear" w:color="auto" w:fill="F2F2F2"/>
          </w:tcPr>
          <w:p w14:paraId="1B174687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33" w:type="pct"/>
            <w:shd w:val="clear" w:color="auto" w:fill="F2F2F2"/>
          </w:tcPr>
          <w:p w14:paraId="66F97278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2B795B30" w14:textId="77777777" w:rsidTr="00C61C7B">
        <w:trPr>
          <w:trHeight w:val="397"/>
        </w:trPr>
        <w:tc>
          <w:tcPr>
            <w:tcW w:w="15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BE9444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E2841"/>
                <w:sz w:val="22"/>
                <w:szCs w:val="22"/>
              </w:rPr>
            </w:pPr>
            <w:proofErr w:type="spellStart"/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Ennålsbehandling</w:t>
            </w:r>
            <w:proofErr w:type="spellEnd"/>
          </w:p>
        </w:tc>
        <w:tc>
          <w:tcPr>
            <w:tcW w:w="676" w:type="pct"/>
          </w:tcPr>
          <w:p w14:paraId="6D4ABD9B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34" w:type="pct"/>
            <w:shd w:val="clear" w:color="auto" w:fill="F2F2F2"/>
          </w:tcPr>
          <w:p w14:paraId="6758D965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43" w:type="pct"/>
          </w:tcPr>
          <w:p w14:paraId="5698DBB8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48" w:type="pct"/>
            <w:shd w:val="clear" w:color="auto" w:fill="F2F2F2"/>
          </w:tcPr>
          <w:p w14:paraId="41320E7D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77" w:type="pct"/>
          </w:tcPr>
          <w:p w14:paraId="3862B9C9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23" w:type="pct"/>
            <w:shd w:val="clear" w:color="auto" w:fill="F2F2F2"/>
          </w:tcPr>
          <w:p w14:paraId="3E7E2ED5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33" w:type="pct"/>
            <w:shd w:val="clear" w:color="auto" w:fill="F2F2F2"/>
          </w:tcPr>
          <w:p w14:paraId="09D780EB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44796946" w14:textId="77777777" w:rsidTr="00C61C7B">
        <w:trPr>
          <w:trHeight w:val="397"/>
        </w:trPr>
        <w:tc>
          <w:tcPr>
            <w:tcW w:w="15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AC1388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E2841"/>
                <w:sz w:val="22"/>
                <w:szCs w:val="22"/>
              </w:rPr>
            </w:pPr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Temperaturkontroll</w:t>
            </w:r>
          </w:p>
        </w:tc>
        <w:tc>
          <w:tcPr>
            <w:tcW w:w="676" w:type="pct"/>
          </w:tcPr>
          <w:p w14:paraId="0976331C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34" w:type="pct"/>
            <w:shd w:val="clear" w:color="auto" w:fill="F2F2F2"/>
          </w:tcPr>
          <w:p w14:paraId="16935F77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43" w:type="pct"/>
          </w:tcPr>
          <w:p w14:paraId="2EC204BD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48" w:type="pct"/>
            <w:shd w:val="clear" w:color="auto" w:fill="F2F2F2"/>
          </w:tcPr>
          <w:p w14:paraId="643C9C73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77" w:type="pct"/>
          </w:tcPr>
          <w:p w14:paraId="044AE729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23" w:type="pct"/>
            <w:shd w:val="clear" w:color="auto" w:fill="F2F2F2"/>
          </w:tcPr>
          <w:p w14:paraId="4892BB47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33" w:type="pct"/>
            <w:shd w:val="clear" w:color="auto" w:fill="F2F2F2"/>
          </w:tcPr>
          <w:p w14:paraId="40277327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613AD500" w14:textId="77777777" w:rsidTr="00C61C7B">
        <w:trPr>
          <w:trHeight w:val="397"/>
        </w:trPr>
        <w:tc>
          <w:tcPr>
            <w:tcW w:w="15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C86E90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E2841"/>
                <w:sz w:val="22"/>
                <w:szCs w:val="22"/>
              </w:rPr>
            </w:pPr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Patientkort</w:t>
            </w:r>
          </w:p>
        </w:tc>
        <w:tc>
          <w:tcPr>
            <w:tcW w:w="676" w:type="pct"/>
          </w:tcPr>
          <w:p w14:paraId="24462C68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34" w:type="pct"/>
            <w:shd w:val="clear" w:color="auto" w:fill="F2F2F2"/>
          </w:tcPr>
          <w:p w14:paraId="33225E0F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43" w:type="pct"/>
          </w:tcPr>
          <w:p w14:paraId="487F4758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48" w:type="pct"/>
            <w:shd w:val="clear" w:color="auto" w:fill="F2F2F2"/>
          </w:tcPr>
          <w:p w14:paraId="55E0CDA7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77" w:type="pct"/>
          </w:tcPr>
          <w:p w14:paraId="2C3E5730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23" w:type="pct"/>
            <w:shd w:val="clear" w:color="auto" w:fill="F2F2F2"/>
          </w:tcPr>
          <w:p w14:paraId="6EA385E8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33" w:type="pct"/>
            <w:shd w:val="clear" w:color="auto" w:fill="F2F2F2"/>
          </w:tcPr>
          <w:p w14:paraId="1254FB56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61451080" w14:textId="77777777" w:rsidTr="00C61C7B">
        <w:trPr>
          <w:trHeight w:val="397"/>
        </w:trPr>
        <w:tc>
          <w:tcPr>
            <w:tcW w:w="15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0A5B23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E2841"/>
                <w:sz w:val="22"/>
                <w:szCs w:val="22"/>
              </w:rPr>
            </w:pPr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HDF/HF/HD principer</w:t>
            </w:r>
          </w:p>
        </w:tc>
        <w:tc>
          <w:tcPr>
            <w:tcW w:w="676" w:type="pct"/>
          </w:tcPr>
          <w:p w14:paraId="0D57040B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34" w:type="pct"/>
            <w:shd w:val="clear" w:color="auto" w:fill="F2F2F2"/>
          </w:tcPr>
          <w:p w14:paraId="5E42C18F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43" w:type="pct"/>
          </w:tcPr>
          <w:p w14:paraId="42086131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48" w:type="pct"/>
            <w:shd w:val="clear" w:color="auto" w:fill="F2F2F2"/>
          </w:tcPr>
          <w:p w14:paraId="56857143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77" w:type="pct"/>
          </w:tcPr>
          <w:p w14:paraId="5856F6B9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23" w:type="pct"/>
            <w:shd w:val="clear" w:color="auto" w:fill="F2F2F2"/>
          </w:tcPr>
          <w:p w14:paraId="1B43F9D1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33" w:type="pct"/>
            <w:shd w:val="clear" w:color="auto" w:fill="F2F2F2"/>
          </w:tcPr>
          <w:p w14:paraId="19D37BE7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C61C7B" w:rsidRPr="00554C93" w14:paraId="1CFCE6F2" w14:textId="77777777" w:rsidTr="00C61C7B">
        <w:trPr>
          <w:gridAfter w:val="7"/>
          <w:wAfter w:w="3434" w:type="pct"/>
          <w:trHeight w:val="397"/>
        </w:trPr>
        <w:tc>
          <w:tcPr>
            <w:tcW w:w="15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96F88F" w14:textId="77777777" w:rsidR="00C61C7B" w:rsidRPr="00554C93" w:rsidRDefault="00C61C7B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E2841"/>
                <w:sz w:val="22"/>
                <w:szCs w:val="22"/>
              </w:rPr>
            </w:pPr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Läs Q Di som rör dialysmaskin/patientbehandling 100, 400 serien</w:t>
            </w:r>
          </w:p>
        </w:tc>
      </w:tr>
      <w:tr w:rsidR="00C61C7B" w:rsidRPr="00554C93" w14:paraId="1146B457" w14:textId="77777777" w:rsidTr="00C61C7B">
        <w:trPr>
          <w:gridAfter w:val="7"/>
          <w:wAfter w:w="3434" w:type="pct"/>
          <w:trHeight w:val="397"/>
        </w:trPr>
        <w:tc>
          <w:tcPr>
            <w:tcW w:w="1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349966" w14:textId="77777777" w:rsidR="00C61C7B" w:rsidRPr="00554C93" w:rsidRDefault="00C61C7B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E2841"/>
                <w:sz w:val="22"/>
                <w:szCs w:val="22"/>
              </w:rPr>
            </w:pPr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Läs manual 6008</w:t>
            </w:r>
          </w:p>
        </w:tc>
      </w:tr>
    </w:tbl>
    <w:p w14:paraId="60811970" w14:textId="77777777" w:rsidR="00554C93" w:rsidRPr="00554C93" w:rsidRDefault="00554C93" w:rsidP="00554C93">
      <w:pPr>
        <w:spacing w:after="160" w:line="259" w:lineRule="auto"/>
        <w:ind w:left="0" w:right="0"/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</w:pPr>
      <w:r w:rsidRPr="00554C93"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  <w:br w:type="page"/>
      </w:r>
    </w:p>
    <w:tbl>
      <w:tblPr>
        <w:tblStyle w:val="Tabellrutnt1"/>
        <w:tblW w:w="6079" w:type="pct"/>
        <w:tblInd w:w="-709" w:type="dxa"/>
        <w:tblLook w:val="04A0" w:firstRow="1" w:lastRow="0" w:firstColumn="1" w:lastColumn="0" w:noHBand="0" w:noVBand="1"/>
      </w:tblPr>
      <w:tblGrid>
        <w:gridCol w:w="3398"/>
        <w:gridCol w:w="1467"/>
        <w:gridCol w:w="725"/>
        <w:gridCol w:w="1395"/>
        <w:gridCol w:w="755"/>
        <w:gridCol w:w="1469"/>
        <w:gridCol w:w="701"/>
        <w:gridCol w:w="940"/>
      </w:tblGrid>
      <w:tr w:rsidR="00554C93" w:rsidRPr="00554C93" w14:paraId="01BA58FE" w14:textId="77777777" w:rsidTr="00554C93">
        <w:tc>
          <w:tcPr>
            <w:tcW w:w="1566" w:type="pct"/>
            <w:vMerge w:val="restart"/>
            <w:tcBorders>
              <w:top w:val="nil"/>
              <w:left w:val="nil"/>
              <w:right w:val="single" w:sz="4" w:space="0" w:color="auto"/>
            </w:tcBorders>
            <w:vAlign w:val="bottom"/>
          </w:tcPr>
          <w:p w14:paraId="53B9C17E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  <w:r w:rsidRPr="00554C93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Access, CDK</w:t>
            </w:r>
          </w:p>
        </w:tc>
        <w:tc>
          <w:tcPr>
            <w:tcW w:w="1010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840D684" w14:textId="77777777" w:rsidR="00554C93" w:rsidRPr="00554C93" w:rsidRDefault="00554C93" w:rsidP="00554C93">
            <w:pPr>
              <w:spacing w:after="0" w:line="240" w:lineRule="auto"/>
              <w:ind w:left="0" w:right="0"/>
              <w:jc w:val="center"/>
              <w:rPr>
                <w:sz w:val="22"/>
                <w:szCs w:val="22"/>
              </w:rPr>
            </w:pPr>
            <w:r w:rsidRPr="00554C93">
              <w:rPr>
                <w:rFonts w:ascii="Calibri" w:hAnsi="Calibri" w:cs="Calibri"/>
                <w:b/>
                <w:color w:val="0E2841"/>
                <w:sz w:val="22"/>
                <w:szCs w:val="22"/>
              </w:rPr>
              <w:t>Info/ Praktisk genomgång</w:t>
            </w:r>
          </w:p>
        </w:tc>
        <w:tc>
          <w:tcPr>
            <w:tcW w:w="991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A725455" w14:textId="77777777" w:rsidR="00554C93" w:rsidRPr="00554C93" w:rsidRDefault="00554C93" w:rsidP="00554C93">
            <w:pPr>
              <w:spacing w:after="0" w:line="240" w:lineRule="auto"/>
              <w:ind w:left="0" w:right="0"/>
              <w:jc w:val="center"/>
              <w:rPr>
                <w:sz w:val="22"/>
                <w:szCs w:val="22"/>
              </w:rPr>
            </w:pPr>
            <w:r w:rsidRPr="00554C9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Utför med handledare</w:t>
            </w:r>
          </w:p>
        </w:tc>
        <w:tc>
          <w:tcPr>
            <w:tcW w:w="1433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F19F434" w14:textId="77777777" w:rsidR="00554C93" w:rsidRPr="00554C93" w:rsidRDefault="00554C93" w:rsidP="00554C93">
            <w:pPr>
              <w:spacing w:after="0" w:line="240" w:lineRule="auto"/>
              <w:ind w:left="0" w:right="0"/>
              <w:jc w:val="center"/>
              <w:rPr>
                <w:sz w:val="22"/>
                <w:szCs w:val="22"/>
              </w:rPr>
            </w:pPr>
            <w:r w:rsidRPr="00554C93">
              <w:rPr>
                <w:rFonts w:ascii="Calibri" w:hAnsi="Calibri" w:cs="Calibri"/>
                <w:b/>
                <w:color w:val="0E2841"/>
                <w:sz w:val="22"/>
                <w:szCs w:val="22"/>
              </w:rPr>
              <w:t>Utför självständigt</w:t>
            </w:r>
          </w:p>
        </w:tc>
      </w:tr>
      <w:tr w:rsidR="00554C93" w:rsidRPr="00554C93" w14:paraId="7F6F7242" w14:textId="77777777" w:rsidTr="00554C93">
        <w:trPr>
          <w:trHeight w:val="589"/>
        </w:trPr>
        <w:tc>
          <w:tcPr>
            <w:tcW w:w="1566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F4C38A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67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CFE78FA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b/>
                <w:bCs/>
                <w:sz w:val="22"/>
                <w:szCs w:val="22"/>
              </w:rPr>
            </w:pPr>
            <w:r w:rsidRPr="00554C93">
              <w:rPr>
                <w:b/>
                <w:bCs/>
                <w:sz w:val="22"/>
                <w:szCs w:val="22"/>
              </w:rPr>
              <w:t>Datum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973D241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b/>
                <w:bCs/>
                <w:sz w:val="22"/>
                <w:szCs w:val="22"/>
              </w:rPr>
            </w:pPr>
            <w:r w:rsidRPr="00554C93">
              <w:rPr>
                <w:b/>
                <w:bCs/>
                <w:sz w:val="22"/>
                <w:szCs w:val="22"/>
              </w:rPr>
              <w:t xml:space="preserve">Sign </w:t>
            </w:r>
            <w:proofErr w:type="spellStart"/>
            <w:r w:rsidRPr="00554C93">
              <w:rPr>
                <w:b/>
                <w:bCs/>
                <w:sz w:val="22"/>
                <w:szCs w:val="22"/>
              </w:rPr>
              <w:t>Ansv</w:t>
            </w:r>
            <w:proofErr w:type="spellEnd"/>
          </w:p>
        </w:tc>
        <w:tc>
          <w:tcPr>
            <w:tcW w:w="64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B55F3BD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b/>
                <w:bCs/>
                <w:sz w:val="22"/>
                <w:szCs w:val="22"/>
              </w:rPr>
            </w:pPr>
            <w:r w:rsidRPr="00554C93">
              <w:rPr>
                <w:b/>
                <w:bCs/>
                <w:sz w:val="22"/>
                <w:szCs w:val="22"/>
              </w:rPr>
              <w:t>Datum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B745142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b/>
                <w:bCs/>
                <w:sz w:val="22"/>
                <w:szCs w:val="22"/>
              </w:rPr>
            </w:pPr>
            <w:r w:rsidRPr="00554C93">
              <w:rPr>
                <w:b/>
                <w:bCs/>
                <w:sz w:val="22"/>
                <w:szCs w:val="22"/>
              </w:rPr>
              <w:t xml:space="preserve">Sign </w:t>
            </w:r>
            <w:proofErr w:type="spellStart"/>
            <w:r w:rsidRPr="00554C93">
              <w:rPr>
                <w:b/>
                <w:bCs/>
                <w:sz w:val="22"/>
                <w:szCs w:val="22"/>
              </w:rPr>
              <w:t>Ansv</w:t>
            </w:r>
            <w:proofErr w:type="spellEnd"/>
          </w:p>
        </w:tc>
        <w:tc>
          <w:tcPr>
            <w:tcW w:w="67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85E2246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b/>
                <w:bCs/>
                <w:sz w:val="22"/>
                <w:szCs w:val="22"/>
              </w:rPr>
            </w:pPr>
            <w:r w:rsidRPr="00554C93">
              <w:rPr>
                <w:b/>
                <w:bCs/>
                <w:sz w:val="22"/>
                <w:szCs w:val="22"/>
              </w:rPr>
              <w:t>Datum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E55B457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b/>
                <w:bCs/>
                <w:sz w:val="22"/>
                <w:szCs w:val="22"/>
              </w:rPr>
            </w:pPr>
            <w:r w:rsidRPr="00554C93">
              <w:rPr>
                <w:b/>
                <w:bCs/>
                <w:sz w:val="22"/>
                <w:szCs w:val="22"/>
              </w:rPr>
              <w:t xml:space="preserve">Sign </w:t>
            </w:r>
            <w:proofErr w:type="spellStart"/>
            <w:r w:rsidRPr="00554C93">
              <w:rPr>
                <w:b/>
                <w:bCs/>
                <w:sz w:val="22"/>
                <w:szCs w:val="22"/>
              </w:rPr>
              <w:t>Ansv</w:t>
            </w:r>
            <w:proofErr w:type="spellEnd"/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F45070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b/>
                <w:bCs/>
                <w:sz w:val="22"/>
                <w:szCs w:val="22"/>
              </w:rPr>
            </w:pPr>
            <w:r w:rsidRPr="00554C93">
              <w:rPr>
                <w:b/>
                <w:bCs/>
                <w:sz w:val="22"/>
                <w:szCs w:val="22"/>
              </w:rPr>
              <w:t>Sign</w:t>
            </w:r>
          </w:p>
          <w:p w14:paraId="6FBEA290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b/>
                <w:bCs/>
                <w:sz w:val="22"/>
                <w:szCs w:val="22"/>
              </w:rPr>
            </w:pPr>
            <w:r w:rsidRPr="00554C93">
              <w:rPr>
                <w:b/>
                <w:bCs/>
                <w:sz w:val="22"/>
                <w:szCs w:val="22"/>
              </w:rPr>
              <w:t xml:space="preserve">Ny </w:t>
            </w:r>
            <w:proofErr w:type="spellStart"/>
            <w:r w:rsidRPr="00554C93">
              <w:rPr>
                <w:b/>
                <w:bCs/>
                <w:sz w:val="22"/>
                <w:szCs w:val="22"/>
              </w:rPr>
              <w:t>ssk</w:t>
            </w:r>
            <w:proofErr w:type="spellEnd"/>
          </w:p>
        </w:tc>
      </w:tr>
      <w:tr w:rsidR="00554C93" w:rsidRPr="00554C93" w14:paraId="7740EDC6" w14:textId="77777777" w:rsidTr="00554C93">
        <w:trPr>
          <w:trHeight w:val="397"/>
        </w:trPr>
        <w:tc>
          <w:tcPr>
            <w:tcW w:w="1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7F493B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Starta dialys via CDK</w:t>
            </w:r>
          </w:p>
        </w:tc>
        <w:tc>
          <w:tcPr>
            <w:tcW w:w="676" w:type="pct"/>
            <w:tcBorders>
              <w:top w:val="single" w:sz="4" w:space="0" w:color="auto"/>
            </w:tcBorders>
          </w:tcPr>
          <w:p w14:paraId="3B2954FE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34" w:type="pct"/>
            <w:tcBorders>
              <w:top w:val="single" w:sz="4" w:space="0" w:color="auto"/>
            </w:tcBorders>
            <w:shd w:val="clear" w:color="auto" w:fill="F2F2F2"/>
          </w:tcPr>
          <w:p w14:paraId="3BAE7827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43" w:type="pct"/>
            <w:tcBorders>
              <w:top w:val="single" w:sz="4" w:space="0" w:color="auto"/>
            </w:tcBorders>
          </w:tcPr>
          <w:p w14:paraId="2F444EE1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48" w:type="pct"/>
            <w:tcBorders>
              <w:top w:val="single" w:sz="4" w:space="0" w:color="auto"/>
            </w:tcBorders>
            <w:shd w:val="clear" w:color="auto" w:fill="F2F2F2"/>
          </w:tcPr>
          <w:p w14:paraId="6A92D7FD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77" w:type="pct"/>
            <w:tcBorders>
              <w:top w:val="single" w:sz="4" w:space="0" w:color="auto"/>
            </w:tcBorders>
          </w:tcPr>
          <w:p w14:paraId="1E750557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23" w:type="pct"/>
            <w:tcBorders>
              <w:top w:val="single" w:sz="4" w:space="0" w:color="auto"/>
            </w:tcBorders>
            <w:shd w:val="clear" w:color="auto" w:fill="F2F2F2"/>
          </w:tcPr>
          <w:p w14:paraId="0A5A9AD3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33" w:type="pct"/>
            <w:tcBorders>
              <w:top w:val="single" w:sz="4" w:space="0" w:color="auto"/>
            </w:tcBorders>
            <w:shd w:val="clear" w:color="auto" w:fill="F2F2F2"/>
          </w:tcPr>
          <w:p w14:paraId="50F23751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7EB84C88" w14:textId="77777777" w:rsidTr="00554C93">
        <w:trPr>
          <w:trHeight w:val="397"/>
        </w:trPr>
        <w:tc>
          <w:tcPr>
            <w:tcW w:w="15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EEAC7C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Avsluta dialys via CDK</w:t>
            </w:r>
          </w:p>
        </w:tc>
        <w:tc>
          <w:tcPr>
            <w:tcW w:w="676" w:type="pct"/>
          </w:tcPr>
          <w:p w14:paraId="2F5BC5B9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34" w:type="pct"/>
            <w:shd w:val="clear" w:color="auto" w:fill="F2F2F2"/>
          </w:tcPr>
          <w:p w14:paraId="6EBD1848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43" w:type="pct"/>
          </w:tcPr>
          <w:p w14:paraId="67596655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48" w:type="pct"/>
            <w:shd w:val="clear" w:color="auto" w:fill="F2F2F2"/>
          </w:tcPr>
          <w:p w14:paraId="6BB7C589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77" w:type="pct"/>
          </w:tcPr>
          <w:p w14:paraId="0421FFE0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23" w:type="pct"/>
            <w:shd w:val="clear" w:color="auto" w:fill="F2F2F2"/>
          </w:tcPr>
          <w:p w14:paraId="2761E574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33" w:type="pct"/>
            <w:shd w:val="clear" w:color="auto" w:fill="F2F2F2"/>
          </w:tcPr>
          <w:p w14:paraId="71AC6C01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2ABC0C95" w14:textId="77777777" w:rsidTr="00554C93">
        <w:trPr>
          <w:trHeight w:val="397"/>
        </w:trPr>
        <w:tc>
          <w:tcPr>
            <w:tcW w:w="15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5D0C71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Flödesproblem CDK</w:t>
            </w:r>
          </w:p>
        </w:tc>
        <w:tc>
          <w:tcPr>
            <w:tcW w:w="676" w:type="pct"/>
          </w:tcPr>
          <w:p w14:paraId="2FB341D0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34" w:type="pct"/>
            <w:shd w:val="clear" w:color="auto" w:fill="F2F2F2"/>
          </w:tcPr>
          <w:p w14:paraId="0AF09EA9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43" w:type="pct"/>
          </w:tcPr>
          <w:p w14:paraId="4C03618E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48" w:type="pct"/>
            <w:shd w:val="clear" w:color="auto" w:fill="F2F2F2"/>
          </w:tcPr>
          <w:p w14:paraId="38C26C36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77" w:type="pct"/>
          </w:tcPr>
          <w:p w14:paraId="15BE357A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23" w:type="pct"/>
            <w:shd w:val="clear" w:color="auto" w:fill="F2F2F2"/>
          </w:tcPr>
          <w:p w14:paraId="3D164557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33" w:type="pct"/>
            <w:shd w:val="clear" w:color="auto" w:fill="F2F2F2"/>
          </w:tcPr>
          <w:p w14:paraId="1A6EE10A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7EEAB700" w14:textId="77777777" w:rsidTr="00554C93">
        <w:trPr>
          <w:trHeight w:val="397"/>
        </w:trPr>
        <w:tc>
          <w:tcPr>
            <w:tcW w:w="15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3B82B4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  <w:proofErr w:type="spellStart"/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Transonic</w:t>
            </w:r>
            <w:proofErr w:type="spellEnd"/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, recirkulation</w:t>
            </w:r>
          </w:p>
        </w:tc>
        <w:tc>
          <w:tcPr>
            <w:tcW w:w="676" w:type="pct"/>
          </w:tcPr>
          <w:p w14:paraId="0511ED50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34" w:type="pct"/>
            <w:shd w:val="clear" w:color="auto" w:fill="F2F2F2"/>
          </w:tcPr>
          <w:p w14:paraId="1BC9D933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43" w:type="pct"/>
          </w:tcPr>
          <w:p w14:paraId="299E49C7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48" w:type="pct"/>
            <w:shd w:val="clear" w:color="auto" w:fill="F2F2F2"/>
          </w:tcPr>
          <w:p w14:paraId="38811F60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77" w:type="pct"/>
          </w:tcPr>
          <w:p w14:paraId="4C9D75AC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23" w:type="pct"/>
            <w:shd w:val="clear" w:color="auto" w:fill="F2F2F2"/>
          </w:tcPr>
          <w:p w14:paraId="4FB8327B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33" w:type="pct"/>
            <w:shd w:val="clear" w:color="auto" w:fill="F2F2F2"/>
          </w:tcPr>
          <w:p w14:paraId="68758135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487447ED" w14:textId="77777777" w:rsidTr="00554C93">
        <w:trPr>
          <w:trHeight w:val="397"/>
        </w:trPr>
        <w:tc>
          <w:tcPr>
            <w:tcW w:w="15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7B78A8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Omläggning, mäta </w:t>
            </w:r>
            <w:proofErr w:type="gramStart"/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avstånd exit</w:t>
            </w:r>
            <w:proofErr w:type="gramEnd"/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-site</w:t>
            </w:r>
          </w:p>
        </w:tc>
        <w:tc>
          <w:tcPr>
            <w:tcW w:w="676" w:type="pct"/>
          </w:tcPr>
          <w:p w14:paraId="54D09009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34" w:type="pct"/>
            <w:shd w:val="clear" w:color="auto" w:fill="F2F2F2"/>
          </w:tcPr>
          <w:p w14:paraId="60327C4A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43" w:type="pct"/>
          </w:tcPr>
          <w:p w14:paraId="0BD7069E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48" w:type="pct"/>
            <w:shd w:val="clear" w:color="auto" w:fill="F2F2F2"/>
          </w:tcPr>
          <w:p w14:paraId="532585CF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77" w:type="pct"/>
          </w:tcPr>
          <w:p w14:paraId="618B28B2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23" w:type="pct"/>
            <w:shd w:val="clear" w:color="auto" w:fill="F2F2F2"/>
          </w:tcPr>
          <w:p w14:paraId="32A50DFB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33" w:type="pct"/>
            <w:shd w:val="clear" w:color="auto" w:fill="F2F2F2"/>
          </w:tcPr>
          <w:p w14:paraId="01161D72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0E82DAA0" w14:textId="77777777" w:rsidTr="00554C93">
        <w:trPr>
          <w:trHeight w:val="397"/>
        </w:trPr>
        <w:tc>
          <w:tcPr>
            <w:tcW w:w="15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F81AB4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E2841"/>
                <w:sz w:val="22"/>
                <w:szCs w:val="22"/>
              </w:rPr>
            </w:pPr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Infektionstecken</w:t>
            </w:r>
          </w:p>
        </w:tc>
        <w:tc>
          <w:tcPr>
            <w:tcW w:w="676" w:type="pct"/>
          </w:tcPr>
          <w:p w14:paraId="5C2534E5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34" w:type="pct"/>
            <w:shd w:val="clear" w:color="auto" w:fill="F2F2F2"/>
          </w:tcPr>
          <w:p w14:paraId="1A6B164D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43" w:type="pct"/>
          </w:tcPr>
          <w:p w14:paraId="19434B09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48" w:type="pct"/>
            <w:shd w:val="clear" w:color="auto" w:fill="F2F2F2"/>
          </w:tcPr>
          <w:p w14:paraId="45A2618D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77" w:type="pct"/>
          </w:tcPr>
          <w:p w14:paraId="01852A6E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23" w:type="pct"/>
            <w:shd w:val="clear" w:color="auto" w:fill="F2F2F2"/>
          </w:tcPr>
          <w:p w14:paraId="6CB96705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33" w:type="pct"/>
            <w:shd w:val="clear" w:color="auto" w:fill="F2F2F2"/>
          </w:tcPr>
          <w:p w14:paraId="1FB21957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32E4467F" w14:textId="77777777" w:rsidTr="00554C93">
        <w:trPr>
          <w:trHeight w:val="397"/>
        </w:trPr>
        <w:tc>
          <w:tcPr>
            <w:tcW w:w="15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09F28F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E2841"/>
                <w:sz w:val="22"/>
                <w:szCs w:val="22"/>
              </w:rPr>
            </w:pPr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Assistera vid inläggning av temporär CDK</w:t>
            </w:r>
          </w:p>
        </w:tc>
        <w:tc>
          <w:tcPr>
            <w:tcW w:w="676" w:type="pct"/>
          </w:tcPr>
          <w:p w14:paraId="11AB27E7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34" w:type="pct"/>
            <w:shd w:val="clear" w:color="auto" w:fill="F2F2F2"/>
          </w:tcPr>
          <w:p w14:paraId="6E267520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43" w:type="pct"/>
            <w:vAlign w:val="center"/>
          </w:tcPr>
          <w:p w14:paraId="54682CE8" w14:textId="77777777" w:rsidR="00554C93" w:rsidRPr="00554C93" w:rsidRDefault="00554C93" w:rsidP="00554C93">
            <w:pPr>
              <w:spacing w:after="0" w:line="240" w:lineRule="auto"/>
              <w:ind w:left="0" w:right="0"/>
              <w:jc w:val="center"/>
              <w:rPr>
                <w:sz w:val="22"/>
                <w:szCs w:val="22"/>
              </w:rPr>
            </w:pPr>
            <w:r w:rsidRPr="00554C93">
              <w:rPr>
                <w:sz w:val="22"/>
                <w:szCs w:val="22"/>
              </w:rPr>
              <w:t>X</w:t>
            </w:r>
          </w:p>
        </w:tc>
        <w:tc>
          <w:tcPr>
            <w:tcW w:w="348" w:type="pct"/>
            <w:shd w:val="clear" w:color="auto" w:fill="F2F2F2"/>
            <w:vAlign w:val="center"/>
          </w:tcPr>
          <w:p w14:paraId="3B8FA9DB" w14:textId="77777777" w:rsidR="00554C93" w:rsidRPr="00554C93" w:rsidRDefault="00554C93" w:rsidP="00554C93">
            <w:pPr>
              <w:spacing w:after="0" w:line="240" w:lineRule="auto"/>
              <w:ind w:left="0" w:right="0"/>
              <w:jc w:val="center"/>
              <w:rPr>
                <w:sz w:val="22"/>
                <w:szCs w:val="22"/>
              </w:rPr>
            </w:pPr>
            <w:r w:rsidRPr="00554C93">
              <w:rPr>
                <w:sz w:val="22"/>
                <w:szCs w:val="22"/>
              </w:rPr>
              <w:t>X</w:t>
            </w:r>
          </w:p>
        </w:tc>
        <w:tc>
          <w:tcPr>
            <w:tcW w:w="677" w:type="pct"/>
            <w:vAlign w:val="center"/>
          </w:tcPr>
          <w:p w14:paraId="11740DC7" w14:textId="77777777" w:rsidR="00554C93" w:rsidRPr="00554C93" w:rsidRDefault="00554C93" w:rsidP="00554C93">
            <w:pPr>
              <w:spacing w:after="0" w:line="240" w:lineRule="auto"/>
              <w:ind w:left="0" w:right="0"/>
              <w:jc w:val="center"/>
              <w:rPr>
                <w:sz w:val="22"/>
                <w:szCs w:val="22"/>
              </w:rPr>
            </w:pPr>
            <w:r w:rsidRPr="00554C93">
              <w:rPr>
                <w:sz w:val="22"/>
                <w:szCs w:val="22"/>
              </w:rPr>
              <w:t>X</w:t>
            </w:r>
          </w:p>
        </w:tc>
        <w:tc>
          <w:tcPr>
            <w:tcW w:w="323" w:type="pct"/>
            <w:shd w:val="clear" w:color="auto" w:fill="F2F2F2"/>
            <w:vAlign w:val="center"/>
          </w:tcPr>
          <w:p w14:paraId="2C414F41" w14:textId="77777777" w:rsidR="00554C93" w:rsidRPr="00554C93" w:rsidRDefault="00554C93" w:rsidP="00554C93">
            <w:pPr>
              <w:spacing w:after="0" w:line="240" w:lineRule="auto"/>
              <w:ind w:left="0" w:right="0"/>
              <w:jc w:val="center"/>
              <w:rPr>
                <w:sz w:val="22"/>
                <w:szCs w:val="22"/>
              </w:rPr>
            </w:pPr>
            <w:r w:rsidRPr="00554C93">
              <w:rPr>
                <w:sz w:val="22"/>
                <w:szCs w:val="22"/>
              </w:rPr>
              <w:t>X</w:t>
            </w:r>
          </w:p>
        </w:tc>
        <w:tc>
          <w:tcPr>
            <w:tcW w:w="433" w:type="pct"/>
            <w:shd w:val="clear" w:color="auto" w:fill="F2F2F2"/>
            <w:vAlign w:val="center"/>
          </w:tcPr>
          <w:p w14:paraId="608A40C9" w14:textId="77777777" w:rsidR="00554C93" w:rsidRPr="00554C93" w:rsidRDefault="00554C93" w:rsidP="00554C93">
            <w:pPr>
              <w:spacing w:after="0" w:line="240" w:lineRule="auto"/>
              <w:ind w:left="0" w:right="0"/>
              <w:jc w:val="center"/>
              <w:rPr>
                <w:sz w:val="22"/>
                <w:szCs w:val="22"/>
              </w:rPr>
            </w:pPr>
            <w:r w:rsidRPr="00554C93">
              <w:rPr>
                <w:sz w:val="22"/>
                <w:szCs w:val="22"/>
              </w:rPr>
              <w:t>X</w:t>
            </w:r>
          </w:p>
        </w:tc>
      </w:tr>
      <w:tr w:rsidR="00554C93" w:rsidRPr="00554C93" w14:paraId="151FB6A7" w14:textId="77777777" w:rsidTr="00554C93">
        <w:trPr>
          <w:trHeight w:val="397"/>
        </w:trPr>
        <w:tc>
          <w:tcPr>
            <w:tcW w:w="15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714A0E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E2841"/>
                <w:sz w:val="22"/>
                <w:szCs w:val="22"/>
              </w:rPr>
            </w:pPr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Vara med vid </w:t>
            </w:r>
            <w:proofErr w:type="spellStart"/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tunnelerad</w:t>
            </w:r>
            <w:proofErr w:type="spellEnd"/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CDK inläggning</w:t>
            </w:r>
          </w:p>
        </w:tc>
        <w:tc>
          <w:tcPr>
            <w:tcW w:w="676" w:type="pct"/>
          </w:tcPr>
          <w:p w14:paraId="6732E5B5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34" w:type="pct"/>
            <w:shd w:val="clear" w:color="auto" w:fill="F2F2F2"/>
          </w:tcPr>
          <w:p w14:paraId="26A33CE1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43" w:type="pct"/>
          </w:tcPr>
          <w:p w14:paraId="5F633B55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48" w:type="pct"/>
            <w:shd w:val="clear" w:color="auto" w:fill="F2F2F2"/>
          </w:tcPr>
          <w:p w14:paraId="7CE82389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77" w:type="pct"/>
          </w:tcPr>
          <w:p w14:paraId="70A8420B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23" w:type="pct"/>
            <w:shd w:val="clear" w:color="auto" w:fill="F2F2F2"/>
          </w:tcPr>
          <w:p w14:paraId="01FA82D5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33" w:type="pct"/>
            <w:shd w:val="clear" w:color="auto" w:fill="F2F2F2"/>
          </w:tcPr>
          <w:p w14:paraId="0279C8F9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5BEE7902" w14:textId="77777777" w:rsidTr="00554C93">
        <w:trPr>
          <w:trHeight w:val="397"/>
        </w:trPr>
        <w:tc>
          <w:tcPr>
            <w:tcW w:w="15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AEE5FF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E2841"/>
                <w:sz w:val="22"/>
                <w:szCs w:val="22"/>
              </w:rPr>
            </w:pPr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Avlägsnande av temporär CDK</w:t>
            </w:r>
          </w:p>
        </w:tc>
        <w:tc>
          <w:tcPr>
            <w:tcW w:w="676" w:type="pct"/>
          </w:tcPr>
          <w:p w14:paraId="5CBA6F33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34" w:type="pct"/>
            <w:shd w:val="clear" w:color="auto" w:fill="F2F2F2"/>
          </w:tcPr>
          <w:p w14:paraId="7748E033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43" w:type="pct"/>
          </w:tcPr>
          <w:p w14:paraId="41CDFB37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48" w:type="pct"/>
            <w:shd w:val="clear" w:color="auto" w:fill="F2F2F2"/>
          </w:tcPr>
          <w:p w14:paraId="162B3C08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77" w:type="pct"/>
          </w:tcPr>
          <w:p w14:paraId="13AACA96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23" w:type="pct"/>
            <w:shd w:val="clear" w:color="auto" w:fill="F2F2F2"/>
          </w:tcPr>
          <w:p w14:paraId="1A2AA181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33" w:type="pct"/>
            <w:shd w:val="clear" w:color="auto" w:fill="F2F2F2"/>
          </w:tcPr>
          <w:p w14:paraId="70829080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0934F7E4" w14:textId="77777777" w:rsidTr="00554C93">
        <w:trPr>
          <w:trHeight w:val="397"/>
        </w:trPr>
        <w:tc>
          <w:tcPr>
            <w:tcW w:w="15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A51AF7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E2841"/>
                <w:sz w:val="22"/>
                <w:szCs w:val="22"/>
              </w:rPr>
            </w:pPr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Avlägsnande av </w:t>
            </w:r>
            <w:proofErr w:type="spellStart"/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tunnelerad</w:t>
            </w:r>
            <w:proofErr w:type="spellEnd"/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CDK</w:t>
            </w:r>
          </w:p>
        </w:tc>
        <w:tc>
          <w:tcPr>
            <w:tcW w:w="676" w:type="pct"/>
          </w:tcPr>
          <w:p w14:paraId="67085C61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34" w:type="pct"/>
            <w:shd w:val="clear" w:color="auto" w:fill="F2F2F2"/>
          </w:tcPr>
          <w:p w14:paraId="46CCEF99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43" w:type="pct"/>
          </w:tcPr>
          <w:p w14:paraId="3F108BCF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48" w:type="pct"/>
            <w:shd w:val="clear" w:color="auto" w:fill="F2F2F2"/>
          </w:tcPr>
          <w:p w14:paraId="78D06C1F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77" w:type="pct"/>
          </w:tcPr>
          <w:p w14:paraId="6ED0DEFD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23" w:type="pct"/>
            <w:shd w:val="clear" w:color="auto" w:fill="F2F2F2"/>
          </w:tcPr>
          <w:p w14:paraId="5E078852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33" w:type="pct"/>
            <w:shd w:val="clear" w:color="auto" w:fill="F2F2F2"/>
          </w:tcPr>
          <w:p w14:paraId="620587BB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3153B499" w14:textId="77777777" w:rsidTr="00554C93">
        <w:trPr>
          <w:trHeight w:val="397"/>
        </w:trPr>
        <w:tc>
          <w:tcPr>
            <w:tcW w:w="15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21CA04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E2841"/>
                <w:sz w:val="22"/>
                <w:szCs w:val="22"/>
              </w:rPr>
            </w:pPr>
            <w:r w:rsidRPr="00554C93">
              <w:rPr>
                <w:rFonts w:ascii="Calibri" w:hAnsi="Calibri" w:cs="Calibri"/>
                <w:color w:val="0E2841"/>
                <w:sz w:val="22"/>
                <w:szCs w:val="22"/>
              </w:rPr>
              <w:t xml:space="preserve">Accessinfo för nya medarbetare av </w:t>
            </w:r>
            <w:proofErr w:type="spellStart"/>
            <w:r w:rsidRPr="00554C93">
              <w:rPr>
                <w:rFonts w:ascii="Calibri" w:hAnsi="Calibri" w:cs="Calibri"/>
                <w:color w:val="0E2841"/>
                <w:sz w:val="22"/>
                <w:szCs w:val="22"/>
              </w:rPr>
              <w:t>access-ssk</w:t>
            </w:r>
            <w:proofErr w:type="spellEnd"/>
          </w:p>
        </w:tc>
        <w:tc>
          <w:tcPr>
            <w:tcW w:w="676" w:type="pct"/>
            <w:tcBorders>
              <w:bottom w:val="single" w:sz="4" w:space="0" w:color="auto"/>
            </w:tcBorders>
          </w:tcPr>
          <w:p w14:paraId="134FBAB2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34" w:type="pct"/>
            <w:tcBorders>
              <w:bottom w:val="single" w:sz="4" w:space="0" w:color="auto"/>
            </w:tcBorders>
            <w:shd w:val="clear" w:color="auto" w:fill="F2F2F2"/>
          </w:tcPr>
          <w:p w14:paraId="74B9FDD3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43" w:type="pct"/>
            <w:tcBorders>
              <w:bottom w:val="single" w:sz="4" w:space="0" w:color="auto"/>
            </w:tcBorders>
            <w:vAlign w:val="center"/>
          </w:tcPr>
          <w:p w14:paraId="1E4B8C94" w14:textId="77777777" w:rsidR="00554C93" w:rsidRPr="00554C93" w:rsidRDefault="00554C93" w:rsidP="00554C93">
            <w:pPr>
              <w:spacing w:after="0" w:line="240" w:lineRule="auto"/>
              <w:ind w:left="0" w:right="0"/>
              <w:jc w:val="center"/>
              <w:rPr>
                <w:sz w:val="22"/>
                <w:szCs w:val="22"/>
              </w:rPr>
            </w:pPr>
            <w:r w:rsidRPr="00554C93">
              <w:rPr>
                <w:sz w:val="22"/>
                <w:szCs w:val="22"/>
              </w:rPr>
              <w:t>X</w:t>
            </w:r>
          </w:p>
        </w:tc>
        <w:tc>
          <w:tcPr>
            <w:tcW w:w="348" w:type="pct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535CC63B" w14:textId="77777777" w:rsidR="00554C93" w:rsidRPr="00554C93" w:rsidRDefault="00554C93" w:rsidP="00554C93">
            <w:pPr>
              <w:spacing w:after="0" w:line="240" w:lineRule="auto"/>
              <w:ind w:left="0" w:right="0"/>
              <w:jc w:val="center"/>
              <w:rPr>
                <w:sz w:val="22"/>
                <w:szCs w:val="22"/>
              </w:rPr>
            </w:pPr>
            <w:r w:rsidRPr="00554C93">
              <w:rPr>
                <w:sz w:val="22"/>
                <w:szCs w:val="22"/>
              </w:rPr>
              <w:t>X</w:t>
            </w:r>
          </w:p>
        </w:tc>
        <w:tc>
          <w:tcPr>
            <w:tcW w:w="677" w:type="pct"/>
            <w:tcBorders>
              <w:bottom w:val="single" w:sz="4" w:space="0" w:color="auto"/>
            </w:tcBorders>
            <w:vAlign w:val="center"/>
          </w:tcPr>
          <w:p w14:paraId="292DB5AE" w14:textId="77777777" w:rsidR="00554C93" w:rsidRPr="00554C93" w:rsidRDefault="00554C93" w:rsidP="00554C93">
            <w:pPr>
              <w:spacing w:after="0" w:line="240" w:lineRule="auto"/>
              <w:ind w:left="0" w:right="0"/>
              <w:jc w:val="center"/>
              <w:rPr>
                <w:sz w:val="22"/>
                <w:szCs w:val="22"/>
              </w:rPr>
            </w:pPr>
            <w:r w:rsidRPr="00554C93">
              <w:rPr>
                <w:sz w:val="22"/>
                <w:szCs w:val="22"/>
              </w:rPr>
              <w:t>X</w:t>
            </w:r>
          </w:p>
        </w:tc>
        <w:tc>
          <w:tcPr>
            <w:tcW w:w="323" w:type="pct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599F8B6F" w14:textId="77777777" w:rsidR="00554C93" w:rsidRPr="00554C93" w:rsidRDefault="00554C93" w:rsidP="00554C93">
            <w:pPr>
              <w:spacing w:after="0" w:line="240" w:lineRule="auto"/>
              <w:ind w:left="0" w:right="0"/>
              <w:jc w:val="center"/>
              <w:rPr>
                <w:sz w:val="22"/>
                <w:szCs w:val="22"/>
              </w:rPr>
            </w:pPr>
            <w:r w:rsidRPr="00554C93">
              <w:rPr>
                <w:sz w:val="22"/>
                <w:szCs w:val="22"/>
              </w:rPr>
              <w:t>X</w:t>
            </w:r>
          </w:p>
        </w:tc>
        <w:tc>
          <w:tcPr>
            <w:tcW w:w="433" w:type="pct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58B4F624" w14:textId="77777777" w:rsidR="00554C93" w:rsidRPr="00554C93" w:rsidRDefault="00554C93" w:rsidP="00554C93">
            <w:pPr>
              <w:spacing w:after="0" w:line="240" w:lineRule="auto"/>
              <w:ind w:left="0" w:right="0"/>
              <w:jc w:val="center"/>
              <w:rPr>
                <w:sz w:val="22"/>
                <w:szCs w:val="22"/>
              </w:rPr>
            </w:pPr>
            <w:r w:rsidRPr="00554C93">
              <w:rPr>
                <w:sz w:val="22"/>
                <w:szCs w:val="22"/>
              </w:rPr>
              <w:t>X</w:t>
            </w:r>
          </w:p>
        </w:tc>
      </w:tr>
      <w:tr w:rsidR="0057126C" w:rsidRPr="00554C93" w14:paraId="68DBA1CE" w14:textId="77777777" w:rsidTr="00554C93">
        <w:trPr>
          <w:gridAfter w:val="7"/>
          <w:wAfter w:w="3434" w:type="pct"/>
          <w:trHeight w:val="397"/>
        </w:trPr>
        <w:tc>
          <w:tcPr>
            <w:tcW w:w="1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440C2C" w14:textId="77777777" w:rsidR="0057126C" w:rsidRPr="00554C93" w:rsidRDefault="0057126C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E2841"/>
                <w:sz w:val="22"/>
                <w:szCs w:val="22"/>
              </w:rPr>
            </w:pPr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Läs Q Di som rör access 400 serien</w:t>
            </w:r>
          </w:p>
        </w:tc>
      </w:tr>
      <w:tr w:rsidR="00554C93" w:rsidRPr="00554C93" w14:paraId="42596B38" w14:textId="77777777" w:rsidTr="00F8020B">
        <w:trPr>
          <w:trHeight w:val="397"/>
        </w:trPr>
        <w:tc>
          <w:tcPr>
            <w:tcW w:w="156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91A8B04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</w:tcPr>
          <w:p w14:paraId="6A53F37D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</w:tcPr>
          <w:p w14:paraId="31B0F6DA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</w:tcPr>
          <w:p w14:paraId="6CFAC702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14:paraId="6BB1924F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</w:tcPr>
          <w:p w14:paraId="1646C0D6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</w:tcPr>
          <w:p w14:paraId="33608704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</w:tcPr>
          <w:p w14:paraId="192883EA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4C9195ED" w14:textId="77777777" w:rsidTr="00554C93">
        <w:trPr>
          <w:trHeight w:val="397"/>
        </w:trPr>
        <w:tc>
          <w:tcPr>
            <w:tcW w:w="156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DB4316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E2841"/>
                <w:sz w:val="22"/>
                <w:szCs w:val="22"/>
              </w:rPr>
            </w:pP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</w:tcPr>
          <w:p w14:paraId="12A98860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</w:tcPr>
          <w:p w14:paraId="0CE17523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</w:tcPr>
          <w:p w14:paraId="40578446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14:paraId="787A52FC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</w:tcPr>
          <w:p w14:paraId="07CE7A6C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</w:tcPr>
          <w:p w14:paraId="173B31DE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</w:tcPr>
          <w:p w14:paraId="54F4C0B4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63BBFF41" w14:textId="77777777" w:rsidTr="00554C93">
        <w:trPr>
          <w:trHeight w:val="397"/>
        </w:trPr>
        <w:tc>
          <w:tcPr>
            <w:tcW w:w="1566" w:type="pct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8318B74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E2841"/>
                <w:sz w:val="22"/>
                <w:szCs w:val="22"/>
              </w:rPr>
            </w:pPr>
            <w:r w:rsidRPr="00554C93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 xml:space="preserve">Access, </w:t>
            </w:r>
            <w:proofErr w:type="spellStart"/>
            <w:r w:rsidRPr="00554C93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AV-fistel</w:t>
            </w:r>
            <w:proofErr w:type="spellEnd"/>
            <w:r w:rsidRPr="00554C93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/</w:t>
            </w:r>
            <w:proofErr w:type="spellStart"/>
            <w:r w:rsidRPr="00554C93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graft</w:t>
            </w:r>
            <w:proofErr w:type="spellEnd"/>
          </w:p>
        </w:tc>
        <w:tc>
          <w:tcPr>
            <w:tcW w:w="1010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FBF9942" w14:textId="77777777" w:rsidR="00554C93" w:rsidRPr="00554C93" w:rsidRDefault="00554C93" w:rsidP="00554C93">
            <w:pPr>
              <w:spacing w:after="0" w:line="240" w:lineRule="auto"/>
              <w:ind w:left="0" w:right="0"/>
              <w:jc w:val="center"/>
              <w:rPr>
                <w:sz w:val="22"/>
                <w:szCs w:val="22"/>
              </w:rPr>
            </w:pPr>
            <w:r w:rsidRPr="00554C93">
              <w:rPr>
                <w:rFonts w:ascii="Calibri" w:hAnsi="Calibri" w:cs="Calibri"/>
                <w:b/>
                <w:color w:val="0E2841"/>
                <w:sz w:val="22"/>
                <w:szCs w:val="22"/>
              </w:rPr>
              <w:t>Info/ Praktisk genomgång</w:t>
            </w:r>
          </w:p>
        </w:tc>
        <w:tc>
          <w:tcPr>
            <w:tcW w:w="991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4677B0E" w14:textId="77777777" w:rsidR="00554C93" w:rsidRPr="00554C93" w:rsidRDefault="00554C93" w:rsidP="00554C93">
            <w:pPr>
              <w:spacing w:after="0" w:line="240" w:lineRule="auto"/>
              <w:ind w:left="0" w:right="0"/>
              <w:jc w:val="center"/>
              <w:rPr>
                <w:sz w:val="22"/>
                <w:szCs w:val="22"/>
              </w:rPr>
            </w:pPr>
            <w:r w:rsidRPr="00554C9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Utför med handledare</w:t>
            </w:r>
          </w:p>
        </w:tc>
        <w:tc>
          <w:tcPr>
            <w:tcW w:w="1433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0E88827" w14:textId="77777777" w:rsidR="00554C93" w:rsidRPr="00554C93" w:rsidRDefault="00554C93" w:rsidP="00554C93">
            <w:pPr>
              <w:spacing w:after="0" w:line="240" w:lineRule="auto"/>
              <w:ind w:left="0" w:right="0"/>
              <w:jc w:val="center"/>
              <w:rPr>
                <w:sz w:val="22"/>
                <w:szCs w:val="22"/>
              </w:rPr>
            </w:pPr>
            <w:r w:rsidRPr="00554C93">
              <w:rPr>
                <w:rFonts w:ascii="Calibri" w:hAnsi="Calibri" w:cs="Calibri"/>
                <w:b/>
                <w:color w:val="0E2841"/>
                <w:sz w:val="22"/>
                <w:szCs w:val="22"/>
              </w:rPr>
              <w:t>Utför självständigt</w:t>
            </w:r>
          </w:p>
        </w:tc>
      </w:tr>
      <w:tr w:rsidR="00554C93" w:rsidRPr="00554C93" w14:paraId="0CAF93D6" w14:textId="77777777" w:rsidTr="00554C93">
        <w:trPr>
          <w:trHeight w:val="397"/>
        </w:trPr>
        <w:tc>
          <w:tcPr>
            <w:tcW w:w="1566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E3C5E91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E2841"/>
                <w:sz w:val="22"/>
                <w:szCs w:val="22"/>
              </w:rPr>
            </w:pPr>
          </w:p>
        </w:tc>
        <w:tc>
          <w:tcPr>
            <w:tcW w:w="67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D04C77B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b/>
                <w:bCs/>
                <w:sz w:val="22"/>
                <w:szCs w:val="22"/>
              </w:rPr>
            </w:pPr>
            <w:r w:rsidRPr="00554C93">
              <w:rPr>
                <w:b/>
                <w:bCs/>
                <w:sz w:val="22"/>
                <w:szCs w:val="22"/>
              </w:rPr>
              <w:t>Datum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B657541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b/>
                <w:bCs/>
                <w:sz w:val="22"/>
                <w:szCs w:val="22"/>
              </w:rPr>
            </w:pPr>
            <w:r w:rsidRPr="00554C93">
              <w:rPr>
                <w:b/>
                <w:bCs/>
                <w:sz w:val="22"/>
                <w:szCs w:val="22"/>
              </w:rPr>
              <w:t xml:space="preserve">Sign </w:t>
            </w:r>
            <w:proofErr w:type="spellStart"/>
            <w:r w:rsidRPr="00554C93">
              <w:rPr>
                <w:b/>
                <w:bCs/>
                <w:sz w:val="22"/>
                <w:szCs w:val="22"/>
              </w:rPr>
              <w:t>Ansv</w:t>
            </w:r>
            <w:proofErr w:type="spellEnd"/>
          </w:p>
        </w:tc>
        <w:tc>
          <w:tcPr>
            <w:tcW w:w="64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E500199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b/>
                <w:bCs/>
                <w:sz w:val="22"/>
                <w:szCs w:val="22"/>
              </w:rPr>
            </w:pPr>
            <w:r w:rsidRPr="00554C93">
              <w:rPr>
                <w:b/>
                <w:bCs/>
                <w:sz w:val="22"/>
                <w:szCs w:val="22"/>
              </w:rPr>
              <w:t>Datum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E5A3343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b/>
                <w:bCs/>
                <w:sz w:val="22"/>
                <w:szCs w:val="22"/>
              </w:rPr>
            </w:pPr>
            <w:r w:rsidRPr="00554C93">
              <w:rPr>
                <w:b/>
                <w:bCs/>
                <w:sz w:val="22"/>
                <w:szCs w:val="22"/>
              </w:rPr>
              <w:t xml:space="preserve">Sign </w:t>
            </w:r>
            <w:proofErr w:type="spellStart"/>
            <w:r w:rsidRPr="00554C93">
              <w:rPr>
                <w:b/>
                <w:bCs/>
                <w:sz w:val="22"/>
                <w:szCs w:val="22"/>
              </w:rPr>
              <w:t>Ansv</w:t>
            </w:r>
            <w:proofErr w:type="spellEnd"/>
          </w:p>
        </w:tc>
        <w:tc>
          <w:tcPr>
            <w:tcW w:w="67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56D3B60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b/>
                <w:bCs/>
                <w:sz w:val="22"/>
                <w:szCs w:val="22"/>
              </w:rPr>
            </w:pPr>
            <w:r w:rsidRPr="00554C93">
              <w:rPr>
                <w:b/>
                <w:bCs/>
                <w:sz w:val="22"/>
                <w:szCs w:val="22"/>
              </w:rPr>
              <w:t>Datum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A8BA7E5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b/>
                <w:bCs/>
                <w:sz w:val="22"/>
                <w:szCs w:val="22"/>
              </w:rPr>
            </w:pPr>
            <w:r w:rsidRPr="00554C93">
              <w:rPr>
                <w:b/>
                <w:bCs/>
                <w:sz w:val="22"/>
                <w:szCs w:val="22"/>
              </w:rPr>
              <w:t xml:space="preserve">Sign </w:t>
            </w:r>
            <w:proofErr w:type="spellStart"/>
            <w:r w:rsidRPr="00554C93">
              <w:rPr>
                <w:b/>
                <w:bCs/>
                <w:sz w:val="22"/>
                <w:szCs w:val="22"/>
              </w:rPr>
              <w:t>Ansv</w:t>
            </w:r>
            <w:proofErr w:type="spellEnd"/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AB4C3C0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b/>
                <w:bCs/>
                <w:sz w:val="22"/>
                <w:szCs w:val="22"/>
              </w:rPr>
            </w:pPr>
            <w:r w:rsidRPr="00554C93">
              <w:rPr>
                <w:b/>
                <w:bCs/>
                <w:sz w:val="22"/>
                <w:szCs w:val="22"/>
              </w:rPr>
              <w:t>Sign</w:t>
            </w:r>
          </w:p>
          <w:p w14:paraId="23C66223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b/>
                <w:bCs/>
                <w:sz w:val="22"/>
                <w:szCs w:val="22"/>
              </w:rPr>
            </w:pPr>
            <w:r w:rsidRPr="00554C93">
              <w:rPr>
                <w:b/>
                <w:bCs/>
                <w:sz w:val="22"/>
                <w:szCs w:val="22"/>
              </w:rPr>
              <w:t xml:space="preserve">Ny </w:t>
            </w:r>
            <w:proofErr w:type="spellStart"/>
            <w:r w:rsidRPr="00554C93">
              <w:rPr>
                <w:b/>
                <w:bCs/>
                <w:sz w:val="22"/>
                <w:szCs w:val="22"/>
              </w:rPr>
              <w:t>ssk</w:t>
            </w:r>
            <w:proofErr w:type="spellEnd"/>
          </w:p>
        </w:tc>
      </w:tr>
      <w:tr w:rsidR="00554C93" w:rsidRPr="00554C93" w14:paraId="788718D5" w14:textId="77777777" w:rsidTr="00554C93">
        <w:trPr>
          <w:trHeight w:val="397"/>
        </w:trPr>
        <w:tc>
          <w:tcPr>
            <w:tcW w:w="1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C73848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E2841"/>
                <w:sz w:val="22"/>
                <w:szCs w:val="22"/>
              </w:rPr>
            </w:pPr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Starta dialys via </w:t>
            </w:r>
            <w:proofErr w:type="spellStart"/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Av-fistel</w:t>
            </w:r>
            <w:proofErr w:type="spellEnd"/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/</w:t>
            </w:r>
            <w:proofErr w:type="spellStart"/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graft</w:t>
            </w:r>
            <w:proofErr w:type="spellEnd"/>
          </w:p>
        </w:tc>
        <w:tc>
          <w:tcPr>
            <w:tcW w:w="676" w:type="pct"/>
            <w:tcBorders>
              <w:top w:val="single" w:sz="4" w:space="0" w:color="auto"/>
            </w:tcBorders>
          </w:tcPr>
          <w:p w14:paraId="63C6FD31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34" w:type="pct"/>
            <w:tcBorders>
              <w:top w:val="single" w:sz="4" w:space="0" w:color="auto"/>
            </w:tcBorders>
            <w:shd w:val="clear" w:color="auto" w:fill="F2F2F2"/>
          </w:tcPr>
          <w:p w14:paraId="63EC353D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43" w:type="pct"/>
            <w:tcBorders>
              <w:top w:val="single" w:sz="4" w:space="0" w:color="auto"/>
            </w:tcBorders>
          </w:tcPr>
          <w:p w14:paraId="77C34956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48" w:type="pct"/>
            <w:tcBorders>
              <w:top w:val="single" w:sz="4" w:space="0" w:color="auto"/>
            </w:tcBorders>
            <w:shd w:val="clear" w:color="auto" w:fill="F2F2F2"/>
          </w:tcPr>
          <w:p w14:paraId="19E162D4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77" w:type="pct"/>
            <w:tcBorders>
              <w:top w:val="single" w:sz="4" w:space="0" w:color="auto"/>
            </w:tcBorders>
          </w:tcPr>
          <w:p w14:paraId="769918C8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23" w:type="pct"/>
            <w:tcBorders>
              <w:top w:val="single" w:sz="4" w:space="0" w:color="auto"/>
            </w:tcBorders>
            <w:shd w:val="clear" w:color="auto" w:fill="F2F2F2"/>
          </w:tcPr>
          <w:p w14:paraId="6A58B294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33" w:type="pct"/>
            <w:tcBorders>
              <w:top w:val="single" w:sz="4" w:space="0" w:color="auto"/>
            </w:tcBorders>
            <w:shd w:val="clear" w:color="auto" w:fill="F2F2F2"/>
          </w:tcPr>
          <w:p w14:paraId="67C7D6C4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75CA2488" w14:textId="77777777" w:rsidTr="00554C93">
        <w:trPr>
          <w:trHeight w:val="397"/>
        </w:trPr>
        <w:tc>
          <w:tcPr>
            <w:tcW w:w="15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D09857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E2841"/>
                <w:sz w:val="22"/>
                <w:szCs w:val="22"/>
              </w:rPr>
            </w:pPr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Stickteknik </w:t>
            </w:r>
            <w:proofErr w:type="spellStart"/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button-hole</w:t>
            </w:r>
            <w:proofErr w:type="spellEnd"/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AV-fistel</w:t>
            </w:r>
            <w:proofErr w:type="spellEnd"/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ultraljudslett </w:t>
            </w:r>
          </w:p>
        </w:tc>
        <w:tc>
          <w:tcPr>
            <w:tcW w:w="676" w:type="pct"/>
          </w:tcPr>
          <w:p w14:paraId="6A713046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34" w:type="pct"/>
            <w:shd w:val="clear" w:color="auto" w:fill="F2F2F2"/>
          </w:tcPr>
          <w:p w14:paraId="1355D236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43" w:type="pct"/>
          </w:tcPr>
          <w:p w14:paraId="5E6E20DB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48" w:type="pct"/>
            <w:shd w:val="clear" w:color="auto" w:fill="F2F2F2"/>
          </w:tcPr>
          <w:p w14:paraId="41EF5716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77" w:type="pct"/>
          </w:tcPr>
          <w:p w14:paraId="15ECC58E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23" w:type="pct"/>
            <w:shd w:val="clear" w:color="auto" w:fill="F2F2F2"/>
          </w:tcPr>
          <w:p w14:paraId="376394E7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33" w:type="pct"/>
            <w:shd w:val="clear" w:color="auto" w:fill="F2F2F2"/>
          </w:tcPr>
          <w:p w14:paraId="0254443A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0B9F496C" w14:textId="77777777" w:rsidTr="00554C93">
        <w:trPr>
          <w:trHeight w:val="397"/>
        </w:trPr>
        <w:tc>
          <w:tcPr>
            <w:tcW w:w="15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E86FD7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E2841"/>
                <w:sz w:val="22"/>
                <w:szCs w:val="22"/>
              </w:rPr>
            </w:pPr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Stickteknik </w:t>
            </w:r>
            <w:proofErr w:type="spellStart"/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vassnål</w:t>
            </w:r>
            <w:proofErr w:type="spellEnd"/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AV-fistel</w:t>
            </w:r>
            <w:proofErr w:type="spellEnd"/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ultraljudslett </w:t>
            </w:r>
          </w:p>
        </w:tc>
        <w:tc>
          <w:tcPr>
            <w:tcW w:w="676" w:type="pct"/>
          </w:tcPr>
          <w:p w14:paraId="7E177460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34" w:type="pct"/>
            <w:shd w:val="clear" w:color="auto" w:fill="F2F2F2"/>
          </w:tcPr>
          <w:p w14:paraId="64D88EF1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43" w:type="pct"/>
          </w:tcPr>
          <w:p w14:paraId="62F0AE5B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48" w:type="pct"/>
            <w:shd w:val="clear" w:color="auto" w:fill="F2F2F2"/>
          </w:tcPr>
          <w:p w14:paraId="465DCE19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77" w:type="pct"/>
          </w:tcPr>
          <w:p w14:paraId="17B86449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23" w:type="pct"/>
            <w:shd w:val="clear" w:color="auto" w:fill="F2F2F2"/>
          </w:tcPr>
          <w:p w14:paraId="17EBF7C6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33" w:type="pct"/>
            <w:shd w:val="clear" w:color="auto" w:fill="F2F2F2"/>
          </w:tcPr>
          <w:p w14:paraId="528D23B2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7399373C" w14:textId="77777777" w:rsidTr="00554C93">
        <w:trPr>
          <w:trHeight w:val="397"/>
        </w:trPr>
        <w:tc>
          <w:tcPr>
            <w:tcW w:w="15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D05AF8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E2841"/>
                <w:sz w:val="22"/>
                <w:szCs w:val="22"/>
              </w:rPr>
            </w:pPr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Stickteknik </w:t>
            </w:r>
            <w:proofErr w:type="spellStart"/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AV-graft</w:t>
            </w:r>
            <w:proofErr w:type="spellEnd"/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ultraljudslett </w:t>
            </w:r>
          </w:p>
        </w:tc>
        <w:tc>
          <w:tcPr>
            <w:tcW w:w="676" w:type="pct"/>
          </w:tcPr>
          <w:p w14:paraId="6C3ED8C6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34" w:type="pct"/>
            <w:shd w:val="clear" w:color="auto" w:fill="F2F2F2"/>
          </w:tcPr>
          <w:p w14:paraId="420F075C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43" w:type="pct"/>
          </w:tcPr>
          <w:p w14:paraId="559A2FC2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48" w:type="pct"/>
            <w:shd w:val="clear" w:color="auto" w:fill="F2F2F2"/>
          </w:tcPr>
          <w:p w14:paraId="17270F6E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77" w:type="pct"/>
          </w:tcPr>
          <w:p w14:paraId="50879C4B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23" w:type="pct"/>
            <w:shd w:val="clear" w:color="auto" w:fill="F2F2F2"/>
          </w:tcPr>
          <w:p w14:paraId="7D83BEF6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33" w:type="pct"/>
            <w:shd w:val="clear" w:color="auto" w:fill="F2F2F2"/>
          </w:tcPr>
          <w:p w14:paraId="4241DBC7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651D0CC5" w14:textId="77777777" w:rsidTr="00554C93">
        <w:trPr>
          <w:trHeight w:val="397"/>
        </w:trPr>
        <w:tc>
          <w:tcPr>
            <w:tcW w:w="15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E8DFBF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E2841"/>
                <w:sz w:val="22"/>
                <w:szCs w:val="22"/>
              </w:rPr>
            </w:pPr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Avsluta dialys via </w:t>
            </w:r>
            <w:proofErr w:type="spellStart"/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Av-fistel</w:t>
            </w:r>
            <w:proofErr w:type="spellEnd"/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/</w:t>
            </w:r>
            <w:proofErr w:type="spellStart"/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graft</w:t>
            </w:r>
            <w:proofErr w:type="spellEnd"/>
          </w:p>
        </w:tc>
        <w:tc>
          <w:tcPr>
            <w:tcW w:w="676" w:type="pct"/>
          </w:tcPr>
          <w:p w14:paraId="1BDC9268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34" w:type="pct"/>
            <w:shd w:val="clear" w:color="auto" w:fill="F2F2F2"/>
          </w:tcPr>
          <w:p w14:paraId="77E96875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43" w:type="pct"/>
          </w:tcPr>
          <w:p w14:paraId="5059580C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48" w:type="pct"/>
            <w:shd w:val="clear" w:color="auto" w:fill="F2F2F2"/>
          </w:tcPr>
          <w:p w14:paraId="0E93B4D5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77" w:type="pct"/>
          </w:tcPr>
          <w:p w14:paraId="538CF524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23" w:type="pct"/>
            <w:shd w:val="clear" w:color="auto" w:fill="F2F2F2"/>
          </w:tcPr>
          <w:p w14:paraId="61A554E5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33" w:type="pct"/>
            <w:shd w:val="clear" w:color="auto" w:fill="F2F2F2"/>
          </w:tcPr>
          <w:p w14:paraId="1EB6C7D6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387A9985" w14:textId="77777777" w:rsidTr="00554C93">
        <w:trPr>
          <w:trHeight w:val="397"/>
        </w:trPr>
        <w:tc>
          <w:tcPr>
            <w:tcW w:w="15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7FCBF7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E2841"/>
                <w:sz w:val="22"/>
                <w:szCs w:val="22"/>
              </w:rPr>
            </w:pPr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Ultraljuds apparat</w:t>
            </w:r>
          </w:p>
        </w:tc>
        <w:tc>
          <w:tcPr>
            <w:tcW w:w="676" w:type="pct"/>
          </w:tcPr>
          <w:p w14:paraId="0FC099E0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34" w:type="pct"/>
            <w:shd w:val="clear" w:color="auto" w:fill="F2F2F2"/>
          </w:tcPr>
          <w:p w14:paraId="6ADBE35D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43" w:type="pct"/>
          </w:tcPr>
          <w:p w14:paraId="10AE6172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48" w:type="pct"/>
            <w:shd w:val="clear" w:color="auto" w:fill="F2F2F2"/>
          </w:tcPr>
          <w:p w14:paraId="0CDD133B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77" w:type="pct"/>
          </w:tcPr>
          <w:p w14:paraId="1837767C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23" w:type="pct"/>
            <w:shd w:val="clear" w:color="auto" w:fill="F2F2F2"/>
          </w:tcPr>
          <w:p w14:paraId="22C9216E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33" w:type="pct"/>
            <w:shd w:val="clear" w:color="auto" w:fill="F2F2F2"/>
          </w:tcPr>
          <w:p w14:paraId="19143D26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64525D37" w14:textId="77777777" w:rsidTr="00554C93">
        <w:trPr>
          <w:trHeight w:val="397"/>
        </w:trPr>
        <w:tc>
          <w:tcPr>
            <w:tcW w:w="15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605E6E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Transonic</w:t>
            </w:r>
            <w:proofErr w:type="spellEnd"/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, flödes och recirkulation</w:t>
            </w:r>
          </w:p>
        </w:tc>
        <w:tc>
          <w:tcPr>
            <w:tcW w:w="676" w:type="pct"/>
          </w:tcPr>
          <w:p w14:paraId="56137701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34" w:type="pct"/>
            <w:shd w:val="clear" w:color="auto" w:fill="F2F2F2"/>
          </w:tcPr>
          <w:p w14:paraId="43C9416C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43" w:type="pct"/>
          </w:tcPr>
          <w:p w14:paraId="1ADFA0D5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48" w:type="pct"/>
            <w:shd w:val="clear" w:color="auto" w:fill="F2F2F2"/>
          </w:tcPr>
          <w:p w14:paraId="1029C1A1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77" w:type="pct"/>
          </w:tcPr>
          <w:p w14:paraId="2CF60472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23" w:type="pct"/>
            <w:shd w:val="clear" w:color="auto" w:fill="F2F2F2"/>
          </w:tcPr>
          <w:p w14:paraId="751563C6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33" w:type="pct"/>
            <w:shd w:val="clear" w:color="auto" w:fill="F2F2F2"/>
          </w:tcPr>
          <w:p w14:paraId="50A1A561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3D464E" w:rsidRPr="00554C93" w14:paraId="49798BF6" w14:textId="77777777" w:rsidTr="00554C93">
        <w:trPr>
          <w:gridAfter w:val="5"/>
          <w:wAfter w:w="2424" w:type="pct"/>
          <w:trHeight w:val="397"/>
        </w:trPr>
        <w:tc>
          <w:tcPr>
            <w:tcW w:w="15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CF0529" w14:textId="77777777" w:rsidR="003D464E" w:rsidRPr="00554C93" w:rsidRDefault="003D464E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Komplikationer (blödning, infektion, perforation, sjunkande flöde, recirkulation)</w:t>
            </w:r>
          </w:p>
        </w:tc>
        <w:tc>
          <w:tcPr>
            <w:tcW w:w="676" w:type="pct"/>
          </w:tcPr>
          <w:p w14:paraId="0F05CB3E" w14:textId="77777777" w:rsidR="003D464E" w:rsidRPr="00554C93" w:rsidRDefault="003D464E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34" w:type="pct"/>
            <w:shd w:val="clear" w:color="auto" w:fill="F2F2F2"/>
          </w:tcPr>
          <w:p w14:paraId="6C52B8BA" w14:textId="77777777" w:rsidR="003D464E" w:rsidRPr="00554C93" w:rsidRDefault="003D464E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47232A" w:rsidRPr="00554C93" w14:paraId="52CB6148" w14:textId="77777777" w:rsidTr="00554C93">
        <w:trPr>
          <w:gridAfter w:val="5"/>
          <w:wAfter w:w="2424" w:type="pct"/>
          <w:trHeight w:val="397"/>
        </w:trPr>
        <w:tc>
          <w:tcPr>
            <w:tcW w:w="15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1D6CE7" w14:textId="04A3AC29" w:rsidR="0047232A" w:rsidRPr="00554C93" w:rsidRDefault="0047232A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Acessmonitorering</w:t>
            </w:r>
            <w:proofErr w:type="spellEnd"/>
          </w:p>
        </w:tc>
        <w:tc>
          <w:tcPr>
            <w:tcW w:w="676" w:type="pct"/>
          </w:tcPr>
          <w:p w14:paraId="25E79C9B" w14:textId="77777777" w:rsidR="0047232A" w:rsidRPr="00554C93" w:rsidRDefault="0047232A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34" w:type="pct"/>
            <w:shd w:val="clear" w:color="auto" w:fill="F2F2F2"/>
          </w:tcPr>
          <w:p w14:paraId="416FB31C" w14:textId="77777777" w:rsidR="0047232A" w:rsidRPr="00554C93" w:rsidRDefault="0047232A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0DD915BC" w14:textId="77777777" w:rsidTr="00554C93">
        <w:trPr>
          <w:trHeight w:val="397"/>
        </w:trPr>
        <w:tc>
          <w:tcPr>
            <w:tcW w:w="15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FB3070" w14:textId="30B52684" w:rsidR="00554C93" w:rsidRPr="00554C93" w:rsidRDefault="00554C93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PTA </w:t>
            </w:r>
            <w:r w:rsidR="005A2624">
              <w:rPr>
                <w:rFonts w:ascii="Calibri" w:hAnsi="Calibri" w:cs="Calibri"/>
                <w:color w:val="000000"/>
                <w:sz w:val="22"/>
                <w:szCs w:val="22"/>
              </w:rPr>
              <w:t>förberedelser, efterkontroll</w:t>
            </w:r>
          </w:p>
        </w:tc>
        <w:tc>
          <w:tcPr>
            <w:tcW w:w="676" w:type="pct"/>
          </w:tcPr>
          <w:p w14:paraId="7D7E0AE1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34" w:type="pct"/>
            <w:shd w:val="clear" w:color="auto" w:fill="F2F2F2"/>
          </w:tcPr>
          <w:p w14:paraId="677463E7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43" w:type="pct"/>
          </w:tcPr>
          <w:p w14:paraId="77299305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48" w:type="pct"/>
            <w:shd w:val="clear" w:color="auto" w:fill="F2F2F2"/>
          </w:tcPr>
          <w:p w14:paraId="10FA1B8F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77" w:type="pct"/>
          </w:tcPr>
          <w:p w14:paraId="65FFF06C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23" w:type="pct"/>
            <w:shd w:val="clear" w:color="auto" w:fill="F2F2F2"/>
          </w:tcPr>
          <w:p w14:paraId="26B75745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33" w:type="pct"/>
            <w:shd w:val="clear" w:color="auto" w:fill="F2F2F2"/>
          </w:tcPr>
          <w:p w14:paraId="629BCB74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2FA30EF5" w14:textId="77777777" w:rsidTr="00554C93">
        <w:trPr>
          <w:trHeight w:val="397"/>
        </w:trPr>
        <w:tc>
          <w:tcPr>
            <w:tcW w:w="15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2372AF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Fixering av nålar</w:t>
            </w:r>
          </w:p>
        </w:tc>
        <w:tc>
          <w:tcPr>
            <w:tcW w:w="676" w:type="pct"/>
          </w:tcPr>
          <w:p w14:paraId="56F395EA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34" w:type="pct"/>
            <w:shd w:val="clear" w:color="auto" w:fill="F2F2F2"/>
          </w:tcPr>
          <w:p w14:paraId="59CB12E4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43" w:type="pct"/>
          </w:tcPr>
          <w:p w14:paraId="5EA08958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48" w:type="pct"/>
            <w:shd w:val="clear" w:color="auto" w:fill="F2F2F2"/>
          </w:tcPr>
          <w:p w14:paraId="4FC1F0F9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77" w:type="pct"/>
          </w:tcPr>
          <w:p w14:paraId="5E4671E6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23" w:type="pct"/>
            <w:shd w:val="clear" w:color="auto" w:fill="F2F2F2"/>
          </w:tcPr>
          <w:p w14:paraId="4F8C5E8B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33" w:type="pct"/>
            <w:shd w:val="clear" w:color="auto" w:fill="F2F2F2"/>
          </w:tcPr>
          <w:p w14:paraId="5713DA1A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1059F6" w:rsidRPr="00554C93" w14:paraId="47C1F13B" w14:textId="77777777" w:rsidTr="00554C93">
        <w:trPr>
          <w:gridAfter w:val="7"/>
          <w:wAfter w:w="3434" w:type="pct"/>
          <w:trHeight w:val="397"/>
        </w:trPr>
        <w:tc>
          <w:tcPr>
            <w:tcW w:w="15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819BFB" w14:textId="77777777" w:rsidR="001059F6" w:rsidRPr="00554C93" w:rsidRDefault="001059F6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Läs Q Di som rör access 400 serien</w:t>
            </w:r>
          </w:p>
        </w:tc>
      </w:tr>
    </w:tbl>
    <w:p w14:paraId="7650355A" w14:textId="77777777" w:rsidR="00554C93" w:rsidRPr="00554C93" w:rsidRDefault="00554C93" w:rsidP="00554C93">
      <w:pPr>
        <w:spacing w:after="160" w:line="259" w:lineRule="auto"/>
        <w:ind w:left="0" w:right="0"/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</w:pPr>
    </w:p>
    <w:tbl>
      <w:tblPr>
        <w:tblStyle w:val="Tabellrutnt1"/>
        <w:tblW w:w="6076" w:type="pct"/>
        <w:tblInd w:w="-709" w:type="dxa"/>
        <w:tblLook w:val="04A0" w:firstRow="1" w:lastRow="0" w:firstColumn="1" w:lastColumn="0" w:noHBand="0" w:noVBand="1"/>
      </w:tblPr>
      <w:tblGrid>
        <w:gridCol w:w="3398"/>
        <w:gridCol w:w="1464"/>
        <w:gridCol w:w="724"/>
        <w:gridCol w:w="1395"/>
        <w:gridCol w:w="755"/>
        <w:gridCol w:w="1468"/>
        <w:gridCol w:w="701"/>
        <w:gridCol w:w="939"/>
      </w:tblGrid>
      <w:tr w:rsidR="00554C93" w:rsidRPr="00554C93" w14:paraId="36FEA40A" w14:textId="77777777" w:rsidTr="00B505BF">
        <w:tc>
          <w:tcPr>
            <w:tcW w:w="1567" w:type="pct"/>
            <w:vMerge w:val="restart"/>
            <w:tcBorders>
              <w:top w:val="nil"/>
              <w:left w:val="nil"/>
              <w:right w:val="single" w:sz="4" w:space="0" w:color="auto"/>
            </w:tcBorders>
            <w:vAlign w:val="bottom"/>
          </w:tcPr>
          <w:p w14:paraId="7E1BC47D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  <w:r w:rsidRPr="00554C93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PD-mottagningen</w:t>
            </w:r>
          </w:p>
        </w:tc>
        <w:tc>
          <w:tcPr>
            <w:tcW w:w="1009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A4DE6ED" w14:textId="77777777" w:rsidR="00554C93" w:rsidRPr="00554C93" w:rsidRDefault="00554C93" w:rsidP="00554C93">
            <w:pPr>
              <w:spacing w:after="0" w:line="240" w:lineRule="auto"/>
              <w:ind w:left="0" w:right="0"/>
              <w:jc w:val="center"/>
              <w:rPr>
                <w:sz w:val="22"/>
                <w:szCs w:val="22"/>
              </w:rPr>
            </w:pPr>
            <w:r w:rsidRPr="00554C93">
              <w:rPr>
                <w:rFonts w:ascii="Calibri" w:hAnsi="Calibri" w:cs="Calibri"/>
                <w:b/>
                <w:color w:val="0E2841"/>
                <w:sz w:val="22"/>
                <w:szCs w:val="22"/>
              </w:rPr>
              <w:t>Info/ Praktisk genomgång</w:t>
            </w:r>
          </w:p>
        </w:tc>
        <w:tc>
          <w:tcPr>
            <w:tcW w:w="991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9A0BAC8" w14:textId="77777777" w:rsidR="00554C93" w:rsidRPr="00554C93" w:rsidRDefault="00554C93" w:rsidP="00554C93">
            <w:pPr>
              <w:spacing w:after="0" w:line="240" w:lineRule="auto"/>
              <w:ind w:left="0" w:right="0"/>
              <w:jc w:val="center"/>
              <w:rPr>
                <w:sz w:val="22"/>
                <w:szCs w:val="22"/>
              </w:rPr>
            </w:pPr>
            <w:r w:rsidRPr="00554C9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Utför med handledare</w:t>
            </w:r>
          </w:p>
        </w:tc>
        <w:tc>
          <w:tcPr>
            <w:tcW w:w="1433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62A7CB2" w14:textId="77777777" w:rsidR="00554C93" w:rsidRPr="00554C93" w:rsidRDefault="00554C93" w:rsidP="00554C93">
            <w:pPr>
              <w:spacing w:after="0" w:line="240" w:lineRule="auto"/>
              <w:ind w:left="0" w:right="0"/>
              <w:jc w:val="center"/>
              <w:rPr>
                <w:sz w:val="22"/>
                <w:szCs w:val="22"/>
              </w:rPr>
            </w:pPr>
            <w:r w:rsidRPr="00554C93">
              <w:rPr>
                <w:rFonts w:ascii="Calibri" w:hAnsi="Calibri" w:cs="Calibri"/>
                <w:b/>
                <w:color w:val="0E2841"/>
                <w:sz w:val="22"/>
                <w:szCs w:val="22"/>
              </w:rPr>
              <w:t>Utför självständigt</w:t>
            </w:r>
          </w:p>
        </w:tc>
      </w:tr>
      <w:tr w:rsidR="00554C93" w:rsidRPr="00554C93" w14:paraId="18A8100F" w14:textId="77777777" w:rsidTr="00B505BF">
        <w:trPr>
          <w:trHeight w:val="447"/>
        </w:trPr>
        <w:tc>
          <w:tcPr>
            <w:tcW w:w="156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E7D245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57A9B94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b/>
                <w:bCs/>
                <w:sz w:val="22"/>
                <w:szCs w:val="22"/>
              </w:rPr>
            </w:pPr>
            <w:r w:rsidRPr="00554C93">
              <w:rPr>
                <w:b/>
                <w:bCs/>
                <w:sz w:val="22"/>
                <w:szCs w:val="22"/>
              </w:rPr>
              <w:t>Datum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AF2F92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b/>
                <w:bCs/>
                <w:sz w:val="22"/>
                <w:szCs w:val="22"/>
              </w:rPr>
            </w:pPr>
            <w:r w:rsidRPr="00554C93">
              <w:rPr>
                <w:b/>
                <w:bCs/>
                <w:sz w:val="22"/>
                <w:szCs w:val="22"/>
              </w:rPr>
              <w:t xml:space="preserve">Sign </w:t>
            </w:r>
            <w:proofErr w:type="spellStart"/>
            <w:r w:rsidRPr="00554C93">
              <w:rPr>
                <w:b/>
                <w:bCs/>
                <w:sz w:val="22"/>
                <w:szCs w:val="22"/>
              </w:rPr>
              <w:t>Ansv</w:t>
            </w:r>
            <w:proofErr w:type="spellEnd"/>
          </w:p>
        </w:tc>
        <w:tc>
          <w:tcPr>
            <w:tcW w:w="64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AC0AD5C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b/>
                <w:bCs/>
                <w:sz w:val="22"/>
                <w:szCs w:val="22"/>
              </w:rPr>
            </w:pPr>
            <w:r w:rsidRPr="00554C93">
              <w:rPr>
                <w:b/>
                <w:bCs/>
                <w:sz w:val="22"/>
                <w:szCs w:val="22"/>
              </w:rPr>
              <w:t>Datum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CC77A8A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b/>
                <w:bCs/>
                <w:sz w:val="22"/>
                <w:szCs w:val="22"/>
              </w:rPr>
            </w:pPr>
            <w:r w:rsidRPr="00554C93">
              <w:rPr>
                <w:b/>
                <w:bCs/>
                <w:sz w:val="22"/>
                <w:szCs w:val="22"/>
              </w:rPr>
              <w:t xml:space="preserve">Sign </w:t>
            </w:r>
            <w:proofErr w:type="spellStart"/>
            <w:r w:rsidRPr="00554C93">
              <w:rPr>
                <w:b/>
                <w:bCs/>
                <w:sz w:val="22"/>
                <w:szCs w:val="22"/>
              </w:rPr>
              <w:t>Ansv</w:t>
            </w:r>
            <w:proofErr w:type="spellEnd"/>
          </w:p>
        </w:tc>
        <w:tc>
          <w:tcPr>
            <w:tcW w:w="67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BB4CAFC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b/>
                <w:bCs/>
                <w:sz w:val="22"/>
                <w:szCs w:val="22"/>
              </w:rPr>
            </w:pPr>
            <w:r w:rsidRPr="00554C93">
              <w:rPr>
                <w:b/>
                <w:bCs/>
                <w:sz w:val="22"/>
                <w:szCs w:val="22"/>
              </w:rPr>
              <w:t>Datum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1DC10FE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b/>
                <w:bCs/>
                <w:sz w:val="22"/>
                <w:szCs w:val="22"/>
              </w:rPr>
            </w:pPr>
            <w:r w:rsidRPr="00554C93">
              <w:rPr>
                <w:b/>
                <w:bCs/>
                <w:sz w:val="22"/>
                <w:szCs w:val="22"/>
              </w:rPr>
              <w:t xml:space="preserve">Sign </w:t>
            </w:r>
            <w:proofErr w:type="spellStart"/>
            <w:r w:rsidRPr="00554C93">
              <w:rPr>
                <w:b/>
                <w:bCs/>
                <w:sz w:val="22"/>
                <w:szCs w:val="22"/>
              </w:rPr>
              <w:t>Ansv</w:t>
            </w:r>
            <w:proofErr w:type="spellEnd"/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284CC3F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b/>
                <w:bCs/>
                <w:sz w:val="22"/>
                <w:szCs w:val="22"/>
              </w:rPr>
            </w:pPr>
            <w:r w:rsidRPr="00554C93">
              <w:rPr>
                <w:b/>
                <w:bCs/>
                <w:sz w:val="22"/>
                <w:szCs w:val="22"/>
              </w:rPr>
              <w:t>Sign</w:t>
            </w:r>
          </w:p>
          <w:p w14:paraId="5B9C5CFC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b/>
                <w:bCs/>
                <w:sz w:val="22"/>
                <w:szCs w:val="22"/>
              </w:rPr>
            </w:pPr>
            <w:r w:rsidRPr="00554C93">
              <w:rPr>
                <w:b/>
                <w:bCs/>
                <w:sz w:val="22"/>
                <w:szCs w:val="22"/>
              </w:rPr>
              <w:t xml:space="preserve">Ny </w:t>
            </w:r>
            <w:proofErr w:type="spellStart"/>
            <w:r w:rsidRPr="00554C93">
              <w:rPr>
                <w:b/>
                <w:bCs/>
                <w:sz w:val="22"/>
                <w:szCs w:val="22"/>
              </w:rPr>
              <w:t>ssk</w:t>
            </w:r>
            <w:proofErr w:type="spellEnd"/>
          </w:p>
        </w:tc>
      </w:tr>
      <w:tr w:rsidR="00554C93" w:rsidRPr="00554C93" w14:paraId="3DB87F44" w14:textId="77777777" w:rsidTr="00B505BF">
        <w:trPr>
          <w:trHeight w:val="397"/>
        </w:trPr>
        <w:tc>
          <w:tcPr>
            <w:tcW w:w="1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7CC121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Manuella </w:t>
            </w:r>
            <w:proofErr w:type="spellStart"/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påsbyten</w:t>
            </w:r>
            <w:proofErr w:type="spellEnd"/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Vantive</w:t>
            </w:r>
            <w:proofErr w:type="spellEnd"/>
          </w:p>
        </w:tc>
        <w:tc>
          <w:tcPr>
            <w:tcW w:w="675" w:type="pct"/>
            <w:tcBorders>
              <w:top w:val="single" w:sz="4" w:space="0" w:color="auto"/>
            </w:tcBorders>
          </w:tcPr>
          <w:p w14:paraId="0709D2E1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34" w:type="pct"/>
            <w:tcBorders>
              <w:top w:val="single" w:sz="4" w:space="0" w:color="auto"/>
            </w:tcBorders>
            <w:shd w:val="clear" w:color="auto" w:fill="F2F2F2"/>
          </w:tcPr>
          <w:p w14:paraId="1EEBA496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43" w:type="pct"/>
            <w:tcBorders>
              <w:top w:val="single" w:sz="4" w:space="0" w:color="auto"/>
            </w:tcBorders>
          </w:tcPr>
          <w:p w14:paraId="5115C45B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48" w:type="pct"/>
            <w:tcBorders>
              <w:top w:val="single" w:sz="4" w:space="0" w:color="auto"/>
            </w:tcBorders>
            <w:shd w:val="clear" w:color="auto" w:fill="F2F2F2"/>
          </w:tcPr>
          <w:p w14:paraId="4B1AB8A7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77" w:type="pct"/>
            <w:tcBorders>
              <w:top w:val="single" w:sz="4" w:space="0" w:color="auto"/>
            </w:tcBorders>
          </w:tcPr>
          <w:p w14:paraId="5B2ABBE1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23" w:type="pct"/>
            <w:tcBorders>
              <w:top w:val="single" w:sz="4" w:space="0" w:color="auto"/>
            </w:tcBorders>
            <w:shd w:val="clear" w:color="auto" w:fill="F2F2F2"/>
          </w:tcPr>
          <w:p w14:paraId="11767F15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33" w:type="pct"/>
            <w:tcBorders>
              <w:top w:val="single" w:sz="4" w:space="0" w:color="auto"/>
            </w:tcBorders>
            <w:shd w:val="clear" w:color="auto" w:fill="F2F2F2"/>
          </w:tcPr>
          <w:p w14:paraId="09F60207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74FC3449" w14:textId="77777777" w:rsidTr="00B505BF">
        <w:trPr>
          <w:trHeight w:val="397"/>
        </w:trPr>
        <w:tc>
          <w:tcPr>
            <w:tcW w:w="15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F71A6F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Manuella </w:t>
            </w:r>
            <w:proofErr w:type="spellStart"/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påsbyten</w:t>
            </w:r>
            <w:proofErr w:type="spellEnd"/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Fresenius </w:t>
            </w:r>
            <w:proofErr w:type="spellStart"/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stay</w:t>
            </w:r>
            <w:proofErr w:type="spellEnd"/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safe</w:t>
            </w:r>
            <w:proofErr w:type="spellEnd"/>
          </w:p>
        </w:tc>
        <w:tc>
          <w:tcPr>
            <w:tcW w:w="675" w:type="pct"/>
          </w:tcPr>
          <w:p w14:paraId="47BE0025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34" w:type="pct"/>
            <w:shd w:val="clear" w:color="auto" w:fill="F2F2F2"/>
          </w:tcPr>
          <w:p w14:paraId="5F1873E4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43" w:type="pct"/>
          </w:tcPr>
          <w:p w14:paraId="4822D39C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48" w:type="pct"/>
            <w:shd w:val="clear" w:color="auto" w:fill="F2F2F2"/>
          </w:tcPr>
          <w:p w14:paraId="7B1CE315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77" w:type="pct"/>
          </w:tcPr>
          <w:p w14:paraId="1E408D8C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23" w:type="pct"/>
            <w:shd w:val="clear" w:color="auto" w:fill="F2F2F2"/>
          </w:tcPr>
          <w:p w14:paraId="2D830382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33" w:type="pct"/>
            <w:shd w:val="clear" w:color="auto" w:fill="F2F2F2"/>
          </w:tcPr>
          <w:p w14:paraId="162A6F4A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1F55B413" w14:textId="77777777" w:rsidTr="00B505BF">
        <w:trPr>
          <w:trHeight w:val="397"/>
        </w:trPr>
        <w:tc>
          <w:tcPr>
            <w:tcW w:w="15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6EBC86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Omläggning av exit-site PD-kateter</w:t>
            </w:r>
          </w:p>
        </w:tc>
        <w:tc>
          <w:tcPr>
            <w:tcW w:w="675" w:type="pct"/>
          </w:tcPr>
          <w:p w14:paraId="554318A6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34" w:type="pct"/>
            <w:shd w:val="clear" w:color="auto" w:fill="F2F2F2"/>
          </w:tcPr>
          <w:p w14:paraId="0A158C72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43" w:type="pct"/>
          </w:tcPr>
          <w:p w14:paraId="77B9B9B7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48" w:type="pct"/>
            <w:shd w:val="clear" w:color="auto" w:fill="F2F2F2"/>
          </w:tcPr>
          <w:p w14:paraId="2B16AC8D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77" w:type="pct"/>
          </w:tcPr>
          <w:p w14:paraId="1FE6557F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23" w:type="pct"/>
            <w:shd w:val="clear" w:color="auto" w:fill="F2F2F2"/>
          </w:tcPr>
          <w:p w14:paraId="626AAC6C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33" w:type="pct"/>
            <w:shd w:val="clear" w:color="auto" w:fill="F2F2F2"/>
          </w:tcPr>
          <w:p w14:paraId="3165896C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3EE855E4" w14:textId="77777777" w:rsidTr="00B505BF">
        <w:trPr>
          <w:trHeight w:val="397"/>
        </w:trPr>
        <w:tc>
          <w:tcPr>
            <w:tcW w:w="15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EA0D74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Aggregatbyten</w:t>
            </w:r>
          </w:p>
        </w:tc>
        <w:tc>
          <w:tcPr>
            <w:tcW w:w="675" w:type="pct"/>
          </w:tcPr>
          <w:p w14:paraId="6F12D8BB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34" w:type="pct"/>
            <w:shd w:val="clear" w:color="auto" w:fill="F2F2F2"/>
          </w:tcPr>
          <w:p w14:paraId="4111639D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43" w:type="pct"/>
          </w:tcPr>
          <w:p w14:paraId="5327443E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48" w:type="pct"/>
            <w:shd w:val="clear" w:color="auto" w:fill="F2F2F2"/>
          </w:tcPr>
          <w:p w14:paraId="2471DFEF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77" w:type="pct"/>
          </w:tcPr>
          <w:p w14:paraId="3FA88C65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23" w:type="pct"/>
            <w:shd w:val="clear" w:color="auto" w:fill="F2F2F2"/>
          </w:tcPr>
          <w:p w14:paraId="401EDDDA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33" w:type="pct"/>
            <w:shd w:val="clear" w:color="auto" w:fill="F2F2F2"/>
          </w:tcPr>
          <w:p w14:paraId="7B31C1E5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4B75EFD9" w14:textId="77777777" w:rsidTr="00B505BF">
        <w:trPr>
          <w:trHeight w:val="397"/>
        </w:trPr>
        <w:tc>
          <w:tcPr>
            <w:tcW w:w="15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33F4A6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Hygienrutiner</w:t>
            </w:r>
          </w:p>
        </w:tc>
        <w:tc>
          <w:tcPr>
            <w:tcW w:w="675" w:type="pct"/>
          </w:tcPr>
          <w:p w14:paraId="4E3D88ED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34" w:type="pct"/>
            <w:shd w:val="clear" w:color="auto" w:fill="F2F2F2"/>
          </w:tcPr>
          <w:p w14:paraId="29BAD96B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43" w:type="pct"/>
          </w:tcPr>
          <w:p w14:paraId="0033B83D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48" w:type="pct"/>
            <w:shd w:val="clear" w:color="auto" w:fill="F2F2F2"/>
          </w:tcPr>
          <w:p w14:paraId="5B2FB1E2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77" w:type="pct"/>
          </w:tcPr>
          <w:p w14:paraId="4FC80E02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23" w:type="pct"/>
            <w:shd w:val="clear" w:color="auto" w:fill="F2F2F2"/>
          </w:tcPr>
          <w:p w14:paraId="48CE41F6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33" w:type="pct"/>
            <w:shd w:val="clear" w:color="auto" w:fill="F2F2F2"/>
          </w:tcPr>
          <w:p w14:paraId="2BC54F0A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71222626" w14:textId="77777777" w:rsidTr="00B505BF">
        <w:trPr>
          <w:trHeight w:val="397"/>
        </w:trPr>
        <w:tc>
          <w:tcPr>
            <w:tcW w:w="15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7F4109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E2841"/>
                <w:sz w:val="22"/>
                <w:szCs w:val="22"/>
              </w:rPr>
            </w:pPr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Dialysguide </w:t>
            </w:r>
            <w:proofErr w:type="spellStart"/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Vantive</w:t>
            </w:r>
            <w:proofErr w:type="spellEnd"/>
          </w:p>
        </w:tc>
        <w:tc>
          <w:tcPr>
            <w:tcW w:w="675" w:type="pct"/>
          </w:tcPr>
          <w:p w14:paraId="5AEEAAA5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34" w:type="pct"/>
            <w:shd w:val="clear" w:color="auto" w:fill="F2F2F2"/>
          </w:tcPr>
          <w:p w14:paraId="11155483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43" w:type="pct"/>
          </w:tcPr>
          <w:p w14:paraId="7A57CD86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48" w:type="pct"/>
            <w:shd w:val="clear" w:color="auto" w:fill="F2F2F2"/>
          </w:tcPr>
          <w:p w14:paraId="157486C4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77" w:type="pct"/>
          </w:tcPr>
          <w:p w14:paraId="3262D50F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23" w:type="pct"/>
            <w:shd w:val="clear" w:color="auto" w:fill="F2F2F2"/>
          </w:tcPr>
          <w:p w14:paraId="149481B6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33" w:type="pct"/>
            <w:shd w:val="clear" w:color="auto" w:fill="F2F2F2"/>
          </w:tcPr>
          <w:p w14:paraId="2040CDC1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6E923D73" w14:textId="77777777" w:rsidTr="00B505BF">
        <w:trPr>
          <w:trHeight w:val="397"/>
        </w:trPr>
        <w:tc>
          <w:tcPr>
            <w:tcW w:w="15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1E731F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E2841"/>
                <w:sz w:val="22"/>
                <w:szCs w:val="22"/>
              </w:rPr>
            </w:pPr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Handbok för PD Fresenius</w:t>
            </w:r>
          </w:p>
        </w:tc>
        <w:tc>
          <w:tcPr>
            <w:tcW w:w="675" w:type="pct"/>
          </w:tcPr>
          <w:p w14:paraId="193334B8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34" w:type="pct"/>
            <w:shd w:val="clear" w:color="auto" w:fill="F2F2F2"/>
          </w:tcPr>
          <w:p w14:paraId="5C7A431F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43" w:type="pct"/>
          </w:tcPr>
          <w:p w14:paraId="596DD2A7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48" w:type="pct"/>
            <w:shd w:val="clear" w:color="auto" w:fill="F2F2F2"/>
          </w:tcPr>
          <w:p w14:paraId="65373B10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77" w:type="pct"/>
          </w:tcPr>
          <w:p w14:paraId="12E1D252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23" w:type="pct"/>
            <w:shd w:val="clear" w:color="auto" w:fill="F2F2F2"/>
          </w:tcPr>
          <w:p w14:paraId="7C4E50C7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33" w:type="pct"/>
            <w:shd w:val="clear" w:color="auto" w:fill="F2F2F2"/>
          </w:tcPr>
          <w:p w14:paraId="637DDCF3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37C4901A" w14:textId="77777777" w:rsidTr="00B505BF">
        <w:trPr>
          <w:trHeight w:val="397"/>
        </w:trPr>
        <w:tc>
          <w:tcPr>
            <w:tcW w:w="15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4C698C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E2841"/>
                <w:sz w:val="22"/>
                <w:szCs w:val="22"/>
              </w:rPr>
            </w:pPr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Kvalitetsnorm och SVP</w:t>
            </w:r>
          </w:p>
        </w:tc>
        <w:tc>
          <w:tcPr>
            <w:tcW w:w="675" w:type="pct"/>
          </w:tcPr>
          <w:p w14:paraId="3D7A1AF8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34" w:type="pct"/>
            <w:shd w:val="clear" w:color="auto" w:fill="F2F2F2"/>
          </w:tcPr>
          <w:p w14:paraId="1069605B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43" w:type="pct"/>
          </w:tcPr>
          <w:p w14:paraId="35A248BE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48" w:type="pct"/>
            <w:shd w:val="clear" w:color="auto" w:fill="F2F2F2"/>
          </w:tcPr>
          <w:p w14:paraId="2DCD7804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77" w:type="pct"/>
          </w:tcPr>
          <w:p w14:paraId="3E8206DF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23" w:type="pct"/>
            <w:shd w:val="clear" w:color="auto" w:fill="F2F2F2"/>
          </w:tcPr>
          <w:p w14:paraId="1D4E758D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33" w:type="pct"/>
            <w:shd w:val="clear" w:color="auto" w:fill="F2F2F2"/>
          </w:tcPr>
          <w:p w14:paraId="66006236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6DE66A47" w14:textId="77777777" w:rsidTr="00B505BF">
        <w:trPr>
          <w:trHeight w:val="397"/>
        </w:trPr>
        <w:tc>
          <w:tcPr>
            <w:tcW w:w="15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D91129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E2841"/>
                <w:sz w:val="22"/>
                <w:szCs w:val="22"/>
              </w:rPr>
            </w:pPr>
            <w:proofErr w:type="spellStart"/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Kvalietsdokument</w:t>
            </w:r>
            <w:proofErr w:type="spellEnd"/>
          </w:p>
        </w:tc>
        <w:tc>
          <w:tcPr>
            <w:tcW w:w="675" w:type="pct"/>
          </w:tcPr>
          <w:p w14:paraId="447411F5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34" w:type="pct"/>
            <w:shd w:val="clear" w:color="auto" w:fill="F2F2F2"/>
          </w:tcPr>
          <w:p w14:paraId="33E1C975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43" w:type="pct"/>
          </w:tcPr>
          <w:p w14:paraId="77FA6518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48" w:type="pct"/>
            <w:shd w:val="clear" w:color="auto" w:fill="F2F2F2"/>
          </w:tcPr>
          <w:p w14:paraId="5C053085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77" w:type="pct"/>
          </w:tcPr>
          <w:p w14:paraId="4E23403F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23" w:type="pct"/>
            <w:shd w:val="clear" w:color="auto" w:fill="F2F2F2"/>
          </w:tcPr>
          <w:p w14:paraId="39649A3D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33" w:type="pct"/>
            <w:shd w:val="clear" w:color="auto" w:fill="F2F2F2"/>
          </w:tcPr>
          <w:p w14:paraId="637DD878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6B422B88" w14:textId="77777777" w:rsidTr="00B505BF">
        <w:trPr>
          <w:trHeight w:val="397"/>
        </w:trPr>
        <w:tc>
          <w:tcPr>
            <w:tcW w:w="15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881B35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E2841"/>
                <w:sz w:val="22"/>
                <w:szCs w:val="22"/>
              </w:rPr>
            </w:pPr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Info från </w:t>
            </w:r>
            <w:proofErr w:type="spellStart"/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HD:n</w:t>
            </w:r>
            <w:proofErr w:type="spellEnd"/>
          </w:p>
        </w:tc>
        <w:tc>
          <w:tcPr>
            <w:tcW w:w="675" w:type="pct"/>
          </w:tcPr>
          <w:p w14:paraId="6F888C01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34" w:type="pct"/>
            <w:shd w:val="clear" w:color="auto" w:fill="F2F2F2"/>
          </w:tcPr>
          <w:p w14:paraId="646FF4B4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43" w:type="pct"/>
          </w:tcPr>
          <w:p w14:paraId="360B7E6C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48" w:type="pct"/>
            <w:shd w:val="clear" w:color="auto" w:fill="F2F2F2"/>
          </w:tcPr>
          <w:p w14:paraId="71FDD7B0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77" w:type="pct"/>
          </w:tcPr>
          <w:p w14:paraId="32486EB4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23" w:type="pct"/>
            <w:shd w:val="clear" w:color="auto" w:fill="F2F2F2"/>
          </w:tcPr>
          <w:p w14:paraId="1FCBBB4C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33" w:type="pct"/>
            <w:shd w:val="clear" w:color="auto" w:fill="F2F2F2"/>
          </w:tcPr>
          <w:p w14:paraId="65DD0628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05745ECB" w14:textId="77777777" w:rsidTr="00B505BF">
        <w:trPr>
          <w:trHeight w:val="397"/>
        </w:trPr>
        <w:tc>
          <w:tcPr>
            <w:tcW w:w="15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8CFC09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E2841"/>
                <w:sz w:val="22"/>
                <w:szCs w:val="22"/>
              </w:rPr>
            </w:pPr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Info från Njursvikten</w:t>
            </w:r>
          </w:p>
        </w:tc>
        <w:tc>
          <w:tcPr>
            <w:tcW w:w="675" w:type="pct"/>
            <w:tcBorders>
              <w:bottom w:val="single" w:sz="4" w:space="0" w:color="auto"/>
            </w:tcBorders>
          </w:tcPr>
          <w:p w14:paraId="0FADDA63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34" w:type="pct"/>
            <w:tcBorders>
              <w:bottom w:val="single" w:sz="4" w:space="0" w:color="auto"/>
            </w:tcBorders>
            <w:shd w:val="clear" w:color="auto" w:fill="F2F2F2"/>
          </w:tcPr>
          <w:p w14:paraId="1B9FB7C6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43" w:type="pct"/>
            <w:tcBorders>
              <w:bottom w:val="single" w:sz="4" w:space="0" w:color="auto"/>
            </w:tcBorders>
          </w:tcPr>
          <w:p w14:paraId="5959D60F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48" w:type="pct"/>
            <w:tcBorders>
              <w:bottom w:val="single" w:sz="4" w:space="0" w:color="auto"/>
            </w:tcBorders>
            <w:shd w:val="clear" w:color="auto" w:fill="F2F2F2"/>
          </w:tcPr>
          <w:p w14:paraId="6675E0F4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77" w:type="pct"/>
            <w:tcBorders>
              <w:bottom w:val="single" w:sz="4" w:space="0" w:color="auto"/>
            </w:tcBorders>
          </w:tcPr>
          <w:p w14:paraId="5343D2DF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23" w:type="pct"/>
            <w:tcBorders>
              <w:bottom w:val="single" w:sz="4" w:space="0" w:color="auto"/>
            </w:tcBorders>
            <w:shd w:val="clear" w:color="auto" w:fill="F2F2F2"/>
          </w:tcPr>
          <w:p w14:paraId="6BFD93DE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33" w:type="pct"/>
            <w:tcBorders>
              <w:bottom w:val="single" w:sz="4" w:space="0" w:color="auto"/>
            </w:tcBorders>
            <w:shd w:val="clear" w:color="auto" w:fill="F2F2F2"/>
          </w:tcPr>
          <w:p w14:paraId="7A1EAA33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B505BF" w:rsidRPr="00554C93" w14:paraId="50E311AA" w14:textId="77777777" w:rsidTr="00554C93">
        <w:trPr>
          <w:gridAfter w:val="7"/>
          <w:wAfter w:w="3433" w:type="pct"/>
          <w:trHeight w:val="397"/>
        </w:trPr>
        <w:tc>
          <w:tcPr>
            <w:tcW w:w="1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653363" w14:textId="77777777" w:rsidR="00B505BF" w:rsidRPr="00554C93" w:rsidRDefault="00B505BF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E2841"/>
                <w:sz w:val="22"/>
                <w:szCs w:val="22"/>
              </w:rPr>
            </w:pPr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Läs Q Di som rör PD 800 serien</w:t>
            </w:r>
          </w:p>
        </w:tc>
      </w:tr>
      <w:tr w:rsidR="00554C93" w:rsidRPr="00554C93" w14:paraId="2A094B9F" w14:textId="77777777" w:rsidTr="008E04D4">
        <w:trPr>
          <w:trHeight w:val="397"/>
        </w:trPr>
        <w:tc>
          <w:tcPr>
            <w:tcW w:w="156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229979A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E2841"/>
                <w:sz w:val="22"/>
                <w:szCs w:val="22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</w:tcPr>
          <w:p w14:paraId="00A9B78E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</w:tcPr>
          <w:p w14:paraId="09F37671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</w:tcPr>
          <w:p w14:paraId="5C1374D6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14:paraId="71762C63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</w:tcPr>
          <w:p w14:paraId="5D91D709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</w:tcPr>
          <w:p w14:paraId="3EF364E3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</w:tcPr>
          <w:p w14:paraId="1A723288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37C4D938" w14:textId="77777777" w:rsidTr="00B505BF">
        <w:trPr>
          <w:trHeight w:val="397"/>
        </w:trPr>
        <w:tc>
          <w:tcPr>
            <w:tcW w:w="156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A6DFCA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E2841"/>
                <w:sz w:val="22"/>
                <w:szCs w:val="22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</w:tcPr>
          <w:p w14:paraId="39E417BC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</w:tcPr>
          <w:p w14:paraId="7E6F487B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</w:tcPr>
          <w:p w14:paraId="0E3C97F0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14:paraId="459D9267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</w:tcPr>
          <w:p w14:paraId="49064672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</w:tcPr>
          <w:p w14:paraId="10C952C4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</w:tcPr>
          <w:p w14:paraId="1678EA65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5B295181" w14:textId="77777777" w:rsidTr="00B505BF">
        <w:trPr>
          <w:trHeight w:val="397"/>
        </w:trPr>
        <w:tc>
          <w:tcPr>
            <w:tcW w:w="1567" w:type="pct"/>
            <w:vMerge w:val="restart"/>
            <w:tcBorders>
              <w:top w:val="nil"/>
              <w:left w:val="nil"/>
              <w:right w:val="single" w:sz="4" w:space="0" w:color="auto"/>
            </w:tcBorders>
            <w:vAlign w:val="bottom"/>
          </w:tcPr>
          <w:p w14:paraId="15CDF97C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E2841"/>
                <w:sz w:val="22"/>
                <w:szCs w:val="22"/>
              </w:rPr>
            </w:pPr>
            <w:r w:rsidRPr="00554C93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APD (PD-mott)</w:t>
            </w:r>
          </w:p>
        </w:tc>
        <w:tc>
          <w:tcPr>
            <w:tcW w:w="1009" w:type="pct"/>
            <w:gridSpan w:val="2"/>
            <w:tcBorders>
              <w:top w:val="nil"/>
              <w:bottom w:val="nil"/>
            </w:tcBorders>
            <w:vAlign w:val="bottom"/>
          </w:tcPr>
          <w:p w14:paraId="19E8D01C" w14:textId="77777777" w:rsidR="00554C93" w:rsidRPr="00554C93" w:rsidRDefault="00554C93" w:rsidP="00554C93">
            <w:pPr>
              <w:spacing w:after="0" w:line="240" w:lineRule="auto"/>
              <w:ind w:left="0" w:right="0"/>
              <w:jc w:val="center"/>
              <w:rPr>
                <w:sz w:val="22"/>
                <w:szCs w:val="22"/>
              </w:rPr>
            </w:pPr>
            <w:r w:rsidRPr="00554C93">
              <w:rPr>
                <w:rFonts w:ascii="Calibri" w:hAnsi="Calibri" w:cs="Calibri"/>
                <w:b/>
                <w:color w:val="0E2841"/>
                <w:sz w:val="22"/>
                <w:szCs w:val="22"/>
              </w:rPr>
              <w:t>Info/ Praktisk genomgång</w:t>
            </w:r>
          </w:p>
        </w:tc>
        <w:tc>
          <w:tcPr>
            <w:tcW w:w="991" w:type="pct"/>
            <w:gridSpan w:val="2"/>
            <w:tcBorders>
              <w:top w:val="nil"/>
              <w:bottom w:val="nil"/>
            </w:tcBorders>
            <w:vAlign w:val="bottom"/>
          </w:tcPr>
          <w:p w14:paraId="13846F48" w14:textId="77777777" w:rsidR="00554C93" w:rsidRPr="00554C93" w:rsidRDefault="00554C93" w:rsidP="00554C93">
            <w:pPr>
              <w:spacing w:after="0" w:line="240" w:lineRule="auto"/>
              <w:ind w:left="0" w:right="0"/>
              <w:jc w:val="center"/>
              <w:rPr>
                <w:sz w:val="22"/>
                <w:szCs w:val="22"/>
              </w:rPr>
            </w:pPr>
            <w:r w:rsidRPr="00554C9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Utför med handledare</w:t>
            </w:r>
          </w:p>
        </w:tc>
        <w:tc>
          <w:tcPr>
            <w:tcW w:w="1433" w:type="pct"/>
            <w:gridSpan w:val="3"/>
            <w:tcBorders>
              <w:top w:val="nil"/>
              <w:bottom w:val="nil"/>
            </w:tcBorders>
            <w:vAlign w:val="center"/>
          </w:tcPr>
          <w:p w14:paraId="5AADDDF8" w14:textId="77777777" w:rsidR="00554C93" w:rsidRPr="00554C93" w:rsidRDefault="00554C93" w:rsidP="00554C93">
            <w:pPr>
              <w:spacing w:after="0" w:line="240" w:lineRule="auto"/>
              <w:ind w:left="0" w:right="0"/>
              <w:jc w:val="center"/>
              <w:rPr>
                <w:sz w:val="22"/>
                <w:szCs w:val="22"/>
              </w:rPr>
            </w:pPr>
            <w:r w:rsidRPr="00554C93">
              <w:rPr>
                <w:rFonts w:ascii="Calibri" w:hAnsi="Calibri" w:cs="Calibri"/>
                <w:b/>
                <w:color w:val="0E2841"/>
                <w:sz w:val="22"/>
                <w:szCs w:val="22"/>
              </w:rPr>
              <w:t>Utför självständigt</w:t>
            </w:r>
          </w:p>
        </w:tc>
      </w:tr>
      <w:tr w:rsidR="00554C93" w:rsidRPr="00554C93" w14:paraId="52BEEB3D" w14:textId="77777777" w:rsidTr="00B505BF">
        <w:trPr>
          <w:trHeight w:val="397"/>
        </w:trPr>
        <w:tc>
          <w:tcPr>
            <w:tcW w:w="156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28969B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E2841"/>
                <w:sz w:val="22"/>
                <w:szCs w:val="22"/>
              </w:rPr>
            </w:pPr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F26A2DB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b/>
                <w:bCs/>
                <w:sz w:val="22"/>
                <w:szCs w:val="22"/>
              </w:rPr>
            </w:pPr>
            <w:r w:rsidRPr="00554C93">
              <w:rPr>
                <w:b/>
                <w:bCs/>
                <w:sz w:val="22"/>
                <w:szCs w:val="22"/>
              </w:rPr>
              <w:t>Datum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84290A3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b/>
                <w:bCs/>
                <w:sz w:val="22"/>
                <w:szCs w:val="22"/>
              </w:rPr>
            </w:pPr>
            <w:r w:rsidRPr="00554C93">
              <w:rPr>
                <w:b/>
                <w:bCs/>
                <w:sz w:val="22"/>
                <w:szCs w:val="22"/>
              </w:rPr>
              <w:t xml:space="preserve">Sign </w:t>
            </w:r>
            <w:proofErr w:type="spellStart"/>
            <w:r w:rsidRPr="00554C93">
              <w:rPr>
                <w:b/>
                <w:bCs/>
                <w:sz w:val="22"/>
                <w:szCs w:val="22"/>
              </w:rPr>
              <w:t>Ansv</w:t>
            </w:r>
            <w:proofErr w:type="spellEnd"/>
          </w:p>
        </w:tc>
        <w:tc>
          <w:tcPr>
            <w:tcW w:w="64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CB39854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b/>
                <w:bCs/>
                <w:sz w:val="22"/>
                <w:szCs w:val="22"/>
              </w:rPr>
            </w:pPr>
            <w:r w:rsidRPr="00554C93">
              <w:rPr>
                <w:b/>
                <w:bCs/>
                <w:sz w:val="22"/>
                <w:szCs w:val="22"/>
              </w:rPr>
              <w:t>Datum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E7A38F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b/>
                <w:bCs/>
                <w:sz w:val="22"/>
                <w:szCs w:val="22"/>
              </w:rPr>
            </w:pPr>
            <w:r w:rsidRPr="00554C93">
              <w:rPr>
                <w:b/>
                <w:bCs/>
                <w:sz w:val="22"/>
                <w:szCs w:val="22"/>
              </w:rPr>
              <w:t xml:space="preserve">Sign </w:t>
            </w:r>
            <w:proofErr w:type="spellStart"/>
            <w:r w:rsidRPr="00554C93">
              <w:rPr>
                <w:b/>
                <w:bCs/>
                <w:sz w:val="22"/>
                <w:szCs w:val="22"/>
              </w:rPr>
              <w:t>Ansv</w:t>
            </w:r>
            <w:proofErr w:type="spellEnd"/>
          </w:p>
        </w:tc>
        <w:tc>
          <w:tcPr>
            <w:tcW w:w="67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17A8501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b/>
                <w:bCs/>
                <w:sz w:val="22"/>
                <w:szCs w:val="22"/>
              </w:rPr>
            </w:pPr>
            <w:r w:rsidRPr="00554C93">
              <w:rPr>
                <w:b/>
                <w:bCs/>
                <w:sz w:val="22"/>
                <w:szCs w:val="22"/>
              </w:rPr>
              <w:t>Datum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44D7252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b/>
                <w:bCs/>
                <w:sz w:val="22"/>
                <w:szCs w:val="22"/>
              </w:rPr>
            </w:pPr>
            <w:r w:rsidRPr="00554C93">
              <w:rPr>
                <w:b/>
                <w:bCs/>
                <w:sz w:val="22"/>
                <w:szCs w:val="22"/>
              </w:rPr>
              <w:t xml:space="preserve">Sign </w:t>
            </w:r>
            <w:proofErr w:type="spellStart"/>
            <w:r w:rsidRPr="00554C93">
              <w:rPr>
                <w:b/>
                <w:bCs/>
                <w:sz w:val="22"/>
                <w:szCs w:val="22"/>
              </w:rPr>
              <w:t>Ansv</w:t>
            </w:r>
            <w:proofErr w:type="spellEnd"/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A279067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b/>
                <w:bCs/>
                <w:sz w:val="22"/>
                <w:szCs w:val="22"/>
              </w:rPr>
            </w:pPr>
            <w:r w:rsidRPr="00554C93">
              <w:rPr>
                <w:b/>
                <w:bCs/>
                <w:sz w:val="22"/>
                <w:szCs w:val="22"/>
              </w:rPr>
              <w:t>Sign</w:t>
            </w:r>
          </w:p>
          <w:p w14:paraId="7ADB865F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b/>
                <w:bCs/>
                <w:sz w:val="22"/>
                <w:szCs w:val="22"/>
              </w:rPr>
            </w:pPr>
            <w:r w:rsidRPr="00554C93">
              <w:rPr>
                <w:b/>
                <w:bCs/>
                <w:sz w:val="22"/>
                <w:szCs w:val="22"/>
              </w:rPr>
              <w:t xml:space="preserve">Ny </w:t>
            </w:r>
            <w:proofErr w:type="spellStart"/>
            <w:r w:rsidRPr="00554C93">
              <w:rPr>
                <w:b/>
                <w:bCs/>
                <w:sz w:val="22"/>
                <w:szCs w:val="22"/>
              </w:rPr>
              <w:t>ssk</w:t>
            </w:r>
            <w:proofErr w:type="spellEnd"/>
          </w:p>
        </w:tc>
      </w:tr>
      <w:tr w:rsidR="00554C93" w:rsidRPr="00554C93" w14:paraId="50777D74" w14:textId="77777777" w:rsidTr="00B505BF">
        <w:trPr>
          <w:trHeight w:val="397"/>
        </w:trPr>
        <w:tc>
          <w:tcPr>
            <w:tcW w:w="1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535F67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E2841"/>
                <w:sz w:val="22"/>
                <w:szCs w:val="22"/>
              </w:rPr>
            </w:pPr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Programmering av patientkort </w:t>
            </w:r>
            <w:proofErr w:type="spellStart"/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Ventive</w:t>
            </w:r>
            <w:proofErr w:type="spellEnd"/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Claria</w:t>
            </w:r>
            <w:proofErr w:type="spellEnd"/>
          </w:p>
        </w:tc>
        <w:tc>
          <w:tcPr>
            <w:tcW w:w="675" w:type="pct"/>
            <w:tcBorders>
              <w:top w:val="single" w:sz="4" w:space="0" w:color="auto"/>
            </w:tcBorders>
          </w:tcPr>
          <w:p w14:paraId="767F9688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34" w:type="pct"/>
            <w:tcBorders>
              <w:top w:val="single" w:sz="4" w:space="0" w:color="auto"/>
            </w:tcBorders>
            <w:shd w:val="clear" w:color="auto" w:fill="F2F2F2"/>
          </w:tcPr>
          <w:p w14:paraId="17BECE61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43" w:type="pct"/>
            <w:tcBorders>
              <w:top w:val="single" w:sz="4" w:space="0" w:color="auto"/>
            </w:tcBorders>
          </w:tcPr>
          <w:p w14:paraId="0E001EB5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48" w:type="pct"/>
            <w:tcBorders>
              <w:top w:val="single" w:sz="4" w:space="0" w:color="auto"/>
            </w:tcBorders>
            <w:shd w:val="clear" w:color="auto" w:fill="F2F2F2"/>
          </w:tcPr>
          <w:p w14:paraId="35A6B376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77" w:type="pct"/>
            <w:tcBorders>
              <w:top w:val="single" w:sz="4" w:space="0" w:color="auto"/>
            </w:tcBorders>
          </w:tcPr>
          <w:p w14:paraId="573F8810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23" w:type="pct"/>
            <w:tcBorders>
              <w:top w:val="single" w:sz="4" w:space="0" w:color="auto"/>
            </w:tcBorders>
            <w:shd w:val="clear" w:color="auto" w:fill="F2F2F2"/>
          </w:tcPr>
          <w:p w14:paraId="3B53B19E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33" w:type="pct"/>
            <w:tcBorders>
              <w:top w:val="single" w:sz="4" w:space="0" w:color="auto"/>
            </w:tcBorders>
            <w:shd w:val="clear" w:color="auto" w:fill="F2F2F2"/>
          </w:tcPr>
          <w:p w14:paraId="14D1D224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68C6628D" w14:textId="77777777" w:rsidTr="00B505BF">
        <w:trPr>
          <w:trHeight w:val="397"/>
        </w:trPr>
        <w:tc>
          <w:tcPr>
            <w:tcW w:w="15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14A4D5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E2841"/>
                <w:sz w:val="22"/>
                <w:szCs w:val="22"/>
              </w:rPr>
            </w:pPr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Iordningställa maskin inför APD. </w:t>
            </w:r>
            <w:proofErr w:type="spellStart"/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Ventive</w:t>
            </w:r>
            <w:proofErr w:type="spellEnd"/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Claria</w:t>
            </w:r>
            <w:proofErr w:type="spellEnd"/>
          </w:p>
        </w:tc>
        <w:tc>
          <w:tcPr>
            <w:tcW w:w="675" w:type="pct"/>
          </w:tcPr>
          <w:p w14:paraId="1A04431E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34" w:type="pct"/>
            <w:shd w:val="clear" w:color="auto" w:fill="F2F2F2"/>
          </w:tcPr>
          <w:p w14:paraId="308F912B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43" w:type="pct"/>
          </w:tcPr>
          <w:p w14:paraId="0EC0EC1A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48" w:type="pct"/>
            <w:shd w:val="clear" w:color="auto" w:fill="F2F2F2"/>
          </w:tcPr>
          <w:p w14:paraId="1A2E4DE1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77" w:type="pct"/>
          </w:tcPr>
          <w:p w14:paraId="7D6E7F8F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23" w:type="pct"/>
            <w:shd w:val="clear" w:color="auto" w:fill="F2F2F2"/>
          </w:tcPr>
          <w:p w14:paraId="13209474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33" w:type="pct"/>
            <w:shd w:val="clear" w:color="auto" w:fill="F2F2F2"/>
          </w:tcPr>
          <w:p w14:paraId="63EBD139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3C95E628" w14:textId="77777777" w:rsidTr="00B505BF">
        <w:trPr>
          <w:trHeight w:val="397"/>
        </w:trPr>
        <w:tc>
          <w:tcPr>
            <w:tcW w:w="15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BFBC2D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E2841"/>
                <w:sz w:val="22"/>
                <w:szCs w:val="22"/>
              </w:rPr>
            </w:pPr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Larmhantering </w:t>
            </w:r>
            <w:proofErr w:type="spellStart"/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Ventive</w:t>
            </w:r>
            <w:proofErr w:type="spellEnd"/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Claria</w:t>
            </w:r>
            <w:proofErr w:type="spellEnd"/>
          </w:p>
        </w:tc>
        <w:tc>
          <w:tcPr>
            <w:tcW w:w="675" w:type="pct"/>
          </w:tcPr>
          <w:p w14:paraId="5FA2D4FA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34" w:type="pct"/>
            <w:shd w:val="clear" w:color="auto" w:fill="F2F2F2"/>
          </w:tcPr>
          <w:p w14:paraId="04D1515E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43" w:type="pct"/>
          </w:tcPr>
          <w:p w14:paraId="6D2B2EC1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48" w:type="pct"/>
            <w:shd w:val="clear" w:color="auto" w:fill="F2F2F2"/>
          </w:tcPr>
          <w:p w14:paraId="2CAD9761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77" w:type="pct"/>
          </w:tcPr>
          <w:p w14:paraId="1A95220F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23" w:type="pct"/>
            <w:shd w:val="clear" w:color="auto" w:fill="F2F2F2"/>
          </w:tcPr>
          <w:p w14:paraId="6648474E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33" w:type="pct"/>
            <w:shd w:val="clear" w:color="auto" w:fill="F2F2F2"/>
          </w:tcPr>
          <w:p w14:paraId="7DE45B77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076EF169" w14:textId="77777777" w:rsidTr="00B505BF">
        <w:trPr>
          <w:trHeight w:val="397"/>
        </w:trPr>
        <w:tc>
          <w:tcPr>
            <w:tcW w:w="15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AB652C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E2841"/>
                <w:sz w:val="22"/>
                <w:szCs w:val="22"/>
              </w:rPr>
            </w:pPr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Avsluta behandling </w:t>
            </w:r>
            <w:proofErr w:type="spellStart"/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Ventive</w:t>
            </w:r>
            <w:proofErr w:type="spellEnd"/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Claria</w:t>
            </w:r>
            <w:proofErr w:type="spellEnd"/>
          </w:p>
        </w:tc>
        <w:tc>
          <w:tcPr>
            <w:tcW w:w="675" w:type="pct"/>
          </w:tcPr>
          <w:p w14:paraId="13551E41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34" w:type="pct"/>
            <w:shd w:val="clear" w:color="auto" w:fill="F2F2F2"/>
          </w:tcPr>
          <w:p w14:paraId="43767237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43" w:type="pct"/>
          </w:tcPr>
          <w:p w14:paraId="32087036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48" w:type="pct"/>
            <w:shd w:val="clear" w:color="auto" w:fill="F2F2F2"/>
          </w:tcPr>
          <w:p w14:paraId="08C5A55B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77" w:type="pct"/>
          </w:tcPr>
          <w:p w14:paraId="21655074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23" w:type="pct"/>
            <w:shd w:val="clear" w:color="auto" w:fill="F2F2F2"/>
          </w:tcPr>
          <w:p w14:paraId="46CC350D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33" w:type="pct"/>
            <w:shd w:val="clear" w:color="auto" w:fill="F2F2F2"/>
          </w:tcPr>
          <w:p w14:paraId="231C156E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7C2CACF2" w14:textId="77777777" w:rsidTr="00B505BF">
        <w:trPr>
          <w:trHeight w:val="397"/>
        </w:trPr>
        <w:tc>
          <w:tcPr>
            <w:tcW w:w="15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2FF175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E2841"/>
                <w:sz w:val="22"/>
                <w:szCs w:val="22"/>
              </w:rPr>
            </w:pPr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Analys av hembehandling med Share source</w:t>
            </w:r>
          </w:p>
        </w:tc>
        <w:tc>
          <w:tcPr>
            <w:tcW w:w="675" w:type="pct"/>
          </w:tcPr>
          <w:p w14:paraId="384EE4B4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34" w:type="pct"/>
            <w:shd w:val="clear" w:color="auto" w:fill="F2F2F2"/>
          </w:tcPr>
          <w:p w14:paraId="45A8A701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43" w:type="pct"/>
          </w:tcPr>
          <w:p w14:paraId="721BB47E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48" w:type="pct"/>
            <w:shd w:val="clear" w:color="auto" w:fill="F2F2F2"/>
          </w:tcPr>
          <w:p w14:paraId="2BE82B87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77" w:type="pct"/>
          </w:tcPr>
          <w:p w14:paraId="04DAA74C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23" w:type="pct"/>
            <w:shd w:val="clear" w:color="auto" w:fill="F2F2F2"/>
          </w:tcPr>
          <w:p w14:paraId="5350CC80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33" w:type="pct"/>
            <w:shd w:val="clear" w:color="auto" w:fill="F2F2F2"/>
          </w:tcPr>
          <w:p w14:paraId="5DC225B0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595D2071" w14:textId="77777777" w:rsidTr="00B505BF">
        <w:trPr>
          <w:trHeight w:val="397"/>
        </w:trPr>
        <w:tc>
          <w:tcPr>
            <w:tcW w:w="15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F3C237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E2841"/>
                <w:sz w:val="22"/>
                <w:szCs w:val="22"/>
              </w:rPr>
            </w:pPr>
            <w:proofErr w:type="spellStart"/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Programering</w:t>
            </w:r>
            <w:proofErr w:type="spellEnd"/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av patientkort Fresenius Sleep </w:t>
            </w:r>
            <w:proofErr w:type="spellStart"/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safe</w:t>
            </w:r>
            <w:proofErr w:type="spellEnd"/>
          </w:p>
        </w:tc>
        <w:tc>
          <w:tcPr>
            <w:tcW w:w="675" w:type="pct"/>
          </w:tcPr>
          <w:p w14:paraId="1A6E8D07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34" w:type="pct"/>
            <w:shd w:val="clear" w:color="auto" w:fill="F2F2F2"/>
          </w:tcPr>
          <w:p w14:paraId="1E24FF3D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43" w:type="pct"/>
          </w:tcPr>
          <w:p w14:paraId="0C609BC2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48" w:type="pct"/>
            <w:shd w:val="clear" w:color="auto" w:fill="F2F2F2"/>
          </w:tcPr>
          <w:p w14:paraId="714417B9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77" w:type="pct"/>
          </w:tcPr>
          <w:p w14:paraId="5C4F0187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23" w:type="pct"/>
            <w:shd w:val="clear" w:color="auto" w:fill="F2F2F2"/>
          </w:tcPr>
          <w:p w14:paraId="5DFA727B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33" w:type="pct"/>
            <w:shd w:val="clear" w:color="auto" w:fill="F2F2F2"/>
          </w:tcPr>
          <w:p w14:paraId="6C06BBBD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41BCAFA1" w14:textId="77777777" w:rsidTr="00B505BF">
        <w:trPr>
          <w:trHeight w:val="397"/>
        </w:trPr>
        <w:tc>
          <w:tcPr>
            <w:tcW w:w="15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B286B6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E2841"/>
                <w:sz w:val="22"/>
                <w:szCs w:val="22"/>
              </w:rPr>
            </w:pPr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Iordningställa maskin inför APD Fresenius Sleep </w:t>
            </w:r>
            <w:proofErr w:type="spellStart"/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safe</w:t>
            </w:r>
            <w:proofErr w:type="spellEnd"/>
          </w:p>
        </w:tc>
        <w:tc>
          <w:tcPr>
            <w:tcW w:w="675" w:type="pct"/>
            <w:tcBorders>
              <w:bottom w:val="single" w:sz="4" w:space="0" w:color="auto"/>
            </w:tcBorders>
          </w:tcPr>
          <w:p w14:paraId="2FE6D108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34" w:type="pct"/>
            <w:tcBorders>
              <w:bottom w:val="single" w:sz="4" w:space="0" w:color="auto"/>
            </w:tcBorders>
            <w:shd w:val="clear" w:color="auto" w:fill="F2F2F2"/>
          </w:tcPr>
          <w:p w14:paraId="44EDDC60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43" w:type="pct"/>
            <w:tcBorders>
              <w:bottom w:val="single" w:sz="4" w:space="0" w:color="auto"/>
            </w:tcBorders>
          </w:tcPr>
          <w:p w14:paraId="742C18C0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48" w:type="pct"/>
            <w:tcBorders>
              <w:bottom w:val="single" w:sz="4" w:space="0" w:color="auto"/>
            </w:tcBorders>
            <w:shd w:val="clear" w:color="auto" w:fill="F2F2F2"/>
          </w:tcPr>
          <w:p w14:paraId="5ABE81B3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77" w:type="pct"/>
            <w:tcBorders>
              <w:bottom w:val="single" w:sz="4" w:space="0" w:color="auto"/>
            </w:tcBorders>
          </w:tcPr>
          <w:p w14:paraId="598284EB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23" w:type="pct"/>
            <w:tcBorders>
              <w:bottom w:val="single" w:sz="4" w:space="0" w:color="auto"/>
            </w:tcBorders>
            <w:shd w:val="clear" w:color="auto" w:fill="F2F2F2"/>
          </w:tcPr>
          <w:p w14:paraId="7F3223DA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33" w:type="pct"/>
            <w:tcBorders>
              <w:bottom w:val="single" w:sz="4" w:space="0" w:color="auto"/>
            </w:tcBorders>
            <w:shd w:val="clear" w:color="auto" w:fill="F2F2F2"/>
          </w:tcPr>
          <w:p w14:paraId="41966565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60A53074" w14:textId="77777777" w:rsidTr="00B505BF">
        <w:trPr>
          <w:trHeight w:val="397"/>
        </w:trPr>
        <w:tc>
          <w:tcPr>
            <w:tcW w:w="15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AA8874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E2841"/>
                <w:sz w:val="22"/>
                <w:szCs w:val="22"/>
              </w:rPr>
            </w:pPr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Avsluta behandling Fresenius Sleep </w:t>
            </w:r>
            <w:proofErr w:type="spellStart"/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safe</w:t>
            </w:r>
            <w:proofErr w:type="spellEnd"/>
          </w:p>
        </w:tc>
        <w:tc>
          <w:tcPr>
            <w:tcW w:w="675" w:type="pct"/>
            <w:tcBorders>
              <w:bottom w:val="single" w:sz="4" w:space="0" w:color="auto"/>
            </w:tcBorders>
          </w:tcPr>
          <w:p w14:paraId="6F41C997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34" w:type="pct"/>
            <w:tcBorders>
              <w:bottom w:val="single" w:sz="4" w:space="0" w:color="auto"/>
            </w:tcBorders>
            <w:shd w:val="clear" w:color="auto" w:fill="F2F2F2"/>
          </w:tcPr>
          <w:p w14:paraId="49DFA502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43" w:type="pct"/>
            <w:tcBorders>
              <w:bottom w:val="single" w:sz="4" w:space="0" w:color="auto"/>
            </w:tcBorders>
          </w:tcPr>
          <w:p w14:paraId="23CA2102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48" w:type="pct"/>
            <w:tcBorders>
              <w:bottom w:val="single" w:sz="4" w:space="0" w:color="auto"/>
            </w:tcBorders>
            <w:shd w:val="clear" w:color="auto" w:fill="F2F2F2"/>
          </w:tcPr>
          <w:p w14:paraId="1C61170E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77" w:type="pct"/>
            <w:tcBorders>
              <w:bottom w:val="single" w:sz="4" w:space="0" w:color="auto"/>
            </w:tcBorders>
          </w:tcPr>
          <w:p w14:paraId="53BE38F2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23" w:type="pct"/>
            <w:tcBorders>
              <w:bottom w:val="single" w:sz="4" w:space="0" w:color="auto"/>
            </w:tcBorders>
            <w:shd w:val="clear" w:color="auto" w:fill="F2F2F2"/>
          </w:tcPr>
          <w:p w14:paraId="439B72FB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33" w:type="pct"/>
            <w:tcBorders>
              <w:bottom w:val="single" w:sz="4" w:space="0" w:color="auto"/>
            </w:tcBorders>
            <w:shd w:val="clear" w:color="auto" w:fill="F2F2F2"/>
          </w:tcPr>
          <w:p w14:paraId="3D96E392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71801A81" w14:textId="77777777" w:rsidTr="00B505BF">
        <w:trPr>
          <w:trHeight w:val="397"/>
        </w:trPr>
        <w:tc>
          <w:tcPr>
            <w:tcW w:w="15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40B8DE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Larmhantering Fresenius Sleep </w:t>
            </w:r>
            <w:proofErr w:type="spellStart"/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safe</w:t>
            </w:r>
            <w:proofErr w:type="spellEnd"/>
          </w:p>
        </w:tc>
        <w:tc>
          <w:tcPr>
            <w:tcW w:w="675" w:type="pct"/>
            <w:tcBorders>
              <w:bottom w:val="single" w:sz="4" w:space="0" w:color="auto"/>
            </w:tcBorders>
          </w:tcPr>
          <w:p w14:paraId="1A00F79D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34" w:type="pct"/>
            <w:tcBorders>
              <w:bottom w:val="single" w:sz="4" w:space="0" w:color="auto"/>
            </w:tcBorders>
            <w:shd w:val="clear" w:color="auto" w:fill="F2F2F2"/>
          </w:tcPr>
          <w:p w14:paraId="32280925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43" w:type="pct"/>
            <w:tcBorders>
              <w:bottom w:val="single" w:sz="4" w:space="0" w:color="auto"/>
            </w:tcBorders>
          </w:tcPr>
          <w:p w14:paraId="44F39261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48" w:type="pct"/>
            <w:tcBorders>
              <w:bottom w:val="single" w:sz="4" w:space="0" w:color="auto"/>
            </w:tcBorders>
            <w:shd w:val="clear" w:color="auto" w:fill="F2F2F2"/>
          </w:tcPr>
          <w:p w14:paraId="4F436715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77" w:type="pct"/>
            <w:tcBorders>
              <w:bottom w:val="single" w:sz="4" w:space="0" w:color="auto"/>
            </w:tcBorders>
          </w:tcPr>
          <w:p w14:paraId="67D67448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23" w:type="pct"/>
            <w:tcBorders>
              <w:bottom w:val="single" w:sz="4" w:space="0" w:color="auto"/>
            </w:tcBorders>
            <w:shd w:val="clear" w:color="auto" w:fill="F2F2F2"/>
          </w:tcPr>
          <w:p w14:paraId="2937DE53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33" w:type="pct"/>
            <w:tcBorders>
              <w:bottom w:val="single" w:sz="4" w:space="0" w:color="auto"/>
            </w:tcBorders>
            <w:shd w:val="clear" w:color="auto" w:fill="F2F2F2"/>
          </w:tcPr>
          <w:p w14:paraId="5F58ECC5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  <w:tr w:rsidR="00554C93" w:rsidRPr="00554C93" w14:paraId="7BDC11F7" w14:textId="77777777" w:rsidTr="00B505BF">
        <w:trPr>
          <w:trHeight w:val="397"/>
        </w:trPr>
        <w:tc>
          <w:tcPr>
            <w:tcW w:w="1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85B801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54C93">
              <w:rPr>
                <w:rFonts w:ascii="Calibri" w:hAnsi="Calibri" w:cs="Calibri"/>
                <w:color w:val="000000"/>
                <w:sz w:val="22"/>
                <w:szCs w:val="22"/>
              </w:rPr>
              <w:t>Analys av behandling med POL</w:t>
            </w:r>
          </w:p>
        </w:tc>
        <w:tc>
          <w:tcPr>
            <w:tcW w:w="675" w:type="pct"/>
            <w:tcBorders>
              <w:top w:val="single" w:sz="4" w:space="0" w:color="auto"/>
              <w:bottom w:val="single" w:sz="4" w:space="0" w:color="auto"/>
            </w:tcBorders>
          </w:tcPr>
          <w:p w14:paraId="56F0E2FE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14:paraId="724101F0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43" w:type="pct"/>
            <w:tcBorders>
              <w:top w:val="single" w:sz="4" w:space="0" w:color="auto"/>
              <w:bottom w:val="single" w:sz="4" w:space="0" w:color="auto"/>
            </w:tcBorders>
          </w:tcPr>
          <w:p w14:paraId="42F441F5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14:paraId="2F9331E4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677" w:type="pct"/>
            <w:tcBorders>
              <w:top w:val="single" w:sz="4" w:space="0" w:color="auto"/>
              <w:bottom w:val="single" w:sz="4" w:space="0" w:color="auto"/>
            </w:tcBorders>
          </w:tcPr>
          <w:p w14:paraId="3CEDC228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323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14:paraId="083E5991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433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14:paraId="5AFECBC4" w14:textId="77777777" w:rsidR="00554C93" w:rsidRPr="00554C93" w:rsidRDefault="00554C93" w:rsidP="00554C93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</w:tr>
    </w:tbl>
    <w:tbl>
      <w:tblPr>
        <w:tblW w:w="9072" w:type="dxa"/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</w:tblPr>
      <w:tblGrid>
        <w:gridCol w:w="3401"/>
        <w:gridCol w:w="2531"/>
        <w:gridCol w:w="1570"/>
        <w:gridCol w:w="1570"/>
      </w:tblGrid>
      <w:tr w:rsidR="008770DD" w:rsidRPr="008770DD" w14:paraId="630BB1D4" w14:textId="77777777" w:rsidTr="008770DD">
        <w:trPr>
          <w:trHeight w:val="300"/>
        </w:trPr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BA4767" w14:textId="77777777" w:rsidR="008770DD" w:rsidRPr="008770DD" w:rsidRDefault="008770DD" w:rsidP="008770DD">
            <w:pPr>
              <w:spacing w:after="0" w:line="240" w:lineRule="auto"/>
              <w:ind w:left="0" w:right="0"/>
              <w:rPr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523DFD" w14:textId="77777777" w:rsidR="008770DD" w:rsidRPr="008770DD" w:rsidRDefault="008770DD" w:rsidP="008770DD">
            <w:pPr>
              <w:spacing w:after="0" w:line="240" w:lineRule="auto"/>
              <w:ind w:left="0" w:right="0"/>
              <w:rPr>
                <w:sz w:val="20"/>
                <w:szCs w:val="20"/>
              </w:rPr>
            </w:pP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21119D" w14:textId="77777777" w:rsidR="008770DD" w:rsidRPr="008770DD" w:rsidRDefault="008770DD" w:rsidP="008770DD">
            <w:pPr>
              <w:spacing w:after="0" w:line="240" w:lineRule="auto"/>
              <w:ind w:left="0" w:right="0"/>
              <w:rPr>
                <w:sz w:val="20"/>
                <w:szCs w:val="20"/>
              </w:rPr>
            </w:pP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AD93CC" w14:textId="77777777" w:rsidR="008770DD" w:rsidRPr="008770DD" w:rsidRDefault="008770DD" w:rsidP="008770DD">
            <w:pPr>
              <w:spacing w:after="0" w:line="240" w:lineRule="auto"/>
              <w:ind w:left="0" w:right="0"/>
              <w:rPr>
                <w:sz w:val="20"/>
                <w:szCs w:val="20"/>
              </w:rPr>
            </w:pPr>
          </w:p>
        </w:tc>
      </w:tr>
      <w:tr w:rsidR="008770DD" w:rsidRPr="008770DD" w14:paraId="51D32F52" w14:textId="77777777" w:rsidTr="008770DD">
        <w:trPr>
          <w:trHeight w:val="420"/>
        </w:trPr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B1FF1C" w14:textId="77777777" w:rsidR="008770DD" w:rsidRPr="008770DD" w:rsidRDefault="008770DD" w:rsidP="008770DD">
            <w:pPr>
              <w:spacing w:after="0" w:line="240" w:lineRule="auto"/>
              <w:ind w:left="0" w:right="0"/>
              <w:rPr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94C0FF" w14:textId="77777777" w:rsidR="008770DD" w:rsidRPr="008770DD" w:rsidRDefault="008770DD" w:rsidP="008770DD">
            <w:pPr>
              <w:spacing w:after="0" w:line="240" w:lineRule="auto"/>
              <w:ind w:left="0" w:right="0"/>
              <w:rPr>
                <w:rFonts w:ascii="Aptos Narrow" w:hAnsi="Aptos Narrow"/>
                <w:b/>
                <w:bCs/>
                <w:color w:val="000000"/>
                <w:sz w:val="32"/>
                <w:szCs w:val="32"/>
              </w:rPr>
            </w:pPr>
            <w:r w:rsidRPr="008770DD">
              <w:rPr>
                <w:rFonts w:ascii="Aptos Narrow" w:hAnsi="Aptos Narrow"/>
                <w:b/>
                <w:bCs/>
                <w:color w:val="000000"/>
                <w:sz w:val="32"/>
                <w:szCs w:val="32"/>
              </w:rPr>
              <w:t xml:space="preserve">Läst aktuella rutiner 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BCB8BA" w14:textId="77777777" w:rsidR="008770DD" w:rsidRPr="008770DD" w:rsidRDefault="008770DD" w:rsidP="008770DD">
            <w:pPr>
              <w:spacing w:after="0" w:line="240" w:lineRule="auto"/>
              <w:ind w:left="0" w:right="0"/>
              <w:rPr>
                <w:rFonts w:ascii="Aptos Narrow" w:hAnsi="Aptos Narro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0772FC" w14:textId="77777777" w:rsidR="008770DD" w:rsidRPr="008770DD" w:rsidRDefault="008770DD" w:rsidP="008770DD">
            <w:pPr>
              <w:spacing w:after="0" w:line="240" w:lineRule="auto"/>
              <w:ind w:left="0" w:right="0"/>
              <w:rPr>
                <w:sz w:val="20"/>
                <w:szCs w:val="20"/>
              </w:rPr>
            </w:pPr>
          </w:p>
        </w:tc>
      </w:tr>
      <w:tr w:rsidR="008770DD" w:rsidRPr="008770DD" w14:paraId="7C5CACA8" w14:textId="77777777" w:rsidTr="008770DD">
        <w:trPr>
          <w:trHeight w:val="495"/>
        </w:trPr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CB4DB5" w14:textId="33ECF73A" w:rsidR="008770DD" w:rsidRPr="008770DD" w:rsidRDefault="008770DD" w:rsidP="008770DD">
            <w:pPr>
              <w:spacing w:after="0" w:line="240" w:lineRule="auto"/>
              <w:ind w:left="0" w:right="0"/>
              <w:jc w:val="center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8770DD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Q</w:t>
            </w:r>
            <w:r w:rsidR="00B505BF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8770DD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Di-serie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70E853" w14:textId="77777777" w:rsidR="008770DD" w:rsidRPr="008770DD" w:rsidRDefault="008770DD" w:rsidP="008770DD">
            <w:pPr>
              <w:spacing w:after="0" w:line="240" w:lineRule="auto"/>
              <w:ind w:left="0" w:right="0"/>
              <w:jc w:val="center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8770DD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 xml:space="preserve">Datum 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8DB49B" w14:textId="77777777" w:rsidR="008770DD" w:rsidRPr="008770DD" w:rsidRDefault="008770DD" w:rsidP="008770DD">
            <w:pPr>
              <w:spacing w:after="0" w:line="240" w:lineRule="auto"/>
              <w:ind w:left="0" w:right="0"/>
              <w:jc w:val="center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8770DD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 xml:space="preserve">Sign ny </w:t>
            </w:r>
            <w:proofErr w:type="spellStart"/>
            <w:r w:rsidRPr="008770DD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ssk</w:t>
            </w:r>
            <w:proofErr w:type="spellEnd"/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569346" w14:textId="77777777" w:rsidR="008770DD" w:rsidRPr="008770DD" w:rsidRDefault="008770DD" w:rsidP="008770DD">
            <w:pPr>
              <w:spacing w:after="0" w:line="240" w:lineRule="auto"/>
              <w:ind w:left="0" w:right="0"/>
              <w:jc w:val="center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8770DD" w:rsidRPr="008770DD" w14:paraId="0045AC14" w14:textId="77777777" w:rsidTr="008770DD">
        <w:trPr>
          <w:trHeight w:val="495"/>
        </w:trPr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58AD22" w14:textId="77777777" w:rsidR="008770DD" w:rsidRPr="008770DD" w:rsidRDefault="008770DD" w:rsidP="008770DD">
            <w:pPr>
              <w:spacing w:after="0" w:line="240" w:lineRule="auto"/>
              <w:ind w:left="0" w:right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8770DD">
              <w:rPr>
                <w:rFonts w:ascii="Aptos Narrow" w:hAnsi="Aptos Narrow"/>
                <w:color w:val="000000"/>
                <w:sz w:val="22"/>
                <w:szCs w:val="22"/>
              </w:rPr>
              <w:t xml:space="preserve">1. Ledning och organisation 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F6ADD3" w14:textId="77777777" w:rsidR="008770DD" w:rsidRPr="008770DD" w:rsidRDefault="008770DD" w:rsidP="008770DD">
            <w:pPr>
              <w:spacing w:after="0" w:line="240" w:lineRule="auto"/>
              <w:ind w:left="0" w:right="0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771B2B" w14:textId="77777777" w:rsidR="008770DD" w:rsidRPr="008770DD" w:rsidRDefault="008770DD" w:rsidP="008770DD">
            <w:pPr>
              <w:spacing w:after="0" w:line="240" w:lineRule="auto"/>
              <w:ind w:left="0" w:right="0"/>
              <w:jc w:val="center"/>
              <w:rPr>
                <w:sz w:val="20"/>
                <w:szCs w:val="20"/>
              </w:rPr>
            </w:pP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5A1E35" w14:textId="77777777" w:rsidR="008770DD" w:rsidRPr="008770DD" w:rsidRDefault="008770DD" w:rsidP="008770DD">
            <w:pPr>
              <w:spacing w:after="0" w:line="240" w:lineRule="auto"/>
              <w:ind w:left="0" w:right="0"/>
              <w:jc w:val="center"/>
              <w:rPr>
                <w:sz w:val="20"/>
                <w:szCs w:val="20"/>
              </w:rPr>
            </w:pPr>
          </w:p>
        </w:tc>
      </w:tr>
      <w:tr w:rsidR="008770DD" w:rsidRPr="008770DD" w14:paraId="76808F4F" w14:textId="77777777" w:rsidTr="008770DD">
        <w:trPr>
          <w:trHeight w:val="495"/>
        </w:trPr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E7200F" w14:textId="77777777" w:rsidR="008770DD" w:rsidRPr="008770DD" w:rsidRDefault="008770DD" w:rsidP="008770DD">
            <w:pPr>
              <w:spacing w:after="0" w:line="240" w:lineRule="auto"/>
              <w:ind w:left="0" w:right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8770DD">
              <w:rPr>
                <w:rFonts w:ascii="Aptos Narrow" w:hAnsi="Aptos Narrow"/>
                <w:color w:val="000000"/>
                <w:sz w:val="22"/>
                <w:szCs w:val="22"/>
              </w:rPr>
              <w:t>100. Dialysmaskin HD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C59A0C" w14:textId="77777777" w:rsidR="008770DD" w:rsidRPr="008770DD" w:rsidRDefault="008770DD" w:rsidP="008770DD">
            <w:pPr>
              <w:spacing w:after="0" w:line="240" w:lineRule="auto"/>
              <w:ind w:left="0" w:right="0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B381DD" w14:textId="77777777" w:rsidR="008770DD" w:rsidRPr="008770DD" w:rsidRDefault="008770DD" w:rsidP="008770DD">
            <w:pPr>
              <w:spacing w:after="0" w:line="240" w:lineRule="auto"/>
              <w:ind w:left="0" w:right="0"/>
              <w:jc w:val="center"/>
              <w:rPr>
                <w:sz w:val="20"/>
                <w:szCs w:val="20"/>
              </w:rPr>
            </w:pP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89B8BB" w14:textId="77777777" w:rsidR="008770DD" w:rsidRPr="008770DD" w:rsidRDefault="008770DD" w:rsidP="008770DD">
            <w:pPr>
              <w:spacing w:after="0" w:line="240" w:lineRule="auto"/>
              <w:ind w:left="0" w:right="0"/>
              <w:jc w:val="center"/>
              <w:rPr>
                <w:sz w:val="20"/>
                <w:szCs w:val="20"/>
              </w:rPr>
            </w:pPr>
          </w:p>
        </w:tc>
      </w:tr>
      <w:tr w:rsidR="008770DD" w:rsidRPr="008770DD" w14:paraId="16F2FE3E" w14:textId="77777777" w:rsidTr="008770DD">
        <w:trPr>
          <w:trHeight w:val="495"/>
        </w:trPr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06BE70" w14:textId="77777777" w:rsidR="008770DD" w:rsidRPr="008770DD" w:rsidRDefault="008770DD" w:rsidP="008770DD">
            <w:pPr>
              <w:spacing w:after="0" w:line="240" w:lineRule="auto"/>
              <w:ind w:left="0" w:right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8770DD">
              <w:rPr>
                <w:rFonts w:ascii="Aptos Narrow" w:hAnsi="Aptos Narrow"/>
                <w:color w:val="000000"/>
                <w:sz w:val="22"/>
                <w:szCs w:val="22"/>
              </w:rPr>
              <w:t>200. Vattenkvalitet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C4A887" w14:textId="77777777" w:rsidR="008770DD" w:rsidRPr="008770DD" w:rsidRDefault="008770DD" w:rsidP="008770DD">
            <w:pPr>
              <w:spacing w:after="0" w:line="240" w:lineRule="auto"/>
              <w:ind w:left="0" w:right="0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8214B8" w14:textId="77777777" w:rsidR="008770DD" w:rsidRPr="008770DD" w:rsidRDefault="008770DD" w:rsidP="008770DD">
            <w:pPr>
              <w:spacing w:after="0" w:line="240" w:lineRule="auto"/>
              <w:ind w:left="0" w:right="0"/>
              <w:jc w:val="center"/>
              <w:rPr>
                <w:sz w:val="20"/>
                <w:szCs w:val="20"/>
              </w:rPr>
            </w:pP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6189DE" w14:textId="77777777" w:rsidR="008770DD" w:rsidRPr="008770DD" w:rsidRDefault="008770DD" w:rsidP="008770DD">
            <w:pPr>
              <w:spacing w:after="0" w:line="240" w:lineRule="auto"/>
              <w:ind w:left="0" w:right="0"/>
              <w:jc w:val="center"/>
              <w:rPr>
                <w:sz w:val="20"/>
                <w:szCs w:val="20"/>
              </w:rPr>
            </w:pPr>
          </w:p>
        </w:tc>
      </w:tr>
      <w:tr w:rsidR="008770DD" w:rsidRPr="008770DD" w14:paraId="4E0DB073" w14:textId="77777777" w:rsidTr="008770DD">
        <w:trPr>
          <w:trHeight w:val="495"/>
        </w:trPr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104175" w14:textId="77777777" w:rsidR="008770DD" w:rsidRPr="008770DD" w:rsidRDefault="008770DD" w:rsidP="008770DD">
            <w:pPr>
              <w:spacing w:after="0" w:line="240" w:lineRule="auto"/>
              <w:ind w:left="0" w:right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8770DD">
              <w:rPr>
                <w:rFonts w:ascii="Aptos Narrow" w:hAnsi="Aptos Narrow"/>
                <w:color w:val="000000"/>
                <w:sz w:val="22"/>
                <w:szCs w:val="22"/>
              </w:rPr>
              <w:t>300. Städ och hygien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ABCA12" w14:textId="77777777" w:rsidR="008770DD" w:rsidRPr="008770DD" w:rsidRDefault="008770DD" w:rsidP="008770DD">
            <w:pPr>
              <w:spacing w:after="0" w:line="240" w:lineRule="auto"/>
              <w:ind w:left="0" w:right="0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73E098" w14:textId="77777777" w:rsidR="008770DD" w:rsidRPr="008770DD" w:rsidRDefault="008770DD" w:rsidP="008770DD">
            <w:pPr>
              <w:spacing w:after="0" w:line="240" w:lineRule="auto"/>
              <w:ind w:left="0" w:right="0"/>
              <w:jc w:val="center"/>
              <w:rPr>
                <w:sz w:val="20"/>
                <w:szCs w:val="20"/>
              </w:rPr>
            </w:pP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7BFFB6" w14:textId="77777777" w:rsidR="008770DD" w:rsidRPr="008770DD" w:rsidRDefault="008770DD" w:rsidP="008770DD">
            <w:pPr>
              <w:spacing w:after="0" w:line="240" w:lineRule="auto"/>
              <w:ind w:left="0" w:right="0"/>
              <w:jc w:val="center"/>
              <w:rPr>
                <w:sz w:val="20"/>
                <w:szCs w:val="20"/>
              </w:rPr>
            </w:pPr>
          </w:p>
        </w:tc>
      </w:tr>
      <w:tr w:rsidR="008770DD" w:rsidRPr="008770DD" w14:paraId="74ADA3B5" w14:textId="77777777" w:rsidTr="008770DD">
        <w:trPr>
          <w:trHeight w:val="495"/>
        </w:trPr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37029E" w14:textId="77777777" w:rsidR="008770DD" w:rsidRPr="008770DD" w:rsidRDefault="008770DD" w:rsidP="008770DD">
            <w:pPr>
              <w:spacing w:after="0" w:line="240" w:lineRule="auto"/>
              <w:ind w:left="0" w:right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8770DD">
              <w:rPr>
                <w:rFonts w:ascii="Aptos Narrow" w:hAnsi="Aptos Narrow"/>
                <w:color w:val="000000"/>
                <w:sz w:val="22"/>
                <w:szCs w:val="22"/>
              </w:rPr>
              <w:t>400. Styrdokument HD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6C553F" w14:textId="77777777" w:rsidR="008770DD" w:rsidRPr="008770DD" w:rsidRDefault="008770DD" w:rsidP="008770DD">
            <w:pPr>
              <w:spacing w:after="0" w:line="240" w:lineRule="auto"/>
              <w:ind w:left="0" w:right="0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0F1074" w14:textId="77777777" w:rsidR="008770DD" w:rsidRPr="008770DD" w:rsidRDefault="008770DD" w:rsidP="008770DD">
            <w:pPr>
              <w:spacing w:after="0" w:line="240" w:lineRule="auto"/>
              <w:ind w:left="0" w:right="0"/>
              <w:jc w:val="center"/>
              <w:rPr>
                <w:sz w:val="20"/>
                <w:szCs w:val="20"/>
              </w:rPr>
            </w:pP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F6FF51" w14:textId="77777777" w:rsidR="008770DD" w:rsidRPr="008770DD" w:rsidRDefault="008770DD" w:rsidP="008770DD">
            <w:pPr>
              <w:spacing w:after="0" w:line="240" w:lineRule="auto"/>
              <w:ind w:left="0" w:right="0"/>
              <w:jc w:val="center"/>
              <w:rPr>
                <w:sz w:val="20"/>
                <w:szCs w:val="20"/>
              </w:rPr>
            </w:pPr>
          </w:p>
        </w:tc>
      </w:tr>
      <w:tr w:rsidR="008770DD" w:rsidRPr="008770DD" w14:paraId="186349A8" w14:textId="77777777" w:rsidTr="008770DD">
        <w:trPr>
          <w:trHeight w:val="495"/>
        </w:trPr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6E5C6D" w14:textId="77777777" w:rsidR="008770DD" w:rsidRPr="008770DD" w:rsidRDefault="008770DD" w:rsidP="008770DD">
            <w:pPr>
              <w:spacing w:after="0" w:line="240" w:lineRule="auto"/>
              <w:ind w:left="0" w:right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8770DD">
              <w:rPr>
                <w:rFonts w:ascii="Aptos Narrow" w:hAnsi="Aptos Narrow"/>
                <w:color w:val="000000"/>
                <w:sz w:val="22"/>
                <w:szCs w:val="22"/>
              </w:rPr>
              <w:t>500. Läkemedel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DC9D3C" w14:textId="77777777" w:rsidR="008770DD" w:rsidRPr="008770DD" w:rsidRDefault="008770DD" w:rsidP="008770DD">
            <w:pPr>
              <w:spacing w:after="0" w:line="240" w:lineRule="auto"/>
              <w:ind w:left="0" w:right="0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88E642" w14:textId="77777777" w:rsidR="008770DD" w:rsidRPr="008770DD" w:rsidRDefault="008770DD" w:rsidP="008770DD">
            <w:pPr>
              <w:spacing w:after="0" w:line="240" w:lineRule="auto"/>
              <w:ind w:left="0" w:right="0"/>
              <w:jc w:val="center"/>
              <w:rPr>
                <w:sz w:val="20"/>
                <w:szCs w:val="20"/>
              </w:rPr>
            </w:pP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F6352F" w14:textId="77777777" w:rsidR="008770DD" w:rsidRPr="008770DD" w:rsidRDefault="008770DD" w:rsidP="008770DD">
            <w:pPr>
              <w:spacing w:after="0" w:line="240" w:lineRule="auto"/>
              <w:ind w:left="0" w:right="0"/>
              <w:jc w:val="center"/>
              <w:rPr>
                <w:sz w:val="20"/>
                <w:szCs w:val="20"/>
              </w:rPr>
            </w:pPr>
          </w:p>
        </w:tc>
      </w:tr>
      <w:tr w:rsidR="008770DD" w:rsidRPr="008770DD" w14:paraId="56949102" w14:textId="77777777" w:rsidTr="008770DD">
        <w:trPr>
          <w:trHeight w:val="495"/>
        </w:trPr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0D75FE" w14:textId="77777777" w:rsidR="008770DD" w:rsidRPr="008770DD" w:rsidRDefault="008770DD" w:rsidP="008770DD">
            <w:pPr>
              <w:spacing w:after="0" w:line="240" w:lineRule="auto"/>
              <w:ind w:left="0" w:right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8770DD">
              <w:rPr>
                <w:rFonts w:ascii="Aptos Narrow" w:hAnsi="Aptos Narrow"/>
                <w:color w:val="000000"/>
                <w:sz w:val="22"/>
                <w:szCs w:val="22"/>
              </w:rPr>
              <w:t>600. Styrdokument SHD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746173" w14:textId="77777777" w:rsidR="008770DD" w:rsidRPr="008770DD" w:rsidRDefault="008770DD" w:rsidP="008770DD">
            <w:pPr>
              <w:spacing w:after="0" w:line="240" w:lineRule="auto"/>
              <w:ind w:left="0" w:right="0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CB39E4" w14:textId="77777777" w:rsidR="008770DD" w:rsidRPr="008770DD" w:rsidRDefault="008770DD" w:rsidP="008770DD">
            <w:pPr>
              <w:spacing w:after="0" w:line="240" w:lineRule="auto"/>
              <w:ind w:left="0" w:right="0"/>
              <w:jc w:val="center"/>
              <w:rPr>
                <w:sz w:val="20"/>
                <w:szCs w:val="20"/>
              </w:rPr>
            </w:pP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78B3BF" w14:textId="77777777" w:rsidR="008770DD" w:rsidRPr="008770DD" w:rsidRDefault="008770DD" w:rsidP="008770DD">
            <w:pPr>
              <w:spacing w:after="0" w:line="240" w:lineRule="auto"/>
              <w:ind w:left="0" w:right="0"/>
              <w:jc w:val="center"/>
              <w:rPr>
                <w:sz w:val="20"/>
                <w:szCs w:val="20"/>
              </w:rPr>
            </w:pPr>
          </w:p>
        </w:tc>
      </w:tr>
      <w:tr w:rsidR="008770DD" w:rsidRPr="008770DD" w14:paraId="4DE7CDBE" w14:textId="77777777" w:rsidTr="008770DD">
        <w:trPr>
          <w:trHeight w:val="495"/>
        </w:trPr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8BE5C7" w14:textId="77777777" w:rsidR="008770DD" w:rsidRPr="008770DD" w:rsidRDefault="008770DD" w:rsidP="008770DD">
            <w:pPr>
              <w:spacing w:after="0" w:line="240" w:lineRule="auto"/>
              <w:ind w:left="0" w:right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8770DD">
              <w:rPr>
                <w:rFonts w:ascii="Aptos Narrow" w:hAnsi="Aptos Narrow"/>
                <w:color w:val="000000"/>
                <w:sz w:val="22"/>
                <w:szCs w:val="22"/>
              </w:rPr>
              <w:t>700. Styrdokument Njursviktsmottagning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FAB3EC" w14:textId="77777777" w:rsidR="008770DD" w:rsidRPr="008770DD" w:rsidRDefault="008770DD" w:rsidP="008770DD">
            <w:pPr>
              <w:spacing w:after="0" w:line="240" w:lineRule="auto"/>
              <w:ind w:left="0" w:right="0"/>
              <w:jc w:val="center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8770DD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X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D53A27" w14:textId="77777777" w:rsidR="008770DD" w:rsidRPr="008770DD" w:rsidRDefault="008770DD" w:rsidP="008770DD">
            <w:pPr>
              <w:spacing w:after="0" w:line="240" w:lineRule="auto"/>
              <w:ind w:left="0" w:right="0"/>
              <w:jc w:val="center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8770DD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X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24C6B4" w14:textId="77777777" w:rsidR="008770DD" w:rsidRPr="008770DD" w:rsidRDefault="008770DD" w:rsidP="008770DD">
            <w:pPr>
              <w:spacing w:after="0" w:line="240" w:lineRule="auto"/>
              <w:ind w:left="0" w:right="0"/>
              <w:jc w:val="center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8770DD" w:rsidRPr="008770DD" w14:paraId="47E280BD" w14:textId="77777777" w:rsidTr="008770DD">
        <w:trPr>
          <w:trHeight w:val="495"/>
        </w:trPr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CCD0A8" w14:textId="77777777" w:rsidR="008770DD" w:rsidRPr="008770DD" w:rsidRDefault="008770DD" w:rsidP="008770DD">
            <w:pPr>
              <w:spacing w:after="0" w:line="240" w:lineRule="auto"/>
              <w:ind w:left="0" w:right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8770DD">
              <w:rPr>
                <w:rFonts w:ascii="Aptos Narrow" w:hAnsi="Aptos Narrow"/>
                <w:color w:val="000000"/>
                <w:sz w:val="22"/>
                <w:szCs w:val="22"/>
              </w:rPr>
              <w:t>800. Styrdokument PD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6DA6AE" w14:textId="77777777" w:rsidR="008770DD" w:rsidRPr="008770DD" w:rsidRDefault="008770DD" w:rsidP="008770DD">
            <w:pPr>
              <w:spacing w:after="0" w:line="240" w:lineRule="auto"/>
              <w:ind w:left="0" w:right="0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A03F65" w14:textId="77777777" w:rsidR="008770DD" w:rsidRPr="008770DD" w:rsidRDefault="008770DD" w:rsidP="008770DD">
            <w:pPr>
              <w:spacing w:after="0" w:line="240" w:lineRule="auto"/>
              <w:ind w:left="0" w:right="0"/>
              <w:jc w:val="center"/>
              <w:rPr>
                <w:sz w:val="20"/>
                <w:szCs w:val="20"/>
              </w:rPr>
            </w:pP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CEBE5" w14:textId="77777777" w:rsidR="008770DD" w:rsidRPr="008770DD" w:rsidRDefault="008770DD" w:rsidP="008770DD">
            <w:pPr>
              <w:spacing w:after="0" w:line="240" w:lineRule="auto"/>
              <w:ind w:left="0" w:right="0"/>
              <w:jc w:val="center"/>
              <w:rPr>
                <w:sz w:val="20"/>
                <w:szCs w:val="20"/>
              </w:rPr>
            </w:pPr>
          </w:p>
        </w:tc>
      </w:tr>
      <w:tr w:rsidR="008770DD" w:rsidRPr="008770DD" w14:paraId="0F5B3604" w14:textId="77777777" w:rsidTr="008770DD">
        <w:trPr>
          <w:trHeight w:val="300"/>
        </w:trPr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71B69D" w14:textId="77777777" w:rsidR="008770DD" w:rsidRPr="008770DD" w:rsidRDefault="008770DD" w:rsidP="008770DD">
            <w:pPr>
              <w:spacing w:after="0" w:line="240" w:lineRule="auto"/>
              <w:ind w:left="0" w:right="0"/>
              <w:rPr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778AB7" w14:textId="77777777" w:rsidR="008770DD" w:rsidRPr="008770DD" w:rsidRDefault="008770DD" w:rsidP="008770DD">
            <w:pPr>
              <w:spacing w:after="0" w:line="240" w:lineRule="auto"/>
              <w:ind w:left="0" w:right="0"/>
              <w:jc w:val="center"/>
              <w:rPr>
                <w:sz w:val="20"/>
                <w:szCs w:val="20"/>
              </w:rPr>
            </w:pP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11549D" w14:textId="77777777" w:rsidR="008770DD" w:rsidRPr="008770DD" w:rsidRDefault="008770DD" w:rsidP="008770DD">
            <w:pPr>
              <w:spacing w:after="0" w:line="240" w:lineRule="auto"/>
              <w:ind w:left="0" w:right="0"/>
              <w:rPr>
                <w:sz w:val="20"/>
                <w:szCs w:val="20"/>
              </w:rPr>
            </w:pP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7E579" w14:textId="77777777" w:rsidR="008770DD" w:rsidRPr="008770DD" w:rsidRDefault="008770DD" w:rsidP="008770DD">
            <w:pPr>
              <w:spacing w:after="0" w:line="240" w:lineRule="auto"/>
              <w:ind w:left="0" w:right="0"/>
              <w:rPr>
                <w:sz w:val="20"/>
                <w:szCs w:val="20"/>
              </w:rPr>
            </w:pPr>
          </w:p>
        </w:tc>
      </w:tr>
      <w:tr w:rsidR="008770DD" w:rsidRPr="008770DD" w14:paraId="11746382" w14:textId="77777777" w:rsidTr="008770DD">
        <w:trPr>
          <w:trHeight w:val="420"/>
        </w:trPr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33EFE0" w14:textId="77777777" w:rsidR="008770DD" w:rsidRPr="008770DD" w:rsidRDefault="008770DD" w:rsidP="008770DD">
            <w:pPr>
              <w:spacing w:after="0" w:line="240" w:lineRule="auto"/>
              <w:ind w:left="0" w:right="0"/>
              <w:rPr>
                <w:rFonts w:ascii="Aptos Narrow" w:hAnsi="Aptos Narrow"/>
                <w:b/>
                <w:bCs/>
                <w:color w:val="000000"/>
                <w:sz w:val="32"/>
                <w:szCs w:val="32"/>
              </w:rPr>
            </w:pPr>
            <w:r w:rsidRPr="008770DD">
              <w:rPr>
                <w:rFonts w:ascii="Aptos Narrow" w:hAnsi="Aptos Narrow"/>
                <w:b/>
                <w:bCs/>
                <w:color w:val="000000"/>
                <w:sz w:val="32"/>
                <w:szCs w:val="32"/>
              </w:rPr>
              <w:t>Läst aktuella manualer</w:t>
            </w:r>
          </w:p>
        </w:tc>
        <w:tc>
          <w:tcPr>
            <w:tcW w:w="2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86359A" w14:textId="77777777" w:rsidR="008770DD" w:rsidRPr="008770DD" w:rsidRDefault="008770DD" w:rsidP="008770DD">
            <w:pPr>
              <w:spacing w:after="0" w:line="240" w:lineRule="auto"/>
              <w:ind w:left="0" w:right="0"/>
              <w:rPr>
                <w:rFonts w:ascii="Aptos Narrow" w:hAnsi="Aptos Narro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C30486" w14:textId="77777777" w:rsidR="008770DD" w:rsidRPr="008770DD" w:rsidRDefault="008770DD" w:rsidP="008770DD">
            <w:pPr>
              <w:spacing w:after="0" w:line="240" w:lineRule="auto"/>
              <w:ind w:left="0" w:right="0"/>
              <w:rPr>
                <w:sz w:val="20"/>
                <w:szCs w:val="20"/>
              </w:rPr>
            </w:pP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916FA2" w14:textId="77777777" w:rsidR="008770DD" w:rsidRPr="008770DD" w:rsidRDefault="008770DD" w:rsidP="008770DD">
            <w:pPr>
              <w:spacing w:after="0" w:line="240" w:lineRule="auto"/>
              <w:ind w:left="0" w:right="0"/>
              <w:rPr>
                <w:sz w:val="20"/>
                <w:szCs w:val="20"/>
              </w:rPr>
            </w:pPr>
          </w:p>
        </w:tc>
      </w:tr>
      <w:tr w:rsidR="008770DD" w:rsidRPr="008770DD" w14:paraId="08269815" w14:textId="77777777" w:rsidTr="008770DD">
        <w:trPr>
          <w:trHeight w:val="495"/>
        </w:trPr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1A3AE8" w14:textId="77777777" w:rsidR="008770DD" w:rsidRPr="008770DD" w:rsidRDefault="008770DD" w:rsidP="008770DD">
            <w:pPr>
              <w:spacing w:after="0" w:line="240" w:lineRule="auto"/>
              <w:ind w:left="0" w:right="0"/>
              <w:jc w:val="center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8770DD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Manual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52B777" w14:textId="77777777" w:rsidR="008770DD" w:rsidRPr="008770DD" w:rsidRDefault="008770DD" w:rsidP="008770DD">
            <w:pPr>
              <w:spacing w:after="0" w:line="240" w:lineRule="auto"/>
              <w:ind w:left="0" w:right="0"/>
              <w:jc w:val="center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8770DD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 xml:space="preserve">Datum 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551A43" w14:textId="77777777" w:rsidR="008770DD" w:rsidRPr="008770DD" w:rsidRDefault="008770DD" w:rsidP="008770DD">
            <w:pPr>
              <w:spacing w:after="0" w:line="240" w:lineRule="auto"/>
              <w:ind w:left="0" w:right="0"/>
              <w:jc w:val="center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8770DD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 xml:space="preserve">Sign ny </w:t>
            </w:r>
            <w:proofErr w:type="spellStart"/>
            <w:r w:rsidRPr="008770DD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ssk</w:t>
            </w:r>
            <w:proofErr w:type="spellEnd"/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DD4181" w14:textId="77777777" w:rsidR="008770DD" w:rsidRPr="008770DD" w:rsidRDefault="008770DD" w:rsidP="008770DD">
            <w:pPr>
              <w:spacing w:after="0" w:line="240" w:lineRule="auto"/>
              <w:ind w:left="0" w:right="0"/>
              <w:jc w:val="center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8770DD" w:rsidRPr="008770DD" w14:paraId="33FCA81C" w14:textId="77777777" w:rsidTr="008770DD">
        <w:trPr>
          <w:trHeight w:val="495"/>
        </w:trPr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A5032B" w14:textId="77777777" w:rsidR="008770DD" w:rsidRPr="008770DD" w:rsidRDefault="008770DD" w:rsidP="008770DD">
            <w:pPr>
              <w:spacing w:after="0" w:line="240" w:lineRule="auto"/>
              <w:ind w:left="0" w:right="0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8770DD">
              <w:rPr>
                <w:rFonts w:ascii="Aptos Narrow" w:hAnsi="Aptos Narrow"/>
                <w:color w:val="000000"/>
                <w:sz w:val="22"/>
                <w:szCs w:val="22"/>
              </w:rPr>
              <w:t>6008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77628A" w14:textId="77777777" w:rsidR="008770DD" w:rsidRPr="008770DD" w:rsidRDefault="008770DD" w:rsidP="008770DD">
            <w:pPr>
              <w:spacing w:after="0" w:line="240" w:lineRule="auto"/>
              <w:ind w:left="0" w:right="0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0BFA69" w14:textId="77777777" w:rsidR="008770DD" w:rsidRPr="008770DD" w:rsidRDefault="008770DD" w:rsidP="008770DD">
            <w:pPr>
              <w:spacing w:after="0" w:line="240" w:lineRule="auto"/>
              <w:ind w:left="0" w:right="0"/>
              <w:rPr>
                <w:sz w:val="20"/>
                <w:szCs w:val="20"/>
              </w:rPr>
            </w:pP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92636A" w14:textId="77777777" w:rsidR="008770DD" w:rsidRPr="008770DD" w:rsidRDefault="008770DD" w:rsidP="008770DD">
            <w:pPr>
              <w:spacing w:after="0" w:line="240" w:lineRule="auto"/>
              <w:ind w:left="0" w:right="0"/>
              <w:rPr>
                <w:sz w:val="20"/>
                <w:szCs w:val="20"/>
              </w:rPr>
            </w:pPr>
          </w:p>
        </w:tc>
      </w:tr>
      <w:tr w:rsidR="008770DD" w:rsidRPr="008770DD" w14:paraId="13DC9054" w14:textId="77777777" w:rsidTr="008770DD">
        <w:trPr>
          <w:trHeight w:val="495"/>
        </w:trPr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CA0266" w14:textId="77777777" w:rsidR="008770DD" w:rsidRPr="008770DD" w:rsidRDefault="008770DD" w:rsidP="008770DD">
            <w:pPr>
              <w:spacing w:after="0" w:line="240" w:lineRule="auto"/>
              <w:ind w:left="0" w:right="0"/>
              <w:rPr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CB0728" w14:textId="77777777" w:rsidR="008770DD" w:rsidRPr="008770DD" w:rsidRDefault="008770DD" w:rsidP="008770DD">
            <w:pPr>
              <w:spacing w:after="0" w:line="240" w:lineRule="auto"/>
              <w:ind w:left="0" w:right="0"/>
              <w:jc w:val="center"/>
              <w:rPr>
                <w:sz w:val="20"/>
                <w:szCs w:val="20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DE45FF" w14:textId="77777777" w:rsidR="008770DD" w:rsidRPr="008770DD" w:rsidRDefault="008770DD" w:rsidP="008770DD">
            <w:pPr>
              <w:spacing w:after="0" w:line="240" w:lineRule="auto"/>
              <w:ind w:left="0" w:right="0"/>
              <w:rPr>
                <w:sz w:val="20"/>
                <w:szCs w:val="20"/>
              </w:rPr>
            </w:pP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3037E1" w14:textId="77777777" w:rsidR="008770DD" w:rsidRPr="008770DD" w:rsidRDefault="008770DD" w:rsidP="008770DD">
            <w:pPr>
              <w:spacing w:after="0" w:line="240" w:lineRule="auto"/>
              <w:ind w:left="0" w:right="0"/>
              <w:rPr>
                <w:sz w:val="20"/>
                <w:szCs w:val="20"/>
              </w:rPr>
            </w:pPr>
          </w:p>
        </w:tc>
      </w:tr>
      <w:tr w:rsidR="008770DD" w:rsidRPr="008770DD" w14:paraId="7C57DB6A" w14:textId="77777777" w:rsidTr="008770DD">
        <w:trPr>
          <w:trHeight w:val="495"/>
        </w:trPr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9994F9" w14:textId="77777777" w:rsidR="008770DD" w:rsidRPr="008770DD" w:rsidRDefault="008770DD" w:rsidP="008770DD">
            <w:pPr>
              <w:spacing w:after="0" w:line="240" w:lineRule="auto"/>
              <w:ind w:left="0" w:right="0"/>
              <w:rPr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F4DF9D" w14:textId="77777777" w:rsidR="008770DD" w:rsidRPr="008770DD" w:rsidRDefault="008770DD" w:rsidP="008770DD">
            <w:pPr>
              <w:spacing w:after="0" w:line="240" w:lineRule="auto"/>
              <w:ind w:left="0" w:right="0"/>
              <w:jc w:val="center"/>
              <w:rPr>
                <w:sz w:val="20"/>
                <w:szCs w:val="20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3344A0" w14:textId="77777777" w:rsidR="008770DD" w:rsidRPr="008770DD" w:rsidRDefault="008770DD" w:rsidP="008770DD">
            <w:pPr>
              <w:spacing w:after="0" w:line="240" w:lineRule="auto"/>
              <w:ind w:left="0" w:right="0"/>
              <w:rPr>
                <w:sz w:val="20"/>
                <w:szCs w:val="20"/>
              </w:rPr>
            </w:pP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DCAFFA" w14:textId="77777777" w:rsidR="008770DD" w:rsidRPr="008770DD" w:rsidRDefault="008770DD" w:rsidP="008770DD">
            <w:pPr>
              <w:spacing w:after="0" w:line="240" w:lineRule="auto"/>
              <w:ind w:left="0" w:right="0"/>
              <w:rPr>
                <w:sz w:val="20"/>
                <w:szCs w:val="20"/>
              </w:rPr>
            </w:pPr>
          </w:p>
        </w:tc>
      </w:tr>
      <w:tr w:rsidR="008770DD" w:rsidRPr="008770DD" w14:paraId="0FD714C2" w14:textId="77777777" w:rsidTr="008770DD">
        <w:trPr>
          <w:trHeight w:val="495"/>
        </w:trPr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896A4B" w14:textId="77777777" w:rsidR="008770DD" w:rsidRPr="008770DD" w:rsidRDefault="008770DD" w:rsidP="008770DD">
            <w:pPr>
              <w:spacing w:after="0" w:line="240" w:lineRule="auto"/>
              <w:ind w:left="0" w:right="0"/>
              <w:rPr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BF9198" w14:textId="77777777" w:rsidR="008770DD" w:rsidRPr="008770DD" w:rsidRDefault="008770DD" w:rsidP="008770DD">
            <w:pPr>
              <w:spacing w:after="0" w:line="240" w:lineRule="auto"/>
              <w:ind w:left="0" w:right="0"/>
              <w:jc w:val="center"/>
              <w:rPr>
                <w:sz w:val="20"/>
                <w:szCs w:val="20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413F9A" w14:textId="77777777" w:rsidR="008770DD" w:rsidRPr="008770DD" w:rsidRDefault="008770DD" w:rsidP="008770DD">
            <w:pPr>
              <w:spacing w:after="0" w:line="240" w:lineRule="auto"/>
              <w:ind w:left="0" w:right="0"/>
              <w:rPr>
                <w:sz w:val="20"/>
                <w:szCs w:val="20"/>
              </w:rPr>
            </w:pP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31A015" w14:textId="77777777" w:rsidR="008770DD" w:rsidRPr="008770DD" w:rsidRDefault="008770DD" w:rsidP="008770DD">
            <w:pPr>
              <w:spacing w:after="0" w:line="240" w:lineRule="auto"/>
              <w:ind w:left="0" w:right="0"/>
              <w:rPr>
                <w:sz w:val="20"/>
                <w:szCs w:val="20"/>
              </w:rPr>
            </w:pPr>
          </w:p>
        </w:tc>
      </w:tr>
      <w:tr w:rsidR="008770DD" w:rsidRPr="008770DD" w14:paraId="6D10D77A" w14:textId="77777777" w:rsidTr="008770DD">
        <w:trPr>
          <w:trHeight w:val="495"/>
        </w:trPr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4402C2" w14:textId="77777777" w:rsidR="008770DD" w:rsidRPr="008770DD" w:rsidRDefault="008770DD" w:rsidP="008770DD">
            <w:pPr>
              <w:spacing w:after="0" w:line="240" w:lineRule="auto"/>
              <w:ind w:left="0" w:right="0"/>
              <w:rPr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2AB3BA" w14:textId="77777777" w:rsidR="008770DD" w:rsidRPr="008770DD" w:rsidRDefault="008770DD" w:rsidP="008770DD">
            <w:pPr>
              <w:spacing w:after="0" w:line="240" w:lineRule="auto"/>
              <w:ind w:left="0" w:right="0"/>
              <w:jc w:val="center"/>
              <w:rPr>
                <w:sz w:val="20"/>
                <w:szCs w:val="20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3DCBF2" w14:textId="77777777" w:rsidR="008770DD" w:rsidRPr="008770DD" w:rsidRDefault="008770DD" w:rsidP="008770DD">
            <w:pPr>
              <w:spacing w:after="0" w:line="240" w:lineRule="auto"/>
              <w:ind w:left="0" w:right="0"/>
              <w:rPr>
                <w:sz w:val="20"/>
                <w:szCs w:val="20"/>
              </w:rPr>
            </w:pP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C5F9E6" w14:textId="77777777" w:rsidR="008770DD" w:rsidRPr="008770DD" w:rsidRDefault="008770DD" w:rsidP="008770DD">
            <w:pPr>
              <w:spacing w:after="0" w:line="240" w:lineRule="auto"/>
              <w:ind w:left="0" w:right="0"/>
              <w:rPr>
                <w:sz w:val="20"/>
                <w:szCs w:val="20"/>
              </w:rPr>
            </w:pPr>
          </w:p>
        </w:tc>
      </w:tr>
      <w:tr w:rsidR="008770DD" w:rsidRPr="008770DD" w14:paraId="26E80396" w14:textId="77777777" w:rsidTr="008770DD">
        <w:trPr>
          <w:trHeight w:val="495"/>
        </w:trPr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2744E1" w14:textId="77777777" w:rsidR="008770DD" w:rsidRPr="008770DD" w:rsidRDefault="008770DD" w:rsidP="008770DD">
            <w:pPr>
              <w:spacing w:after="0" w:line="240" w:lineRule="auto"/>
              <w:ind w:left="0" w:right="0"/>
              <w:rPr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8A3266" w14:textId="77777777" w:rsidR="008770DD" w:rsidRPr="008770DD" w:rsidRDefault="008770DD" w:rsidP="008770DD">
            <w:pPr>
              <w:spacing w:after="0" w:line="240" w:lineRule="auto"/>
              <w:ind w:left="0" w:right="0"/>
              <w:jc w:val="center"/>
              <w:rPr>
                <w:sz w:val="20"/>
                <w:szCs w:val="20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BC318C" w14:textId="77777777" w:rsidR="008770DD" w:rsidRPr="008770DD" w:rsidRDefault="008770DD" w:rsidP="008770DD">
            <w:pPr>
              <w:spacing w:after="0" w:line="240" w:lineRule="auto"/>
              <w:ind w:left="0" w:right="0"/>
              <w:rPr>
                <w:sz w:val="20"/>
                <w:szCs w:val="20"/>
              </w:rPr>
            </w:pP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C58E12" w14:textId="77777777" w:rsidR="008770DD" w:rsidRPr="008770DD" w:rsidRDefault="008770DD" w:rsidP="008770DD">
            <w:pPr>
              <w:spacing w:after="0" w:line="240" w:lineRule="auto"/>
              <w:ind w:left="0" w:right="0"/>
              <w:rPr>
                <w:sz w:val="20"/>
                <w:szCs w:val="20"/>
              </w:rPr>
            </w:pPr>
          </w:p>
        </w:tc>
      </w:tr>
      <w:tr w:rsidR="008770DD" w:rsidRPr="008770DD" w14:paraId="1E439A43" w14:textId="77777777" w:rsidTr="008770DD">
        <w:trPr>
          <w:trHeight w:val="495"/>
        </w:trPr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DE4A11" w14:textId="77777777" w:rsidR="008770DD" w:rsidRPr="008770DD" w:rsidRDefault="008770DD" w:rsidP="008770DD">
            <w:pPr>
              <w:spacing w:after="0" w:line="240" w:lineRule="auto"/>
              <w:ind w:left="0" w:right="0"/>
              <w:rPr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CC26F9" w14:textId="77777777" w:rsidR="008770DD" w:rsidRPr="008770DD" w:rsidRDefault="008770DD" w:rsidP="008770DD">
            <w:pPr>
              <w:spacing w:after="0" w:line="240" w:lineRule="auto"/>
              <w:ind w:left="0" w:right="0"/>
              <w:rPr>
                <w:sz w:val="20"/>
                <w:szCs w:val="20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FFEC29" w14:textId="77777777" w:rsidR="008770DD" w:rsidRPr="008770DD" w:rsidRDefault="008770DD" w:rsidP="008770DD">
            <w:pPr>
              <w:spacing w:after="0" w:line="240" w:lineRule="auto"/>
              <w:ind w:left="0" w:right="0"/>
              <w:rPr>
                <w:sz w:val="20"/>
                <w:szCs w:val="20"/>
              </w:rPr>
            </w:pP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13A23C" w14:textId="77777777" w:rsidR="008770DD" w:rsidRPr="008770DD" w:rsidRDefault="008770DD" w:rsidP="008770DD">
            <w:pPr>
              <w:spacing w:after="0" w:line="240" w:lineRule="auto"/>
              <w:ind w:left="0" w:right="0"/>
              <w:rPr>
                <w:sz w:val="20"/>
                <w:szCs w:val="20"/>
              </w:rPr>
            </w:pPr>
          </w:p>
        </w:tc>
      </w:tr>
    </w:tbl>
    <w:p w14:paraId="44AA22EC" w14:textId="77777777" w:rsidR="00554C93" w:rsidRPr="00554C93" w:rsidRDefault="00554C93" w:rsidP="00554C93">
      <w:pPr>
        <w:keepNext/>
        <w:keepLines/>
        <w:spacing w:before="160" w:after="80" w:line="259" w:lineRule="auto"/>
        <w:ind w:left="0" w:right="0"/>
        <w:outlineLvl w:val="1"/>
        <w:rPr>
          <w:rFonts w:ascii="Aptos Display" w:hAnsi="Aptos Display"/>
          <w:kern w:val="2"/>
          <w:sz w:val="32"/>
          <w:szCs w:val="32"/>
          <w:lang w:eastAsia="en-US"/>
          <w14:ligatures w14:val="standardContextual"/>
        </w:rPr>
      </w:pPr>
    </w:p>
    <w:p w14:paraId="4E0A8AAE" w14:textId="77777777" w:rsidR="00554C93" w:rsidRPr="00554C93" w:rsidRDefault="00554C93" w:rsidP="00554C93">
      <w:pPr>
        <w:spacing w:after="160" w:line="259" w:lineRule="auto"/>
        <w:ind w:left="0" w:right="0"/>
        <w:rPr>
          <w:rFonts w:ascii="Aptos Display" w:hAnsi="Aptos Display"/>
          <w:kern w:val="2"/>
          <w:sz w:val="32"/>
          <w:szCs w:val="32"/>
          <w:lang w:eastAsia="en-US"/>
          <w14:ligatures w14:val="standardContextual"/>
        </w:rPr>
      </w:pPr>
      <w:r w:rsidRPr="00554C93"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  <w:br w:type="page"/>
      </w:r>
    </w:p>
    <w:p w14:paraId="057711FA" w14:textId="77777777" w:rsidR="00554C93" w:rsidRPr="00554C93" w:rsidRDefault="00554C93" w:rsidP="00554C93">
      <w:pPr>
        <w:keepNext/>
        <w:keepLines/>
        <w:spacing w:before="160" w:after="80" w:line="259" w:lineRule="auto"/>
        <w:ind w:left="0" w:right="0"/>
        <w:outlineLvl w:val="1"/>
        <w:rPr>
          <w:rFonts w:ascii="Aptos Display" w:hAnsi="Aptos Display"/>
          <w:kern w:val="2"/>
          <w:sz w:val="32"/>
          <w:szCs w:val="32"/>
          <w:lang w:eastAsia="en-US"/>
          <w14:ligatures w14:val="standardContextual"/>
        </w:rPr>
      </w:pPr>
      <w:r w:rsidRPr="00554C93">
        <w:rPr>
          <w:rFonts w:ascii="Aptos Display" w:hAnsi="Aptos Display"/>
          <w:kern w:val="2"/>
          <w:sz w:val="32"/>
          <w:szCs w:val="32"/>
          <w:lang w:eastAsia="en-US"/>
          <w14:ligatures w14:val="standardContextual"/>
        </w:rPr>
        <w:t>Övrig litteratur</w:t>
      </w:r>
    </w:p>
    <w:p w14:paraId="43F9525A" w14:textId="77777777" w:rsidR="00554C93" w:rsidRPr="00554C93" w:rsidRDefault="00554C93" w:rsidP="00554C93">
      <w:pPr>
        <w:spacing w:after="0" w:line="240" w:lineRule="auto"/>
        <w:ind w:left="0" w:right="0"/>
        <w:rPr>
          <w:rFonts w:ascii="Aptos" w:eastAsia="Aptos" w:hAnsi="Aptos"/>
          <w:kern w:val="2"/>
          <w:sz w:val="20"/>
          <w:szCs w:val="20"/>
          <w:lang w:eastAsia="en-US"/>
          <w14:ligatures w14:val="standardContextual"/>
        </w:rPr>
      </w:pPr>
    </w:p>
    <w:p w14:paraId="4ED918D1" w14:textId="77777777" w:rsidR="00554C93" w:rsidRPr="00554C93" w:rsidRDefault="00554C93" w:rsidP="00554C93">
      <w:pPr>
        <w:spacing w:after="0" w:line="240" w:lineRule="auto"/>
        <w:ind w:left="0" w:right="0"/>
        <w:rPr>
          <w:rFonts w:ascii="Aptos" w:eastAsia="Aptos" w:hAnsi="Aptos"/>
          <w:kern w:val="2"/>
          <w:sz w:val="22"/>
          <w:szCs w:val="22"/>
          <w:lang w:val="de-DE" w:eastAsia="en-US"/>
          <w14:ligatures w14:val="standardContextual"/>
        </w:rPr>
      </w:pPr>
      <w:r w:rsidRPr="00554C93"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  <w:t xml:space="preserve">Aurell M. Njurmedicin. </w:t>
      </w:r>
      <w:r w:rsidRPr="00554C93">
        <w:rPr>
          <w:rFonts w:ascii="Aptos" w:eastAsia="Aptos" w:hAnsi="Aptos"/>
          <w:kern w:val="2"/>
          <w:sz w:val="22"/>
          <w:szCs w:val="22"/>
          <w:lang w:val="de-DE" w:eastAsia="en-US"/>
          <w14:ligatures w14:val="standardContextual"/>
        </w:rPr>
        <w:t>Stockholm: Liber AB, 2020</w:t>
      </w:r>
    </w:p>
    <w:p w14:paraId="7999E6C2" w14:textId="77777777" w:rsidR="00554C93" w:rsidRPr="00554C93" w:rsidRDefault="00554C93" w:rsidP="00554C93">
      <w:pPr>
        <w:spacing w:after="0" w:line="240" w:lineRule="auto"/>
        <w:ind w:left="0" w:right="0"/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</w:pPr>
    </w:p>
    <w:p w14:paraId="2036A2B4" w14:textId="77777777" w:rsidR="00554C93" w:rsidRPr="00554C93" w:rsidRDefault="00554C93" w:rsidP="00554C93">
      <w:pPr>
        <w:spacing w:after="0" w:line="240" w:lineRule="auto"/>
        <w:ind w:left="0" w:right="0"/>
        <w:rPr>
          <w:rFonts w:ascii="Aptos" w:eastAsia="Aptos" w:hAnsi="Aptos"/>
          <w:kern w:val="2"/>
          <w:sz w:val="22"/>
          <w:szCs w:val="22"/>
          <w:lang w:val="en-US" w:eastAsia="en-US"/>
          <w14:ligatures w14:val="standardContextual"/>
        </w:rPr>
      </w:pPr>
      <w:r w:rsidRPr="00554C93">
        <w:rPr>
          <w:rFonts w:ascii="Aptos" w:eastAsia="Aptos" w:hAnsi="Aptos"/>
          <w:kern w:val="2"/>
          <w:sz w:val="22"/>
          <w:szCs w:val="22"/>
          <w:lang w:val="en-US" w:eastAsia="en-US"/>
          <w14:ligatures w14:val="standardContextual"/>
        </w:rPr>
        <w:t>KDOQI Clinical practice guidelines (</w:t>
      </w:r>
      <w:hyperlink r:id="rId12">
        <w:r w:rsidRPr="00554C93">
          <w:rPr>
            <w:rFonts w:ascii="Aptos" w:eastAsia="Aptos" w:hAnsi="Aptos"/>
            <w:color w:val="0000FF"/>
            <w:kern w:val="2"/>
            <w:sz w:val="22"/>
            <w:szCs w:val="22"/>
            <w:u w:val="single"/>
            <w:lang w:val="en-US" w:eastAsia="en-US"/>
            <w14:ligatures w14:val="standardContextual"/>
          </w:rPr>
          <w:t>www.kdoqi.org</w:t>
        </w:r>
      </w:hyperlink>
      <w:r w:rsidRPr="00554C93">
        <w:rPr>
          <w:rFonts w:ascii="Aptos" w:eastAsia="Aptos" w:hAnsi="Aptos"/>
          <w:kern w:val="2"/>
          <w:sz w:val="22"/>
          <w:szCs w:val="22"/>
          <w:lang w:val="en-US" w:eastAsia="en-US"/>
          <w14:ligatures w14:val="standardContextual"/>
        </w:rPr>
        <w:t>)</w:t>
      </w:r>
    </w:p>
    <w:p w14:paraId="6B0CA18A" w14:textId="77777777" w:rsidR="00554C93" w:rsidRPr="00554C93" w:rsidRDefault="00554C93" w:rsidP="00554C93">
      <w:pPr>
        <w:spacing w:after="0" w:line="240" w:lineRule="auto"/>
        <w:ind w:left="0" w:right="0"/>
        <w:rPr>
          <w:rFonts w:ascii="Aptos" w:eastAsia="Aptos" w:hAnsi="Aptos"/>
          <w:kern w:val="2"/>
          <w:sz w:val="22"/>
          <w:szCs w:val="22"/>
          <w:lang w:val="en-US" w:eastAsia="en-US"/>
          <w14:ligatures w14:val="standardContextual"/>
        </w:rPr>
      </w:pPr>
    </w:p>
    <w:p w14:paraId="5E9E1647" w14:textId="77777777" w:rsidR="00554C93" w:rsidRPr="00554C93" w:rsidRDefault="00554C93" w:rsidP="00554C93">
      <w:pPr>
        <w:spacing w:after="0" w:line="240" w:lineRule="auto"/>
        <w:ind w:left="0" w:right="0"/>
        <w:rPr>
          <w:rFonts w:ascii="Aptos" w:eastAsia="Aptos" w:hAnsi="Aptos"/>
          <w:kern w:val="2"/>
          <w:sz w:val="22"/>
          <w:szCs w:val="22"/>
          <w:lang w:val="en-US" w:eastAsia="en-US"/>
          <w14:ligatures w14:val="standardContextual"/>
        </w:rPr>
      </w:pPr>
      <w:proofErr w:type="spellStart"/>
      <w:r w:rsidRPr="00554C93">
        <w:rPr>
          <w:rFonts w:ascii="Aptos" w:eastAsia="Aptos" w:hAnsi="Aptos"/>
          <w:kern w:val="2"/>
          <w:sz w:val="22"/>
          <w:szCs w:val="22"/>
          <w:lang w:val="en-US" w:eastAsia="en-US"/>
          <w14:ligatures w14:val="standardContextual"/>
        </w:rPr>
        <w:t>Medicinska</w:t>
      </w:r>
      <w:proofErr w:type="spellEnd"/>
      <w:r w:rsidRPr="00554C93">
        <w:rPr>
          <w:rFonts w:ascii="Aptos" w:eastAsia="Aptos" w:hAnsi="Aptos"/>
          <w:kern w:val="2"/>
          <w:sz w:val="22"/>
          <w:szCs w:val="22"/>
          <w:lang w:val="en-US" w:eastAsia="en-US"/>
          <w14:ligatures w14:val="standardContextual"/>
        </w:rPr>
        <w:t xml:space="preserve"> </w:t>
      </w:r>
      <w:proofErr w:type="spellStart"/>
      <w:r w:rsidRPr="00554C93">
        <w:rPr>
          <w:rFonts w:ascii="Aptos" w:eastAsia="Aptos" w:hAnsi="Aptos"/>
          <w:kern w:val="2"/>
          <w:sz w:val="22"/>
          <w:szCs w:val="22"/>
          <w:lang w:val="en-US" w:eastAsia="en-US"/>
          <w14:ligatures w14:val="standardContextual"/>
        </w:rPr>
        <w:t>sjukdomar</w:t>
      </w:r>
      <w:proofErr w:type="spellEnd"/>
      <w:r w:rsidRPr="00554C93">
        <w:rPr>
          <w:rFonts w:ascii="Aptos" w:eastAsia="Aptos" w:hAnsi="Aptos"/>
          <w:kern w:val="2"/>
          <w:sz w:val="22"/>
          <w:szCs w:val="22"/>
          <w:lang w:val="en-US" w:eastAsia="en-US"/>
          <w14:ligatures w14:val="standardContextual"/>
        </w:rPr>
        <w:t xml:space="preserve"> Tomas Ericson Marcus Lind (RED.) 2020</w:t>
      </w:r>
    </w:p>
    <w:p w14:paraId="71C99867" w14:textId="77777777" w:rsidR="00554C93" w:rsidRPr="00554C93" w:rsidRDefault="00554C93" w:rsidP="00554C93">
      <w:pPr>
        <w:spacing w:after="0" w:line="240" w:lineRule="auto"/>
        <w:ind w:left="0" w:right="0"/>
        <w:rPr>
          <w:rFonts w:ascii="Aptos" w:eastAsia="Aptos" w:hAnsi="Aptos"/>
          <w:kern w:val="2"/>
          <w:sz w:val="22"/>
          <w:szCs w:val="22"/>
          <w:lang w:val="en-US" w:eastAsia="en-US"/>
          <w14:ligatures w14:val="standardContextual"/>
        </w:rPr>
      </w:pPr>
    </w:p>
    <w:p w14:paraId="5DE895DC" w14:textId="77777777" w:rsidR="00554C93" w:rsidRPr="00554C93" w:rsidRDefault="00554C93" w:rsidP="00554C93">
      <w:pPr>
        <w:spacing w:after="160" w:line="259" w:lineRule="auto"/>
        <w:ind w:left="0" w:right="0"/>
        <w:rPr>
          <w:rFonts w:ascii="Aptos" w:eastAsia="Aptos" w:hAnsi="Aptos"/>
          <w:kern w:val="2"/>
          <w:lang w:eastAsia="en-US"/>
          <w14:ligatures w14:val="standardContextual"/>
        </w:rPr>
      </w:pPr>
      <w:proofErr w:type="spellStart"/>
      <w:r w:rsidRPr="00554C93">
        <w:rPr>
          <w:rFonts w:ascii="Aptos" w:eastAsia="Aptos" w:hAnsi="Aptos"/>
          <w:kern w:val="2"/>
          <w:sz w:val="22"/>
          <w:szCs w:val="22"/>
          <w:lang w:val="en-US" w:eastAsia="en-US"/>
          <w14:ligatures w14:val="standardContextual"/>
        </w:rPr>
        <w:t>Patientsäkerhet</w:t>
      </w:r>
      <w:proofErr w:type="spellEnd"/>
      <w:r w:rsidRPr="00554C93">
        <w:rPr>
          <w:rFonts w:ascii="Aptos" w:eastAsia="Aptos" w:hAnsi="Aptos"/>
          <w:kern w:val="2"/>
          <w:sz w:val="22"/>
          <w:szCs w:val="22"/>
          <w:lang w:val="en-US" w:eastAsia="en-US"/>
          <w14:ligatures w14:val="standardContextual"/>
        </w:rPr>
        <w:t xml:space="preserve"> socialstyrelsen.se </w:t>
      </w:r>
      <w:proofErr w:type="spellStart"/>
      <w:r w:rsidRPr="00554C93">
        <w:rPr>
          <w:rFonts w:ascii="Aptos" w:eastAsia="Aptos" w:hAnsi="Aptos"/>
          <w:kern w:val="2"/>
          <w:sz w:val="22"/>
          <w:szCs w:val="22"/>
          <w:lang w:val="en-US" w:eastAsia="en-US"/>
          <w14:ligatures w14:val="standardContextual"/>
        </w:rPr>
        <w:t>lagar</w:t>
      </w:r>
      <w:proofErr w:type="spellEnd"/>
      <w:r w:rsidRPr="00554C93">
        <w:rPr>
          <w:rFonts w:ascii="Aptos" w:eastAsia="Aptos" w:hAnsi="Aptos"/>
          <w:kern w:val="2"/>
          <w:sz w:val="22"/>
          <w:szCs w:val="22"/>
          <w:lang w:val="en-US" w:eastAsia="en-US"/>
          <w14:ligatures w14:val="standardContextual"/>
        </w:rPr>
        <w:t xml:space="preserve"> och </w:t>
      </w:r>
      <w:proofErr w:type="spellStart"/>
      <w:proofErr w:type="gramStart"/>
      <w:r w:rsidRPr="00554C93">
        <w:rPr>
          <w:rFonts w:ascii="Aptos" w:eastAsia="Aptos" w:hAnsi="Aptos"/>
          <w:kern w:val="2"/>
          <w:sz w:val="22"/>
          <w:szCs w:val="22"/>
          <w:lang w:val="en-US" w:eastAsia="en-US"/>
          <w14:ligatures w14:val="standardContextual"/>
        </w:rPr>
        <w:t>föreskrifter</w:t>
      </w:r>
      <w:proofErr w:type="spellEnd"/>
      <w:r w:rsidRPr="00554C93">
        <w:rPr>
          <w:rFonts w:ascii="Aptos" w:eastAsia="Aptos" w:hAnsi="Aptos"/>
          <w:kern w:val="2"/>
          <w:sz w:val="22"/>
          <w:szCs w:val="22"/>
          <w:lang w:val="en-US" w:eastAsia="en-US"/>
          <w14:ligatures w14:val="standardContextual"/>
        </w:rPr>
        <w:t>.(</w:t>
      </w:r>
      <w:proofErr w:type="gramEnd"/>
      <w:r w:rsidRPr="00554C93">
        <w:rPr>
          <w:rFonts w:ascii="Aptos" w:eastAsia="Aptos" w:hAnsi="Aptos"/>
          <w:kern w:val="2"/>
          <w:sz w:val="22"/>
          <w:szCs w:val="22"/>
          <w:lang w:val="en-US" w:eastAsia="en-US"/>
          <w14:ligatures w14:val="standardContextual"/>
        </w:rPr>
        <w:t xml:space="preserve"> </w:t>
      </w:r>
      <w:hyperlink r:id="rId13">
        <w:r w:rsidRPr="00554C93">
          <w:rPr>
            <w:rFonts w:ascii="Aptos" w:eastAsia="Aptos" w:hAnsi="Aptos"/>
            <w:color w:val="467886"/>
            <w:kern w:val="2"/>
            <w:sz w:val="22"/>
            <w:szCs w:val="22"/>
            <w:u w:val="single"/>
            <w:lang w:val="en-US" w:eastAsia="en-US"/>
            <w14:ligatures w14:val="standardContextual"/>
          </w:rPr>
          <w:t xml:space="preserve">Lagar och </w:t>
        </w:r>
        <w:proofErr w:type="spellStart"/>
        <w:r w:rsidRPr="00554C93">
          <w:rPr>
            <w:rFonts w:ascii="Aptos" w:eastAsia="Aptos" w:hAnsi="Aptos"/>
            <w:color w:val="467886"/>
            <w:kern w:val="2"/>
            <w:sz w:val="22"/>
            <w:szCs w:val="22"/>
            <w:u w:val="single"/>
            <w:lang w:val="en-US" w:eastAsia="en-US"/>
            <w14:ligatures w14:val="standardContextual"/>
          </w:rPr>
          <w:t>föreskrifter</w:t>
        </w:r>
        <w:proofErr w:type="spellEnd"/>
        <w:r w:rsidRPr="00554C93">
          <w:rPr>
            <w:rFonts w:ascii="Aptos" w:eastAsia="Aptos" w:hAnsi="Aptos"/>
            <w:color w:val="467886"/>
            <w:kern w:val="2"/>
            <w:sz w:val="22"/>
            <w:szCs w:val="22"/>
            <w:u w:val="single"/>
            <w:lang w:val="en-US" w:eastAsia="en-US"/>
            <w14:ligatures w14:val="standardContextual"/>
          </w:rPr>
          <w:t xml:space="preserve"> - </w:t>
        </w:r>
        <w:proofErr w:type="spellStart"/>
        <w:r w:rsidRPr="00554C93">
          <w:rPr>
            <w:rFonts w:ascii="Aptos" w:eastAsia="Aptos" w:hAnsi="Aptos"/>
            <w:color w:val="467886"/>
            <w:kern w:val="2"/>
            <w:sz w:val="22"/>
            <w:szCs w:val="22"/>
            <w:u w:val="single"/>
            <w:lang w:val="en-US" w:eastAsia="en-US"/>
            <w14:ligatures w14:val="standardContextual"/>
          </w:rPr>
          <w:t>Patientsäkerhet</w:t>
        </w:r>
        <w:proofErr w:type="spellEnd"/>
        <w:r w:rsidRPr="00554C93">
          <w:rPr>
            <w:rFonts w:ascii="Aptos" w:eastAsia="Aptos" w:hAnsi="Aptos"/>
            <w:color w:val="467886"/>
            <w:kern w:val="2"/>
            <w:sz w:val="22"/>
            <w:szCs w:val="22"/>
            <w:u w:val="single"/>
            <w:lang w:val="en-US" w:eastAsia="en-US"/>
            <w14:ligatures w14:val="standardContextual"/>
          </w:rPr>
          <w:t xml:space="preserve"> socialstyrelsen.se)</w:t>
        </w:r>
      </w:hyperlink>
    </w:p>
    <w:bookmarkEnd w:id="0"/>
    <w:p w14:paraId="06C54F81" w14:textId="77777777" w:rsidR="00554C93" w:rsidRPr="00B07011" w:rsidRDefault="00554C93" w:rsidP="00B07011">
      <w:pPr>
        <w:spacing w:after="0" w:line="240" w:lineRule="auto"/>
        <w:ind w:left="0" w:right="0"/>
        <w:rPr>
          <w:szCs w:val="20"/>
        </w:rPr>
      </w:pPr>
    </w:p>
    <w:sectPr w:rsidR="00554C93" w:rsidRPr="00B07011" w:rsidSect="00446932"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1900" w:h="16840"/>
      <w:pgMar w:top="1418" w:right="1979" w:bottom="1276" w:left="992" w:header="283" w:footer="743" w:gutter="0"/>
      <w:pgNumType w:start="1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39D51C" w14:textId="77777777" w:rsidR="00A13D92" w:rsidRDefault="00A13D92">
      <w:r>
        <w:separator/>
      </w:r>
    </w:p>
  </w:endnote>
  <w:endnote w:type="continuationSeparator" w:id="0">
    <w:p w14:paraId="6F372331" w14:textId="77777777" w:rsidR="00A13D92" w:rsidRDefault="00A13D92">
      <w:r>
        <w:continuationSeparator/>
      </w:r>
    </w:p>
  </w:endnote>
  <w:endnote w:type="continuationNotice" w:id="1">
    <w:p w14:paraId="17C28C38" w14:textId="77777777" w:rsidR="00A13D92" w:rsidRDefault="00A13D9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CR B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Times New Roman Fet">
    <w:panose1 w:val="00000000000000000000"/>
    <w:charset w:val="00"/>
    <w:family w:val="roman"/>
    <w:notTrueType/>
    <w:pitch w:val="default"/>
  </w:font>
  <w:font w:name="Aptos">
    <w:altName w:val="Calibri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ptos Narrow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0" w14:textId="77777777" w:rsidR="00660269" w:rsidRDefault="00660269" w:rsidP="00C43BDD">
    <w:pPr>
      <w:pStyle w:val="Footer"/>
      <w:framePr w:wrap="around" w:vAnchor="text" w:hAnchor="margin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FE2B821" w14:textId="77777777" w:rsidR="00660269" w:rsidRDefault="00660269" w:rsidP="00C43BDD">
    <w:pPr>
      <w:pStyle w:val="Footer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-51709258"/>
      <w:docPartObj>
        <w:docPartGallery w:val="Page Numbers (Bottom of Page)"/>
        <w:docPartUnique/>
      </w:docPartObj>
    </w:sdtPr>
    <w:sdtEndPr/>
    <w:sdtContent>
      <w:p w14:paraId="0B036972" w14:textId="413A9885" w:rsidR="00675D1E" w:rsidRPr="00675D1E" w:rsidRDefault="00675D1E" w:rsidP="00675D1E">
        <w:pPr>
          <w:pStyle w:val="Footer"/>
          <w:jc w:val="center"/>
          <w:rPr>
            <w:sz w:val="20"/>
            <w:szCs w:val="20"/>
          </w:rPr>
        </w:pPr>
        <w:r w:rsidRPr="00675D1E">
          <w:rPr>
            <w:sz w:val="20"/>
            <w:szCs w:val="20"/>
          </w:rPr>
          <w:fldChar w:fldCharType="begin"/>
        </w:r>
        <w:r w:rsidRPr="00675D1E">
          <w:rPr>
            <w:sz w:val="20"/>
            <w:szCs w:val="20"/>
          </w:rPr>
          <w:instrText>PAGE   \* MERGEFORMAT</w:instrText>
        </w:r>
        <w:r w:rsidRPr="00675D1E">
          <w:rPr>
            <w:sz w:val="20"/>
            <w:szCs w:val="20"/>
          </w:rPr>
          <w:fldChar w:fldCharType="separate"/>
        </w:r>
        <w:r w:rsidRPr="00675D1E">
          <w:rPr>
            <w:sz w:val="20"/>
            <w:szCs w:val="20"/>
          </w:rPr>
          <w:t>2</w:t>
        </w:r>
        <w:r w:rsidRPr="00675D1E">
          <w:rPr>
            <w:sz w:val="20"/>
            <w:szCs w:val="20"/>
          </w:rPr>
          <w:fldChar w:fldCharType="end"/>
        </w:r>
        <w:r w:rsidR="00E00694">
          <w:rPr>
            <w:sz w:val="20"/>
            <w:szCs w:val="20"/>
          </w:rPr>
          <w:t>(</w:t>
        </w:r>
        <w:r w:rsidR="57E67288" w:rsidRPr="57E67288">
          <w:rPr>
            <w:sz w:val="20"/>
            <w:szCs w:val="20"/>
          </w:rPr>
          <w:t>10</w:t>
        </w:r>
      </w:p>
    </w:sdtContent>
  </w:sdt>
  <w:p w14:paraId="6DC01252" w14:textId="202F3CC4" w:rsidR="31534AEE" w:rsidRDefault="31534AEE" w:rsidP="00634A81">
    <w:pPr>
      <w:pStyle w:val="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FE293" w14:textId="2EB949D5" w:rsidR="00322947" w:rsidRDefault="00322947">
    <w:pPr>
      <w:pStyle w:val="Footer"/>
    </w:pPr>
  </w:p>
  <w:p w14:paraId="1FE2B822" w14:textId="7D4B04C1" w:rsidR="00660269" w:rsidRDefault="00660269" w:rsidP="00FB2F0F">
    <w:pPr>
      <w:pStyle w:val="Footer"/>
      <w:ind w:left="6237" w:hanging="141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FADD55" w14:textId="77777777" w:rsidR="00A13D92" w:rsidRDefault="00A13D92"/>
  </w:footnote>
  <w:footnote w:type="continuationSeparator" w:id="0">
    <w:p w14:paraId="47796046" w14:textId="77777777" w:rsidR="00A13D92" w:rsidRDefault="00A13D92">
      <w:r>
        <w:continuationSeparator/>
      </w:r>
    </w:p>
  </w:footnote>
  <w:footnote w:type="continuationNotice" w:id="1">
    <w:p w14:paraId="437FE58D" w14:textId="77777777" w:rsidR="00A13D92" w:rsidRDefault="00A13D9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18EE5" w14:textId="39C06E14" w:rsidR="00294791" w:rsidRPr="00DA65C4" w:rsidRDefault="00DA65C4" w:rsidP="00DA65C4">
    <w:pPr>
      <w:pStyle w:val="Header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64BC60A" id="_x0000_t202" coordsize="21600,21600" o:spt="202" path="m,l,21600r21600,l21600,xe">
              <v:stroke joinstyle="miter"/>
              <v:path gradientshapeok="t" o:connecttype="rect"/>
            </v:shapetype>
            <v:shape id="Textruta 10" o:spid="_x0000_s1027" type="#_x0000_t202" style="position:absolute;left:0;text-align:left;margin-left:0;margin-top:-.05pt;width:367.5pt;height:25.5pt;z-index:25165824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 filled="f" stroked="f" strokeweight=".5pt">
              <v:textbox>
                <w:txbxContent>
                  <w:p w14:paraId="70464969" w14:textId="1B285E8B" w:rsidR="00DA65C4" w:rsidRDefault="00DA65C4" w:rsidP="00DA65C4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CDD4D" w14:textId="4A49575C" w:rsidR="008A4EB9" w:rsidRDefault="00413A60" w:rsidP="00413A60">
    <w:pPr>
      <w:pStyle w:val="Header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5B7982AB" wp14:editId="73171272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B7982AB" id="_x0000_t202" coordsize="21600,21600" o:spt="202" path="m,l,21600r21600,l21600,xe">
              <v:stroke joinstyle="miter"/>
              <v:path gradientshapeok="t" o:connecttype="rect"/>
            </v:shapetype>
            <v:shape id="Textruta 6" o:spid="_x0000_s1028" type="#_x0000_t202" style="position:absolute;margin-left:-13.6pt;margin-top:-5.15pt;width:367.5pt;height:25.5pt;z-index:251658241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" filled="f" stroked="f" strokeweight=".5pt">
              <v:textbox>
                <w:txbxContent>
                  <w:p w14:paraId="72D45401" w14:textId="0A2CCBAA" w:rsidR="00413A60" w:rsidRDefault="00413A60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="00CA39EF" w:rsidRPr="00762EE0">
      <w:rPr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 wp14:anchorId="2F5396D5" wp14:editId="7AA9356B">
          <wp:simplePos x="0" y="0"/>
          <wp:positionH relativeFrom="page">
            <wp:posOffset>17744</wp:posOffset>
          </wp:positionH>
          <wp:positionV relativeFrom="paragraph">
            <wp:posOffset>198873</wp:posOffset>
          </wp:positionV>
          <wp:extent cx="7559040" cy="216408"/>
          <wp:effectExtent l="0" t="0" r="0" b="0"/>
          <wp:wrapNone/>
          <wp:docPr id="4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C48A6" w:rsidRPr="00762EE0">
      <w:rPr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08A28A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03214EA"/>
    <w:lvl w:ilvl="0">
      <w:start w:val="1"/>
      <w:numFmt w:val="decimal"/>
      <w:pStyle w:val="FaktarutaLista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AA2DA3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94E2B2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C988EF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018BF2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1E4FC2"/>
    <w:lvl w:ilvl="0">
      <w:start w:val="1"/>
      <w:numFmt w:val="bullet"/>
      <w:pStyle w:val="Strecklista"/>
      <w:lvlText w:val="-"/>
      <w:lvlJc w:val="left"/>
      <w:pPr>
        <w:tabs>
          <w:tab w:val="num" w:pos="926"/>
        </w:tabs>
        <w:ind w:left="926" w:hanging="360"/>
      </w:pPr>
      <w:rPr>
        <w:rFonts w:ascii="OCR B" w:hAnsi="OCR B" w:cs="OCR B" w:hint="default"/>
      </w:rPr>
    </w:lvl>
  </w:abstractNum>
  <w:abstractNum w:abstractNumId="7" w15:restartNumberingAfterBreak="0">
    <w:nsid w:val="FFFFFF83"/>
    <w:multiLevelType w:val="singleLevel"/>
    <w:tmpl w:val="DA56D8B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ECBC78"/>
    <w:lvl w:ilvl="0">
      <w:start w:val="1"/>
      <w:numFmt w:val="decimal"/>
      <w:pStyle w:val="1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7697727"/>
    <w:multiLevelType w:val="singleLevel"/>
    <w:tmpl w:val="AA9256FA"/>
    <w:lvl w:ilvl="0">
      <w:numFmt w:val="bullet"/>
      <w:pStyle w:val="ListParagraph"/>
      <w:lvlText w:val="-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24"/>
      </w:rPr>
    </w:lvl>
  </w:abstractNum>
  <w:abstractNum w:abstractNumId="10" w15:restartNumberingAfterBreak="0">
    <w:nsid w:val="0CF970E6"/>
    <w:multiLevelType w:val="hybridMultilevel"/>
    <w:tmpl w:val="0B1A5A2E"/>
    <w:lvl w:ilvl="0" w:tplc="FFFFFFFF">
      <w:start w:val="1"/>
      <w:numFmt w:val="bullet"/>
      <w:pStyle w:val="Punktlistaindrag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E57AE1"/>
    <w:multiLevelType w:val="singleLevel"/>
    <w:tmpl w:val="C596B994"/>
    <w:lvl w:ilvl="0">
      <w:numFmt w:val="bullet"/>
      <w:pStyle w:val="List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2" w15:restartNumberingAfterBreak="0">
    <w:nsid w:val="53BC2C9A"/>
    <w:multiLevelType w:val="hybridMultilevel"/>
    <w:tmpl w:val="9208CF0C"/>
    <w:lvl w:ilvl="0" w:tplc="FFFFFFFF">
      <w:start w:val="1"/>
      <w:numFmt w:val="decimal"/>
      <w:pStyle w:val="Numreradlistaindrag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5514FF6"/>
    <w:multiLevelType w:val="hybridMultilevel"/>
    <w:tmpl w:val="C90C5CF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354FE3"/>
    <w:multiLevelType w:val="hybridMultilevel"/>
    <w:tmpl w:val="DCB8354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6110470">
    <w:abstractNumId w:val="8"/>
  </w:num>
  <w:num w:numId="2" w16cid:durableId="145974980">
    <w:abstractNumId w:val="3"/>
  </w:num>
  <w:num w:numId="3" w16cid:durableId="372120455">
    <w:abstractNumId w:val="2"/>
  </w:num>
  <w:num w:numId="4" w16cid:durableId="277763707">
    <w:abstractNumId w:val="1"/>
  </w:num>
  <w:num w:numId="5" w16cid:durableId="945575392">
    <w:abstractNumId w:val="0"/>
  </w:num>
  <w:num w:numId="6" w16cid:durableId="914126709">
    <w:abstractNumId w:val="0"/>
  </w:num>
  <w:num w:numId="7" w16cid:durableId="1169175921">
    <w:abstractNumId w:val="7"/>
  </w:num>
  <w:num w:numId="8" w16cid:durableId="720981454">
    <w:abstractNumId w:val="6"/>
  </w:num>
  <w:num w:numId="9" w16cid:durableId="1936135848">
    <w:abstractNumId w:val="5"/>
  </w:num>
  <w:num w:numId="10" w16cid:durableId="1070469792">
    <w:abstractNumId w:val="4"/>
  </w:num>
  <w:num w:numId="11" w16cid:durableId="678583253">
    <w:abstractNumId w:val="10"/>
  </w:num>
  <w:num w:numId="12" w16cid:durableId="1469856395">
    <w:abstractNumId w:val="12"/>
  </w:num>
  <w:num w:numId="13" w16cid:durableId="1640957747">
    <w:abstractNumId w:val="9"/>
  </w:num>
  <w:num w:numId="14" w16cid:durableId="900554405">
    <w:abstractNumId w:val="11"/>
  </w:num>
  <w:num w:numId="15" w16cid:durableId="1919241194">
    <w:abstractNumId w:val="13"/>
  </w:num>
  <w:num w:numId="16" w16cid:durableId="180199646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266C"/>
    <w:rsid w:val="000051D5"/>
    <w:rsid w:val="00006D2A"/>
    <w:rsid w:val="00010D47"/>
    <w:rsid w:val="00016CF0"/>
    <w:rsid w:val="00016FEF"/>
    <w:rsid w:val="00020EF8"/>
    <w:rsid w:val="0002435C"/>
    <w:rsid w:val="00030DDD"/>
    <w:rsid w:val="000313BB"/>
    <w:rsid w:val="00033AD4"/>
    <w:rsid w:val="00033ED5"/>
    <w:rsid w:val="000403B3"/>
    <w:rsid w:val="00040BCB"/>
    <w:rsid w:val="00041CCC"/>
    <w:rsid w:val="00046A84"/>
    <w:rsid w:val="0005029F"/>
    <w:rsid w:val="000503D0"/>
    <w:rsid w:val="00050500"/>
    <w:rsid w:val="0005691C"/>
    <w:rsid w:val="00056ECB"/>
    <w:rsid w:val="00056ED5"/>
    <w:rsid w:val="00057BE3"/>
    <w:rsid w:val="00060BE3"/>
    <w:rsid w:val="000655CC"/>
    <w:rsid w:val="000700AE"/>
    <w:rsid w:val="00084024"/>
    <w:rsid w:val="0008729C"/>
    <w:rsid w:val="0009062C"/>
    <w:rsid w:val="00092439"/>
    <w:rsid w:val="00095368"/>
    <w:rsid w:val="000954C4"/>
    <w:rsid w:val="000A42F3"/>
    <w:rsid w:val="000A4C35"/>
    <w:rsid w:val="000A611A"/>
    <w:rsid w:val="000B12D9"/>
    <w:rsid w:val="000B1C88"/>
    <w:rsid w:val="000B4536"/>
    <w:rsid w:val="000B7715"/>
    <w:rsid w:val="000C2015"/>
    <w:rsid w:val="000E27AC"/>
    <w:rsid w:val="000E463B"/>
    <w:rsid w:val="000E5A7E"/>
    <w:rsid w:val="000E64DC"/>
    <w:rsid w:val="000F43A3"/>
    <w:rsid w:val="000F57DF"/>
    <w:rsid w:val="000F7455"/>
    <w:rsid w:val="000F7681"/>
    <w:rsid w:val="00100053"/>
    <w:rsid w:val="001021E7"/>
    <w:rsid w:val="00103031"/>
    <w:rsid w:val="00103B19"/>
    <w:rsid w:val="001044FE"/>
    <w:rsid w:val="001059F6"/>
    <w:rsid w:val="00107D91"/>
    <w:rsid w:val="00111061"/>
    <w:rsid w:val="00111720"/>
    <w:rsid w:val="001139D4"/>
    <w:rsid w:val="0011494B"/>
    <w:rsid w:val="00115BC3"/>
    <w:rsid w:val="00117AF5"/>
    <w:rsid w:val="001200E8"/>
    <w:rsid w:val="0012362A"/>
    <w:rsid w:val="001247C6"/>
    <w:rsid w:val="00131B08"/>
    <w:rsid w:val="00132A59"/>
    <w:rsid w:val="00133337"/>
    <w:rsid w:val="001338B6"/>
    <w:rsid w:val="001338E9"/>
    <w:rsid w:val="00133A0F"/>
    <w:rsid w:val="00133D09"/>
    <w:rsid w:val="0013580F"/>
    <w:rsid w:val="00137B6D"/>
    <w:rsid w:val="0014070B"/>
    <w:rsid w:val="001422C1"/>
    <w:rsid w:val="00144B5F"/>
    <w:rsid w:val="00145222"/>
    <w:rsid w:val="001469AD"/>
    <w:rsid w:val="001522AE"/>
    <w:rsid w:val="0015297D"/>
    <w:rsid w:val="00157D5B"/>
    <w:rsid w:val="00161FE6"/>
    <w:rsid w:val="001647EA"/>
    <w:rsid w:val="00164C3D"/>
    <w:rsid w:val="00165B84"/>
    <w:rsid w:val="00166D3A"/>
    <w:rsid w:val="00180A7A"/>
    <w:rsid w:val="00180B49"/>
    <w:rsid w:val="00181FDC"/>
    <w:rsid w:val="001860B9"/>
    <w:rsid w:val="00186F2B"/>
    <w:rsid w:val="001874D6"/>
    <w:rsid w:val="00187856"/>
    <w:rsid w:val="0019632A"/>
    <w:rsid w:val="001A4E7C"/>
    <w:rsid w:val="001A6048"/>
    <w:rsid w:val="001B22CE"/>
    <w:rsid w:val="001B762C"/>
    <w:rsid w:val="001C3725"/>
    <w:rsid w:val="001C4D0A"/>
    <w:rsid w:val="001C5FEF"/>
    <w:rsid w:val="001D24B8"/>
    <w:rsid w:val="001D2FBB"/>
    <w:rsid w:val="001E1D9D"/>
    <w:rsid w:val="001E231C"/>
    <w:rsid w:val="001E56F4"/>
    <w:rsid w:val="001F2D3D"/>
    <w:rsid w:val="00205685"/>
    <w:rsid w:val="00205C7C"/>
    <w:rsid w:val="00211487"/>
    <w:rsid w:val="00211D91"/>
    <w:rsid w:val="002157ED"/>
    <w:rsid w:val="00217DEC"/>
    <w:rsid w:val="0022420B"/>
    <w:rsid w:val="00226EAC"/>
    <w:rsid w:val="00233B3A"/>
    <w:rsid w:val="00234F45"/>
    <w:rsid w:val="0023574E"/>
    <w:rsid w:val="00235B57"/>
    <w:rsid w:val="00241A89"/>
    <w:rsid w:val="00243AD7"/>
    <w:rsid w:val="00250F24"/>
    <w:rsid w:val="002523C5"/>
    <w:rsid w:val="0025380B"/>
    <w:rsid w:val="0025703A"/>
    <w:rsid w:val="002620E4"/>
    <w:rsid w:val="002626B9"/>
    <w:rsid w:val="00262F3D"/>
    <w:rsid w:val="00263281"/>
    <w:rsid w:val="002638FF"/>
    <w:rsid w:val="00263FFA"/>
    <w:rsid w:val="002645AA"/>
    <w:rsid w:val="002651D6"/>
    <w:rsid w:val="0026551F"/>
    <w:rsid w:val="0027051F"/>
    <w:rsid w:val="00280A85"/>
    <w:rsid w:val="00283417"/>
    <w:rsid w:val="00284119"/>
    <w:rsid w:val="0028748C"/>
    <w:rsid w:val="00290B5C"/>
    <w:rsid w:val="00294791"/>
    <w:rsid w:val="00294881"/>
    <w:rsid w:val="002A65C6"/>
    <w:rsid w:val="002B07EE"/>
    <w:rsid w:val="002B0B30"/>
    <w:rsid w:val="002B0C78"/>
    <w:rsid w:val="002C0C02"/>
    <w:rsid w:val="002C1277"/>
    <w:rsid w:val="002C3F89"/>
    <w:rsid w:val="002C60AD"/>
    <w:rsid w:val="002C7414"/>
    <w:rsid w:val="002D0AB1"/>
    <w:rsid w:val="002D0E0E"/>
    <w:rsid w:val="002D3396"/>
    <w:rsid w:val="002D4DBE"/>
    <w:rsid w:val="002D6023"/>
    <w:rsid w:val="002E0AC7"/>
    <w:rsid w:val="002E263F"/>
    <w:rsid w:val="002E6F81"/>
    <w:rsid w:val="002F033D"/>
    <w:rsid w:val="002F08BA"/>
    <w:rsid w:val="002F2CFF"/>
    <w:rsid w:val="002F568B"/>
    <w:rsid w:val="002F6542"/>
    <w:rsid w:val="002F67A9"/>
    <w:rsid w:val="002F7818"/>
    <w:rsid w:val="003066D0"/>
    <w:rsid w:val="00311256"/>
    <w:rsid w:val="00311401"/>
    <w:rsid w:val="00313B8B"/>
    <w:rsid w:val="003203D7"/>
    <w:rsid w:val="00320F86"/>
    <w:rsid w:val="00322947"/>
    <w:rsid w:val="00324171"/>
    <w:rsid w:val="00326C24"/>
    <w:rsid w:val="00337F99"/>
    <w:rsid w:val="0034307B"/>
    <w:rsid w:val="00345EB1"/>
    <w:rsid w:val="00346EF2"/>
    <w:rsid w:val="00350CC4"/>
    <w:rsid w:val="00356945"/>
    <w:rsid w:val="00360E0D"/>
    <w:rsid w:val="0036357D"/>
    <w:rsid w:val="00363B23"/>
    <w:rsid w:val="0036594C"/>
    <w:rsid w:val="00367D19"/>
    <w:rsid w:val="00371BED"/>
    <w:rsid w:val="003727FB"/>
    <w:rsid w:val="00372881"/>
    <w:rsid w:val="0037457E"/>
    <w:rsid w:val="00376174"/>
    <w:rsid w:val="00384019"/>
    <w:rsid w:val="003854F1"/>
    <w:rsid w:val="0039118E"/>
    <w:rsid w:val="00391C22"/>
    <w:rsid w:val="00394C43"/>
    <w:rsid w:val="00397F54"/>
    <w:rsid w:val="003A0040"/>
    <w:rsid w:val="003A06F5"/>
    <w:rsid w:val="003A0D43"/>
    <w:rsid w:val="003A11FB"/>
    <w:rsid w:val="003B2A4B"/>
    <w:rsid w:val="003C4AB7"/>
    <w:rsid w:val="003D099E"/>
    <w:rsid w:val="003D21A2"/>
    <w:rsid w:val="003D29D2"/>
    <w:rsid w:val="003D464E"/>
    <w:rsid w:val="003E0705"/>
    <w:rsid w:val="003E0E72"/>
    <w:rsid w:val="003E2FF7"/>
    <w:rsid w:val="003F1013"/>
    <w:rsid w:val="003F1ACF"/>
    <w:rsid w:val="003F7CAD"/>
    <w:rsid w:val="00401150"/>
    <w:rsid w:val="00404267"/>
    <w:rsid w:val="00404948"/>
    <w:rsid w:val="00406BEA"/>
    <w:rsid w:val="004075E5"/>
    <w:rsid w:val="00407CB0"/>
    <w:rsid w:val="0041030B"/>
    <w:rsid w:val="00410DE3"/>
    <w:rsid w:val="00413A60"/>
    <w:rsid w:val="004230F7"/>
    <w:rsid w:val="0043167E"/>
    <w:rsid w:val="00431837"/>
    <w:rsid w:val="0043409A"/>
    <w:rsid w:val="00434775"/>
    <w:rsid w:val="0043675D"/>
    <w:rsid w:val="00443C1E"/>
    <w:rsid w:val="00445B02"/>
    <w:rsid w:val="00446255"/>
    <w:rsid w:val="00446932"/>
    <w:rsid w:val="00451935"/>
    <w:rsid w:val="00452219"/>
    <w:rsid w:val="00460ED0"/>
    <w:rsid w:val="004627D0"/>
    <w:rsid w:val="00463742"/>
    <w:rsid w:val="00465651"/>
    <w:rsid w:val="00470CE7"/>
    <w:rsid w:val="00470F4F"/>
    <w:rsid w:val="0047232A"/>
    <w:rsid w:val="00472482"/>
    <w:rsid w:val="0048060C"/>
    <w:rsid w:val="00480DC7"/>
    <w:rsid w:val="00483D26"/>
    <w:rsid w:val="004876F6"/>
    <w:rsid w:val="0049236A"/>
    <w:rsid w:val="00492718"/>
    <w:rsid w:val="00492DCB"/>
    <w:rsid w:val="004941DA"/>
    <w:rsid w:val="00496CD1"/>
    <w:rsid w:val="004A0F66"/>
    <w:rsid w:val="004A355D"/>
    <w:rsid w:val="004A4970"/>
    <w:rsid w:val="004B2183"/>
    <w:rsid w:val="004B2A01"/>
    <w:rsid w:val="004B3BFC"/>
    <w:rsid w:val="004C2559"/>
    <w:rsid w:val="004C47BD"/>
    <w:rsid w:val="004C5344"/>
    <w:rsid w:val="004D0D16"/>
    <w:rsid w:val="004D7BA3"/>
    <w:rsid w:val="004F11E3"/>
    <w:rsid w:val="004F19B6"/>
    <w:rsid w:val="004F4518"/>
    <w:rsid w:val="004F4C62"/>
    <w:rsid w:val="00501433"/>
    <w:rsid w:val="00510C97"/>
    <w:rsid w:val="00511CC4"/>
    <w:rsid w:val="0051265B"/>
    <w:rsid w:val="00513E3B"/>
    <w:rsid w:val="00514C82"/>
    <w:rsid w:val="0051651E"/>
    <w:rsid w:val="00531E60"/>
    <w:rsid w:val="005335EB"/>
    <w:rsid w:val="005359B1"/>
    <w:rsid w:val="00536A5A"/>
    <w:rsid w:val="00540CD9"/>
    <w:rsid w:val="00541D07"/>
    <w:rsid w:val="00542635"/>
    <w:rsid w:val="00544BAB"/>
    <w:rsid w:val="00545F31"/>
    <w:rsid w:val="00546980"/>
    <w:rsid w:val="005474F0"/>
    <w:rsid w:val="00552DC9"/>
    <w:rsid w:val="00554C93"/>
    <w:rsid w:val="005578FA"/>
    <w:rsid w:val="00565129"/>
    <w:rsid w:val="00565CD0"/>
    <w:rsid w:val="00567820"/>
    <w:rsid w:val="0057126C"/>
    <w:rsid w:val="005770AD"/>
    <w:rsid w:val="00580EA6"/>
    <w:rsid w:val="00581289"/>
    <w:rsid w:val="00581414"/>
    <w:rsid w:val="00582490"/>
    <w:rsid w:val="005826FA"/>
    <w:rsid w:val="005862CB"/>
    <w:rsid w:val="0059689F"/>
    <w:rsid w:val="00597E28"/>
    <w:rsid w:val="005A2624"/>
    <w:rsid w:val="005A2E3B"/>
    <w:rsid w:val="005A54ED"/>
    <w:rsid w:val="005A5D5B"/>
    <w:rsid w:val="005A6081"/>
    <w:rsid w:val="005A627D"/>
    <w:rsid w:val="005A6F6A"/>
    <w:rsid w:val="005B0E8C"/>
    <w:rsid w:val="005B35C8"/>
    <w:rsid w:val="005C0045"/>
    <w:rsid w:val="005C084E"/>
    <w:rsid w:val="005C4606"/>
    <w:rsid w:val="005C7BA5"/>
    <w:rsid w:val="005D0B0C"/>
    <w:rsid w:val="005D6DD4"/>
    <w:rsid w:val="005E02B3"/>
    <w:rsid w:val="005E1E24"/>
    <w:rsid w:val="00604591"/>
    <w:rsid w:val="0060596B"/>
    <w:rsid w:val="00606D97"/>
    <w:rsid w:val="006070FB"/>
    <w:rsid w:val="00614E64"/>
    <w:rsid w:val="0061618D"/>
    <w:rsid w:val="00617710"/>
    <w:rsid w:val="00617EE6"/>
    <w:rsid w:val="0062184C"/>
    <w:rsid w:val="00622F8C"/>
    <w:rsid w:val="006233A9"/>
    <w:rsid w:val="00623724"/>
    <w:rsid w:val="006258CE"/>
    <w:rsid w:val="00627BEA"/>
    <w:rsid w:val="00630E4D"/>
    <w:rsid w:val="006319DB"/>
    <w:rsid w:val="00633B84"/>
    <w:rsid w:val="00634A81"/>
    <w:rsid w:val="006432E6"/>
    <w:rsid w:val="006457D8"/>
    <w:rsid w:val="006504D2"/>
    <w:rsid w:val="0065595B"/>
    <w:rsid w:val="00660269"/>
    <w:rsid w:val="00665F89"/>
    <w:rsid w:val="006669C9"/>
    <w:rsid w:val="006733DF"/>
    <w:rsid w:val="00673C92"/>
    <w:rsid w:val="006753EC"/>
    <w:rsid w:val="00675D1E"/>
    <w:rsid w:val="006763F8"/>
    <w:rsid w:val="00694F32"/>
    <w:rsid w:val="006A2789"/>
    <w:rsid w:val="006A4978"/>
    <w:rsid w:val="006A7261"/>
    <w:rsid w:val="006B027A"/>
    <w:rsid w:val="006B0D29"/>
    <w:rsid w:val="006B1819"/>
    <w:rsid w:val="006B4477"/>
    <w:rsid w:val="006B4AA9"/>
    <w:rsid w:val="006B5DE7"/>
    <w:rsid w:val="006C47FB"/>
    <w:rsid w:val="006C5048"/>
    <w:rsid w:val="006C5F13"/>
    <w:rsid w:val="006C6A4B"/>
    <w:rsid w:val="006C779F"/>
    <w:rsid w:val="006D01F5"/>
    <w:rsid w:val="006D0CFB"/>
    <w:rsid w:val="006D0F76"/>
    <w:rsid w:val="006D30C0"/>
    <w:rsid w:val="006D4524"/>
    <w:rsid w:val="006D7535"/>
    <w:rsid w:val="006E450B"/>
    <w:rsid w:val="006F0D7E"/>
    <w:rsid w:val="006F45B6"/>
    <w:rsid w:val="00702BBE"/>
    <w:rsid w:val="00710B77"/>
    <w:rsid w:val="0072075B"/>
    <w:rsid w:val="007221C2"/>
    <w:rsid w:val="00724227"/>
    <w:rsid w:val="00725816"/>
    <w:rsid w:val="00730955"/>
    <w:rsid w:val="00733A89"/>
    <w:rsid w:val="00733A9C"/>
    <w:rsid w:val="00736574"/>
    <w:rsid w:val="007367E0"/>
    <w:rsid w:val="00737215"/>
    <w:rsid w:val="00741117"/>
    <w:rsid w:val="00743432"/>
    <w:rsid w:val="007539B2"/>
    <w:rsid w:val="00754905"/>
    <w:rsid w:val="00755E7F"/>
    <w:rsid w:val="00760038"/>
    <w:rsid w:val="00762EE0"/>
    <w:rsid w:val="00764A55"/>
    <w:rsid w:val="00765C41"/>
    <w:rsid w:val="00766503"/>
    <w:rsid w:val="007668E3"/>
    <w:rsid w:val="00771100"/>
    <w:rsid w:val="007759DD"/>
    <w:rsid w:val="0078609F"/>
    <w:rsid w:val="0078768C"/>
    <w:rsid w:val="00787E45"/>
    <w:rsid w:val="007917BA"/>
    <w:rsid w:val="007932BA"/>
    <w:rsid w:val="007A0625"/>
    <w:rsid w:val="007A5C6F"/>
    <w:rsid w:val="007A62DF"/>
    <w:rsid w:val="007B1250"/>
    <w:rsid w:val="007B1261"/>
    <w:rsid w:val="007B5495"/>
    <w:rsid w:val="007C3438"/>
    <w:rsid w:val="007D15A9"/>
    <w:rsid w:val="007D2462"/>
    <w:rsid w:val="007D338F"/>
    <w:rsid w:val="007D3DA1"/>
    <w:rsid w:val="007D4241"/>
    <w:rsid w:val="007D4317"/>
    <w:rsid w:val="007D4EA3"/>
    <w:rsid w:val="007E480B"/>
    <w:rsid w:val="007E624B"/>
    <w:rsid w:val="007E649C"/>
    <w:rsid w:val="007F0670"/>
    <w:rsid w:val="007F07A8"/>
    <w:rsid w:val="007F1CFF"/>
    <w:rsid w:val="007F4B61"/>
    <w:rsid w:val="007F5DD5"/>
    <w:rsid w:val="00804964"/>
    <w:rsid w:val="00804B3E"/>
    <w:rsid w:val="00807FE2"/>
    <w:rsid w:val="00821A1B"/>
    <w:rsid w:val="008262E9"/>
    <w:rsid w:val="00827E69"/>
    <w:rsid w:val="00835C4D"/>
    <w:rsid w:val="00843F48"/>
    <w:rsid w:val="008446F3"/>
    <w:rsid w:val="00851423"/>
    <w:rsid w:val="00857848"/>
    <w:rsid w:val="00857D71"/>
    <w:rsid w:val="00862BD4"/>
    <w:rsid w:val="00865000"/>
    <w:rsid w:val="008654B6"/>
    <w:rsid w:val="00866285"/>
    <w:rsid w:val="0087139C"/>
    <w:rsid w:val="00872D1B"/>
    <w:rsid w:val="00875460"/>
    <w:rsid w:val="0087653E"/>
    <w:rsid w:val="008770DD"/>
    <w:rsid w:val="00880E83"/>
    <w:rsid w:val="0088539B"/>
    <w:rsid w:val="00892F28"/>
    <w:rsid w:val="00895253"/>
    <w:rsid w:val="008962C2"/>
    <w:rsid w:val="008A0C5F"/>
    <w:rsid w:val="008A3DEA"/>
    <w:rsid w:val="008A4EB9"/>
    <w:rsid w:val="008A6193"/>
    <w:rsid w:val="008A74C0"/>
    <w:rsid w:val="008B1694"/>
    <w:rsid w:val="008B3907"/>
    <w:rsid w:val="008B4D0C"/>
    <w:rsid w:val="008C22E6"/>
    <w:rsid w:val="008C22F7"/>
    <w:rsid w:val="008C4B27"/>
    <w:rsid w:val="008C7F2A"/>
    <w:rsid w:val="008D4B08"/>
    <w:rsid w:val="008E04D4"/>
    <w:rsid w:val="008E1836"/>
    <w:rsid w:val="008E1B6A"/>
    <w:rsid w:val="008E36F8"/>
    <w:rsid w:val="008E46B2"/>
    <w:rsid w:val="008E583C"/>
    <w:rsid w:val="008E682C"/>
    <w:rsid w:val="008E78A1"/>
    <w:rsid w:val="008F4B82"/>
    <w:rsid w:val="008F589F"/>
    <w:rsid w:val="008F76A8"/>
    <w:rsid w:val="0090461D"/>
    <w:rsid w:val="009053C7"/>
    <w:rsid w:val="00906238"/>
    <w:rsid w:val="00907EF9"/>
    <w:rsid w:val="00907FDB"/>
    <w:rsid w:val="0091295C"/>
    <w:rsid w:val="00914D58"/>
    <w:rsid w:val="00914DED"/>
    <w:rsid w:val="00921F47"/>
    <w:rsid w:val="009228AB"/>
    <w:rsid w:val="009232B2"/>
    <w:rsid w:val="00926C1D"/>
    <w:rsid w:val="0093085B"/>
    <w:rsid w:val="00931C57"/>
    <w:rsid w:val="009347A5"/>
    <w:rsid w:val="00940AE0"/>
    <w:rsid w:val="00942257"/>
    <w:rsid w:val="009471BF"/>
    <w:rsid w:val="00950E4E"/>
    <w:rsid w:val="009529BD"/>
    <w:rsid w:val="009533B4"/>
    <w:rsid w:val="00954817"/>
    <w:rsid w:val="00964807"/>
    <w:rsid w:val="0096655C"/>
    <w:rsid w:val="00970BAB"/>
    <w:rsid w:val="00970BBD"/>
    <w:rsid w:val="00971D93"/>
    <w:rsid w:val="009721EA"/>
    <w:rsid w:val="009749DE"/>
    <w:rsid w:val="009755E4"/>
    <w:rsid w:val="00991B41"/>
    <w:rsid w:val="009A0DA5"/>
    <w:rsid w:val="009A44D3"/>
    <w:rsid w:val="009B13D4"/>
    <w:rsid w:val="009B1F6B"/>
    <w:rsid w:val="009B562D"/>
    <w:rsid w:val="009C0D12"/>
    <w:rsid w:val="009C192E"/>
    <w:rsid w:val="009C2D59"/>
    <w:rsid w:val="009C2F6C"/>
    <w:rsid w:val="009C5E53"/>
    <w:rsid w:val="009D1C92"/>
    <w:rsid w:val="009D6819"/>
    <w:rsid w:val="009D6A46"/>
    <w:rsid w:val="009D6D1C"/>
    <w:rsid w:val="009D74FD"/>
    <w:rsid w:val="009E0CF9"/>
    <w:rsid w:val="009E308E"/>
    <w:rsid w:val="009E531B"/>
    <w:rsid w:val="009E5784"/>
    <w:rsid w:val="009E6C56"/>
    <w:rsid w:val="009E7DCF"/>
    <w:rsid w:val="009F22E5"/>
    <w:rsid w:val="009F2FD3"/>
    <w:rsid w:val="009F4A56"/>
    <w:rsid w:val="009F4E65"/>
    <w:rsid w:val="00A006A5"/>
    <w:rsid w:val="00A05942"/>
    <w:rsid w:val="00A07BEC"/>
    <w:rsid w:val="00A10195"/>
    <w:rsid w:val="00A12F42"/>
    <w:rsid w:val="00A13D92"/>
    <w:rsid w:val="00A25AB5"/>
    <w:rsid w:val="00A264BE"/>
    <w:rsid w:val="00A272CA"/>
    <w:rsid w:val="00A3052C"/>
    <w:rsid w:val="00A32B8A"/>
    <w:rsid w:val="00A33051"/>
    <w:rsid w:val="00A407AD"/>
    <w:rsid w:val="00A40923"/>
    <w:rsid w:val="00A41C05"/>
    <w:rsid w:val="00A42426"/>
    <w:rsid w:val="00A47815"/>
    <w:rsid w:val="00A514B7"/>
    <w:rsid w:val="00A536F8"/>
    <w:rsid w:val="00A54A0B"/>
    <w:rsid w:val="00A65FD4"/>
    <w:rsid w:val="00A81198"/>
    <w:rsid w:val="00A81E48"/>
    <w:rsid w:val="00A82035"/>
    <w:rsid w:val="00A8527B"/>
    <w:rsid w:val="00A90D77"/>
    <w:rsid w:val="00A915F4"/>
    <w:rsid w:val="00A91EED"/>
    <w:rsid w:val="00A92E07"/>
    <w:rsid w:val="00AA0B3A"/>
    <w:rsid w:val="00AA37CF"/>
    <w:rsid w:val="00AA6EB4"/>
    <w:rsid w:val="00AA7099"/>
    <w:rsid w:val="00AA767D"/>
    <w:rsid w:val="00AB0CC9"/>
    <w:rsid w:val="00AC3FF6"/>
    <w:rsid w:val="00AC71C1"/>
    <w:rsid w:val="00AC74D5"/>
    <w:rsid w:val="00AD1E60"/>
    <w:rsid w:val="00AD73EC"/>
    <w:rsid w:val="00AE01BD"/>
    <w:rsid w:val="00AE5BC7"/>
    <w:rsid w:val="00AE630A"/>
    <w:rsid w:val="00AF2DDB"/>
    <w:rsid w:val="00AF5AAF"/>
    <w:rsid w:val="00AF7395"/>
    <w:rsid w:val="00B046D8"/>
    <w:rsid w:val="00B07011"/>
    <w:rsid w:val="00B07259"/>
    <w:rsid w:val="00B13F4C"/>
    <w:rsid w:val="00B16219"/>
    <w:rsid w:val="00B16C59"/>
    <w:rsid w:val="00B257F8"/>
    <w:rsid w:val="00B277C9"/>
    <w:rsid w:val="00B33FDD"/>
    <w:rsid w:val="00B359CC"/>
    <w:rsid w:val="00B36107"/>
    <w:rsid w:val="00B405E8"/>
    <w:rsid w:val="00B41789"/>
    <w:rsid w:val="00B42DCE"/>
    <w:rsid w:val="00B46C03"/>
    <w:rsid w:val="00B479F6"/>
    <w:rsid w:val="00B505BF"/>
    <w:rsid w:val="00B52484"/>
    <w:rsid w:val="00B53BF7"/>
    <w:rsid w:val="00B55C91"/>
    <w:rsid w:val="00B60C6C"/>
    <w:rsid w:val="00B61627"/>
    <w:rsid w:val="00B619A9"/>
    <w:rsid w:val="00B65A9D"/>
    <w:rsid w:val="00B6668C"/>
    <w:rsid w:val="00B66D60"/>
    <w:rsid w:val="00B75CC8"/>
    <w:rsid w:val="00B75EDE"/>
    <w:rsid w:val="00B77D88"/>
    <w:rsid w:val="00B77E5E"/>
    <w:rsid w:val="00B77FAF"/>
    <w:rsid w:val="00B82713"/>
    <w:rsid w:val="00B837A5"/>
    <w:rsid w:val="00B84336"/>
    <w:rsid w:val="00B851B9"/>
    <w:rsid w:val="00B862BA"/>
    <w:rsid w:val="00B86453"/>
    <w:rsid w:val="00B90054"/>
    <w:rsid w:val="00B92C14"/>
    <w:rsid w:val="00BA0066"/>
    <w:rsid w:val="00BA0F15"/>
    <w:rsid w:val="00BA455D"/>
    <w:rsid w:val="00BB69DB"/>
    <w:rsid w:val="00BC1B5D"/>
    <w:rsid w:val="00BC322E"/>
    <w:rsid w:val="00BC44CD"/>
    <w:rsid w:val="00BC48A6"/>
    <w:rsid w:val="00BC5A8B"/>
    <w:rsid w:val="00BE7978"/>
    <w:rsid w:val="00BF2FEC"/>
    <w:rsid w:val="00BF3EA8"/>
    <w:rsid w:val="00BF7647"/>
    <w:rsid w:val="00BF7C40"/>
    <w:rsid w:val="00C006DC"/>
    <w:rsid w:val="00C053CC"/>
    <w:rsid w:val="00C07DDB"/>
    <w:rsid w:val="00C15520"/>
    <w:rsid w:val="00C17B25"/>
    <w:rsid w:val="00C20D73"/>
    <w:rsid w:val="00C23481"/>
    <w:rsid w:val="00C36344"/>
    <w:rsid w:val="00C4115D"/>
    <w:rsid w:val="00C42A8F"/>
    <w:rsid w:val="00C43BDD"/>
    <w:rsid w:val="00C4649B"/>
    <w:rsid w:val="00C47778"/>
    <w:rsid w:val="00C5011E"/>
    <w:rsid w:val="00C50EE5"/>
    <w:rsid w:val="00C5240A"/>
    <w:rsid w:val="00C5398F"/>
    <w:rsid w:val="00C556F5"/>
    <w:rsid w:val="00C61C7B"/>
    <w:rsid w:val="00C662BA"/>
    <w:rsid w:val="00C708A7"/>
    <w:rsid w:val="00C70E19"/>
    <w:rsid w:val="00C72574"/>
    <w:rsid w:val="00C7430C"/>
    <w:rsid w:val="00C75CE4"/>
    <w:rsid w:val="00C83176"/>
    <w:rsid w:val="00C85DA1"/>
    <w:rsid w:val="00C85FAF"/>
    <w:rsid w:val="00C866DB"/>
    <w:rsid w:val="00C9071C"/>
    <w:rsid w:val="00C908FF"/>
    <w:rsid w:val="00C9361C"/>
    <w:rsid w:val="00C93F22"/>
    <w:rsid w:val="00C9561D"/>
    <w:rsid w:val="00C97BD3"/>
    <w:rsid w:val="00CA39EF"/>
    <w:rsid w:val="00CA521F"/>
    <w:rsid w:val="00CB0493"/>
    <w:rsid w:val="00CB17FF"/>
    <w:rsid w:val="00CB1987"/>
    <w:rsid w:val="00CB1ED7"/>
    <w:rsid w:val="00CC167C"/>
    <w:rsid w:val="00CC52D9"/>
    <w:rsid w:val="00CD6647"/>
    <w:rsid w:val="00CE4B73"/>
    <w:rsid w:val="00CF02A0"/>
    <w:rsid w:val="00CF4A84"/>
    <w:rsid w:val="00CF70BB"/>
    <w:rsid w:val="00D0327F"/>
    <w:rsid w:val="00D035E6"/>
    <w:rsid w:val="00D074DB"/>
    <w:rsid w:val="00D139CF"/>
    <w:rsid w:val="00D17EE1"/>
    <w:rsid w:val="00D2621B"/>
    <w:rsid w:val="00D26486"/>
    <w:rsid w:val="00D33E2A"/>
    <w:rsid w:val="00D37E7F"/>
    <w:rsid w:val="00D42D1B"/>
    <w:rsid w:val="00D47AD7"/>
    <w:rsid w:val="00D51529"/>
    <w:rsid w:val="00D5157F"/>
    <w:rsid w:val="00D54270"/>
    <w:rsid w:val="00D65329"/>
    <w:rsid w:val="00D65B1E"/>
    <w:rsid w:val="00D85218"/>
    <w:rsid w:val="00D915B1"/>
    <w:rsid w:val="00DA299D"/>
    <w:rsid w:val="00DA5A85"/>
    <w:rsid w:val="00DA65C4"/>
    <w:rsid w:val="00DA69E0"/>
    <w:rsid w:val="00DB30B2"/>
    <w:rsid w:val="00DC08E3"/>
    <w:rsid w:val="00DC48EA"/>
    <w:rsid w:val="00DC76EE"/>
    <w:rsid w:val="00DD0B01"/>
    <w:rsid w:val="00DD2BE0"/>
    <w:rsid w:val="00DD3913"/>
    <w:rsid w:val="00DD7EAD"/>
    <w:rsid w:val="00DE4447"/>
    <w:rsid w:val="00DE5DA2"/>
    <w:rsid w:val="00DE6265"/>
    <w:rsid w:val="00DE6543"/>
    <w:rsid w:val="00DE76CE"/>
    <w:rsid w:val="00DF0033"/>
    <w:rsid w:val="00DF087E"/>
    <w:rsid w:val="00DF6081"/>
    <w:rsid w:val="00DF72FA"/>
    <w:rsid w:val="00E00694"/>
    <w:rsid w:val="00E026BF"/>
    <w:rsid w:val="00E07B1B"/>
    <w:rsid w:val="00E10E71"/>
    <w:rsid w:val="00E11853"/>
    <w:rsid w:val="00E139F3"/>
    <w:rsid w:val="00E251A1"/>
    <w:rsid w:val="00E314A9"/>
    <w:rsid w:val="00E343E5"/>
    <w:rsid w:val="00E357A3"/>
    <w:rsid w:val="00E40F9E"/>
    <w:rsid w:val="00E52A86"/>
    <w:rsid w:val="00E53351"/>
    <w:rsid w:val="00E54B47"/>
    <w:rsid w:val="00E553BF"/>
    <w:rsid w:val="00E55D93"/>
    <w:rsid w:val="00E61294"/>
    <w:rsid w:val="00E61C2E"/>
    <w:rsid w:val="00E641A7"/>
    <w:rsid w:val="00E71737"/>
    <w:rsid w:val="00E7237C"/>
    <w:rsid w:val="00E77C46"/>
    <w:rsid w:val="00E850DB"/>
    <w:rsid w:val="00E86CE8"/>
    <w:rsid w:val="00E87955"/>
    <w:rsid w:val="00E90455"/>
    <w:rsid w:val="00E90E82"/>
    <w:rsid w:val="00E9216D"/>
    <w:rsid w:val="00E92E88"/>
    <w:rsid w:val="00EA00CB"/>
    <w:rsid w:val="00EA1BAA"/>
    <w:rsid w:val="00EA3FCD"/>
    <w:rsid w:val="00EA42A0"/>
    <w:rsid w:val="00EB6714"/>
    <w:rsid w:val="00EC0A68"/>
    <w:rsid w:val="00EC37D7"/>
    <w:rsid w:val="00EC5006"/>
    <w:rsid w:val="00ED16C8"/>
    <w:rsid w:val="00ED414E"/>
    <w:rsid w:val="00ED49C3"/>
    <w:rsid w:val="00ED6CE8"/>
    <w:rsid w:val="00ED7AA6"/>
    <w:rsid w:val="00EE21EA"/>
    <w:rsid w:val="00EE2A56"/>
    <w:rsid w:val="00EE3818"/>
    <w:rsid w:val="00EF2446"/>
    <w:rsid w:val="00EF2644"/>
    <w:rsid w:val="00EF4861"/>
    <w:rsid w:val="00EF5BC4"/>
    <w:rsid w:val="00F13DA2"/>
    <w:rsid w:val="00F163DD"/>
    <w:rsid w:val="00F2215F"/>
    <w:rsid w:val="00F22264"/>
    <w:rsid w:val="00F2564D"/>
    <w:rsid w:val="00F32D93"/>
    <w:rsid w:val="00F353AE"/>
    <w:rsid w:val="00F35B05"/>
    <w:rsid w:val="00F37426"/>
    <w:rsid w:val="00F413D9"/>
    <w:rsid w:val="00F42121"/>
    <w:rsid w:val="00F4553D"/>
    <w:rsid w:val="00F5135F"/>
    <w:rsid w:val="00F51F78"/>
    <w:rsid w:val="00F622F2"/>
    <w:rsid w:val="00F6366A"/>
    <w:rsid w:val="00F74922"/>
    <w:rsid w:val="00F765CA"/>
    <w:rsid w:val="00F8020B"/>
    <w:rsid w:val="00F86F47"/>
    <w:rsid w:val="00F87457"/>
    <w:rsid w:val="00F90B64"/>
    <w:rsid w:val="00F95869"/>
    <w:rsid w:val="00F95DA8"/>
    <w:rsid w:val="00FA3160"/>
    <w:rsid w:val="00FB025D"/>
    <w:rsid w:val="00FB2566"/>
    <w:rsid w:val="00FB2F0F"/>
    <w:rsid w:val="00FB5086"/>
    <w:rsid w:val="00FB5411"/>
    <w:rsid w:val="00FB6392"/>
    <w:rsid w:val="00FC01FE"/>
    <w:rsid w:val="00FD3C70"/>
    <w:rsid w:val="00FD6820"/>
    <w:rsid w:val="00FE0DBE"/>
    <w:rsid w:val="00FE12D8"/>
    <w:rsid w:val="00FF6673"/>
    <w:rsid w:val="00FF7C02"/>
    <w:rsid w:val="024801E3"/>
    <w:rsid w:val="05C6E76D"/>
    <w:rsid w:val="06B0A5F6"/>
    <w:rsid w:val="077074CD"/>
    <w:rsid w:val="091380A3"/>
    <w:rsid w:val="0939C640"/>
    <w:rsid w:val="0A56DE82"/>
    <w:rsid w:val="0AF6E45E"/>
    <w:rsid w:val="0B8C4446"/>
    <w:rsid w:val="0B944AA9"/>
    <w:rsid w:val="0CA8A250"/>
    <w:rsid w:val="0CB1E18E"/>
    <w:rsid w:val="0D3EF9DE"/>
    <w:rsid w:val="0D6B4503"/>
    <w:rsid w:val="0E693FCC"/>
    <w:rsid w:val="119FA6F8"/>
    <w:rsid w:val="11AE3A25"/>
    <w:rsid w:val="11E70FCD"/>
    <w:rsid w:val="1223F374"/>
    <w:rsid w:val="127BAFCA"/>
    <w:rsid w:val="1349698D"/>
    <w:rsid w:val="13EC410B"/>
    <w:rsid w:val="14CB189F"/>
    <w:rsid w:val="1672B39B"/>
    <w:rsid w:val="170AAFC6"/>
    <w:rsid w:val="171FDDB7"/>
    <w:rsid w:val="1A0CC88E"/>
    <w:rsid w:val="1A16A0EB"/>
    <w:rsid w:val="1B6A2A00"/>
    <w:rsid w:val="1BC2065A"/>
    <w:rsid w:val="1BE714E1"/>
    <w:rsid w:val="1CCB5849"/>
    <w:rsid w:val="1D766EB1"/>
    <w:rsid w:val="1E5D3DAD"/>
    <w:rsid w:val="1EAA5ABC"/>
    <w:rsid w:val="1EF296F4"/>
    <w:rsid w:val="1F32B5A3"/>
    <w:rsid w:val="1F5BE692"/>
    <w:rsid w:val="212F6A06"/>
    <w:rsid w:val="226EED0F"/>
    <w:rsid w:val="22B68A8D"/>
    <w:rsid w:val="24931DDC"/>
    <w:rsid w:val="27214416"/>
    <w:rsid w:val="28B68D78"/>
    <w:rsid w:val="291AD87F"/>
    <w:rsid w:val="29223281"/>
    <w:rsid w:val="297BD9A4"/>
    <w:rsid w:val="2A4A0E9A"/>
    <w:rsid w:val="2AF80CB3"/>
    <w:rsid w:val="2B3CC1DB"/>
    <w:rsid w:val="2DC0A274"/>
    <w:rsid w:val="2FBEB64E"/>
    <w:rsid w:val="31534AEE"/>
    <w:rsid w:val="33D47300"/>
    <w:rsid w:val="3520EB78"/>
    <w:rsid w:val="353576F0"/>
    <w:rsid w:val="35619F42"/>
    <w:rsid w:val="37C589E7"/>
    <w:rsid w:val="37D83C4C"/>
    <w:rsid w:val="380F3F67"/>
    <w:rsid w:val="39B8A32C"/>
    <w:rsid w:val="3C5DCEE6"/>
    <w:rsid w:val="3E3AAD95"/>
    <w:rsid w:val="3E869B77"/>
    <w:rsid w:val="3F264D9B"/>
    <w:rsid w:val="40502C04"/>
    <w:rsid w:val="4083F0CF"/>
    <w:rsid w:val="40C48BA3"/>
    <w:rsid w:val="42B96BED"/>
    <w:rsid w:val="42C9FB4F"/>
    <w:rsid w:val="4575A4F6"/>
    <w:rsid w:val="46BDDC04"/>
    <w:rsid w:val="46C2CF9C"/>
    <w:rsid w:val="4740FE36"/>
    <w:rsid w:val="497D8E6D"/>
    <w:rsid w:val="4BBC258F"/>
    <w:rsid w:val="4D6C5F4E"/>
    <w:rsid w:val="4DFCA207"/>
    <w:rsid w:val="4F5D9A50"/>
    <w:rsid w:val="4F910BAA"/>
    <w:rsid w:val="541BCC9A"/>
    <w:rsid w:val="545CAE76"/>
    <w:rsid w:val="5571F74E"/>
    <w:rsid w:val="576CA005"/>
    <w:rsid w:val="57E67288"/>
    <w:rsid w:val="58061CBA"/>
    <w:rsid w:val="5906DB5C"/>
    <w:rsid w:val="5BF8E5E7"/>
    <w:rsid w:val="5C9F1DB6"/>
    <w:rsid w:val="5D9B47EC"/>
    <w:rsid w:val="5E059C4C"/>
    <w:rsid w:val="5E645FAD"/>
    <w:rsid w:val="5F2008F4"/>
    <w:rsid w:val="5F83871E"/>
    <w:rsid w:val="5FC1BAE6"/>
    <w:rsid w:val="600B32A0"/>
    <w:rsid w:val="60721D57"/>
    <w:rsid w:val="60C5CE48"/>
    <w:rsid w:val="611BE502"/>
    <w:rsid w:val="61C0672E"/>
    <w:rsid w:val="647B2B65"/>
    <w:rsid w:val="654287C5"/>
    <w:rsid w:val="655040AB"/>
    <w:rsid w:val="655ECB16"/>
    <w:rsid w:val="66D08261"/>
    <w:rsid w:val="67924B87"/>
    <w:rsid w:val="69245982"/>
    <w:rsid w:val="6A040CE0"/>
    <w:rsid w:val="6A8493CB"/>
    <w:rsid w:val="6B111D9A"/>
    <w:rsid w:val="6B2CF8ED"/>
    <w:rsid w:val="6E13CF6D"/>
    <w:rsid w:val="6E9DE6CA"/>
    <w:rsid w:val="708ECB39"/>
    <w:rsid w:val="71A677E9"/>
    <w:rsid w:val="745FA565"/>
    <w:rsid w:val="74B53BB4"/>
    <w:rsid w:val="74C40A82"/>
    <w:rsid w:val="7611DE3C"/>
    <w:rsid w:val="7613B2F3"/>
    <w:rsid w:val="76F5D1BE"/>
    <w:rsid w:val="7715E3EC"/>
    <w:rsid w:val="7736BE5C"/>
    <w:rsid w:val="784E2A6B"/>
    <w:rsid w:val="790C6A33"/>
    <w:rsid w:val="7986612D"/>
    <w:rsid w:val="799043BF"/>
    <w:rsid w:val="79DCBCF6"/>
    <w:rsid w:val="7A53B238"/>
    <w:rsid w:val="7D313684"/>
    <w:rsid w:val="7D4BA976"/>
    <w:rsid w:val="7DB15EA7"/>
    <w:rsid w:val="7EBD6E02"/>
    <w:rsid w:val="7F1A8DD7"/>
    <w:rsid w:val="7F90D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."/>
  <w:listSeparator w:val=","/>
  <w14:docId w14:val="1FE2B7EB"/>
  <w14:defaultImageDpi w14:val="330"/>
  <w15:docId w15:val="{6AADE7E5-D42B-471F-AED1-CFAEAA420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locked="1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Heading1">
    <w:name w:val="heading 1"/>
    <w:aliases w:val="Rubrik VGR"/>
    <w:next w:val="Normal"/>
    <w:link w:val="Heading1Char"/>
    <w:uiPriority w:val="9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eastAsia="MS Gothic" w:hAnsi="Calibri"/>
      <w:bCs/>
      <w:kern w:val="32"/>
      <w:sz w:val="48"/>
      <w:szCs w:val="32"/>
    </w:rPr>
  </w:style>
  <w:style w:type="paragraph" w:styleId="Heading2">
    <w:name w:val="heading 2"/>
    <w:aliases w:val="Rubrik 2 VGR"/>
    <w:basedOn w:val="Normal"/>
    <w:next w:val="Normal"/>
    <w:link w:val="Heading2Char"/>
    <w:uiPriority w:val="9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paragraph" w:styleId="Heading3">
    <w:name w:val="heading 3"/>
    <w:aliases w:val="Rubrik 3 VGR"/>
    <w:basedOn w:val="Normal"/>
    <w:next w:val="Normal"/>
    <w:link w:val="Heading3Char"/>
    <w:uiPriority w:val="9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eastAsiaTheme="majorEastAsia" w:hAnsiTheme="majorHAnsi" w:cstheme="majorBidi"/>
      <w:bCs/>
      <w:color w:val="000000" w:themeColor="text1"/>
      <w:sz w:val="36"/>
    </w:rPr>
  </w:style>
  <w:style w:type="paragraph" w:styleId="Heading4">
    <w:name w:val="heading 4"/>
    <w:aliases w:val="mellanrubrik"/>
    <w:basedOn w:val="Normal"/>
    <w:next w:val="Normal"/>
    <w:link w:val="Heading4Char"/>
    <w:uiPriority w:val="9"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4C93"/>
    <w:pPr>
      <w:keepNext/>
      <w:keepLines/>
      <w:spacing w:before="40" w:after="0"/>
      <w:outlineLvl w:val="5"/>
    </w:pPr>
    <w:rPr>
      <w:i/>
      <w:iCs/>
      <w:color w:val="595959"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4C93"/>
    <w:pPr>
      <w:keepNext/>
      <w:keepLines/>
      <w:spacing w:before="40" w:after="0"/>
      <w:outlineLvl w:val="6"/>
    </w:pPr>
    <w:rPr>
      <w:color w:val="595959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4C93"/>
    <w:pPr>
      <w:keepNext/>
      <w:keepLines/>
      <w:spacing w:before="40" w:after="0"/>
      <w:outlineLvl w:val="7"/>
    </w:pPr>
    <w:rPr>
      <w:i/>
      <w:iCs/>
      <w:color w:val="272727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4C93"/>
    <w:pPr>
      <w:keepNext/>
      <w:keepLines/>
      <w:spacing w:before="40" w:after="0"/>
      <w:outlineLvl w:val="8"/>
    </w:pPr>
    <w:rPr>
      <w:color w:val="272727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1">
    <w:name w:val="Plain Table 1"/>
    <w:basedOn w:val="TableNorma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Footer">
    <w:name w:val="footer"/>
    <w:basedOn w:val="Normal"/>
    <w:link w:val="Footer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Header">
    <w:name w:val="header"/>
    <w:basedOn w:val="Normal"/>
    <w:link w:val="HeaderChar"/>
    <w:uiPriority w:val="99"/>
    <w:rsid w:val="00AA0F08"/>
    <w:pPr>
      <w:tabs>
        <w:tab w:val="center" w:pos="4703"/>
        <w:tab w:val="right" w:pos="9406"/>
      </w:tabs>
    </w:pPr>
  </w:style>
  <w:style w:type="character" w:styleId="PageNumber">
    <w:name w:val="page number"/>
    <w:basedOn w:val="DefaultParagraphFon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Heading1Char">
    <w:name w:val="Heading 1 Char"/>
    <w:aliases w:val="Rubrik VGR Char"/>
    <w:link w:val="Heading1"/>
    <w:uiPriority w:val="9"/>
    <w:rsid w:val="00FB6392"/>
    <w:rPr>
      <w:rFonts w:ascii="Calibri" w:eastAsia="MS Gothic" w:hAnsi="Calibri"/>
      <w:bCs/>
      <w:kern w:val="32"/>
      <w:sz w:val="48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FooterChar">
    <w:name w:val="Footer Char"/>
    <w:link w:val="Footer"/>
    <w:uiPriority w:val="99"/>
    <w:rsid w:val="00EE2A56"/>
    <w:rPr>
      <w:rFonts w:ascii="Arial" w:hAnsi="Arial"/>
      <w:color w:val="000000"/>
      <w:sz w:val="12"/>
      <w:szCs w:val="12"/>
    </w:rPr>
  </w:style>
  <w:style w:type="paragraph" w:styleId="Title">
    <w:name w:val="Title"/>
    <w:basedOn w:val="Normal"/>
    <w:next w:val="Normal"/>
    <w:link w:val="TitleChar"/>
    <w:uiPriority w:val="10"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TitleChar">
    <w:name w:val="Title Char"/>
    <w:link w:val="Title"/>
    <w:uiPriority w:val="10"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Heading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Heading2Char">
    <w:name w:val="Heading 2 Char"/>
    <w:aliases w:val="Rubrik 2 VGR Char"/>
    <w:basedOn w:val="DefaultParagraphFont"/>
    <w:link w:val="Heading2"/>
    <w:uiPriority w:val="9"/>
    <w:rsid w:val="00627BEA"/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character" w:customStyle="1" w:styleId="Heading3Char">
    <w:name w:val="Heading 3 Char"/>
    <w:aliases w:val="Rubrik 3 VGR Char"/>
    <w:basedOn w:val="DefaultParagraphFont"/>
    <w:link w:val="Heading3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36"/>
      <w:szCs w:val="24"/>
    </w:rPr>
  </w:style>
  <w:style w:type="character" w:customStyle="1" w:styleId="Heading4Char">
    <w:name w:val="Heading 4 Char"/>
    <w:aliases w:val="mellanrubrik Char"/>
    <w:basedOn w:val="DefaultParagraphFont"/>
    <w:link w:val="Heading4"/>
    <w:uiPriority w:val="9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TOC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DefaultParagraphFon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Omslagsunderrubrik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customStyle="1" w:styleId="OmslagsunderrubrikChar">
    <w:name w:val="Omslagsunderrubrik Char"/>
    <w:basedOn w:val="DefaultParagraphFon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TOC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TOC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TOC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TOC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TOC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TOC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TOC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otnoteReference">
    <w:name w:val="footnote reference"/>
    <w:basedOn w:val="DefaultParagraphFon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DefaultParagraphFon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PlainTable2">
    <w:name w:val="Plain Table 2"/>
    <w:basedOn w:val="TableNorma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A514B7"/>
    <w:rPr>
      <w:color w:val="006298" w:themeColor="hyperlink"/>
      <w:u w:val="single"/>
    </w:rPr>
  </w:style>
  <w:style w:type="table" w:styleId="TableGrid">
    <w:name w:val="Table Grid"/>
    <w:basedOn w:val="TableNorma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List-Accent1">
    <w:name w:val="Light List Accent 1"/>
    <w:aliases w:val="VGR tabell blue"/>
    <w:basedOn w:val="TableNorma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ightGrid-Accent6">
    <w:name w:val="Light Grid Accent 6"/>
    <w:basedOn w:val="TableNorma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ightGrid-Accent1">
    <w:name w:val="Light Grid Accent 1"/>
    <w:basedOn w:val="TableNorma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diumShading1-Accent1">
    <w:name w:val="Medium Shading 1 Accent 1"/>
    <w:basedOn w:val="TableNorma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ightList-Accent6">
    <w:name w:val="Light List Accent 6"/>
    <w:basedOn w:val="TableNorma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ightShading-Accent1">
    <w:name w:val="Light Shading Accent 1"/>
    <w:basedOn w:val="TableNorma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TableNorma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TableNorma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ListBullet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PlainTable3">
    <w:name w:val="Plain Table 3"/>
    <w:basedOn w:val="TableNorma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133A0F"/>
    <w:rPr>
      <w:sz w:val="24"/>
      <w:szCs w:val="24"/>
    </w:rPr>
  </w:style>
  <w:style w:type="numbering" w:customStyle="1" w:styleId="Ingenlista1">
    <w:name w:val="Ingen lista1"/>
    <w:next w:val="NoList"/>
    <w:uiPriority w:val="99"/>
    <w:semiHidden/>
    <w:unhideWhenUsed/>
    <w:rsid w:val="00B07011"/>
  </w:style>
  <w:style w:type="paragraph" w:customStyle="1" w:styleId="1">
    <w:name w:val="1"/>
    <w:link w:val="BrdtextChar"/>
    <w:unhideWhenUsed/>
    <w:rsid w:val="00B07011"/>
    <w:pPr>
      <w:numPr>
        <w:numId w:val="1"/>
      </w:numPr>
      <w:tabs>
        <w:tab w:val="clear" w:pos="360"/>
      </w:tabs>
      <w:ind w:left="0" w:firstLine="0"/>
    </w:pPr>
    <w:rPr>
      <w:rFonts w:ascii="Arial" w:hAnsi="Arial"/>
      <w:sz w:val="24"/>
    </w:rPr>
  </w:style>
  <w:style w:type="character" w:customStyle="1" w:styleId="SidhuvudChar">
    <w:name w:val="Sidhuvud Char"/>
    <w:uiPriority w:val="99"/>
    <w:rsid w:val="00B07011"/>
    <w:rPr>
      <w:rFonts w:ascii="Times New Roman Fet" w:hAnsi="Times New Roman Fet"/>
      <w:b/>
      <w:noProof/>
      <w:lang w:val="sv-SE" w:eastAsia="sv-SE" w:bidi="ar-SA"/>
    </w:rPr>
  </w:style>
  <w:style w:type="character" w:customStyle="1" w:styleId="SidfotChar">
    <w:name w:val="Sidfot Char"/>
    <w:uiPriority w:val="99"/>
    <w:rsid w:val="00B07011"/>
    <w:rPr>
      <w:caps/>
      <w:sz w:val="16"/>
      <w:lang w:val="sv-SE" w:eastAsia="sv-SE" w:bidi="ar-SA"/>
    </w:rPr>
  </w:style>
  <w:style w:type="character" w:customStyle="1" w:styleId="Rubrik3Char">
    <w:name w:val="Rubrik 3 Char"/>
    <w:uiPriority w:val="9"/>
    <w:rsid w:val="00B07011"/>
    <w:rPr>
      <w:rFonts w:ascii="Arial" w:hAnsi="Arial" w:cs="Arial"/>
      <w:b/>
      <w:bCs/>
      <w:sz w:val="24"/>
      <w:szCs w:val="26"/>
      <w:lang w:val="sv-SE" w:eastAsia="sv-SE" w:bidi="ar-SA"/>
    </w:rPr>
  </w:style>
  <w:style w:type="paragraph" w:customStyle="1" w:styleId="Diarienummer">
    <w:name w:val="Diarienummer"/>
    <w:basedOn w:val="Normal"/>
    <w:next w:val="Normal"/>
    <w:rsid w:val="00B07011"/>
    <w:pPr>
      <w:spacing w:after="0" w:line="360" w:lineRule="auto"/>
      <w:ind w:left="0" w:right="-425"/>
    </w:pPr>
    <w:rPr>
      <w:rFonts w:ascii="Arial" w:hAnsi="Arial"/>
      <w:szCs w:val="22"/>
    </w:rPr>
  </w:style>
  <w:style w:type="paragraph" w:customStyle="1" w:styleId="Punktlistaindrag">
    <w:name w:val="Punktlista indrag"/>
    <w:basedOn w:val="Normal"/>
    <w:rsid w:val="00B07011"/>
    <w:pPr>
      <w:numPr>
        <w:numId w:val="11"/>
      </w:numPr>
      <w:spacing w:after="0" w:line="240" w:lineRule="auto"/>
      <w:ind w:right="0"/>
    </w:pPr>
  </w:style>
  <w:style w:type="paragraph" w:customStyle="1" w:styleId="Strecklista">
    <w:name w:val="Strecklista"/>
    <w:basedOn w:val="Normal"/>
    <w:rsid w:val="00B07011"/>
    <w:pPr>
      <w:numPr>
        <w:numId w:val="8"/>
      </w:numPr>
      <w:spacing w:after="0" w:line="240" w:lineRule="auto"/>
      <w:ind w:right="0"/>
    </w:pPr>
  </w:style>
  <w:style w:type="paragraph" w:customStyle="1" w:styleId="Numreradlistaindrag">
    <w:name w:val="Numrerad lista indrag"/>
    <w:basedOn w:val="Normal"/>
    <w:rsid w:val="00B07011"/>
    <w:pPr>
      <w:numPr>
        <w:numId w:val="12"/>
      </w:numPr>
      <w:spacing w:after="0" w:line="240" w:lineRule="auto"/>
      <w:ind w:right="0"/>
    </w:pPr>
  </w:style>
  <w:style w:type="character" w:customStyle="1" w:styleId="BrdtextChar">
    <w:name w:val="Brödtext Char"/>
    <w:link w:val="1"/>
    <w:rsid w:val="00B07011"/>
    <w:rPr>
      <w:rFonts w:ascii="Arial" w:hAnsi="Arial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B070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0701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7011"/>
  </w:style>
  <w:style w:type="paragraph" w:styleId="ListNumber">
    <w:name w:val="List Number"/>
    <w:basedOn w:val="Normal"/>
    <w:uiPriority w:val="99"/>
    <w:semiHidden/>
    <w:unhideWhenUsed/>
    <w:rsid w:val="00B07011"/>
    <w:pPr>
      <w:tabs>
        <w:tab w:val="num" w:pos="360"/>
      </w:tabs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B07011"/>
    <w:rPr>
      <w:color w:val="9EA2A2" w:themeColor="followedHyperlink"/>
      <w:u w:val="single"/>
    </w:rPr>
  </w:style>
  <w:style w:type="paragraph" w:styleId="BodyText">
    <w:name w:val="Body Text"/>
    <w:basedOn w:val="Normal"/>
    <w:link w:val="BodyTextChar"/>
    <w:semiHidden/>
    <w:unhideWhenUsed/>
    <w:qFormat/>
    <w:rsid w:val="00B07011"/>
  </w:style>
  <w:style w:type="character" w:customStyle="1" w:styleId="BodyTextChar">
    <w:name w:val="Body Text Char"/>
    <w:basedOn w:val="DefaultParagraphFont"/>
    <w:link w:val="BodyText"/>
    <w:semiHidden/>
    <w:rsid w:val="00B07011"/>
    <w:rPr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B07011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510C97"/>
    <w:pPr>
      <w:spacing w:before="100" w:beforeAutospacing="1" w:after="100" w:afterAutospacing="1" w:line="240" w:lineRule="auto"/>
      <w:ind w:left="0" w:right="0"/>
    </w:pPr>
  </w:style>
  <w:style w:type="character" w:customStyle="1" w:styleId="normaltextrun">
    <w:name w:val="normaltextrun"/>
    <w:basedOn w:val="DefaultParagraphFont"/>
    <w:rsid w:val="00510C97"/>
  </w:style>
  <w:style w:type="character" w:customStyle="1" w:styleId="eop">
    <w:name w:val="eop"/>
    <w:basedOn w:val="DefaultParagraphFont"/>
    <w:rsid w:val="00510C97"/>
  </w:style>
  <w:style w:type="numbering" w:customStyle="1" w:styleId="Ingenlista2">
    <w:name w:val="Ingen lista2"/>
    <w:next w:val="NoList"/>
    <w:uiPriority w:val="99"/>
    <w:semiHidden/>
    <w:unhideWhenUsed/>
    <w:rsid w:val="00694F32"/>
  </w:style>
  <w:style w:type="paragraph" w:customStyle="1" w:styleId="msonormal0">
    <w:name w:val="msonormal"/>
    <w:basedOn w:val="Normal"/>
    <w:rsid w:val="00694F32"/>
    <w:pPr>
      <w:spacing w:before="100" w:beforeAutospacing="1" w:after="100" w:afterAutospacing="1" w:line="240" w:lineRule="auto"/>
      <w:ind w:left="0" w:right="0"/>
    </w:pPr>
  </w:style>
  <w:style w:type="paragraph" w:customStyle="1" w:styleId="xl16">
    <w:name w:val="xl16"/>
    <w:basedOn w:val="Normal"/>
    <w:rsid w:val="00694F32"/>
    <w:pPr>
      <w:spacing w:before="100" w:beforeAutospacing="1" w:after="100" w:afterAutospacing="1" w:line="240" w:lineRule="auto"/>
      <w:ind w:left="0" w:right="0"/>
    </w:pPr>
    <w:rPr>
      <w:b/>
      <w:bCs/>
      <w:sz w:val="40"/>
      <w:szCs w:val="40"/>
    </w:rPr>
  </w:style>
  <w:style w:type="paragraph" w:customStyle="1" w:styleId="xl17">
    <w:name w:val="xl17"/>
    <w:basedOn w:val="Normal"/>
    <w:rsid w:val="00694F32"/>
    <w:pPr>
      <w:spacing w:before="100" w:beforeAutospacing="1" w:after="100" w:afterAutospacing="1" w:line="240" w:lineRule="auto"/>
      <w:ind w:left="0" w:right="0"/>
    </w:pPr>
  </w:style>
  <w:style w:type="paragraph" w:customStyle="1" w:styleId="xl18">
    <w:name w:val="xl18"/>
    <w:basedOn w:val="Normal"/>
    <w:rsid w:val="00694F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right="0"/>
    </w:pPr>
  </w:style>
  <w:style w:type="paragraph" w:customStyle="1" w:styleId="xl19">
    <w:name w:val="xl19"/>
    <w:basedOn w:val="Normal"/>
    <w:rsid w:val="00694F32"/>
    <w:pPr>
      <w:spacing w:before="100" w:beforeAutospacing="1" w:after="100" w:afterAutospacing="1" w:line="240" w:lineRule="auto"/>
      <w:ind w:left="0" w:right="0"/>
    </w:pPr>
    <w:rPr>
      <w:b/>
      <w:bCs/>
    </w:rPr>
  </w:style>
  <w:style w:type="paragraph" w:customStyle="1" w:styleId="xl20">
    <w:name w:val="xl20"/>
    <w:basedOn w:val="Normal"/>
    <w:rsid w:val="00694F32"/>
    <w:pPr>
      <w:spacing w:before="100" w:beforeAutospacing="1" w:after="100" w:afterAutospacing="1" w:line="240" w:lineRule="auto"/>
      <w:ind w:left="0" w:right="0"/>
    </w:pPr>
    <w:rPr>
      <w:b/>
      <w:bCs/>
      <w:sz w:val="28"/>
      <w:szCs w:val="28"/>
    </w:rPr>
  </w:style>
  <w:style w:type="paragraph" w:customStyle="1" w:styleId="xl21">
    <w:name w:val="xl21"/>
    <w:basedOn w:val="Normal"/>
    <w:rsid w:val="00694F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right="0"/>
    </w:pPr>
  </w:style>
  <w:style w:type="paragraph" w:customStyle="1" w:styleId="xl22">
    <w:name w:val="xl22"/>
    <w:basedOn w:val="Normal"/>
    <w:rsid w:val="00694F32"/>
    <w:pPr>
      <w:spacing w:before="100" w:beforeAutospacing="1" w:after="100" w:afterAutospacing="1" w:line="240" w:lineRule="auto"/>
      <w:ind w:left="0" w:right="0"/>
    </w:pPr>
    <w:rPr>
      <w:b/>
      <w:bCs/>
      <w:sz w:val="28"/>
      <w:szCs w:val="28"/>
    </w:rPr>
  </w:style>
  <w:style w:type="numbering" w:customStyle="1" w:styleId="Ingenlista3">
    <w:name w:val="Ingen lista3"/>
    <w:next w:val="NoList"/>
    <w:uiPriority w:val="99"/>
    <w:semiHidden/>
    <w:unhideWhenUsed/>
    <w:rsid w:val="00630E4D"/>
  </w:style>
  <w:style w:type="paragraph" w:customStyle="1" w:styleId="xl65">
    <w:name w:val="xl65"/>
    <w:basedOn w:val="Normal"/>
    <w:rsid w:val="005B0E8C"/>
    <w:pPr>
      <w:spacing w:before="100" w:beforeAutospacing="1" w:after="100" w:afterAutospacing="1" w:line="240" w:lineRule="auto"/>
      <w:ind w:left="0" w:right="0"/>
    </w:pPr>
  </w:style>
  <w:style w:type="paragraph" w:customStyle="1" w:styleId="xl66">
    <w:name w:val="xl66"/>
    <w:basedOn w:val="Normal"/>
    <w:rsid w:val="005B0E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right="0"/>
    </w:pPr>
  </w:style>
  <w:style w:type="paragraph" w:customStyle="1" w:styleId="xl67">
    <w:name w:val="xl67"/>
    <w:basedOn w:val="Normal"/>
    <w:rsid w:val="005B0E8C"/>
    <w:pPr>
      <w:spacing w:before="100" w:beforeAutospacing="1" w:after="100" w:afterAutospacing="1" w:line="240" w:lineRule="auto"/>
      <w:ind w:left="0" w:right="0"/>
    </w:pPr>
    <w:rPr>
      <w:b/>
      <w:bCs/>
    </w:rPr>
  </w:style>
  <w:style w:type="paragraph" w:customStyle="1" w:styleId="xl68">
    <w:name w:val="xl68"/>
    <w:basedOn w:val="Normal"/>
    <w:rsid w:val="005B0E8C"/>
    <w:pPr>
      <w:spacing w:before="100" w:beforeAutospacing="1" w:after="100" w:afterAutospacing="1" w:line="240" w:lineRule="auto"/>
      <w:ind w:left="0" w:right="0"/>
    </w:pPr>
    <w:rPr>
      <w:b/>
      <w:bCs/>
      <w:sz w:val="28"/>
      <w:szCs w:val="28"/>
    </w:rPr>
  </w:style>
  <w:style w:type="paragraph" w:customStyle="1" w:styleId="xl69">
    <w:name w:val="xl69"/>
    <w:basedOn w:val="Normal"/>
    <w:rsid w:val="005B0E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right="0"/>
    </w:pPr>
  </w:style>
  <w:style w:type="paragraph" w:customStyle="1" w:styleId="xl70">
    <w:name w:val="xl70"/>
    <w:basedOn w:val="Normal"/>
    <w:rsid w:val="005B0E8C"/>
    <w:pPr>
      <w:spacing w:before="100" w:beforeAutospacing="1" w:after="100" w:afterAutospacing="1" w:line="240" w:lineRule="auto"/>
      <w:ind w:left="0" w:right="0"/>
    </w:pPr>
    <w:rPr>
      <w:b/>
      <w:bCs/>
      <w:sz w:val="28"/>
      <w:szCs w:val="2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492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74922"/>
    <w:rPr>
      <w:b/>
      <w:bCs/>
    </w:rPr>
  </w:style>
  <w:style w:type="paragraph" w:customStyle="1" w:styleId="Rubrik61">
    <w:name w:val="Rubrik 61"/>
    <w:basedOn w:val="Normal"/>
    <w:next w:val="Normal"/>
    <w:uiPriority w:val="9"/>
    <w:semiHidden/>
    <w:unhideWhenUsed/>
    <w:qFormat/>
    <w:rsid w:val="00554C93"/>
    <w:pPr>
      <w:keepNext/>
      <w:keepLines/>
      <w:spacing w:before="40" w:after="0" w:line="259" w:lineRule="auto"/>
      <w:ind w:left="0" w:right="0"/>
      <w:outlineLvl w:val="5"/>
    </w:pPr>
    <w:rPr>
      <w:rFonts w:ascii="Aptos" w:hAnsi="Aptos"/>
      <w:i/>
      <w:iCs/>
      <w:color w:val="595959"/>
      <w:kern w:val="2"/>
      <w:sz w:val="22"/>
      <w:szCs w:val="22"/>
      <w:lang w:eastAsia="en-US"/>
      <w14:ligatures w14:val="standardContextual"/>
    </w:rPr>
  </w:style>
  <w:style w:type="paragraph" w:customStyle="1" w:styleId="Rubrik71">
    <w:name w:val="Rubrik 71"/>
    <w:basedOn w:val="Normal"/>
    <w:next w:val="Normal"/>
    <w:uiPriority w:val="9"/>
    <w:semiHidden/>
    <w:unhideWhenUsed/>
    <w:qFormat/>
    <w:rsid w:val="00554C93"/>
    <w:pPr>
      <w:keepNext/>
      <w:keepLines/>
      <w:spacing w:before="40" w:after="0" w:line="259" w:lineRule="auto"/>
      <w:ind w:left="0" w:right="0"/>
      <w:outlineLvl w:val="6"/>
    </w:pPr>
    <w:rPr>
      <w:rFonts w:ascii="Aptos" w:hAnsi="Aptos"/>
      <w:color w:val="595959"/>
      <w:kern w:val="2"/>
      <w:sz w:val="22"/>
      <w:szCs w:val="22"/>
      <w:lang w:eastAsia="en-US"/>
      <w14:ligatures w14:val="standardContextual"/>
    </w:rPr>
  </w:style>
  <w:style w:type="paragraph" w:customStyle="1" w:styleId="Rubrik81">
    <w:name w:val="Rubrik 81"/>
    <w:basedOn w:val="Normal"/>
    <w:next w:val="Normal"/>
    <w:uiPriority w:val="9"/>
    <w:semiHidden/>
    <w:unhideWhenUsed/>
    <w:qFormat/>
    <w:rsid w:val="00554C93"/>
    <w:pPr>
      <w:keepNext/>
      <w:keepLines/>
      <w:spacing w:after="0" w:line="259" w:lineRule="auto"/>
      <w:ind w:left="0" w:right="0"/>
      <w:outlineLvl w:val="7"/>
    </w:pPr>
    <w:rPr>
      <w:rFonts w:ascii="Aptos" w:hAnsi="Aptos"/>
      <w:i/>
      <w:iCs/>
      <w:color w:val="272727"/>
      <w:kern w:val="2"/>
      <w:sz w:val="22"/>
      <w:szCs w:val="22"/>
      <w:lang w:eastAsia="en-US"/>
      <w14:ligatures w14:val="standardContextual"/>
    </w:rPr>
  </w:style>
  <w:style w:type="paragraph" w:customStyle="1" w:styleId="Rubrik91">
    <w:name w:val="Rubrik 91"/>
    <w:basedOn w:val="Normal"/>
    <w:next w:val="Normal"/>
    <w:uiPriority w:val="9"/>
    <w:semiHidden/>
    <w:unhideWhenUsed/>
    <w:qFormat/>
    <w:rsid w:val="00554C93"/>
    <w:pPr>
      <w:keepNext/>
      <w:keepLines/>
      <w:spacing w:after="0" w:line="259" w:lineRule="auto"/>
      <w:ind w:left="0" w:right="0"/>
      <w:outlineLvl w:val="8"/>
    </w:pPr>
    <w:rPr>
      <w:rFonts w:ascii="Aptos" w:hAnsi="Aptos"/>
      <w:color w:val="272727"/>
      <w:kern w:val="2"/>
      <w:sz w:val="22"/>
      <w:szCs w:val="22"/>
      <w:lang w:eastAsia="en-US"/>
      <w14:ligatures w14:val="standardContextual"/>
    </w:rPr>
  </w:style>
  <w:style w:type="numbering" w:customStyle="1" w:styleId="Ingenlista4">
    <w:name w:val="Ingen lista4"/>
    <w:next w:val="NoList"/>
    <w:uiPriority w:val="99"/>
    <w:semiHidden/>
    <w:unhideWhenUsed/>
    <w:rsid w:val="00554C93"/>
  </w:style>
  <w:style w:type="character" w:customStyle="1" w:styleId="Heading6Char">
    <w:name w:val="Heading 6 Char"/>
    <w:basedOn w:val="DefaultParagraphFont"/>
    <w:link w:val="Heading6"/>
    <w:uiPriority w:val="9"/>
    <w:semiHidden/>
    <w:rsid w:val="00554C93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4C93"/>
    <w:rPr>
      <w:rFonts w:eastAsia="Times New Roman" w:cs="Times New Roman"/>
      <w:color w:val="595959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4C93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4C93"/>
    <w:rPr>
      <w:rFonts w:eastAsia="Times New Roman" w:cs="Times New Roman"/>
      <w:color w:val="272727"/>
    </w:rPr>
  </w:style>
  <w:style w:type="paragraph" w:customStyle="1" w:styleId="Underrubrik1">
    <w:name w:val="Underrubrik1"/>
    <w:basedOn w:val="Normal"/>
    <w:next w:val="Normal"/>
    <w:uiPriority w:val="11"/>
    <w:qFormat/>
    <w:rsid w:val="00554C93"/>
    <w:pPr>
      <w:numPr>
        <w:ilvl w:val="1"/>
      </w:numPr>
      <w:spacing w:after="160" w:line="259" w:lineRule="auto"/>
      <w:ind w:left="992" w:right="0"/>
    </w:pPr>
    <w:rPr>
      <w:rFonts w:ascii="Aptos" w:hAnsi="Aptos"/>
      <w:color w:val="595959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54C93"/>
    <w:rPr>
      <w:rFonts w:eastAsia="Times New Roman" w:cs="Times New Roman"/>
      <w:color w:val="595959"/>
      <w:spacing w:val="15"/>
      <w:sz w:val="28"/>
      <w:szCs w:val="28"/>
    </w:rPr>
  </w:style>
  <w:style w:type="paragraph" w:customStyle="1" w:styleId="Citat1">
    <w:name w:val="Citat1"/>
    <w:basedOn w:val="Normal"/>
    <w:next w:val="Normal"/>
    <w:uiPriority w:val="29"/>
    <w:qFormat/>
    <w:rsid w:val="00554C93"/>
    <w:pPr>
      <w:spacing w:before="160" w:after="160" w:line="259" w:lineRule="auto"/>
      <w:ind w:left="0" w:right="0"/>
      <w:jc w:val="center"/>
    </w:pPr>
    <w:rPr>
      <w:rFonts w:ascii="Aptos" w:eastAsia="Aptos" w:hAnsi="Aptos"/>
      <w:i/>
      <w:iCs/>
      <w:color w:val="404040"/>
      <w:kern w:val="2"/>
      <w:sz w:val="22"/>
      <w:szCs w:val="2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54C93"/>
    <w:rPr>
      <w:i/>
      <w:iCs/>
      <w:color w:val="404040"/>
    </w:rPr>
  </w:style>
  <w:style w:type="character" w:customStyle="1" w:styleId="Starkbetoning1">
    <w:name w:val="Stark betoning1"/>
    <w:basedOn w:val="DefaultParagraphFont"/>
    <w:uiPriority w:val="21"/>
    <w:qFormat/>
    <w:rsid w:val="00554C93"/>
    <w:rPr>
      <w:i/>
      <w:iCs/>
      <w:color w:val="0F4761"/>
    </w:rPr>
  </w:style>
  <w:style w:type="paragraph" w:customStyle="1" w:styleId="Starktcitat1">
    <w:name w:val="Starkt citat1"/>
    <w:basedOn w:val="Normal"/>
    <w:next w:val="Normal"/>
    <w:uiPriority w:val="30"/>
    <w:qFormat/>
    <w:rsid w:val="00554C93"/>
    <w:pPr>
      <w:pBdr>
        <w:top w:val="single" w:sz="4" w:space="10" w:color="0F4761"/>
        <w:bottom w:val="single" w:sz="4" w:space="10" w:color="0F4761"/>
      </w:pBdr>
      <w:spacing w:before="360" w:after="360" w:line="259" w:lineRule="auto"/>
      <w:ind w:left="864" w:right="864"/>
      <w:jc w:val="center"/>
    </w:pPr>
    <w:rPr>
      <w:rFonts w:ascii="Aptos" w:eastAsia="Aptos" w:hAnsi="Aptos"/>
      <w:i/>
      <w:iCs/>
      <w:color w:val="0F4761"/>
      <w:kern w:val="2"/>
      <w:sz w:val="22"/>
      <w:szCs w:val="2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4C93"/>
    <w:rPr>
      <w:i/>
      <w:iCs/>
      <w:color w:val="0F4761"/>
    </w:rPr>
  </w:style>
  <w:style w:type="character" w:customStyle="1" w:styleId="Starkreferens1">
    <w:name w:val="Stark referens1"/>
    <w:basedOn w:val="DefaultParagraphFont"/>
    <w:uiPriority w:val="32"/>
    <w:qFormat/>
    <w:rsid w:val="00554C93"/>
    <w:rPr>
      <w:b/>
      <w:bCs/>
      <w:smallCaps/>
      <w:color w:val="0F4761"/>
      <w:spacing w:val="5"/>
    </w:rPr>
  </w:style>
  <w:style w:type="table" w:customStyle="1" w:styleId="Tabellrutnt1">
    <w:name w:val="Tabellrutnät1"/>
    <w:basedOn w:val="TableNormal"/>
    <w:next w:val="TableGrid"/>
    <w:uiPriority w:val="39"/>
    <w:rsid w:val="00554C93"/>
    <w:rPr>
      <w:rFonts w:ascii="Aptos" w:eastAsia="Aptos" w:hAnsi="Aptos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ubrik6Char1">
    <w:name w:val="Rubrik 6 Char1"/>
    <w:basedOn w:val="DefaultParagraphFont"/>
    <w:uiPriority w:val="9"/>
    <w:semiHidden/>
    <w:rsid w:val="00554C93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character" w:customStyle="1" w:styleId="Rubrik7Char1">
    <w:name w:val="Rubrik 7 Char1"/>
    <w:basedOn w:val="DefaultParagraphFont"/>
    <w:uiPriority w:val="9"/>
    <w:semiHidden/>
    <w:rsid w:val="00554C93"/>
    <w:rPr>
      <w:rFonts w:asciiTheme="majorHAnsi" w:eastAsiaTheme="majorEastAsia" w:hAnsiTheme="majorHAnsi" w:cstheme="majorBidi"/>
      <w:i/>
      <w:iCs/>
      <w:color w:val="00304B" w:themeColor="accent1" w:themeShade="7F"/>
      <w:sz w:val="24"/>
      <w:szCs w:val="24"/>
    </w:rPr>
  </w:style>
  <w:style w:type="character" w:customStyle="1" w:styleId="Rubrik8Char1">
    <w:name w:val="Rubrik 8 Char1"/>
    <w:basedOn w:val="DefaultParagraphFont"/>
    <w:uiPriority w:val="9"/>
    <w:semiHidden/>
    <w:rsid w:val="00554C9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Rubrik9Char1">
    <w:name w:val="Rubrik 9 Char1"/>
    <w:basedOn w:val="DefaultParagraphFont"/>
    <w:uiPriority w:val="9"/>
    <w:semiHidden/>
    <w:rsid w:val="00554C9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4C93"/>
    <w:pPr>
      <w:numPr>
        <w:ilvl w:val="1"/>
      </w:numPr>
      <w:spacing w:after="160"/>
      <w:ind w:left="992"/>
    </w:pPr>
    <w:rPr>
      <w:color w:val="595959"/>
      <w:spacing w:val="15"/>
      <w:sz w:val="28"/>
      <w:szCs w:val="28"/>
    </w:rPr>
  </w:style>
  <w:style w:type="character" w:customStyle="1" w:styleId="UnderrubrikChar1">
    <w:name w:val="Underrubrik Char1"/>
    <w:basedOn w:val="DefaultParagraphFont"/>
    <w:rsid w:val="00554C93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Quote">
    <w:name w:val="Quote"/>
    <w:basedOn w:val="Normal"/>
    <w:next w:val="Normal"/>
    <w:link w:val="QuoteChar"/>
    <w:uiPriority w:val="29"/>
    <w:semiHidden/>
    <w:locked/>
    <w:rsid w:val="00554C93"/>
    <w:pPr>
      <w:spacing w:before="200" w:after="160"/>
      <w:ind w:left="864" w:right="864"/>
      <w:jc w:val="center"/>
    </w:pPr>
    <w:rPr>
      <w:i/>
      <w:iCs/>
      <w:color w:val="404040"/>
      <w:sz w:val="20"/>
      <w:szCs w:val="20"/>
    </w:rPr>
  </w:style>
  <w:style w:type="character" w:customStyle="1" w:styleId="CitatChar1">
    <w:name w:val="Citat Char1"/>
    <w:basedOn w:val="DefaultParagraphFont"/>
    <w:uiPriority w:val="29"/>
    <w:semiHidden/>
    <w:rsid w:val="00554C93"/>
    <w:rPr>
      <w:i/>
      <w:iCs/>
      <w:color w:val="404040" w:themeColor="text1" w:themeTint="BF"/>
      <w:sz w:val="24"/>
      <w:szCs w:val="24"/>
    </w:rPr>
  </w:style>
  <w:style w:type="character" w:styleId="IntenseEmphasis">
    <w:name w:val="Intense Emphasis"/>
    <w:basedOn w:val="DefaultParagraphFont"/>
    <w:uiPriority w:val="21"/>
    <w:semiHidden/>
    <w:locked/>
    <w:rsid w:val="00554C93"/>
    <w:rPr>
      <w:i/>
      <w:iCs/>
      <w:color w:val="006298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locked/>
    <w:rsid w:val="00554C93"/>
    <w:pPr>
      <w:pBdr>
        <w:top w:val="single" w:sz="4" w:space="10" w:color="006298" w:themeColor="accent1"/>
        <w:bottom w:val="single" w:sz="4" w:space="10" w:color="006298" w:themeColor="accent1"/>
      </w:pBdr>
      <w:spacing w:before="360" w:after="360"/>
      <w:ind w:left="864" w:right="864"/>
      <w:jc w:val="center"/>
    </w:pPr>
    <w:rPr>
      <w:i/>
      <w:iCs/>
      <w:color w:val="0F4761"/>
      <w:sz w:val="20"/>
      <w:szCs w:val="20"/>
    </w:rPr>
  </w:style>
  <w:style w:type="character" w:customStyle="1" w:styleId="StarktcitatChar1">
    <w:name w:val="Starkt citat Char1"/>
    <w:basedOn w:val="DefaultParagraphFont"/>
    <w:uiPriority w:val="30"/>
    <w:semiHidden/>
    <w:rsid w:val="00554C93"/>
    <w:rPr>
      <w:i/>
      <w:iCs/>
      <w:color w:val="006298" w:themeColor="accent1"/>
      <w:sz w:val="24"/>
      <w:szCs w:val="24"/>
    </w:rPr>
  </w:style>
  <w:style w:type="character" w:styleId="IntenseReference">
    <w:name w:val="Intense Reference"/>
    <w:basedOn w:val="DefaultParagraphFont"/>
    <w:uiPriority w:val="32"/>
    <w:semiHidden/>
    <w:locked/>
    <w:rsid w:val="00554C93"/>
    <w:rPr>
      <w:b/>
      <w:bCs/>
      <w:smallCaps/>
      <w:color w:val="006298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8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6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05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17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15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4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34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82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1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0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10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29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5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hyperlink" Target="https://patientsakerhet.socialstyrelsen.se/lagar-och-foreskrifter/" TargetMode="External" Id="rId13" /><Relationship Type="http://schemas.openxmlformats.org/officeDocument/2006/relationships/footer" Target="footer3.xml" Id="rId18" /><Relationship Type="http://schemas.openxmlformats.org/officeDocument/2006/relationships/styles" Target="styles.xml" Id="rId7" /><Relationship Type="http://schemas.openxmlformats.org/officeDocument/2006/relationships/hyperlink" Target="http://www.kdoqi.org" TargetMode="External" Id="rId12" /><Relationship Type="http://schemas.openxmlformats.org/officeDocument/2006/relationships/header" Target="header2.xml" Id="rId17" /><Relationship Type="http://schemas.openxmlformats.org/officeDocument/2006/relationships/footer" Target="footer2.xml" Id="rId16" /><Relationship Type="http://schemas.openxmlformats.org/officeDocument/2006/relationships/theme" Target="theme/theme1.xml" Id="rId20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footer" Target="footer1.xml" Id="rId15" /><Relationship Type="http://schemas.openxmlformats.org/officeDocument/2006/relationships/footnotes" Target="footnotes.xml" Id="rId10" /><Relationship Type="http://schemas.openxmlformats.org/officeDocument/2006/relationships/fontTable" Target="fontTable.xml" Id="rId19" /><Relationship Type="http://schemas.openxmlformats.org/officeDocument/2006/relationships/webSettings" Target="webSettings.xml" Id="rId9" /><Relationship Type="http://schemas.openxmlformats.org/officeDocument/2006/relationships/header" Target="header1.xml" Id="rId14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Dok_med_omslag_sd_red.dotx</Template>
  <TotalTime>109</TotalTime>
  <Pages>1</Pages>
  <Words>1601</Words>
  <Characters>9132</Characters>
  <Application>Microsoft Office Word</Application>
  <DocSecurity>4</DocSecurity>
  <Lines>76</Lines>
  <Paragraphs>21</Paragraphs>
  <ScaleCrop>false</ScaleCrop>
  <Manager/>
  <Company/>
  <LinksUpToDate>false</LinksUpToDate>
  <CharactersWithSpaces>10712</CharactersWithSpaces>
  <SharedDoc>false</SharedDoc>
  <HyperlinkBase/>
  <HLinks>
    <vt:vector size="12" baseType="variant">
      <vt:variant>
        <vt:i4>4128895</vt:i4>
      </vt:variant>
      <vt:variant>
        <vt:i4>3</vt:i4>
      </vt:variant>
      <vt:variant>
        <vt:i4>0</vt:i4>
      </vt:variant>
      <vt:variant>
        <vt:i4>5</vt:i4>
      </vt:variant>
      <vt:variant>
        <vt:lpwstr>https://patientsakerhet.socialstyrelsen.se/lagar-och-foreskrifter/</vt:lpwstr>
      </vt:variant>
      <vt:variant>
        <vt:lpwstr/>
      </vt:variant>
      <vt:variant>
        <vt:i4>5111833</vt:i4>
      </vt:variant>
      <vt:variant>
        <vt:i4>0</vt:i4>
      </vt:variant>
      <vt:variant>
        <vt:i4>0</vt:i4>
      </vt:variant>
      <vt:variant>
        <vt:i4>5</vt:i4>
      </vt:variant>
      <vt:variant>
        <vt:lpwstr>http://www.kdoqi.org/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Inskolningsprogram för dialyssjuksköterska GMP Q Di 9</dc:title>
  <dc:subject/>
  <dc:creator>patrik.jens.johansson@vgregion.se</dc:creator>
  <keywords/>
  <lastModifiedBy>Anita Fredriksson</lastModifiedBy>
  <revision>305</revision>
  <lastPrinted>2016-03-31T10:56:00.0000000Z</lastPrinted>
  <dcterms:created xsi:type="dcterms:W3CDTF">2022-05-06T06:40:00.0000000Z</dcterms:created>
  <dcterms:modified xsi:type="dcterms:W3CDTF">2026-08-29T12:15:00.0000000Z</dcterms:modified>
</coreProperties>
</file>