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478EA" w14:textId="77777777" w:rsidR="00C509DF" w:rsidRDefault="00C509DF" w:rsidP="00F35B05">
      <w:pPr>
        <w:pStyle w:val="Rubrik2"/>
        <w:sectPr w:rsidR="00C509DF" w:rsidSect="00C509D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5BF515E" w14:textId="77777777" w:rsidR="00C509DF" w:rsidRPr="00C509DF" w:rsidRDefault="00C509DF" w:rsidP="00C509DF">
      <w:pPr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509DF" w:rsidRPr="00C509DF" w14:paraId="33B16044" w14:textId="77777777" w:rsidTr="00FA42CE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192BC3D0" w14:textId="77777777" w:rsidR="00FA42CE" w:rsidRDefault="00FA42CE" w:rsidP="00FA42CE">
            <w:pPr>
              <w:pStyle w:val="Rubrik1"/>
            </w:pPr>
            <w:r w:rsidRPr="00C509DF">
              <w:t xml:space="preserve">Antibiotikaprofylax vid koloskopi hos </w:t>
            </w:r>
          </w:p>
          <w:p w14:paraId="05D3FE8D" w14:textId="77777777" w:rsidR="001E74F5" w:rsidRDefault="00FA42CE" w:rsidP="00FA42CE">
            <w:pPr>
              <w:pStyle w:val="Rubrik1"/>
            </w:pPr>
            <w:r w:rsidRPr="00C509DF">
              <w:t>PD-patient</w:t>
            </w:r>
            <w:r>
              <w:t xml:space="preserve"> (</w:t>
            </w:r>
            <w:r w:rsidRPr="00C509DF">
              <w:t>Q Di 814</w:t>
            </w:r>
            <w:r>
              <w:t>)</w:t>
            </w:r>
          </w:p>
          <w:p w14:paraId="20CA4B02" w14:textId="5D210959" w:rsidR="00C509DF" w:rsidRDefault="001E74F5" w:rsidP="001E74F5">
            <w:bookmarkStart w:id="1" w:name="_1314629194"/>
            <w:bookmarkStart w:id="2" w:name="Rubrik"/>
            <w:bookmarkEnd w:id="1"/>
            <w:bookmarkEnd w:id="2"/>
            <w:r>
              <w:t xml:space="preserve">Ett exemplar i orginalpärm. </w:t>
            </w:r>
          </w:p>
          <w:p w14:paraId="636EFB73" w14:textId="2E7F8398" w:rsidR="001E74F5" w:rsidRPr="00C509DF" w:rsidRDefault="001E74F5" w:rsidP="001E74F5"/>
        </w:tc>
      </w:tr>
    </w:tbl>
    <w:p w14:paraId="4FB3DF8B" w14:textId="77777777" w:rsidR="00FA42CE" w:rsidRDefault="00FA42CE" w:rsidP="003E6B7A">
      <w:pPr>
        <w:pStyle w:val="Rubrik2"/>
      </w:pPr>
      <w:bookmarkStart w:id="3" w:name="_Toc100327184"/>
      <w:bookmarkStart w:id="4" w:name="_Toc106874287"/>
      <w:bookmarkStart w:id="5" w:name="_Toc501440348"/>
      <w:r>
        <w:t>Förändringar sedan föregående version</w:t>
      </w:r>
      <w:bookmarkEnd w:id="3"/>
      <w:bookmarkEnd w:id="4"/>
    </w:p>
    <w:p w14:paraId="4293A81E" w14:textId="77777777" w:rsidR="00FA42CE" w:rsidRDefault="00FA42CE" w:rsidP="00FA42CE">
      <w:r>
        <w:t>Inga förändringar jämfört med föregående version</w:t>
      </w:r>
    </w:p>
    <w:p w14:paraId="35A571D2" w14:textId="77777777" w:rsidR="00FA42CE" w:rsidRDefault="00FA42CE" w:rsidP="00FA42CE">
      <w:pPr>
        <w:rPr>
          <w:rFonts w:ascii="Arial" w:hAnsi="Arial" w:cs="Arial"/>
          <w:b/>
          <w:bCs/>
          <w:szCs w:val="26"/>
        </w:rPr>
      </w:pPr>
    </w:p>
    <w:p w14:paraId="73C738D6" w14:textId="77777777" w:rsidR="003E6B7A" w:rsidRDefault="003E6B7A" w:rsidP="003E6B7A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Bakgrund 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14:paraId="3CDC515E" w14:textId="77777777" w:rsidR="003E6B7A" w:rsidRDefault="003E6B7A" w:rsidP="003E6B7A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International Society for Peritoneal Dialysis (ISPD) rekommenderar i sina riktlinjer att använda antibiotikaprofylax före koloskopi (de Arteaga et al., 2016). I en studie av Chan et al. (2007) framkom det att vid 97 koloskopier utförda på 77 CAPD-patienter så uppkom peritonit i 5 av 79 koloskopier utan antibiotikaprofylax (6,3%) och i 0 fall av 18 där antibiotikaprofylax användes inför koloskopi.</w:t>
      </w:r>
      <w:r>
        <w:rPr>
          <w:rStyle w:val="scxw254198033"/>
        </w:rPr>
        <w:t> </w:t>
      </w:r>
      <w:r>
        <w:br/>
      </w:r>
      <w:r>
        <w:rPr>
          <w:rStyle w:val="eop"/>
        </w:rPr>
        <w:t> </w:t>
      </w:r>
    </w:p>
    <w:p w14:paraId="6B2A6514" w14:textId="77777777" w:rsidR="003E6B7A" w:rsidRDefault="003E6B7A" w:rsidP="003E6B7A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En annan studie av Chang et al. (2013) visar att profylaktisk antibiotika före de flesta endoskopiska ingrepp i nedre delen av buken var associerat med lägre rate av peritoniter – 0 av 16 jämfört med 7 av 23 utan antibiotikaprofylax.</w:t>
      </w:r>
      <w:r>
        <w:rPr>
          <w:rStyle w:val="eop"/>
        </w:rPr>
        <w:t> </w:t>
      </w:r>
    </w:p>
    <w:p w14:paraId="5474999D" w14:textId="77777777" w:rsidR="003E6B7A" w:rsidRDefault="003E6B7A" w:rsidP="003E6B7A">
      <w:pPr>
        <w:rPr>
          <w:rStyle w:val="eop"/>
        </w:rPr>
      </w:pPr>
      <w:r>
        <w:rPr>
          <w:rStyle w:val="eop"/>
        </w:rPr>
        <w:t> </w:t>
      </w:r>
    </w:p>
    <w:p w14:paraId="183604DD" w14:textId="77777777" w:rsidR="003E6B7A" w:rsidRDefault="003E6B7A" w:rsidP="003E6B7A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Syfte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14:paraId="6B654A2E" w14:textId="77777777" w:rsidR="003E6B7A" w:rsidRDefault="003E6B7A" w:rsidP="003E6B7A">
      <w:pPr>
        <w:rPr>
          <w:rStyle w:val="eop"/>
        </w:rPr>
      </w:pPr>
      <w:r>
        <w:rPr>
          <w:rStyle w:val="normaltextrun"/>
        </w:rPr>
        <w:t>Förebygga förekomst av peritonit i samband med koloskopi.</w:t>
      </w:r>
      <w:r>
        <w:rPr>
          <w:rStyle w:val="eop"/>
        </w:rPr>
        <w:t> </w:t>
      </w:r>
    </w:p>
    <w:p w14:paraId="34593DF3" w14:textId="77777777" w:rsidR="003E6B7A" w:rsidRDefault="003E6B7A" w:rsidP="003E6B7A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</w:p>
    <w:p w14:paraId="3290B19B" w14:textId="7E6C3262" w:rsidR="003E6B7A" w:rsidRDefault="003E6B7A" w:rsidP="003E6B7A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eop"/>
        </w:rPr>
        <w:lastRenderedPageBreak/>
        <w:t> </w:t>
      </w:r>
      <w:r>
        <w:rPr>
          <w:rStyle w:val="eop"/>
        </w:rPr>
        <w:tab/>
      </w:r>
      <w:r>
        <w:rPr>
          <w:rStyle w:val="normaltextrun"/>
          <w:rFonts w:ascii="Calibri" w:hAnsi="Calibri" w:cs="Calibri"/>
          <w:color w:val="000000"/>
          <w:szCs w:val="40"/>
        </w:rPr>
        <w:t>Instruktion och ordination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14:paraId="73FA4C3D" w14:textId="77777777" w:rsidR="003E6B7A" w:rsidRDefault="003E6B7A" w:rsidP="003E6B7A">
      <w:pPr>
        <w:pStyle w:val="Punktlista"/>
      </w:pPr>
      <w:r>
        <w:rPr>
          <w:rStyle w:val="normaltextrun"/>
        </w:rPr>
        <w:t>Töm PD-vätskan så att buken är tom innan ingreppet.</w:t>
      </w:r>
      <w:r>
        <w:rPr>
          <w:rStyle w:val="eop"/>
        </w:rPr>
        <w:t> </w:t>
      </w:r>
    </w:p>
    <w:p w14:paraId="644BC48E" w14:textId="77777777" w:rsidR="003E6B7A" w:rsidRDefault="003E6B7A" w:rsidP="003E6B7A">
      <w:pPr>
        <w:pStyle w:val="Punktlista"/>
        <w:rPr>
          <w:rStyle w:val="eop"/>
        </w:rPr>
      </w:pPr>
      <w:r>
        <w:rPr>
          <w:rStyle w:val="normaltextrun"/>
        </w:rPr>
        <w:t>1 timme före undersökning ges 1 tablett Bactrim Forte 800mg/160 mg och 1 tablett Flagyl 400 mg. </w:t>
      </w:r>
      <w:r>
        <w:rPr>
          <w:rStyle w:val="eop"/>
        </w:rPr>
        <w:t> </w:t>
      </w:r>
    </w:p>
    <w:p w14:paraId="4B488826" w14:textId="77777777" w:rsidR="003E6B7A" w:rsidRDefault="003E6B7A" w:rsidP="003E6B7A">
      <w:pPr>
        <w:pStyle w:val="paragraph"/>
        <w:spacing w:before="0" w:beforeAutospacing="0" w:after="0" w:afterAutospacing="0"/>
        <w:ind w:left="2085"/>
        <w:textAlignment w:val="baseline"/>
      </w:pPr>
    </w:p>
    <w:p w14:paraId="49C07A4A" w14:textId="77777777" w:rsidR="003E6B7A" w:rsidRDefault="003E6B7A" w:rsidP="003E6B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82048A3" w14:textId="77777777" w:rsidR="003E6B7A" w:rsidRDefault="003E6B7A" w:rsidP="006E01E5">
      <w:pPr>
        <w:pStyle w:val="Rubrik2"/>
        <w:ind w:firstLine="31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Referenser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14:paraId="098F9AAA" w14:textId="77777777" w:rsidR="003E6B7A" w:rsidRDefault="003E6B7A" w:rsidP="003E6B7A">
      <w:pPr>
        <w:pStyle w:val="Punktlista"/>
      </w:pPr>
      <w:r>
        <w:rPr>
          <w:rStyle w:val="normaltextrun"/>
        </w:rPr>
        <w:t>Chan. T.M., Cheng. S.W., Lai. K.N., Lam. M.F., Lo. W.K., Lui. S.L., Ng. M., Tang. S., Tse. K.C. &amp; Yip. T. (2007). Risk and outcomes of peritonits after flexible colonscopy in CAPD-patients. Peritoneal dialysis international 27(5), 560-564.</w:t>
      </w:r>
      <w:r>
        <w:rPr>
          <w:rStyle w:val="eop"/>
        </w:rPr>
        <w:t> </w:t>
      </w:r>
    </w:p>
    <w:p w14:paraId="652D3290" w14:textId="77777777" w:rsidR="003E6B7A" w:rsidRDefault="003E6B7A" w:rsidP="003E6B7A">
      <w:pPr>
        <w:pStyle w:val="Punktlista"/>
      </w:pPr>
      <w:r>
        <w:rPr>
          <w:rStyle w:val="normaltextrun"/>
        </w:rPr>
        <w:t>Chang. M. Y., Chen. Y.C., Feng. J.T., Hung. C.C., Lee. C.C., Li. I.J., Tian. Y.C., Weng. C.H., Wu. H.H. &amp; Yang. C.W. (2013). Prophylactic antibiotics for endoscopy-assosciated peritonitis in peritonealdialysis patients. Plos One 8(8). doi: e71532</w:t>
      </w:r>
      <w:r>
        <w:rPr>
          <w:rStyle w:val="eop"/>
        </w:rPr>
        <w:t> </w:t>
      </w:r>
    </w:p>
    <w:p w14:paraId="11F9B11B" w14:textId="77777777" w:rsidR="003E6B7A" w:rsidRDefault="003E6B7A" w:rsidP="003E6B7A">
      <w:pPr>
        <w:pStyle w:val="Punktlista"/>
      </w:pPr>
      <w:r>
        <w:rPr>
          <w:rStyle w:val="normaltextrun"/>
        </w:rPr>
        <w:t>de Arteaga. J., Fan. S., Fish. D.N., Figueiredo. A., Goffin. E., Johnson. D.W., Kim. Y.L., Li. P. K.T., Piraino. B., Salzer. W., Struijk. D.G., Szeto. C.C. &amp; Teitelbaum. I. (2016). Peritonitis recommendations 2016: Update on prevention and treatment. Peritoneal Dialysis International 36(5), 481-508. doi: 10.3747/pdi.2016.00078 </w:t>
      </w:r>
      <w:r>
        <w:rPr>
          <w:rStyle w:val="eop"/>
        </w:rPr>
        <w:t> </w:t>
      </w:r>
    </w:p>
    <w:p w14:paraId="330C16C7" w14:textId="77777777" w:rsidR="003E6B7A" w:rsidRDefault="003E6B7A" w:rsidP="003E6B7A">
      <w:pPr>
        <w:pStyle w:val="paragraph"/>
        <w:spacing w:before="0" w:beforeAutospacing="0" w:after="0" w:afterAutospacing="0"/>
        <w:ind w:right="11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bookmarkEnd w:id="0"/>
    <w:bookmarkEnd w:id="5"/>
    <w:p w14:paraId="708D9369" w14:textId="77777777" w:rsidR="003E6B7A" w:rsidRPr="00C509DF" w:rsidRDefault="003E6B7A" w:rsidP="00FA42CE">
      <w:pPr>
        <w:rPr>
          <w:rFonts w:ascii="Arial" w:hAnsi="Arial" w:cs="Arial"/>
          <w:b/>
          <w:bCs/>
          <w:szCs w:val="26"/>
        </w:rPr>
      </w:pPr>
    </w:p>
    <w:sectPr w:rsidR="003E6B7A" w:rsidRPr="00C509DF" w:rsidSect="00C509D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31B3B" w14:textId="77777777" w:rsidR="00D54276" w:rsidRDefault="00D54276">
      <w:r>
        <w:separator/>
      </w:r>
    </w:p>
  </w:endnote>
  <w:endnote w:type="continuationSeparator" w:id="0">
    <w:p w14:paraId="0516FFE7" w14:textId="77777777" w:rsidR="00D54276" w:rsidRDefault="00D54276">
      <w:r>
        <w:continuationSeparator/>
      </w:r>
    </w:p>
  </w:endnote>
  <w:endnote w:type="continuationNotice" w:id="1">
    <w:p w14:paraId="3A5EDDF9" w14:textId="77777777" w:rsidR="00D54276" w:rsidRDefault="00D542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079B6" w14:textId="77777777" w:rsidR="00D54276" w:rsidRDefault="00D54276"/>
  </w:footnote>
  <w:footnote w:type="continuationSeparator" w:id="0">
    <w:p w14:paraId="3C3ABE40" w14:textId="77777777" w:rsidR="00D54276" w:rsidRDefault="00D54276">
      <w:r>
        <w:continuationSeparator/>
      </w:r>
    </w:p>
  </w:footnote>
  <w:footnote w:type="continuationNotice" w:id="1">
    <w:p w14:paraId="2E12852E" w14:textId="77777777" w:rsidR="00D54276" w:rsidRDefault="00D542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830541"/>
    <w:multiLevelType w:val="multilevel"/>
    <w:tmpl w:val="6F38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47B2EB5"/>
    <w:multiLevelType w:val="multilevel"/>
    <w:tmpl w:val="0664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04583D"/>
    <w:multiLevelType w:val="hybridMultilevel"/>
    <w:tmpl w:val="88A45D2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95C14"/>
    <w:multiLevelType w:val="multilevel"/>
    <w:tmpl w:val="4522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438254B"/>
    <w:multiLevelType w:val="multilevel"/>
    <w:tmpl w:val="B2C8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9318C5"/>
    <w:multiLevelType w:val="hybridMultilevel"/>
    <w:tmpl w:val="3962CFA6"/>
    <w:lvl w:ilvl="0" w:tplc="FFFFFFFF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85" w:hanging="360"/>
      </w:pPr>
    </w:lvl>
    <w:lvl w:ilvl="2" w:tplc="FFFFFFFF" w:tentative="1">
      <w:start w:val="1"/>
      <w:numFmt w:val="lowerRoman"/>
      <w:lvlText w:val="%3."/>
      <w:lvlJc w:val="right"/>
      <w:pPr>
        <w:ind w:left="3105" w:hanging="180"/>
      </w:pPr>
    </w:lvl>
    <w:lvl w:ilvl="3" w:tplc="FFFFFFFF" w:tentative="1">
      <w:start w:val="1"/>
      <w:numFmt w:val="decimal"/>
      <w:lvlText w:val="%4."/>
      <w:lvlJc w:val="left"/>
      <w:pPr>
        <w:ind w:left="3825" w:hanging="360"/>
      </w:pPr>
    </w:lvl>
    <w:lvl w:ilvl="4" w:tplc="FFFFFFFF" w:tentative="1">
      <w:start w:val="1"/>
      <w:numFmt w:val="lowerLetter"/>
      <w:lvlText w:val="%5."/>
      <w:lvlJc w:val="left"/>
      <w:pPr>
        <w:ind w:left="4545" w:hanging="360"/>
      </w:pPr>
    </w:lvl>
    <w:lvl w:ilvl="5" w:tplc="FFFFFFFF" w:tentative="1">
      <w:start w:val="1"/>
      <w:numFmt w:val="lowerRoman"/>
      <w:lvlText w:val="%6."/>
      <w:lvlJc w:val="right"/>
      <w:pPr>
        <w:ind w:left="5265" w:hanging="180"/>
      </w:pPr>
    </w:lvl>
    <w:lvl w:ilvl="6" w:tplc="FFFFFFFF" w:tentative="1">
      <w:start w:val="1"/>
      <w:numFmt w:val="decimal"/>
      <w:lvlText w:val="%7."/>
      <w:lvlJc w:val="left"/>
      <w:pPr>
        <w:ind w:left="5985" w:hanging="360"/>
      </w:pPr>
    </w:lvl>
    <w:lvl w:ilvl="7" w:tplc="FFFFFFFF" w:tentative="1">
      <w:start w:val="1"/>
      <w:numFmt w:val="lowerLetter"/>
      <w:lvlText w:val="%8."/>
      <w:lvlJc w:val="left"/>
      <w:pPr>
        <w:ind w:left="6705" w:hanging="360"/>
      </w:pPr>
    </w:lvl>
    <w:lvl w:ilvl="8" w:tplc="FFFFFFFF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81A2B9C"/>
    <w:multiLevelType w:val="multilevel"/>
    <w:tmpl w:val="86482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57396393">
    <w:abstractNumId w:val="24"/>
  </w:num>
  <w:num w:numId="2" w16cid:durableId="266666557">
    <w:abstractNumId w:val="20"/>
  </w:num>
  <w:num w:numId="3" w16cid:durableId="1134100554">
    <w:abstractNumId w:val="0"/>
  </w:num>
  <w:num w:numId="4" w16cid:durableId="892738870">
    <w:abstractNumId w:val="7"/>
  </w:num>
  <w:num w:numId="5" w16cid:durableId="1450665542">
    <w:abstractNumId w:val="22"/>
  </w:num>
  <w:num w:numId="6" w16cid:durableId="1971544845">
    <w:abstractNumId w:val="2"/>
  </w:num>
  <w:num w:numId="7" w16cid:durableId="827214576">
    <w:abstractNumId w:val="14"/>
  </w:num>
  <w:num w:numId="8" w16cid:durableId="397945812">
    <w:abstractNumId w:val="10"/>
  </w:num>
  <w:num w:numId="9" w16cid:durableId="424300941">
    <w:abstractNumId w:val="1"/>
  </w:num>
  <w:num w:numId="10" w16cid:durableId="534120000">
    <w:abstractNumId w:val="1"/>
  </w:num>
  <w:num w:numId="11" w16cid:durableId="1767069495">
    <w:abstractNumId w:val="3"/>
  </w:num>
  <w:num w:numId="12" w16cid:durableId="775179171">
    <w:abstractNumId w:val="5"/>
  </w:num>
  <w:num w:numId="13" w16cid:durableId="1114596641">
    <w:abstractNumId w:val="17"/>
  </w:num>
  <w:num w:numId="14" w16cid:durableId="662852369">
    <w:abstractNumId w:val="12"/>
  </w:num>
  <w:num w:numId="15" w16cid:durableId="1845388718">
    <w:abstractNumId w:val="8"/>
  </w:num>
  <w:num w:numId="16" w16cid:durableId="1632242806">
    <w:abstractNumId w:val="16"/>
  </w:num>
  <w:num w:numId="17" w16cid:durableId="983386129">
    <w:abstractNumId w:val="6"/>
  </w:num>
  <w:num w:numId="18" w16cid:durableId="1760634276">
    <w:abstractNumId w:val="13"/>
  </w:num>
  <w:num w:numId="19" w16cid:durableId="2003582547">
    <w:abstractNumId w:val="23"/>
  </w:num>
  <w:num w:numId="20" w16cid:durableId="1035696587">
    <w:abstractNumId w:val="19"/>
  </w:num>
  <w:num w:numId="21" w16cid:durableId="777413291">
    <w:abstractNumId w:val="11"/>
  </w:num>
  <w:num w:numId="22" w16cid:durableId="534974506">
    <w:abstractNumId w:val="18"/>
  </w:num>
  <w:num w:numId="23" w16cid:durableId="70352050">
    <w:abstractNumId w:val="15"/>
  </w:num>
  <w:num w:numId="24" w16cid:durableId="1555776290">
    <w:abstractNumId w:val="4"/>
  </w:num>
  <w:num w:numId="25" w16cid:durableId="878323039">
    <w:abstractNumId w:val="9"/>
  </w:num>
  <w:num w:numId="26" w16cid:durableId="17472617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74F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6B7A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01E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9DF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4276"/>
    <w:rsid w:val="00D85218"/>
    <w:rsid w:val="00D915B1"/>
    <w:rsid w:val="00DA299D"/>
    <w:rsid w:val="00DA65C4"/>
    <w:rsid w:val="00DD2BE0"/>
    <w:rsid w:val="00DE4447"/>
    <w:rsid w:val="00DE5DA2"/>
    <w:rsid w:val="00DF0033"/>
    <w:rsid w:val="00DF6546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42CE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aragraph">
    <w:name w:val="paragraph"/>
    <w:basedOn w:val="Normal"/>
    <w:rsid w:val="003E6B7A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3E6B7A"/>
  </w:style>
  <w:style w:type="character" w:customStyle="1" w:styleId="eop">
    <w:name w:val="eop"/>
    <w:basedOn w:val="Standardstycketeckensnitt"/>
    <w:rsid w:val="003E6B7A"/>
  </w:style>
  <w:style w:type="character" w:customStyle="1" w:styleId="scxw254198033">
    <w:name w:val="scxw254198033"/>
    <w:basedOn w:val="Standardstycketeckensnitt"/>
    <w:rsid w:val="003E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283</Words>
  <Characters>1636</Characters>
  <Application>Microsoft Office Word</Application>
  <DocSecurity>0</DocSecurity>
  <Lines>45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1900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Antibiotikaprofylax vid koloskopi hos PD-patient (Q Di 814 )</dc:title>
  <dc:subject/>
  <dc:creator>patrik.jens.johansson@vgregion.se</dc:creator>
  <keywords/>
  <lastModifiedBy>Annika Johansson</lastModifiedBy>
  <revision>6</revision>
  <lastPrinted>2016-03-31T10:56:00.0000000Z</lastPrinted>
  <dcterms:created xsi:type="dcterms:W3CDTF">2022-05-06T06:40:00.0000000Z</dcterms:created>
  <dcterms:modified xsi:type="dcterms:W3CDTF">2025-12-10T10:41:00.0000000Z</dcterms:modified>
</coreProperties>
</file>