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E5E7AD" w14:textId="77777777" w:rsidR="00DF42BC" w:rsidRDefault="00DF42BC" w:rsidP="00F35B05">
      <w:pPr>
        <w:pStyle w:val="Heading2"/>
        <w:sectPr w:rsidR="00DF42BC" w:rsidSect="00DF42B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EC0C83" w14:textId="77777777" w:rsidR="00DF42BC" w:rsidRPr="00DF42BC" w:rsidRDefault="00DF42BC" w:rsidP="00DF42B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F42BC">
        <w:rPr>
          <w:szCs w:val="20"/>
        </w:rPr>
        <w:tab/>
      </w:r>
    </w:p>
    <w:p w14:paraId="14A8D988" w14:textId="4506B925" w:rsidR="00DF42BC" w:rsidRPr="00DF42BC" w:rsidRDefault="00DF42BC" w:rsidP="00DF42BC">
      <w:pPr>
        <w:spacing w:after="0" w:line="240" w:lineRule="auto"/>
        <w:ind w:left="0" w:right="0"/>
        <w:rPr>
          <w:szCs w:val="20"/>
        </w:rPr>
      </w:pPr>
      <w:r w:rsidRPr="00DF42B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6E64CB9" wp14:editId="36F7370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1A2A19" w14:textId="77777777" w:rsidR="00DF42BC" w:rsidRPr="003D37FD" w:rsidRDefault="00DF42BC" w:rsidP="00DF42B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16722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6E64CB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C1A2A19" w14:textId="77777777" w:rsidR="00DF42BC" w:rsidRPr="003D37FD" w:rsidRDefault="00DF42BC" w:rsidP="00DF42B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16722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F42BC" w:rsidRPr="00DF42BC" w14:paraId="26377D2E" w14:textId="77777777" w:rsidTr="008B69CD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2FFA5291" w14:textId="77777777" w:rsidR="008B69CD" w:rsidRDefault="00DF42BC" w:rsidP="008B69CD">
            <w:pPr>
              <w:pStyle w:val="Heading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DF42BC">
              <w:rPr>
                <w:noProof/>
              </w:rPr>
              <w:t>Återbesök på PD-mottagningen</w:t>
            </w:r>
            <w:r w:rsidR="008B69CD" w:rsidRPr="00DF42BC">
              <w:rPr>
                <w:noProof/>
              </w:rPr>
              <w:t xml:space="preserve"> </w:t>
            </w:r>
          </w:p>
          <w:p w14:paraId="2CADE503" w14:textId="312693A1" w:rsidR="00DF42BC" w:rsidRPr="00DF42BC" w:rsidRDefault="008B69CD" w:rsidP="008B69CD">
            <w:pPr>
              <w:pStyle w:val="Heading1"/>
              <w:rPr>
                <w:noProof/>
              </w:rPr>
            </w:pPr>
            <w:r>
              <w:rPr>
                <w:noProof/>
              </w:rPr>
              <w:t>(</w:t>
            </w:r>
            <w:r w:rsidRPr="00DF42BC">
              <w:rPr>
                <w:noProof/>
              </w:rPr>
              <w:t>Q Di 807</w:t>
            </w:r>
            <w:r>
              <w:rPr>
                <w:noProof/>
              </w:rPr>
              <w:t>)</w:t>
            </w:r>
          </w:p>
        </w:tc>
      </w:tr>
    </w:tbl>
    <w:p w14:paraId="39CA266D" w14:textId="009D0A4D" w:rsidR="00DF42BC" w:rsidRDefault="008B69CD" w:rsidP="008B69CD">
      <w:r>
        <w:t>Ett exemplar</w:t>
      </w:r>
      <w:r w:rsidR="00CB34A0">
        <w:t xml:space="preserve"> i originalpärm</w:t>
      </w:r>
    </w:p>
    <w:p w14:paraId="17464E8F" w14:textId="77777777" w:rsidR="008B69CD" w:rsidRDefault="008B69CD" w:rsidP="00DF42BC">
      <w:pPr>
        <w:spacing w:after="0" w:line="240" w:lineRule="auto"/>
        <w:ind w:left="0" w:right="0"/>
        <w:rPr>
          <w:sz w:val="22"/>
          <w:szCs w:val="22"/>
        </w:rPr>
      </w:pPr>
    </w:p>
    <w:p w14:paraId="0A2E0CCB" w14:textId="77777777" w:rsidR="008B69CD" w:rsidRPr="003D0473" w:rsidRDefault="008B69CD" w:rsidP="003D0473">
      <w:pPr>
        <w:pStyle w:val="Heading2"/>
      </w:pPr>
      <w:r w:rsidRPr="003D0473">
        <w:t>Förändringar sedan föregående version</w:t>
      </w:r>
    </w:p>
    <w:p w14:paraId="23AD87D0" w14:textId="77777777" w:rsidR="008B69CD" w:rsidRPr="007A334E" w:rsidRDefault="008B69CD" w:rsidP="008B69CD">
      <w:pPr>
        <w:ind w:right="-143"/>
      </w:pPr>
      <w:r>
        <w:t>Mindre eller språkliga förändringar sedan föregående version.</w:t>
      </w:r>
    </w:p>
    <w:p w14:paraId="533FF5A7" w14:textId="77777777" w:rsidR="008B69CD" w:rsidRDefault="008B69CD" w:rsidP="008B69CD">
      <w:pPr>
        <w:ind w:right="-143"/>
      </w:pPr>
      <w:bookmarkStart w:id="3" w:name="_Toc72840807"/>
    </w:p>
    <w:p w14:paraId="57BFDF42" w14:textId="77777777" w:rsidR="008B69CD" w:rsidRPr="003D0473" w:rsidRDefault="008B69CD" w:rsidP="003D0473">
      <w:pPr>
        <w:pStyle w:val="Heading2"/>
      </w:pPr>
      <w:bookmarkStart w:id="4" w:name="_Toc100327186"/>
      <w:bookmarkStart w:id="5" w:name="_Toc106874289"/>
      <w:bookmarkEnd w:id="3"/>
      <w:r w:rsidRPr="003D0473">
        <w:t>Bakgrund och syfte</w:t>
      </w:r>
      <w:bookmarkEnd w:id="4"/>
      <w:bookmarkEnd w:id="5"/>
      <w:r w:rsidRPr="003D0473">
        <w:t xml:space="preserve"> </w:t>
      </w:r>
    </w:p>
    <w:p w14:paraId="76E4CDC6" w14:textId="77777777" w:rsidR="008B69CD" w:rsidRDefault="008B69CD" w:rsidP="008B69CD">
      <w:pPr>
        <w:ind w:right="-143"/>
      </w:pPr>
      <w:r>
        <w:t>Stöd för planering av återbesök på PD-mottagningen.</w:t>
      </w:r>
    </w:p>
    <w:p w14:paraId="4D858BC0" w14:textId="77777777" w:rsidR="003D0473" w:rsidRDefault="003D0473" w:rsidP="008B69CD">
      <w:pPr>
        <w:pStyle w:val="Heading2"/>
      </w:pPr>
    </w:p>
    <w:p w14:paraId="42B72D39" w14:textId="77777777" w:rsidR="008B69CD" w:rsidRPr="003D0473" w:rsidRDefault="008B69CD" w:rsidP="003D0473">
      <w:pPr>
        <w:pStyle w:val="Heading2"/>
      </w:pPr>
      <w:r w:rsidRPr="003D0473">
        <w:t xml:space="preserve">Återbesöksintervall </w:t>
      </w:r>
    </w:p>
    <w:p w14:paraId="084ECD23" w14:textId="77777777" w:rsidR="008B69CD" w:rsidRPr="00DF42BC" w:rsidRDefault="008B69CD" w:rsidP="008B69CD">
      <w:r>
        <w:t>Återbesöksintervall var 6-8 vecka relaterat till patientens behov och önskemål.</w:t>
      </w:r>
    </w:p>
    <w:p w14:paraId="52205AA1" w14:textId="77777777" w:rsidR="008B69CD" w:rsidRPr="00DF42BC" w:rsidRDefault="008B69CD" w:rsidP="008B69CD">
      <w:pPr>
        <w:spacing w:after="0" w:line="240" w:lineRule="auto"/>
        <w:ind w:left="0" w:right="0"/>
        <w:rPr>
          <w:sz w:val="28"/>
          <w:szCs w:val="20"/>
        </w:rPr>
      </w:pPr>
    </w:p>
    <w:p w14:paraId="3E41C50E" w14:textId="77777777" w:rsidR="008B69CD" w:rsidRPr="003D0473" w:rsidRDefault="008B69CD" w:rsidP="003D0473">
      <w:pPr>
        <w:pStyle w:val="Heading2"/>
      </w:pPr>
      <w:r w:rsidRPr="003D0473">
        <w:t>Varje återbesök omfattar</w:t>
      </w:r>
    </w:p>
    <w:p w14:paraId="110F5EC0" w14:textId="25C0A2F0" w:rsidR="008B69CD" w:rsidRPr="003D0473" w:rsidRDefault="008B69CD" w:rsidP="003D0473">
      <w:pPr>
        <w:pStyle w:val="ListBullet"/>
      </w:pPr>
      <w:r w:rsidRPr="003D0473">
        <w:t>Samtal – om exempelvis kost (inkl</w:t>
      </w:r>
      <w:r w:rsidR="003D0473">
        <w:t xml:space="preserve">usive </w:t>
      </w:r>
      <w:r w:rsidRPr="003D0473">
        <w:t>nutritionsscreening), motion, uremiska symptom, dialysteknik, reträning</w:t>
      </w:r>
      <w:r w:rsidR="003D0473">
        <w:t xml:space="preserve"> och </w:t>
      </w:r>
      <w:r w:rsidRPr="003D0473">
        <w:t>sömn.</w:t>
      </w:r>
    </w:p>
    <w:p w14:paraId="15B29C3B" w14:textId="6A3785DC" w:rsidR="008B69CD" w:rsidRPr="003D0473" w:rsidRDefault="008B69CD" w:rsidP="003D0473">
      <w:pPr>
        <w:pStyle w:val="ListBullet"/>
      </w:pPr>
      <w:r w:rsidRPr="003D0473">
        <w:t>Provtagning (se Q</w:t>
      </w:r>
      <w:r w:rsidR="003D0473">
        <w:t xml:space="preserve"> </w:t>
      </w:r>
      <w:r w:rsidRPr="003D0473">
        <w:t xml:space="preserve">Di 805) antingen under besöket eller lämnade på vårdcentralen inför besök. </w:t>
      </w:r>
    </w:p>
    <w:p w14:paraId="00204AEB" w14:textId="77777777" w:rsidR="008B69CD" w:rsidRPr="003D0473" w:rsidRDefault="008B69CD" w:rsidP="003D0473">
      <w:pPr>
        <w:pStyle w:val="ListBullet"/>
      </w:pPr>
      <w:r w:rsidRPr="003D0473">
        <w:t>Läkemedelsadministration enligt ordination</w:t>
      </w:r>
    </w:p>
    <w:p w14:paraId="71E6D7C9" w14:textId="77777777" w:rsidR="008B69CD" w:rsidRPr="003D0473" w:rsidRDefault="008B69CD" w:rsidP="003D0473">
      <w:pPr>
        <w:pStyle w:val="ListBullet"/>
      </w:pPr>
      <w:r w:rsidRPr="003D0473">
        <w:t>Viktkontroll</w:t>
      </w:r>
    </w:p>
    <w:p w14:paraId="3FF11FA0" w14:textId="77777777" w:rsidR="008B69CD" w:rsidRPr="003D0473" w:rsidRDefault="008B69CD" w:rsidP="003D0473">
      <w:pPr>
        <w:pStyle w:val="ListBullet"/>
      </w:pPr>
      <w:r w:rsidRPr="003D0473">
        <w:t>Blodtrycksmätning</w:t>
      </w:r>
    </w:p>
    <w:p w14:paraId="20570AAE" w14:textId="77777777" w:rsidR="008B69CD" w:rsidRPr="003D0473" w:rsidRDefault="008B69CD" w:rsidP="003D0473">
      <w:pPr>
        <w:pStyle w:val="ListBullet"/>
      </w:pPr>
      <w:r w:rsidRPr="003D0473">
        <w:t>Inspektion av exit-site</w:t>
      </w:r>
    </w:p>
    <w:p w14:paraId="4641689D" w14:textId="77777777" w:rsidR="008B69CD" w:rsidRPr="003D0473" w:rsidRDefault="008B69CD" w:rsidP="003D0473">
      <w:pPr>
        <w:pStyle w:val="ListBullet"/>
      </w:pPr>
      <w:r w:rsidRPr="003D0473">
        <w:t>Bedömning av eventuella ödem.</w:t>
      </w:r>
    </w:p>
    <w:p w14:paraId="7E588A9E" w14:textId="0EE6DE08" w:rsidR="008B69CD" w:rsidRPr="003D0473" w:rsidRDefault="008B69CD" w:rsidP="003D0473">
      <w:pPr>
        <w:pStyle w:val="ListBullet"/>
      </w:pPr>
      <w:r w:rsidRPr="003D0473">
        <w:t>Läkarundersökning var 8 till var 12 vecka eller vid behov.</w:t>
      </w:r>
    </w:p>
    <w:p w14:paraId="5834F5B2" w14:textId="77777777" w:rsidR="008B69CD" w:rsidRPr="008F6287" w:rsidRDefault="008B69CD" w:rsidP="008B69CD">
      <w:pPr>
        <w:pStyle w:val="ListParagraph"/>
        <w:numPr>
          <w:ilvl w:val="0"/>
          <w:numId w:val="0"/>
        </w:numPr>
        <w:ind w:left="1712"/>
        <w:rPr>
          <w:sz w:val="28"/>
          <w:szCs w:val="20"/>
        </w:rPr>
      </w:pPr>
    </w:p>
    <w:p w14:paraId="71516FB1" w14:textId="3A34A99A" w:rsidR="008B69CD" w:rsidRPr="003D0473" w:rsidRDefault="008B69CD" w:rsidP="003D0473">
      <w:pPr>
        <w:pStyle w:val="Heading2"/>
      </w:pPr>
      <w:r w:rsidRPr="003D0473">
        <w:t>Övrigt</w:t>
      </w:r>
    </w:p>
    <w:p w14:paraId="098C66ED" w14:textId="77777777" w:rsidR="008B69CD" w:rsidRPr="003D0473" w:rsidRDefault="008B69CD" w:rsidP="003D0473">
      <w:pPr>
        <w:pStyle w:val="ListBullet"/>
      </w:pPr>
      <w:r w:rsidRPr="003D0473">
        <w:t>Aggregatbyte var 6:e månad samt vid peritonit eller förorening</w:t>
      </w:r>
    </w:p>
    <w:p w14:paraId="6A55432C" w14:textId="77777777" w:rsidR="008B69CD" w:rsidRPr="003D0473" w:rsidRDefault="008B69CD" w:rsidP="003D0473">
      <w:pPr>
        <w:pStyle w:val="ListBullet"/>
      </w:pPr>
      <w:r w:rsidRPr="003D0473">
        <w:t>24-timmarssamling av urin och dialysat samt PET/PFT cirka 1 - 2 månader efter PD-start.</w:t>
      </w:r>
    </w:p>
    <w:p w14:paraId="491F0578" w14:textId="77777777" w:rsidR="008B69CD" w:rsidRPr="003D0473" w:rsidRDefault="008B69CD" w:rsidP="003D0473">
      <w:pPr>
        <w:pStyle w:val="ListBullet"/>
      </w:pPr>
      <w:r w:rsidRPr="003D0473">
        <w:t xml:space="preserve">24-timmarssamling av dialysat och urin 1 gång/halvår eller vid misstanke om inadekvat dialys. </w:t>
      </w:r>
    </w:p>
    <w:p w14:paraId="460577CA" w14:textId="77777777" w:rsidR="008B69CD" w:rsidRPr="003D0473" w:rsidRDefault="008B69CD" w:rsidP="003D0473">
      <w:pPr>
        <w:pStyle w:val="ListBullet"/>
      </w:pPr>
      <w:r w:rsidRPr="003D0473">
        <w:t>PET/PFT skall utföras vid ultrafiltrationsproblem samt eventuellt efter peritonit</w:t>
      </w:r>
    </w:p>
    <w:p w14:paraId="5AD168FB" w14:textId="77777777" w:rsidR="008B69CD" w:rsidRPr="003D0473" w:rsidRDefault="008B69CD" w:rsidP="003D0473">
      <w:pPr>
        <w:pStyle w:val="ListBullet"/>
      </w:pPr>
      <w:r w:rsidRPr="003D0473">
        <w:t>Screening för undernäring enligt Q Di 469 varje kvartal eller vid behov.</w:t>
      </w:r>
    </w:p>
    <w:bookmarkEnd w:id="0"/>
    <w:p w14:paraId="76B9F95B" w14:textId="24513497" w:rsidR="008B69CD" w:rsidRDefault="008B69CD" w:rsidP="00DF42BC">
      <w:pPr>
        <w:spacing w:after="0" w:line="240" w:lineRule="auto"/>
        <w:ind w:left="0" w:right="0"/>
        <w:rPr>
          <w:sz w:val="22"/>
          <w:szCs w:val="22"/>
        </w:rPr>
      </w:pPr>
    </w:p>
    <w:sectPr w:rsidR="008B69CD" w:rsidSect="00DF42B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B1FB83" w14:textId="77777777" w:rsidR="00346731" w:rsidRDefault="00346731">
      <w:r>
        <w:separator/>
      </w:r>
    </w:p>
  </w:endnote>
  <w:endnote w:type="continuationSeparator" w:id="0">
    <w:p w14:paraId="19637FA8" w14:textId="77777777" w:rsidR="00346731" w:rsidRDefault="00346731">
      <w:r>
        <w:continuationSeparator/>
      </w:r>
    </w:p>
  </w:endnote>
  <w:endnote w:type="continuationNotice" w:id="1">
    <w:p w14:paraId="3CCABAFA" w14:textId="77777777" w:rsidR="00346731" w:rsidRDefault="003467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27F2E4" w14:textId="77777777" w:rsidR="00346731" w:rsidRDefault="00346731"/>
  </w:footnote>
  <w:footnote w:type="continuationSeparator" w:id="0">
    <w:p w14:paraId="19257DFC" w14:textId="77777777" w:rsidR="00346731" w:rsidRDefault="00346731">
      <w:r>
        <w:continuationSeparator/>
      </w:r>
    </w:p>
  </w:footnote>
  <w:footnote w:type="continuationNotice" w:id="1">
    <w:p w14:paraId="28C237FC" w14:textId="77777777" w:rsidR="00346731" w:rsidRDefault="003467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B4143"/>
    <w:multiLevelType w:val="hybridMultilevel"/>
    <w:tmpl w:val="55A03F3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B21EB8"/>
    <w:multiLevelType w:val="hybridMultilevel"/>
    <w:tmpl w:val="4C7A4C5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F60C9B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532CE1"/>
    <w:multiLevelType w:val="hybridMultilevel"/>
    <w:tmpl w:val="CCECFEC0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66C016C"/>
    <w:multiLevelType w:val="singleLevel"/>
    <w:tmpl w:val="3670BE8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280174">
    <w:abstractNumId w:val="21"/>
  </w:num>
  <w:num w:numId="2" w16cid:durableId="1267234039">
    <w:abstractNumId w:val="16"/>
  </w:num>
  <w:num w:numId="3" w16cid:durableId="644816792">
    <w:abstractNumId w:val="0"/>
  </w:num>
  <w:num w:numId="4" w16cid:durableId="1489515507">
    <w:abstractNumId w:val="8"/>
  </w:num>
  <w:num w:numId="5" w16cid:durableId="1708482966">
    <w:abstractNumId w:val="19"/>
  </w:num>
  <w:num w:numId="6" w16cid:durableId="322514157">
    <w:abstractNumId w:val="4"/>
  </w:num>
  <w:num w:numId="7" w16cid:durableId="1846436611">
    <w:abstractNumId w:val="13"/>
  </w:num>
  <w:num w:numId="8" w16cid:durableId="583997531">
    <w:abstractNumId w:val="10"/>
  </w:num>
  <w:num w:numId="9" w16cid:durableId="1984575132">
    <w:abstractNumId w:val="1"/>
  </w:num>
  <w:num w:numId="10" w16cid:durableId="981886982">
    <w:abstractNumId w:val="1"/>
  </w:num>
  <w:num w:numId="11" w16cid:durableId="1198349081">
    <w:abstractNumId w:val="5"/>
  </w:num>
  <w:num w:numId="12" w16cid:durableId="1610889826">
    <w:abstractNumId w:val="6"/>
  </w:num>
  <w:num w:numId="13" w16cid:durableId="940335397">
    <w:abstractNumId w:val="15"/>
  </w:num>
  <w:num w:numId="14" w16cid:durableId="1858809289">
    <w:abstractNumId w:val="11"/>
  </w:num>
  <w:num w:numId="15" w16cid:durableId="1942058393">
    <w:abstractNumId w:val="9"/>
  </w:num>
  <w:num w:numId="16" w16cid:durableId="1998073962">
    <w:abstractNumId w:val="14"/>
  </w:num>
  <w:num w:numId="17" w16cid:durableId="1970554173">
    <w:abstractNumId w:val="7"/>
  </w:num>
  <w:num w:numId="18" w16cid:durableId="724566745">
    <w:abstractNumId w:val="12"/>
  </w:num>
  <w:num w:numId="19" w16cid:durableId="1460144224">
    <w:abstractNumId w:val="20"/>
  </w:num>
  <w:num w:numId="20" w16cid:durableId="915627374">
    <w:abstractNumId w:val="18"/>
  </w:num>
  <w:num w:numId="21" w16cid:durableId="357774455">
    <w:abstractNumId w:val="3"/>
  </w:num>
  <w:num w:numId="22" w16cid:durableId="671569446">
    <w:abstractNumId w:val="17"/>
  </w:num>
  <w:num w:numId="23" w16cid:durableId="8550757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760"/>
    <w:rsid w:val="000051D5"/>
    <w:rsid w:val="00006D2A"/>
    <w:rsid w:val="00010D47"/>
    <w:rsid w:val="00016CF0"/>
    <w:rsid w:val="0002435C"/>
    <w:rsid w:val="00030DDD"/>
    <w:rsid w:val="000313BB"/>
    <w:rsid w:val="000329DF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788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A1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D7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EA1"/>
    <w:rsid w:val="00337F99"/>
    <w:rsid w:val="0034307B"/>
    <w:rsid w:val="00345EB1"/>
    <w:rsid w:val="00346731"/>
    <w:rsid w:val="00350CC4"/>
    <w:rsid w:val="00360E0D"/>
    <w:rsid w:val="0036357D"/>
    <w:rsid w:val="00363B23"/>
    <w:rsid w:val="00364968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473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6A9A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99C"/>
    <w:rsid w:val="00515E6A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514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C26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52C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9CD"/>
    <w:rsid w:val="008C4B27"/>
    <w:rsid w:val="008C7F2A"/>
    <w:rsid w:val="008E36F8"/>
    <w:rsid w:val="008E46B2"/>
    <w:rsid w:val="008E682C"/>
    <w:rsid w:val="008E78A1"/>
    <w:rsid w:val="008F589F"/>
    <w:rsid w:val="008F6287"/>
    <w:rsid w:val="00906238"/>
    <w:rsid w:val="00907EF9"/>
    <w:rsid w:val="0091295C"/>
    <w:rsid w:val="00914D58"/>
    <w:rsid w:val="00917777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A8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5BF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11B"/>
    <w:rsid w:val="00BE7978"/>
    <w:rsid w:val="00C07DDB"/>
    <w:rsid w:val="00C17E3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4A0"/>
    <w:rsid w:val="00CC167C"/>
    <w:rsid w:val="00CC52D9"/>
    <w:rsid w:val="00CD6647"/>
    <w:rsid w:val="00CE1DB6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AF5"/>
    <w:rsid w:val="00DD2BE0"/>
    <w:rsid w:val="00DE4447"/>
    <w:rsid w:val="00DE5DA2"/>
    <w:rsid w:val="00DF0033"/>
    <w:rsid w:val="00DF42BC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40A"/>
    <w:rsid w:val="00F22264"/>
    <w:rsid w:val="00F2564D"/>
    <w:rsid w:val="00F35B05"/>
    <w:rsid w:val="00F413D9"/>
    <w:rsid w:val="00F44805"/>
    <w:rsid w:val="00F5135F"/>
    <w:rsid w:val="00F51F78"/>
    <w:rsid w:val="00F86F47"/>
    <w:rsid w:val="00F90B64"/>
    <w:rsid w:val="00FA431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4302BDA-792C-458B-B59C-9BD4F2A9D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11</TotalTime>
  <Pages>1</Pages>
  <Words>177</Words>
  <Characters>1012</Characters>
  <Application>Microsoft Office Word</Application>
  <DocSecurity>4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Återbesök till PD-mottagningen (Q Di 807)</dc:title>
  <dc:subject/>
  <dc:creator>patrik.jens.johansson@vgregion.se</dc:creator>
  <keywords/>
  <lastModifiedBy>Lisbeth Önnermalm</lastModifiedBy>
  <revision>16</revision>
  <lastPrinted>2016-03-31T19:56:00.0000000Z</lastPrinted>
  <dcterms:created xsi:type="dcterms:W3CDTF">2022-05-06T15:40:00.0000000Z</dcterms:created>
  <dcterms:modified xsi:type="dcterms:W3CDTF">2024-08-29T19:34:00.0000000Z</dcterms:modified>
</coreProperties>
</file>