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198B" w14:textId="77777777" w:rsidR="00773C20" w:rsidRDefault="00773C20" w:rsidP="00F35B05">
      <w:pPr>
        <w:pStyle w:val="Rubrik2"/>
        <w:sectPr w:rsidR="00773C20" w:rsidSect="00773C2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EF67745" w14:textId="77777777" w:rsidR="00773C20" w:rsidRPr="00773C20" w:rsidRDefault="00773C20" w:rsidP="00773C20">
      <w:pPr>
        <w:spacing w:after="0" w:line="240" w:lineRule="auto"/>
        <w:ind w:left="0" w:right="0"/>
        <w:rPr>
          <w:szCs w:val="20"/>
        </w:rPr>
      </w:pPr>
    </w:p>
    <w:p w14:paraId="504A896D" w14:textId="77777777" w:rsidR="00773C20" w:rsidRPr="00773C20" w:rsidRDefault="00773C20" w:rsidP="00773C20">
      <w:pPr>
        <w:spacing w:after="0" w:line="240" w:lineRule="auto"/>
        <w:ind w:left="0" w:right="0"/>
        <w:rPr>
          <w:szCs w:val="20"/>
        </w:rPr>
      </w:pPr>
    </w:p>
    <w:p w14:paraId="56870213" w14:textId="77777777" w:rsidR="00773C20" w:rsidRPr="00773C20" w:rsidRDefault="00773C20" w:rsidP="00773C2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73C20">
        <w:rPr>
          <w:szCs w:val="20"/>
        </w:rPr>
        <w:tab/>
      </w:r>
    </w:p>
    <w:p w14:paraId="33C558A6" w14:textId="2EBB0E61" w:rsidR="005859AA" w:rsidRDefault="005859AA" w:rsidP="005859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 </w:t>
      </w:r>
    </w:p>
    <w:p w14:paraId="34E6985F" w14:textId="77777777" w:rsidR="005859AA" w:rsidRPr="00BF2D1D" w:rsidRDefault="005859AA" w:rsidP="00BF2D1D">
      <w:pPr>
        <w:pStyle w:val="Rubrik1"/>
      </w:pPr>
      <w:r w:rsidRPr="00BF2D1D">
        <w:rPr>
          <w:rStyle w:val="normaltextrun"/>
        </w:rPr>
        <w:t>Proppning av PD-kateter (Q Di 804)</w:t>
      </w:r>
      <w:r w:rsidRPr="00BF2D1D">
        <w:rPr>
          <w:rStyle w:val="eop"/>
        </w:rPr>
        <w:t> </w:t>
      </w:r>
    </w:p>
    <w:p w14:paraId="0D70339B" w14:textId="77777777" w:rsidR="005859AA" w:rsidRDefault="005859AA" w:rsidP="005859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2478728A" w14:textId="77777777" w:rsidR="005859AA" w:rsidRDefault="005859AA" w:rsidP="00BF2D1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Ett exemplar i originalpärm</w:t>
      </w:r>
      <w:r>
        <w:rPr>
          <w:rStyle w:val="eop"/>
        </w:rPr>
        <w:t> </w:t>
      </w:r>
    </w:p>
    <w:p w14:paraId="3BCED892" w14:textId="77777777" w:rsidR="005859AA" w:rsidRDefault="005859AA" w:rsidP="005859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bookmarkEnd w:id="0"/>
    <w:p w14:paraId="36E4E905" w14:textId="4CC6B0C9" w:rsidR="00CE10F8" w:rsidRDefault="00CE10F8" w:rsidP="00BF2D1D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Förändringar sedan föregående version 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06CC4088" w14:textId="77777777" w:rsidR="00CE10F8" w:rsidRDefault="00CE10F8" w:rsidP="00BF2D1D">
      <w:pPr>
        <w:rPr>
          <w:rStyle w:val="eop"/>
        </w:rPr>
      </w:pPr>
      <w:r>
        <w:rPr>
          <w:rStyle w:val="normaltextrun"/>
        </w:rPr>
        <w:t>Mindre språkliga förändringar </w:t>
      </w:r>
      <w:r>
        <w:rPr>
          <w:rStyle w:val="eop"/>
        </w:rPr>
        <w:t> </w:t>
      </w:r>
    </w:p>
    <w:p w14:paraId="233969B5" w14:textId="77777777" w:rsidR="00BF2D1D" w:rsidRDefault="00BF2D1D" w:rsidP="00CE10F8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</w:p>
    <w:p w14:paraId="42AC1E0C" w14:textId="682B61A4" w:rsidR="00CE10F8" w:rsidRDefault="00CE10F8" w:rsidP="00A376E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Bakgrund och syfte  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600989F3" w14:textId="77777777" w:rsidR="00CE10F8" w:rsidRDefault="00CE10F8" w:rsidP="00BF2D1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 samband med att en patient behöver pausa sin PD-behandling, alternativt i väntan på att PD-katetern skall opereras bort, kan aggregatet bytas ut mot en mindre propp. Detta förenklar omläggningen av exit-site för patienten.  </w:t>
      </w:r>
      <w:r>
        <w:rPr>
          <w:rStyle w:val="eop"/>
        </w:rPr>
        <w:t> </w:t>
      </w:r>
    </w:p>
    <w:p w14:paraId="68FE1614" w14:textId="77777777" w:rsidR="00CE10F8" w:rsidRDefault="00CE10F8" w:rsidP="00CE10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76A1DF32" w14:textId="77777777" w:rsidR="00CE10F8" w:rsidRDefault="00CE10F8" w:rsidP="00BF2D1D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Detta behöver du på vagnen 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3AFC6A84" w14:textId="77777777" w:rsidR="00CE10F8" w:rsidRDefault="00CE10F8" w:rsidP="00BF2D1D">
      <w:pPr>
        <w:pStyle w:val="Punktlista"/>
      </w:pPr>
      <w:r>
        <w:rPr>
          <w:rStyle w:val="normaltextrun"/>
        </w:rPr>
        <w:t>Sterilt tvättset för aggregatbyte PD </w:t>
      </w:r>
      <w:r>
        <w:rPr>
          <w:rStyle w:val="eop"/>
        </w:rPr>
        <w:t> </w:t>
      </w:r>
    </w:p>
    <w:p w14:paraId="008F0C6B" w14:textId="77777777" w:rsidR="00CE10F8" w:rsidRDefault="00CE10F8" w:rsidP="00BF2D1D">
      <w:pPr>
        <w:pStyle w:val="Punktlista"/>
      </w:pPr>
      <w:r>
        <w:rPr>
          <w:rStyle w:val="normaltextrun"/>
        </w:rPr>
        <w:t>Steril propp – Combistopper. </w:t>
      </w:r>
      <w:r>
        <w:rPr>
          <w:rStyle w:val="eop"/>
        </w:rPr>
        <w:t> </w:t>
      </w:r>
    </w:p>
    <w:p w14:paraId="0ADC1CC5" w14:textId="77777777" w:rsidR="00CE10F8" w:rsidRDefault="00CE10F8" w:rsidP="00CE10F8">
      <w:pPr>
        <w:pStyle w:val="paragraph"/>
        <w:spacing w:before="0" w:beforeAutospacing="0" w:after="0" w:afterAutospacing="0"/>
        <w:ind w:left="171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39487860" w14:textId="77777777" w:rsidR="00CE10F8" w:rsidRDefault="00CE10F8" w:rsidP="00BF2D1D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Under vagnen 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2C3ED2CE" w14:textId="77777777" w:rsidR="00CE10F8" w:rsidRDefault="00CE10F8" w:rsidP="00BF2D1D">
      <w:pPr>
        <w:pStyle w:val="Punktlista"/>
      </w:pPr>
      <w:r>
        <w:rPr>
          <w:rStyle w:val="normaltextrun"/>
        </w:rPr>
        <w:t>U-sprit 70% </w:t>
      </w:r>
      <w:r>
        <w:rPr>
          <w:rStyle w:val="eop"/>
        </w:rPr>
        <w:t> </w:t>
      </w:r>
    </w:p>
    <w:p w14:paraId="0129F56B" w14:textId="77777777" w:rsidR="00CE10F8" w:rsidRDefault="00CE10F8" w:rsidP="00BF2D1D">
      <w:pPr>
        <w:pStyle w:val="Punktlista"/>
      </w:pPr>
      <w:r>
        <w:rPr>
          <w:rStyle w:val="normaltextrun"/>
        </w:rPr>
        <w:t>Ytdesinfektion 70% </w:t>
      </w:r>
      <w:r>
        <w:rPr>
          <w:rStyle w:val="eop"/>
        </w:rPr>
        <w:t> </w:t>
      </w:r>
    </w:p>
    <w:p w14:paraId="41B8AF69" w14:textId="77777777" w:rsidR="00CE10F8" w:rsidRDefault="00CE10F8" w:rsidP="00BF2D1D">
      <w:pPr>
        <w:pStyle w:val="Punktlista"/>
      </w:pPr>
      <w:r>
        <w:rPr>
          <w:rStyle w:val="normaltextrun"/>
        </w:rPr>
        <w:t>Sterila handskar </w:t>
      </w:r>
      <w:r>
        <w:rPr>
          <w:rStyle w:val="eop"/>
        </w:rPr>
        <w:t> </w:t>
      </w:r>
    </w:p>
    <w:p w14:paraId="652E290F" w14:textId="77777777" w:rsidR="00CE10F8" w:rsidRDefault="00CE10F8" w:rsidP="00BF2D1D">
      <w:pPr>
        <w:pStyle w:val="Punktlista"/>
      </w:pPr>
      <w:r>
        <w:rPr>
          <w:rStyle w:val="normaltextrun"/>
        </w:rPr>
        <w:t>Munskydd </w:t>
      </w:r>
      <w:r>
        <w:rPr>
          <w:rStyle w:val="eop"/>
        </w:rPr>
        <w:t> </w:t>
      </w:r>
    </w:p>
    <w:p w14:paraId="36EA088E" w14:textId="77777777" w:rsidR="00CE10F8" w:rsidRDefault="00CE10F8" w:rsidP="00BF2D1D">
      <w:pPr>
        <w:pStyle w:val="Punktlista"/>
      </w:pPr>
      <w:r>
        <w:rPr>
          <w:rStyle w:val="normaltextrun"/>
        </w:rPr>
        <w:t>Handdesinfektion </w:t>
      </w:r>
      <w:r>
        <w:rPr>
          <w:rStyle w:val="eop"/>
        </w:rPr>
        <w:t> </w:t>
      </w:r>
    </w:p>
    <w:p w14:paraId="4B56FCD6" w14:textId="77777777" w:rsidR="00CE10F8" w:rsidRDefault="00CE10F8" w:rsidP="00BF2D1D">
      <w:pPr>
        <w:pStyle w:val="Punktlista"/>
      </w:pPr>
      <w:r>
        <w:rPr>
          <w:rStyle w:val="normaltextrun"/>
        </w:rPr>
        <w:lastRenderedPageBreak/>
        <w:t>Steril peang (vid behov). </w:t>
      </w:r>
      <w:r>
        <w:rPr>
          <w:rStyle w:val="eop"/>
        </w:rPr>
        <w:t> </w:t>
      </w:r>
    </w:p>
    <w:p w14:paraId="632E81FF" w14:textId="77777777" w:rsidR="00CE10F8" w:rsidRDefault="00CE10F8" w:rsidP="00CE10F8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0A3DEED4" w14:textId="252A851D" w:rsidR="00CE10F8" w:rsidRDefault="00CE10F8" w:rsidP="00BF2D1D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Förberedelser</w:t>
      </w:r>
    </w:p>
    <w:p w14:paraId="04FFF0AB" w14:textId="77777777" w:rsidR="00CE10F8" w:rsidRDefault="00CE10F8" w:rsidP="00CE10F8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69C085B1" w14:textId="77777777" w:rsidR="00CE10F8" w:rsidRDefault="00CE10F8" w:rsidP="00BF2D1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Tag av förband och tvätta exit site enligt PM Q-Di 801. </w:t>
      </w:r>
      <w:r>
        <w:rPr>
          <w:rStyle w:val="eop"/>
        </w:rPr>
        <w:t> </w:t>
      </w:r>
    </w:p>
    <w:p w14:paraId="3AFE69F1" w14:textId="20252BD5" w:rsidR="00CE10F8" w:rsidRDefault="00CE10F8" w:rsidP="00CE10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4D331B44" w14:textId="77777777" w:rsidR="00CE10F8" w:rsidRDefault="00CE10F8" w:rsidP="00BF2D1D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Uppdukning 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3CA9DBF1" w14:textId="77777777" w:rsidR="00CE10F8" w:rsidRDefault="00CE10F8" w:rsidP="000E3B7A">
      <w:pPr>
        <w:pStyle w:val="Punktlista"/>
        <w:numPr>
          <w:ilvl w:val="0"/>
          <w:numId w:val="74"/>
        </w:numPr>
      </w:pPr>
      <w:r>
        <w:rPr>
          <w:rStyle w:val="normaltextrun"/>
        </w:rPr>
        <w:t>Tvätta händerna.  </w:t>
      </w:r>
      <w:r>
        <w:rPr>
          <w:rStyle w:val="eop"/>
        </w:rPr>
        <w:t> </w:t>
      </w:r>
    </w:p>
    <w:p w14:paraId="5B677707" w14:textId="77777777" w:rsidR="00CE10F8" w:rsidRDefault="00CE10F8" w:rsidP="000E3B7A">
      <w:pPr>
        <w:pStyle w:val="Punktlista"/>
        <w:numPr>
          <w:ilvl w:val="0"/>
          <w:numId w:val="74"/>
        </w:numPr>
      </w:pPr>
      <w:r>
        <w:rPr>
          <w:rStyle w:val="normaltextrun"/>
        </w:rPr>
        <w:t>Ta på munskydd och förkläde. </w:t>
      </w:r>
      <w:r>
        <w:rPr>
          <w:rStyle w:val="eop"/>
        </w:rPr>
        <w:t> </w:t>
      </w:r>
    </w:p>
    <w:p w14:paraId="2B4E3683" w14:textId="77777777" w:rsidR="00CE10F8" w:rsidRDefault="00CE10F8" w:rsidP="000E3B7A">
      <w:pPr>
        <w:pStyle w:val="Punktlista"/>
        <w:numPr>
          <w:ilvl w:val="0"/>
          <w:numId w:val="74"/>
        </w:numPr>
      </w:pPr>
      <w:r>
        <w:rPr>
          <w:rStyle w:val="normaltextrun"/>
        </w:rPr>
        <w:t>Sprita händerna! Låt dunsta.   </w:t>
      </w:r>
      <w:r>
        <w:rPr>
          <w:rStyle w:val="eop"/>
        </w:rPr>
        <w:t> </w:t>
      </w:r>
    </w:p>
    <w:p w14:paraId="728E19CD" w14:textId="77777777" w:rsidR="00CE10F8" w:rsidRDefault="00CE10F8" w:rsidP="000E3B7A">
      <w:pPr>
        <w:pStyle w:val="Punktlista"/>
        <w:numPr>
          <w:ilvl w:val="0"/>
          <w:numId w:val="74"/>
        </w:numPr>
      </w:pPr>
      <w:r>
        <w:rPr>
          <w:rStyle w:val="normaltextrun"/>
        </w:rPr>
        <w:t>Duka upp sterilt: </w:t>
      </w:r>
      <w:r>
        <w:rPr>
          <w:rStyle w:val="eop"/>
        </w:rPr>
        <w:t> </w:t>
      </w:r>
    </w:p>
    <w:p w14:paraId="769ECBC4" w14:textId="0EE2ED98" w:rsidR="00CE10F8" w:rsidRDefault="00CE10F8" w:rsidP="00A376E7">
      <w:pPr>
        <w:pStyle w:val="Punktlista"/>
        <w:numPr>
          <w:ilvl w:val="0"/>
          <w:numId w:val="76"/>
        </w:num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Öppna tvättset för aggregatbytet.</w:t>
      </w:r>
      <w:r>
        <w:rPr>
          <w:rStyle w:val="eop"/>
        </w:rPr>
        <w:t> </w:t>
      </w:r>
    </w:p>
    <w:p w14:paraId="44FC1BA2" w14:textId="3EED54C8" w:rsidR="00CE10F8" w:rsidRDefault="00CE10F8" w:rsidP="00A376E7">
      <w:pPr>
        <w:pStyle w:val="Punktlista"/>
        <w:numPr>
          <w:ilvl w:val="0"/>
          <w:numId w:val="76"/>
        </w:num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Häll ut ny propp och eventuellt peang på den sterila uppdukningen. </w:t>
      </w:r>
      <w:r>
        <w:rPr>
          <w:rStyle w:val="eop"/>
        </w:rPr>
        <w:t> </w:t>
      </w:r>
    </w:p>
    <w:p w14:paraId="16BCF264" w14:textId="13522E25" w:rsidR="00CE10F8" w:rsidRDefault="00CE10F8" w:rsidP="00A376E7">
      <w:pPr>
        <w:pStyle w:val="Punktlista"/>
        <w:numPr>
          <w:ilvl w:val="0"/>
          <w:numId w:val="76"/>
        </w:num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Tag av locket på U-</w:t>
      </w:r>
      <w:r w:rsidR="008C22A0">
        <w:rPr>
          <w:rStyle w:val="normaltextrun"/>
        </w:rPr>
        <w:t>spritflaskan</w:t>
      </w:r>
      <w:r>
        <w:rPr>
          <w:rStyle w:val="normaltextrun"/>
        </w:rPr>
        <w:t>. </w:t>
      </w:r>
      <w:r>
        <w:rPr>
          <w:rStyle w:val="eop"/>
        </w:rPr>
        <w:t> </w:t>
      </w:r>
    </w:p>
    <w:p w14:paraId="79184FE8" w14:textId="357C1EC7" w:rsidR="00CE10F8" w:rsidRDefault="00CE10F8" w:rsidP="00A376E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33FB4080" w14:textId="27B9796D" w:rsidR="00CE10F8" w:rsidRDefault="00CE10F8" w:rsidP="00A376E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  <w:r>
        <w:rPr>
          <w:rStyle w:val="normaltextrun"/>
          <w:rFonts w:ascii="Calibri" w:hAnsi="Calibri" w:cs="Calibri"/>
          <w:color w:val="000000"/>
          <w:szCs w:val="40"/>
        </w:rPr>
        <w:t>Proppning</w:t>
      </w:r>
    </w:p>
    <w:p w14:paraId="48E64617" w14:textId="77777777" w:rsidR="00CE10F8" w:rsidRDefault="00CE10F8" w:rsidP="00CE10F8">
      <w:pPr>
        <w:pStyle w:val="paragraph"/>
        <w:spacing w:before="0" w:beforeAutospacing="0" w:after="0" w:afterAutospacing="0"/>
        <w:ind w:left="171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451BC728" w14:textId="77777777" w:rsidR="00CE10F8" w:rsidRDefault="00CE10F8" w:rsidP="008C22A0">
      <w:pPr>
        <w:pStyle w:val="Punktlista"/>
        <w:numPr>
          <w:ilvl w:val="0"/>
          <w:numId w:val="78"/>
        </w:numPr>
      </w:pPr>
      <w:r>
        <w:rPr>
          <w:rStyle w:val="normaltextrun"/>
        </w:rPr>
        <w:t>Ta på sterila handskar. En handske på ena handen om man är själv.  </w:t>
      </w:r>
      <w:r>
        <w:rPr>
          <w:rStyle w:val="eop"/>
        </w:rPr>
        <w:t> </w:t>
      </w:r>
    </w:p>
    <w:p w14:paraId="55B42B76" w14:textId="77777777" w:rsidR="00CE10F8" w:rsidRDefault="00CE10F8" w:rsidP="008C22A0">
      <w:pPr>
        <w:pStyle w:val="Punktlista"/>
        <w:numPr>
          <w:ilvl w:val="0"/>
          <w:numId w:val="78"/>
        </w:numPr>
      </w:pPr>
      <w:r>
        <w:rPr>
          <w:rStyle w:val="normaltextrun"/>
        </w:rPr>
        <w:t>Häll upp U-spriten med den osterila handen. </w:t>
      </w:r>
      <w:r>
        <w:rPr>
          <w:rStyle w:val="eop"/>
        </w:rPr>
        <w:t> </w:t>
      </w:r>
    </w:p>
    <w:p w14:paraId="7BF43737" w14:textId="7178CDDC" w:rsidR="00CE10F8" w:rsidRDefault="00A376E7" w:rsidP="008C22A0">
      <w:pPr>
        <w:pStyle w:val="Punktlista"/>
        <w:numPr>
          <w:ilvl w:val="0"/>
          <w:numId w:val="79"/>
        </w:numPr>
      </w:pPr>
      <w:r>
        <w:rPr>
          <w:rStyle w:val="normaltextrun"/>
        </w:rPr>
        <w:t xml:space="preserve"> </w:t>
      </w:r>
      <w:r w:rsidR="00CE10F8">
        <w:rPr>
          <w:rStyle w:val="normaltextrun"/>
        </w:rPr>
        <w:t>Ta på kvarvarande handske.  </w:t>
      </w:r>
      <w:r w:rsidR="00CE10F8">
        <w:rPr>
          <w:rStyle w:val="eop"/>
        </w:rPr>
        <w:t> </w:t>
      </w:r>
    </w:p>
    <w:p w14:paraId="62F721A7" w14:textId="427E5AF2" w:rsidR="00CE10F8" w:rsidRDefault="00A376E7" w:rsidP="008C22A0">
      <w:pPr>
        <w:pStyle w:val="Punktlista"/>
        <w:numPr>
          <w:ilvl w:val="0"/>
          <w:numId w:val="79"/>
        </w:numPr>
      </w:pPr>
      <w:r>
        <w:rPr>
          <w:rStyle w:val="normaltextrun"/>
        </w:rPr>
        <w:t xml:space="preserve"> </w:t>
      </w:r>
      <w:r w:rsidR="00CE10F8">
        <w:rPr>
          <w:rStyle w:val="normaltextrun"/>
        </w:rPr>
        <w:t>Lägg steril duk med slits lättillgänglig.</w:t>
      </w:r>
      <w:r w:rsidR="00CE10F8">
        <w:rPr>
          <w:rStyle w:val="eop"/>
        </w:rPr>
        <w:t> </w:t>
      </w:r>
    </w:p>
    <w:p w14:paraId="3DD2FA6E" w14:textId="77777777" w:rsidR="00CE10F8" w:rsidRDefault="00CE10F8" w:rsidP="008C22A0">
      <w:pPr>
        <w:pStyle w:val="Punktlista"/>
        <w:numPr>
          <w:ilvl w:val="0"/>
          <w:numId w:val="78"/>
        </w:numPr>
      </w:pPr>
      <w:r>
        <w:rPr>
          <w:rStyle w:val="normaltextrun"/>
        </w:rPr>
        <w:t>Fatta patientens PD-kateter med hjälp av en spritkompress.  </w:t>
      </w:r>
      <w:r>
        <w:rPr>
          <w:rStyle w:val="eop"/>
        </w:rPr>
        <w:t> </w:t>
      </w:r>
    </w:p>
    <w:p w14:paraId="61DE23FA" w14:textId="6D1C127B" w:rsidR="00CE10F8" w:rsidRDefault="00CE10F8" w:rsidP="008C22A0">
      <w:pPr>
        <w:pStyle w:val="Punktlista"/>
        <w:numPr>
          <w:ilvl w:val="0"/>
          <w:numId w:val="78"/>
        </w:numPr>
      </w:pPr>
      <w:r>
        <w:rPr>
          <w:rStyle w:val="normaltextrun"/>
        </w:rPr>
        <w:t>Använd andra handen till att tvätta adaptern och katetern in mot magen med spritindränkta kompresser. Upprepa detta moment tre gånger.  </w:t>
      </w:r>
      <w:r>
        <w:rPr>
          <w:rStyle w:val="eop"/>
        </w:rPr>
        <w:t> </w:t>
      </w:r>
    </w:p>
    <w:p w14:paraId="22171BBE" w14:textId="7C37B821" w:rsidR="00CE10F8" w:rsidRPr="008C22A0" w:rsidRDefault="00CE10F8" w:rsidP="008C22A0">
      <w:pPr>
        <w:pStyle w:val="Punktlista"/>
        <w:numPr>
          <w:ilvl w:val="0"/>
          <w:numId w:val="80"/>
        </w:numPr>
      </w:pPr>
      <w:r w:rsidRPr="008C22A0">
        <w:rPr>
          <w:rStyle w:val="normaltextrun"/>
        </w:rPr>
        <w:t>Placera den sterila duken med slits på magen med PD-katetern i skåran.   </w:t>
      </w:r>
      <w:r w:rsidRPr="008C22A0">
        <w:rPr>
          <w:rStyle w:val="eop"/>
        </w:rPr>
        <w:t> </w:t>
      </w:r>
    </w:p>
    <w:p w14:paraId="6B900D68" w14:textId="77777777" w:rsidR="00CE10F8" w:rsidRDefault="00CE10F8" w:rsidP="008C22A0">
      <w:pPr>
        <w:pStyle w:val="Punktlista"/>
        <w:numPr>
          <w:ilvl w:val="0"/>
          <w:numId w:val="78"/>
        </w:numPr>
      </w:pPr>
      <w:r>
        <w:rPr>
          <w:rStyle w:val="normaltextrun"/>
        </w:rPr>
        <w:t>Sätt plastpeang på PD-katetern med en kompress mellan som skydd.  </w:t>
      </w:r>
      <w:r>
        <w:rPr>
          <w:rStyle w:val="eop"/>
        </w:rPr>
        <w:t> </w:t>
      </w:r>
    </w:p>
    <w:p w14:paraId="105F3044" w14:textId="77777777" w:rsidR="00CE10F8" w:rsidRDefault="00CE10F8" w:rsidP="008C22A0">
      <w:pPr>
        <w:pStyle w:val="Punktlista"/>
        <w:numPr>
          <w:ilvl w:val="0"/>
          <w:numId w:val="78"/>
        </w:numPr>
      </w:pPr>
      <w:r>
        <w:rPr>
          <w:rStyle w:val="normaltextrun"/>
        </w:rPr>
        <w:t>Skruva av det gamla aggregatet med hjälp av spritkompresser. </w:t>
      </w:r>
      <w:r>
        <w:rPr>
          <w:rStyle w:val="eop"/>
        </w:rPr>
        <w:t> </w:t>
      </w:r>
    </w:p>
    <w:p w14:paraId="2ECB6052" w14:textId="77777777" w:rsidR="00CE10F8" w:rsidRDefault="00CE10F8" w:rsidP="008C22A0">
      <w:pPr>
        <w:pStyle w:val="Punktlista"/>
        <w:numPr>
          <w:ilvl w:val="0"/>
          <w:numId w:val="78"/>
        </w:numPr>
      </w:pPr>
      <w:r>
        <w:rPr>
          <w:rStyle w:val="normaltextrun"/>
        </w:rPr>
        <w:t>(Använd den sterila peangen om aggregatet sitter fast)  </w:t>
      </w:r>
      <w:r>
        <w:rPr>
          <w:rStyle w:val="eop"/>
        </w:rPr>
        <w:t> </w:t>
      </w:r>
    </w:p>
    <w:p w14:paraId="4B3AE56E" w14:textId="77777777" w:rsidR="00CE10F8" w:rsidRDefault="00CE10F8" w:rsidP="008C22A0">
      <w:pPr>
        <w:pStyle w:val="Punktlista"/>
        <w:numPr>
          <w:ilvl w:val="0"/>
          <w:numId w:val="78"/>
        </w:numPr>
      </w:pPr>
      <w:r>
        <w:rPr>
          <w:rStyle w:val="normaltextrun"/>
        </w:rPr>
        <w:t>Sänk ner PD-kateterns ände i muggen med sprit och skaka lätt. Håll kvar i tre minuter.  </w:t>
      </w:r>
      <w:r>
        <w:rPr>
          <w:rStyle w:val="eop"/>
        </w:rPr>
        <w:t> </w:t>
      </w:r>
    </w:p>
    <w:p w14:paraId="2D809D48" w14:textId="77777777" w:rsidR="00CE10F8" w:rsidRDefault="00CE10F8" w:rsidP="008C22A0">
      <w:pPr>
        <w:pStyle w:val="Punktlista"/>
        <w:numPr>
          <w:ilvl w:val="0"/>
          <w:numId w:val="78"/>
        </w:numPr>
      </w:pPr>
      <w:r>
        <w:rPr>
          <w:rStyle w:val="normaltextrun"/>
        </w:rPr>
        <w:t>Ta en spritkompress och bearbeta adaptern mekaniskt i 30 sekunder, håll sedan adaptern försiktigt i luften i några sekunder så spriten avdunstar.    </w:t>
      </w:r>
      <w:r>
        <w:rPr>
          <w:rStyle w:val="eop"/>
        </w:rPr>
        <w:t> </w:t>
      </w:r>
    </w:p>
    <w:p w14:paraId="3A1E9159" w14:textId="77777777" w:rsidR="00CE10F8" w:rsidRDefault="00CE10F8" w:rsidP="008C22A0">
      <w:pPr>
        <w:pStyle w:val="Punktlista"/>
        <w:numPr>
          <w:ilvl w:val="0"/>
          <w:numId w:val="78"/>
        </w:numPr>
      </w:pPr>
      <w:r>
        <w:rPr>
          <w:rStyle w:val="normaltextrun"/>
        </w:rPr>
        <w:t>Skruva på proppen. Dra åt ordentligt.  </w:t>
      </w:r>
      <w:r>
        <w:rPr>
          <w:rStyle w:val="eop"/>
        </w:rPr>
        <w:t> </w:t>
      </w:r>
    </w:p>
    <w:p w14:paraId="41BAD408" w14:textId="77777777" w:rsidR="00CE10F8" w:rsidRDefault="00CE10F8" w:rsidP="008C22A0">
      <w:pPr>
        <w:pStyle w:val="Punktlista"/>
        <w:numPr>
          <w:ilvl w:val="0"/>
          <w:numId w:val="78"/>
        </w:numPr>
        <w:rPr>
          <w:rStyle w:val="eop"/>
        </w:rPr>
      </w:pPr>
      <w:r>
        <w:rPr>
          <w:rStyle w:val="normaltextrun"/>
        </w:rPr>
        <w:t>Ta bort peangen från PD katetern.  </w:t>
      </w:r>
      <w:r>
        <w:rPr>
          <w:rStyle w:val="eop"/>
        </w:rPr>
        <w:t> </w:t>
      </w:r>
    </w:p>
    <w:p w14:paraId="146766D3" w14:textId="3F687810" w:rsidR="00773C20" w:rsidRPr="006B4370" w:rsidRDefault="00A376E7" w:rsidP="008C22A0">
      <w:pPr>
        <w:pStyle w:val="Punktlista"/>
        <w:numPr>
          <w:ilvl w:val="0"/>
          <w:numId w:val="78"/>
        </w:numPr>
      </w:pPr>
      <w:r>
        <w:t>Omlägg</w:t>
      </w:r>
      <w:r w:rsidR="006B4370">
        <w:t>ning av exit site enligt Q Di 801</w:t>
      </w:r>
    </w:p>
    <w:sectPr w:rsidR="00773C20" w:rsidRPr="006B4370" w:rsidSect="00773C2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616FC" w14:textId="77777777" w:rsidR="00890C7A" w:rsidRDefault="00890C7A">
      <w:r>
        <w:separator/>
      </w:r>
    </w:p>
  </w:endnote>
  <w:endnote w:type="continuationSeparator" w:id="0">
    <w:p w14:paraId="471EAAF1" w14:textId="77777777" w:rsidR="00890C7A" w:rsidRDefault="00890C7A">
      <w:r>
        <w:continuationSeparator/>
      </w:r>
    </w:p>
  </w:endnote>
  <w:endnote w:type="continuationNotice" w:id="1">
    <w:p w14:paraId="10504C93" w14:textId="77777777" w:rsidR="00890C7A" w:rsidRDefault="00890C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40863076" name="Bildobjekt 64086307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AD4BA" w14:textId="77777777" w:rsidR="00890C7A" w:rsidRDefault="00890C7A"/>
  </w:footnote>
  <w:footnote w:type="continuationSeparator" w:id="0">
    <w:p w14:paraId="0FDF9D6A" w14:textId="77777777" w:rsidR="00890C7A" w:rsidRDefault="00890C7A">
      <w:r>
        <w:continuationSeparator/>
      </w:r>
    </w:p>
  </w:footnote>
  <w:footnote w:type="continuationNotice" w:id="1">
    <w:p w14:paraId="65DCFC4F" w14:textId="77777777" w:rsidR="00890C7A" w:rsidRDefault="00890C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90156627" name="Bildobjekt 6901566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2799D"/>
    <w:multiLevelType w:val="multilevel"/>
    <w:tmpl w:val="BD502A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5836B8"/>
    <w:multiLevelType w:val="multilevel"/>
    <w:tmpl w:val="BBC4F7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DE4462"/>
    <w:multiLevelType w:val="multilevel"/>
    <w:tmpl w:val="5600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2122813"/>
    <w:multiLevelType w:val="multilevel"/>
    <w:tmpl w:val="5C5A7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49539C"/>
    <w:multiLevelType w:val="hybridMultilevel"/>
    <w:tmpl w:val="9E14FE80"/>
    <w:lvl w:ilvl="0" w:tplc="3092D6E4">
      <w:numFmt w:val="bullet"/>
      <w:lvlText w:val="-"/>
      <w:lvlJc w:val="left"/>
      <w:pPr>
        <w:ind w:left="2072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7" w15:restartNumberingAfterBreak="0">
    <w:nsid w:val="03201CB9"/>
    <w:multiLevelType w:val="multilevel"/>
    <w:tmpl w:val="1E6CA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9" w15:restartNumberingAfterBreak="0">
    <w:nsid w:val="063254B3"/>
    <w:multiLevelType w:val="multilevel"/>
    <w:tmpl w:val="3B6C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73A65BF"/>
    <w:multiLevelType w:val="multilevel"/>
    <w:tmpl w:val="42E268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0A03418B"/>
    <w:multiLevelType w:val="hybridMultilevel"/>
    <w:tmpl w:val="46BE671E"/>
    <w:lvl w:ilvl="0" w:tplc="BA6EA234"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0A790128"/>
    <w:multiLevelType w:val="multilevel"/>
    <w:tmpl w:val="AEF2F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507D68"/>
    <w:multiLevelType w:val="multilevel"/>
    <w:tmpl w:val="AE02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D70405F"/>
    <w:multiLevelType w:val="multilevel"/>
    <w:tmpl w:val="7B2A73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CE3F68"/>
    <w:multiLevelType w:val="multilevel"/>
    <w:tmpl w:val="957C2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DFC26FD"/>
    <w:multiLevelType w:val="multilevel"/>
    <w:tmpl w:val="D598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DFF1F04"/>
    <w:multiLevelType w:val="multilevel"/>
    <w:tmpl w:val="0F883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E3F35F9"/>
    <w:multiLevelType w:val="hybridMultilevel"/>
    <w:tmpl w:val="611CCEDE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104C5F9C"/>
    <w:multiLevelType w:val="multilevel"/>
    <w:tmpl w:val="48D8F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2E627C5"/>
    <w:multiLevelType w:val="multilevel"/>
    <w:tmpl w:val="BFDE52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170257DA"/>
    <w:multiLevelType w:val="hybridMultilevel"/>
    <w:tmpl w:val="31D8AD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3258D2"/>
    <w:multiLevelType w:val="multilevel"/>
    <w:tmpl w:val="84DC94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C03AA5"/>
    <w:multiLevelType w:val="hybridMultilevel"/>
    <w:tmpl w:val="C6648922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1D6A208A"/>
    <w:multiLevelType w:val="multilevel"/>
    <w:tmpl w:val="0F0457E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BB327E"/>
    <w:multiLevelType w:val="multilevel"/>
    <w:tmpl w:val="AADC3D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7D3909"/>
    <w:multiLevelType w:val="multilevel"/>
    <w:tmpl w:val="7DD25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A2F157E"/>
    <w:multiLevelType w:val="multilevel"/>
    <w:tmpl w:val="4D6452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B0E61C0"/>
    <w:multiLevelType w:val="hybridMultilevel"/>
    <w:tmpl w:val="99001BA2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4" w15:restartNumberingAfterBreak="0">
    <w:nsid w:val="2E0F3405"/>
    <w:multiLevelType w:val="multilevel"/>
    <w:tmpl w:val="DA20B4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1FF3149"/>
    <w:multiLevelType w:val="multilevel"/>
    <w:tmpl w:val="E8D4D4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80A1F66"/>
    <w:multiLevelType w:val="hybridMultilevel"/>
    <w:tmpl w:val="2D92B428"/>
    <w:lvl w:ilvl="0" w:tplc="BA6EA234">
      <w:numFmt w:val="bullet"/>
      <w:lvlText w:val="-"/>
      <w:lvlJc w:val="left"/>
      <w:pPr>
        <w:ind w:left="2072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37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3C9A2E21"/>
    <w:multiLevelType w:val="multilevel"/>
    <w:tmpl w:val="DF4AD29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EC601CE"/>
    <w:multiLevelType w:val="multilevel"/>
    <w:tmpl w:val="DA0213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FAB38B1"/>
    <w:multiLevelType w:val="multilevel"/>
    <w:tmpl w:val="17F4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3" w15:restartNumberingAfterBreak="0">
    <w:nsid w:val="41BB645F"/>
    <w:multiLevelType w:val="multilevel"/>
    <w:tmpl w:val="CA2460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2086849"/>
    <w:multiLevelType w:val="multilevel"/>
    <w:tmpl w:val="3140CD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0E3223"/>
    <w:multiLevelType w:val="hybridMultilevel"/>
    <w:tmpl w:val="EF52D43C"/>
    <w:lvl w:ilvl="0" w:tplc="BA6EA234"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7" w15:restartNumberingAfterBreak="0">
    <w:nsid w:val="47E447D4"/>
    <w:multiLevelType w:val="hybridMultilevel"/>
    <w:tmpl w:val="F458573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8" w15:restartNumberingAfterBreak="0">
    <w:nsid w:val="48F81151"/>
    <w:multiLevelType w:val="multilevel"/>
    <w:tmpl w:val="1120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CA62E8C"/>
    <w:multiLevelType w:val="multilevel"/>
    <w:tmpl w:val="E746F2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E066F00"/>
    <w:multiLevelType w:val="multilevel"/>
    <w:tmpl w:val="6512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E4A33C1"/>
    <w:multiLevelType w:val="multilevel"/>
    <w:tmpl w:val="6AEC46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E794BDD"/>
    <w:multiLevelType w:val="multilevel"/>
    <w:tmpl w:val="54F46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EDE6E61"/>
    <w:multiLevelType w:val="multilevel"/>
    <w:tmpl w:val="B496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0021A01"/>
    <w:multiLevelType w:val="hybridMultilevel"/>
    <w:tmpl w:val="AC04C74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54FE6BBC"/>
    <w:multiLevelType w:val="multilevel"/>
    <w:tmpl w:val="AEC8E2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9" w15:restartNumberingAfterBreak="0">
    <w:nsid w:val="57ED5A57"/>
    <w:multiLevelType w:val="multilevel"/>
    <w:tmpl w:val="EED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A4C6CDC"/>
    <w:multiLevelType w:val="hybridMultilevel"/>
    <w:tmpl w:val="68CCF73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1" w15:restartNumberingAfterBreak="0">
    <w:nsid w:val="5E023780"/>
    <w:multiLevelType w:val="hybridMultilevel"/>
    <w:tmpl w:val="C818C0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14D12E1"/>
    <w:multiLevelType w:val="multilevel"/>
    <w:tmpl w:val="E432D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2B2240C"/>
    <w:multiLevelType w:val="multilevel"/>
    <w:tmpl w:val="4598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5AD614D"/>
    <w:multiLevelType w:val="multilevel"/>
    <w:tmpl w:val="16E49A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B0A3FAB"/>
    <w:multiLevelType w:val="hybridMultilevel"/>
    <w:tmpl w:val="5386C5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DA478C4"/>
    <w:multiLevelType w:val="multilevel"/>
    <w:tmpl w:val="7DAC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03E4E51"/>
    <w:multiLevelType w:val="multilevel"/>
    <w:tmpl w:val="935839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9" w15:restartNumberingAfterBreak="0">
    <w:nsid w:val="731E0A10"/>
    <w:multiLevelType w:val="multilevel"/>
    <w:tmpl w:val="97E478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439052F"/>
    <w:multiLevelType w:val="hybridMultilevel"/>
    <w:tmpl w:val="D3B677BC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1" w15:restartNumberingAfterBreak="0">
    <w:nsid w:val="75383B5B"/>
    <w:multiLevelType w:val="multilevel"/>
    <w:tmpl w:val="9238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79A1E84"/>
    <w:multiLevelType w:val="multilevel"/>
    <w:tmpl w:val="DE201C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A816D12"/>
    <w:multiLevelType w:val="multilevel"/>
    <w:tmpl w:val="27903B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B3F76B5"/>
    <w:multiLevelType w:val="multilevel"/>
    <w:tmpl w:val="B82E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6" w15:restartNumberingAfterBreak="0">
    <w:nsid w:val="7DE4782C"/>
    <w:multiLevelType w:val="multilevel"/>
    <w:tmpl w:val="162CD6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8" w15:restartNumberingAfterBreak="0">
    <w:nsid w:val="7EC531FD"/>
    <w:multiLevelType w:val="multilevel"/>
    <w:tmpl w:val="FB56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3456456">
    <w:abstractNumId w:val="77"/>
  </w:num>
  <w:num w:numId="2" w16cid:durableId="1594702879">
    <w:abstractNumId w:val="58"/>
  </w:num>
  <w:num w:numId="3" w16cid:durableId="1398898265">
    <w:abstractNumId w:val="0"/>
  </w:num>
  <w:num w:numId="4" w16cid:durableId="2056156346">
    <w:abstractNumId w:val="27"/>
  </w:num>
  <w:num w:numId="5" w16cid:durableId="1015184365">
    <w:abstractNumId w:val="68"/>
  </w:num>
  <w:num w:numId="6" w16cid:durableId="1062558954">
    <w:abstractNumId w:val="8"/>
  </w:num>
  <w:num w:numId="7" w16cid:durableId="177735779">
    <w:abstractNumId w:val="45"/>
  </w:num>
  <w:num w:numId="8" w16cid:durableId="1789618969">
    <w:abstractNumId w:val="37"/>
  </w:num>
  <w:num w:numId="9" w16cid:durableId="1110472609">
    <w:abstractNumId w:val="1"/>
  </w:num>
  <w:num w:numId="10" w16cid:durableId="1389646029">
    <w:abstractNumId w:val="1"/>
  </w:num>
  <w:num w:numId="11" w16cid:durableId="288778200">
    <w:abstractNumId w:val="11"/>
  </w:num>
  <w:num w:numId="12" w16cid:durableId="597982388">
    <w:abstractNumId w:val="22"/>
  </w:num>
  <w:num w:numId="13" w16cid:durableId="1332442856">
    <w:abstractNumId w:val="56"/>
  </w:num>
  <w:num w:numId="14" w16cid:durableId="458454591">
    <w:abstractNumId w:val="38"/>
  </w:num>
  <w:num w:numId="15" w16cid:durableId="2064130632">
    <w:abstractNumId w:val="28"/>
  </w:num>
  <w:num w:numId="16" w16cid:durableId="204679974">
    <w:abstractNumId w:val="55"/>
  </w:num>
  <w:num w:numId="17" w16cid:durableId="1717579453">
    <w:abstractNumId w:val="23"/>
  </w:num>
  <w:num w:numId="18" w16cid:durableId="1101218921">
    <w:abstractNumId w:val="42"/>
  </w:num>
  <w:num w:numId="19" w16cid:durableId="62681725">
    <w:abstractNumId w:val="75"/>
  </w:num>
  <w:num w:numId="20" w16cid:durableId="2038306981">
    <w:abstractNumId w:val="13"/>
  </w:num>
  <w:num w:numId="21" w16cid:durableId="577636181">
    <w:abstractNumId w:val="61"/>
  </w:num>
  <w:num w:numId="22" w16cid:durableId="1882592422">
    <w:abstractNumId w:val="24"/>
  </w:num>
  <w:num w:numId="23" w16cid:durableId="1532693292">
    <w:abstractNumId w:val="65"/>
  </w:num>
  <w:num w:numId="24" w16cid:durableId="1424180268">
    <w:abstractNumId w:val="50"/>
  </w:num>
  <w:num w:numId="25" w16cid:durableId="465196284">
    <w:abstractNumId w:val="63"/>
  </w:num>
  <w:num w:numId="26" w16cid:durableId="569003575">
    <w:abstractNumId w:val="20"/>
  </w:num>
  <w:num w:numId="27" w16cid:durableId="1775589502">
    <w:abstractNumId w:val="7"/>
  </w:num>
  <w:num w:numId="28" w16cid:durableId="570508927">
    <w:abstractNumId w:val="5"/>
  </w:num>
  <w:num w:numId="29" w16cid:durableId="650450312">
    <w:abstractNumId w:val="62"/>
  </w:num>
  <w:num w:numId="30" w16cid:durableId="647324179">
    <w:abstractNumId w:val="18"/>
  </w:num>
  <w:num w:numId="31" w16cid:durableId="1056396542">
    <w:abstractNumId w:val="15"/>
  </w:num>
  <w:num w:numId="32" w16cid:durableId="1682320044">
    <w:abstractNumId w:val="34"/>
  </w:num>
  <w:num w:numId="33" w16cid:durableId="1045525233">
    <w:abstractNumId w:val="69"/>
  </w:num>
  <w:num w:numId="34" w16cid:durableId="1609120057">
    <w:abstractNumId w:val="30"/>
  </w:num>
  <w:num w:numId="35" w16cid:durableId="136724384">
    <w:abstractNumId w:val="76"/>
  </w:num>
  <w:num w:numId="36" w16cid:durableId="793911450">
    <w:abstractNumId w:val="67"/>
  </w:num>
  <w:num w:numId="37" w16cid:durableId="1986855315">
    <w:abstractNumId w:val="73"/>
  </w:num>
  <w:num w:numId="38" w16cid:durableId="634262674">
    <w:abstractNumId w:val="21"/>
  </w:num>
  <w:num w:numId="39" w16cid:durableId="1342584430">
    <w:abstractNumId w:val="72"/>
  </w:num>
  <w:num w:numId="40" w16cid:durableId="1640257826">
    <w:abstractNumId w:val="25"/>
  </w:num>
  <w:num w:numId="41" w16cid:durableId="614167641">
    <w:abstractNumId w:val="29"/>
  </w:num>
  <w:num w:numId="42" w16cid:durableId="1360856333">
    <w:abstractNumId w:val="39"/>
  </w:num>
  <w:num w:numId="43" w16cid:durableId="76293241">
    <w:abstractNumId w:val="70"/>
  </w:num>
  <w:num w:numId="44" w16cid:durableId="1196425450">
    <w:abstractNumId w:val="19"/>
  </w:num>
  <w:num w:numId="45" w16cid:durableId="1366953302">
    <w:abstractNumId w:val="33"/>
  </w:num>
  <w:num w:numId="46" w16cid:durableId="45376374">
    <w:abstractNumId w:val="26"/>
  </w:num>
  <w:num w:numId="47" w16cid:durableId="1450011076">
    <w:abstractNumId w:val="74"/>
  </w:num>
  <w:num w:numId="48" w16cid:durableId="1689982923">
    <w:abstractNumId w:val="41"/>
  </w:num>
  <w:num w:numId="49" w16cid:durableId="1875343363">
    <w:abstractNumId w:val="78"/>
  </w:num>
  <w:num w:numId="50" w16cid:durableId="1270552683">
    <w:abstractNumId w:val="59"/>
  </w:num>
  <w:num w:numId="51" w16cid:durableId="1081952604">
    <w:abstractNumId w:val="66"/>
  </w:num>
  <w:num w:numId="52" w16cid:durableId="525098927">
    <w:abstractNumId w:val="9"/>
  </w:num>
  <w:num w:numId="53" w16cid:durableId="1504121302">
    <w:abstractNumId w:val="14"/>
  </w:num>
  <w:num w:numId="54" w16cid:durableId="1135567534">
    <w:abstractNumId w:val="4"/>
  </w:num>
  <w:num w:numId="55" w16cid:durableId="556668076">
    <w:abstractNumId w:val="71"/>
  </w:num>
  <w:num w:numId="56" w16cid:durableId="700087461">
    <w:abstractNumId w:val="35"/>
  </w:num>
  <w:num w:numId="57" w16cid:durableId="1734307615">
    <w:abstractNumId w:val="16"/>
  </w:num>
  <w:num w:numId="58" w16cid:durableId="1848324916">
    <w:abstractNumId w:val="49"/>
  </w:num>
  <w:num w:numId="59" w16cid:durableId="768432528">
    <w:abstractNumId w:val="31"/>
  </w:num>
  <w:num w:numId="60" w16cid:durableId="2095853218">
    <w:abstractNumId w:val="43"/>
  </w:num>
  <w:num w:numId="61" w16cid:durableId="1432310677">
    <w:abstractNumId w:val="48"/>
  </w:num>
  <w:num w:numId="62" w16cid:durableId="615335958">
    <w:abstractNumId w:val="53"/>
  </w:num>
  <w:num w:numId="63" w16cid:durableId="185141791">
    <w:abstractNumId w:val="32"/>
  </w:num>
  <w:num w:numId="64" w16cid:durableId="1625115419">
    <w:abstractNumId w:val="2"/>
  </w:num>
  <w:num w:numId="65" w16cid:durableId="907418717">
    <w:abstractNumId w:val="17"/>
  </w:num>
  <w:num w:numId="66" w16cid:durableId="115023233">
    <w:abstractNumId w:val="52"/>
  </w:num>
  <w:num w:numId="67" w16cid:durableId="2024043146">
    <w:abstractNumId w:val="10"/>
  </w:num>
  <w:num w:numId="68" w16cid:durableId="1633441452">
    <w:abstractNumId w:val="64"/>
  </w:num>
  <w:num w:numId="69" w16cid:durableId="1138689023">
    <w:abstractNumId w:val="40"/>
  </w:num>
  <w:num w:numId="70" w16cid:durableId="1039084208">
    <w:abstractNumId w:val="3"/>
  </w:num>
  <w:num w:numId="71" w16cid:durableId="1464302668">
    <w:abstractNumId w:val="57"/>
  </w:num>
  <w:num w:numId="72" w16cid:durableId="2128771198">
    <w:abstractNumId w:val="44"/>
  </w:num>
  <w:num w:numId="73" w16cid:durableId="704715465">
    <w:abstractNumId w:val="51"/>
  </w:num>
  <w:num w:numId="74" w16cid:durableId="1366171518">
    <w:abstractNumId w:val="54"/>
  </w:num>
  <w:num w:numId="75" w16cid:durableId="1901943295">
    <w:abstractNumId w:val="36"/>
  </w:num>
  <w:num w:numId="76" w16cid:durableId="204683758">
    <w:abstractNumId w:val="6"/>
  </w:num>
  <w:num w:numId="77" w16cid:durableId="1584799458">
    <w:abstractNumId w:val="47"/>
  </w:num>
  <w:num w:numId="78" w16cid:durableId="300888638">
    <w:abstractNumId w:val="60"/>
  </w:num>
  <w:num w:numId="79" w16cid:durableId="1162162977">
    <w:abstractNumId w:val="12"/>
  </w:num>
  <w:num w:numId="80" w16cid:durableId="74110007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3F81"/>
    <w:rsid w:val="000B4536"/>
    <w:rsid w:val="000B7715"/>
    <w:rsid w:val="000E3B7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8E2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4F37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3CEE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01BB"/>
    <w:rsid w:val="00581414"/>
    <w:rsid w:val="00582490"/>
    <w:rsid w:val="005826FA"/>
    <w:rsid w:val="005859AA"/>
    <w:rsid w:val="00595F11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4370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C2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C7A"/>
    <w:rsid w:val="00892F28"/>
    <w:rsid w:val="008A0C5F"/>
    <w:rsid w:val="008A3DEA"/>
    <w:rsid w:val="008A4EB9"/>
    <w:rsid w:val="008A74C0"/>
    <w:rsid w:val="008B1694"/>
    <w:rsid w:val="008C22A0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35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E7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2D1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10F8"/>
    <w:rsid w:val="00CE4B73"/>
    <w:rsid w:val="00CF70BB"/>
    <w:rsid w:val="00D074DB"/>
    <w:rsid w:val="00D139CF"/>
    <w:rsid w:val="00D17CCB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52C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2EBB"/>
    <w:rsid w:val="00F22264"/>
    <w:rsid w:val="00F2564D"/>
    <w:rsid w:val="00F35B05"/>
    <w:rsid w:val="00F413D9"/>
    <w:rsid w:val="00F5135F"/>
    <w:rsid w:val="00F51F78"/>
    <w:rsid w:val="00F55359"/>
    <w:rsid w:val="00F86F47"/>
    <w:rsid w:val="00F90B64"/>
    <w:rsid w:val="00FA03BC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F84A515D-F56D-4BB3-87E3-B66521A1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5859AA"/>
    <w:pPr>
      <w:spacing w:before="100" w:beforeAutospacing="1" w:after="100" w:afterAutospacing="1" w:line="240" w:lineRule="auto"/>
      <w:ind w:left="0" w:right="0"/>
    </w:pPr>
  </w:style>
  <w:style w:type="character" w:customStyle="1" w:styleId="eop">
    <w:name w:val="eop"/>
    <w:basedOn w:val="Standardstycketeckensnitt"/>
    <w:rsid w:val="005859AA"/>
  </w:style>
  <w:style w:type="character" w:customStyle="1" w:styleId="normaltextrun">
    <w:name w:val="normaltextrun"/>
    <w:basedOn w:val="Standardstycketeckensnitt"/>
    <w:rsid w:val="005859AA"/>
  </w:style>
  <w:style w:type="character" w:customStyle="1" w:styleId="scxw177113924">
    <w:name w:val="scxw177113924"/>
    <w:basedOn w:val="Standardstycketeckensnitt"/>
    <w:rsid w:val="005859AA"/>
  </w:style>
  <w:style w:type="character" w:customStyle="1" w:styleId="scxw234919048">
    <w:name w:val="scxw234919048"/>
    <w:basedOn w:val="Standardstycketeckensnitt"/>
    <w:rsid w:val="00CE1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24</TotalTime>
  <Pages>2</Pages>
  <Words>316</Words>
  <Characters>1686</Characters>
  <Application>Microsoft Office Word</Application>
  <DocSecurity>0</DocSecurity>
  <Lines>84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Proppning av PD-kateter (Q Di 804)</dc:title>
  <dc:subject/>
  <dc:creator>patrik.jens.johansson@vgregion.se</dc:creator>
  <keywords/>
  <lastModifiedBy>Annika Johansson</lastModifiedBy>
  <revision>15</revision>
  <lastPrinted>2016-03-31T19:56:00.0000000Z</lastPrinted>
  <dcterms:created xsi:type="dcterms:W3CDTF">2022-05-06T15:35:00.0000000Z</dcterms:created>
  <dcterms:modified xsi:type="dcterms:W3CDTF">2025-12-10T10:13:00.0000000Z</dcterms:modified>
</coreProperties>
</file>