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6AFE" w:rsidP="00F35B05" w:rsidRDefault="00216AFE" w14:paraId="5E4A0A96" w14:textId="77777777">
      <w:pPr>
        <w:pStyle w:val="Rubrik2"/>
        <w:sectPr w:rsidR="00216AFE" w:rsidSect="00216AF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16AFE" w:rsidR="00216AFE" w:rsidP="00216AFE" w:rsidRDefault="00216AFE" w14:paraId="57488915" w14:textId="77777777">
      <w:pPr>
        <w:spacing w:after="0" w:line="240" w:lineRule="auto"/>
        <w:ind w:left="0" w:right="0"/>
        <w:rPr>
          <w:szCs w:val="20"/>
        </w:rPr>
      </w:pPr>
    </w:p>
    <w:p w:rsidRPr="00F81B5B" w:rsidR="00F81B5B" w:rsidP="00F81B5B" w:rsidRDefault="00F81B5B" w14:paraId="25C2C460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81B5B">
        <w:t> </w:t>
      </w:r>
    </w:p>
    <w:p w:rsidRPr="00F81B5B" w:rsidR="00F81B5B" w:rsidP="00F81B5B" w:rsidRDefault="00F81B5B" w14:paraId="3BF46C12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  <w:r w:rsidRPr="00F81B5B">
        <w:t> </w:t>
      </w:r>
    </w:p>
    <w:p w:rsidRPr="00E35EB3" w:rsidR="00F81B5B" w:rsidP="00E35EB3" w:rsidRDefault="00F81B5B" w14:paraId="2AE2B62C" w14:textId="1A95A17A">
      <w:pPr>
        <w:pStyle w:val="Rubrik1"/>
      </w:pPr>
      <w:r w:rsidRPr="00E35EB3">
        <w:t>Aggregatbyte PD (Q Di 800) </w:t>
      </w:r>
    </w:p>
    <w:p w:rsidR="0035276A" w:rsidP="0035276A" w:rsidRDefault="00F81B5B" w14:paraId="5ECCC7C4" w14:textId="77777777">
      <w:r w:rsidRPr="00F81B5B">
        <w:t xml:space="preserve">Ett exemplar i </w:t>
      </w:r>
      <w:r w:rsidRPr="00F81B5B" w:rsidR="00E35EB3">
        <w:t>orginalpärm</w:t>
      </w:r>
      <w:r w:rsidRPr="00F81B5B">
        <w:t>. </w:t>
      </w:r>
    </w:p>
    <w:p w:rsidR="0035276A" w:rsidP="0035276A" w:rsidRDefault="0035276A" w14:paraId="580C6372" w14:textId="77777777"/>
    <w:p w:rsidRPr="00F81B5B" w:rsidR="00F81B5B" w:rsidP="0035276A" w:rsidRDefault="00F81B5B" w14:paraId="6C0C7E39" w14:textId="0D99B6C0">
      <w:pPr>
        <w:pStyle w:val="Rubrik2"/>
        <w:rPr>
          <w:rFonts w:ascii="Segoe UI" w:hAnsi="Segoe UI" w:cs="Segoe UI"/>
          <w:sz w:val="18"/>
          <w:szCs w:val="18"/>
        </w:rPr>
      </w:pPr>
      <w:r w:rsidRPr="00F81B5B">
        <w:t>Förändringar sedan föregående version </w:t>
      </w:r>
    </w:p>
    <w:p w:rsidRPr="00F81B5B" w:rsidR="00F81B5B" w:rsidP="00E35EB3" w:rsidRDefault="00F81B5B" w14:paraId="3653308B" w14:textId="77777777">
      <w:pPr>
        <w:rPr>
          <w:rFonts w:ascii="Segoe UI" w:hAnsi="Segoe UI" w:cs="Segoe UI"/>
          <w:sz w:val="18"/>
          <w:szCs w:val="18"/>
        </w:rPr>
      </w:pPr>
      <w:r w:rsidRPr="00F81B5B">
        <w:t>Mindre språkliga förändringar </w:t>
      </w:r>
    </w:p>
    <w:p w:rsidR="00F81B5B" w:rsidP="00F81B5B" w:rsidRDefault="00F81B5B" w14:paraId="307A0443" w14:textId="77777777">
      <w:pPr>
        <w:spacing w:after="0" w:line="240" w:lineRule="auto"/>
        <w:ind w:left="0" w:right="0"/>
        <w:textAlignment w:val="baseline"/>
        <w:rPr>
          <w:rFonts w:ascii="Arial" w:hAnsi="Arial" w:cs="Arial"/>
          <w:sz w:val="20"/>
          <w:szCs w:val="20"/>
        </w:rPr>
      </w:pPr>
      <w:r w:rsidRPr="00F81B5B">
        <w:rPr>
          <w:rFonts w:ascii="Arial" w:hAnsi="Arial" w:cs="Arial"/>
          <w:sz w:val="20"/>
          <w:szCs w:val="20"/>
        </w:rPr>
        <w:t> </w:t>
      </w:r>
    </w:p>
    <w:p w:rsidR="00E35EB3" w:rsidP="00E35EB3" w:rsidRDefault="00E35EB3" w14:paraId="29044518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Bakgrund och syfte 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E35EB3" w:rsidP="00E35EB3" w:rsidRDefault="00E35EB3" w14:paraId="23DB7B2B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Byte av aggregat görs rutinmässigt var sjätte månad samt vid kontamination, trasigt aggregat och när dialysvätskan har klarnat vid peritonit. </w:t>
      </w:r>
      <w:r>
        <w:rPr>
          <w:rStyle w:val="eop"/>
        </w:rPr>
        <w:t> </w:t>
      </w:r>
    </w:p>
    <w:p w:rsidR="00E35EB3" w:rsidP="00E35EB3" w:rsidRDefault="00E35EB3" w14:paraId="3610E51B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E35EB3" w:rsidP="00E35EB3" w:rsidRDefault="00E35EB3" w14:paraId="41321766" w14:textId="77777777">
      <w:pPr>
        <w:pStyle w:val="Rubrik2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Cs w:val="40"/>
        </w:rPr>
        <w:t>Tillvägagångssätt </w:t>
      </w:r>
      <w:r>
        <w:rPr>
          <w:rStyle w:val="eop"/>
          <w:rFonts w:ascii="Calibri" w:hAnsi="Calibri" w:cs="Calibri"/>
          <w:color w:val="000000"/>
          <w:szCs w:val="40"/>
        </w:rPr>
        <w:t> </w:t>
      </w:r>
    </w:p>
    <w:p w:rsidR="00E35EB3" w:rsidP="00E35EB3" w:rsidRDefault="00E35EB3" w14:paraId="39B86EAF" w14:textId="17CCF89F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Plocka fram material enligt neda</w:t>
      </w:r>
      <w:r>
        <w:rPr>
          <w:rStyle w:val="normaltextrun"/>
        </w:rPr>
        <w:t xml:space="preserve">n </w:t>
      </w:r>
    </w:p>
    <w:p w:rsidR="00E35EB3" w:rsidP="00E35EB3" w:rsidRDefault="00E35EB3" w14:paraId="737B061D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Pr="00E35EB3" w:rsidR="00E35EB3" w:rsidP="00E35EB3" w:rsidRDefault="00E35EB3" w14:paraId="51A67EDF" w14:textId="77777777">
      <w:pPr>
        <w:pStyle w:val="MellanrubrikVGR"/>
        <w:rPr>
          <w:rFonts w:ascii="Segoe UI" w:hAnsi="Segoe UI" w:cs="Segoe UI"/>
          <w:sz w:val="24"/>
          <w:szCs w:val="24"/>
        </w:rPr>
      </w:pPr>
      <w:r w:rsidRPr="00E35EB3">
        <w:rPr>
          <w:rStyle w:val="normaltextrun"/>
          <w:rFonts w:cs="Calibri"/>
          <w:sz w:val="24"/>
          <w:szCs w:val="24"/>
        </w:rPr>
        <w:t>Detta behöver du på vagnen </w:t>
      </w:r>
      <w:r w:rsidRPr="00E35EB3">
        <w:rPr>
          <w:rStyle w:val="eop"/>
          <w:rFonts w:cs="Calibri"/>
          <w:sz w:val="24"/>
          <w:szCs w:val="24"/>
        </w:rPr>
        <w:t> </w:t>
      </w:r>
    </w:p>
    <w:p w:rsidR="00E35EB3" w:rsidP="00E35EB3" w:rsidRDefault="00E35EB3" w14:paraId="7B5E000F" w14:textId="77777777">
      <w:pPr>
        <w:pStyle w:val="Punktlista"/>
      </w:pPr>
      <w:r>
        <w:rPr>
          <w:rStyle w:val="normaltextrun"/>
        </w:rPr>
        <w:t>Sterilt tvättset för aggregatbyte PD </w:t>
      </w:r>
      <w:r>
        <w:rPr>
          <w:rStyle w:val="eop"/>
        </w:rPr>
        <w:t> </w:t>
      </w:r>
    </w:p>
    <w:p w:rsidR="00E35EB3" w:rsidP="00E35EB3" w:rsidRDefault="00E35EB3" w14:paraId="6035317D" w14:textId="77777777">
      <w:pPr>
        <w:pStyle w:val="Punktlista"/>
      </w:pPr>
      <w:r>
        <w:rPr>
          <w:rStyle w:val="normaltextrun"/>
        </w:rPr>
        <w:t>Nytt PD-aggregat av rätt fabrikat</w:t>
      </w:r>
      <w:r>
        <w:rPr>
          <w:rStyle w:val="eop"/>
        </w:rPr>
        <w:t> </w:t>
      </w:r>
    </w:p>
    <w:p w:rsidR="00E35EB3" w:rsidP="00E35EB3" w:rsidRDefault="00E35EB3" w14:paraId="73B873EE" w14:textId="77777777">
      <w:pPr>
        <w:pStyle w:val="paragraph"/>
        <w:spacing w:before="0" w:beforeAutospacing="0" w:after="0" w:afterAutospacing="0"/>
        <w:ind w:left="270" w:hanging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Pr="00E35EB3" w:rsidR="00E35EB3" w:rsidP="00E35EB3" w:rsidRDefault="00E35EB3" w14:paraId="06446468" w14:textId="77777777">
      <w:pPr>
        <w:pStyle w:val="MellanrubrikVGR"/>
        <w:rPr>
          <w:rFonts w:ascii="Segoe UI" w:hAnsi="Segoe UI" w:cs="Segoe UI"/>
          <w:sz w:val="24"/>
          <w:szCs w:val="24"/>
        </w:rPr>
      </w:pPr>
      <w:r w:rsidRPr="00E35EB3">
        <w:rPr>
          <w:rStyle w:val="normaltextrun"/>
          <w:rFonts w:cs="Calibri"/>
          <w:sz w:val="24"/>
          <w:szCs w:val="24"/>
        </w:rPr>
        <w:t>Under vagnen </w:t>
      </w:r>
      <w:r w:rsidRPr="00E35EB3">
        <w:rPr>
          <w:rStyle w:val="eop"/>
          <w:rFonts w:cs="Calibri"/>
          <w:sz w:val="24"/>
          <w:szCs w:val="24"/>
        </w:rPr>
        <w:t> </w:t>
      </w:r>
    </w:p>
    <w:p w:rsidR="00E35EB3" w:rsidP="00E35EB3" w:rsidRDefault="00E35EB3" w14:paraId="08CC8F79" w14:textId="77777777">
      <w:pPr>
        <w:pStyle w:val="Punktlista"/>
      </w:pPr>
      <w:r>
        <w:rPr>
          <w:rStyle w:val="normaltextrun"/>
        </w:rPr>
        <w:t>Ytdesinfektion 70% </w:t>
      </w:r>
      <w:r>
        <w:rPr>
          <w:rStyle w:val="eop"/>
        </w:rPr>
        <w:t> </w:t>
      </w:r>
    </w:p>
    <w:p w:rsidR="00E35EB3" w:rsidP="00E35EB3" w:rsidRDefault="00E35EB3" w14:paraId="2AA8D672" w14:textId="77777777">
      <w:pPr>
        <w:pStyle w:val="Punktlista"/>
      </w:pPr>
      <w:r>
        <w:rPr>
          <w:rStyle w:val="normaltextrun"/>
        </w:rPr>
        <w:t>Handdesinfektion </w:t>
      </w:r>
      <w:r>
        <w:rPr>
          <w:rStyle w:val="eop"/>
        </w:rPr>
        <w:t> </w:t>
      </w:r>
    </w:p>
    <w:p w:rsidR="00E35EB3" w:rsidP="00E35EB3" w:rsidRDefault="00E35EB3" w14:paraId="2A37A3D0" w14:textId="77777777">
      <w:pPr>
        <w:pStyle w:val="Punktlista"/>
      </w:pPr>
      <w:r>
        <w:rPr>
          <w:rStyle w:val="normaltextrun"/>
        </w:rPr>
        <w:t>Munskydd </w:t>
      </w:r>
      <w:r>
        <w:rPr>
          <w:rStyle w:val="eop"/>
        </w:rPr>
        <w:t> </w:t>
      </w:r>
    </w:p>
    <w:p w:rsidR="00E35EB3" w:rsidP="00E35EB3" w:rsidRDefault="00E35EB3" w14:paraId="33943895" w14:textId="77777777">
      <w:pPr>
        <w:pStyle w:val="Punktlista"/>
      </w:pPr>
      <w:r>
        <w:rPr>
          <w:rStyle w:val="normaltextrun"/>
        </w:rPr>
        <w:lastRenderedPageBreak/>
        <w:t>U-sprit 70%  </w:t>
      </w:r>
      <w:r>
        <w:rPr>
          <w:rStyle w:val="eop"/>
        </w:rPr>
        <w:t> </w:t>
      </w:r>
    </w:p>
    <w:p w:rsidR="00E35EB3" w:rsidP="00E35EB3" w:rsidRDefault="00E35EB3" w14:paraId="584B73AF" w14:textId="77777777">
      <w:pPr>
        <w:pStyle w:val="Punktlista"/>
      </w:pPr>
      <w:r>
        <w:rPr>
          <w:rStyle w:val="normaltextrun"/>
        </w:rPr>
        <w:t>Sterila handskar  </w:t>
      </w:r>
      <w:r>
        <w:rPr>
          <w:rStyle w:val="eop"/>
        </w:rPr>
        <w:t> </w:t>
      </w:r>
    </w:p>
    <w:p w:rsidR="00E35EB3" w:rsidP="00E35EB3" w:rsidRDefault="00E35EB3" w14:paraId="61A1EC52" w14:textId="77777777">
      <w:pPr>
        <w:pStyle w:val="Punktlista"/>
      </w:pPr>
      <w:r>
        <w:rPr>
          <w:rStyle w:val="normaltextrun"/>
        </w:rPr>
        <w:t>Steril peang (vid behov) </w:t>
      </w:r>
      <w:r>
        <w:rPr>
          <w:rStyle w:val="eop"/>
        </w:rPr>
        <w:t> </w:t>
      </w:r>
    </w:p>
    <w:p w:rsidR="00E35EB3" w:rsidP="00E35EB3" w:rsidRDefault="00E35EB3" w14:paraId="1BF3E746" w14:textId="77777777">
      <w:pPr>
        <w:pStyle w:val="Punktlista"/>
      </w:pPr>
      <w:r>
        <w:rPr>
          <w:rStyle w:val="normaltextrun"/>
        </w:rPr>
        <w:t>Jodhatt </w:t>
      </w:r>
      <w:r>
        <w:rPr>
          <w:rStyle w:val="eop"/>
        </w:rPr>
        <w:t> </w:t>
      </w:r>
    </w:p>
    <w:p w:rsidR="00E35EB3" w:rsidP="00E35EB3" w:rsidRDefault="00E35EB3" w14:paraId="76FC27F7" w14:textId="77777777">
      <w:pPr>
        <w:pStyle w:val="paragraph"/>
        <w:spacing w:before="0" w:beforeAutospacing="0" w:after="0" w:afterAutospacing="0"/>
        <w:ind w:left="171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="00E35EB3" w:rsidP="0035276A" w:rsidRDefault="00E35EB3" w14:paraId="16C15681" w14:textId="656B8447">
      <w:pPr>
        <w:pStyle w:val="MellanrubrikVGR"/>
        <w:rPr>
          <w:rFonts w:ascii="Segoe UI" w:hAnsi="Segoe UI" w:cs="Segoe UI"/>
          <w:color w:val="auto"/>
          <w:sz w:val="18"/>
        </w:rPr>
      </w:pPr>
      <w:r w:rsidRPr="00E35EB3">
        <w:rPr>
          <w:rStyle w:val="normaltextrun"/>
          <w:rFonts w:cs="Calibri"/>
          <w:sz w:val="24"/>
          <w:szCs w:val="24"/>
        </w:rPr>
        <w:t>Förberedelser </w:t>
      </w:r>
      <w:r w:rsidRPr="00E35EB3">
        <w:rPr>
          <w:rStyle w:val="eop"/>
          <w:rFonts w:cs="Calibri"/>
          <w:sz w:val="24"/>
          <w:szCs w:val="24"/>
        </w:rPr>
        <w:t> </w:t>
      </w:r>
      <w:r>
        <w:rPr>
          <w:rStyle w:val="normaltextrun"/>
        </w:rPr>
        <w:t> </w:t>
      </w:r>
      <w:r>
        <w:rPr>
          <w:rStyle w:val="eop"/>
        </w:rPr>
        <w:t> </w:t>
      </w:r>
    </w:p>
    <w:p w:rsidR="00E35EB3" w:rsidP="00E35EB3" w:rsidRDefault="00E35EB3" w14:paraId="122057A7" w14:textId="77777777">
      <w:p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Tag av förband och tvätta exit site enligt PM Q Di 801 </w:t>
      </w:r>
      <w:r>
        <w:rPr>
          <w:rStyle w:val="eop"/>
        </w:rPr>
        <w:t> </w:t>
      </w:r>
    </w:p>
    <w:p w:rsidR="00E35EB3" w:rsidP="00E35EB3" w:rsidRDefault="00E35EB3" w14:paraId="7DCF4B6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p w:rsidRPr="00E35EB3" w:rsidR="00E35EB3" w:rsidP="00E35EB3" w:rsidRDefault="00E35EB3" w14:paraId="148C8EEE" w14:textId="77777777">
      <w:pPr>
        <w:pStyle w:val="MellanrubrikVGR"/>
        <w:rPr>
          <w:rFonts w:ascii="Segoe UI" w:hAnsi="Segoe UI" w:cs="Segoe UI"/>
          <w:sz w:val="24"/>
          <w:szCs w:val="24"/>
        </w:rPr>
      </w:pPr>
      <w:r w:rsidRPr="00E35EB3">
        <w:rPr>
          <w:rStyle w:val="normaltextrun"/>
          <w:rFonts w:cs="Calibri"/>
          <w:sz w:val="24"/>
          <w:szCs w:val="24"/>
        </w:rPr>
        <w:t>Uppdukning </w:t>
      </w:r>
      <w:r w:rsidRPr="00E35EB3">
        <w:rPr>
          <w:rStyle w:val="eop"/>
          <w:rFonts w:cs="Calibri"/>
          <w:sz w:val="24"/>
          <w:szCs w:val="24"/>
        </w:rPr>
        <w:t> </w:t>
      </w:r>
    </w:p>
    <w:p w:rsidR="00E35EB3" w:rsidP="00402F17" w:rsidRDefault="00E35EB3" w14:paraId="6F53F223" w14:textId="77777777">
      <w:pPr>
        <w:pStyle w:val="Punktlista"/>
        <w:numPr>
          <w:ilvl w:val="0"/>
          <w:numId w:val="83"/>
        </w:numPr>
      </w:pPr>
      <w:r>
        <w:rPr>
          <w:rStyle w:val="normaltextrun"/>
        </w:rPr>
        <w:t>Tvätta händerna. </w:t>
      </w:r>
      <w:r>
        <w:rPr>
          <w:rStyle w:val="eop"/>
        </w:rPr>
        <w:t> </w:t>
      </w:r>
    </w:p>
    <w:p w:rsidR="00E35EB3" w:rsidP="00402F17" w:rsidRDefault="00E35EB3" w14:paraId="027D12F8" w14:textId="77777777">
      <w:pPr>
        <w:pStyle w:val="Punktlista"/>
        <w:numPr>
          <w:ilvl w:val="0"/>
          <w:numId w:val="83"/>
        </w:numPr>
      </w:pPr>
      <w:r>
        <w:rPr>
          <w:rStyle w:val="normaltextrun"/>
        </w:rPr>
        <w:t>Ta på munskydd. </w:t>
      </w:r>
      <w:r>
        <w:rPr>
          <w:rStyle w:val="eop"/>
        </w:rPr>
        <w:t> </w:t>
      </w:r>
    </w:p>
    <w:p w:rsidR="00E35EB3" w:rsidP="00402F17" w:rsidRDefault="00E35EB3" w14:paraId="134D5717" w14:textId="77777777">
      <w:pPr>
        <w:pStyle w:val="Punktlista"/>
        <w:numPr>
          <w:ilvl w:val="0"/>
          <w:numId w:val="83"/>
        </w:numPr>
      </w:pPr>
      <w:r>
        <w:rPr>
          <w:rStyle w:val="normaltextrun"/>
        </w:rPr>
        <w:t>Sprita händerna, låt dunsta. </w:t>
      </w:r>
      <w:r>
        <w:rPr>
          <w:rStyle w:val="eop"/>
        </w:rPr>
        <w:t> </w:t>
      </w:r>
    </w:p>
    <w:p w:rsidR="00E35EB3" w:rsidP="00402F17" w:rsidRDefault="00E35EB3" w14:paraId="1912BA2B" w14:textId="77777777">
      <w:pPr>
        <w:pStyle w:val="Punktlista"/>
        <w:numPr>
          <w:ilvl w:val="0"/>
          <w:numId w:val="83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Börja att duka upp sterilt genom att öppna sterilt tvättset för aggregatbyte PD </w:t>
      </w:r>
      <w:r>
        <w:rPr>
          <w:rStyle w:val="eop"/>
        </w:rPr>
        <w:t> </w:t>
      </w:r>
    </w:p>
    <w:p w:rsidR="00E35EB3" w:rsidP="00402F17" w:rsidRDefault="00E35EB3" w14:paraId="7E7CBF8F" w14:textId="77777777">
      <w:pPr>
        <w:pStyle w:val="Punktlista"/>
        <w:numPr>
          <w:ilvl w:val="0"/>
          <w:numId w:val="83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Häll ut det nya aggregatet samt eventuellt peangen på den sterila uppdukningen. </w:t>
      </w:r>
      <w:r>
        <w:rPr>
          <w:rStyle w:val="eop"/>
        </w:rPr>
        <w:t> </w:t>
      </w:r>
    </w:p>
    <w:p w:rsidR="00E35EB3" w:rsidP="00402F17" w:rsidRDefault="00E35EB3" w14:paraId="12CDDD25" w14:textId="74C080D4">
      <w:pPr>
        <w:pStyle w:val="Punktlista"/>
        <w:numPr>
          <w:ilvl w:val="0"/>
          <w:numId w:val="83"/>
        </w:numPr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Ta av locket på U-</w:t>
      </w:r>
      <w:r w:rsidR="0035276A">
        <w:rPr>
          <w:rStyle w:val="normaltextrun"/>
        </w:rPr>
        <w:t>spritflaskan</w:t>
      </w:r>
      <w:r>
        <w:rPr>
          <w:rStyle w:val="normaltextrun"/>
        </w:rPr>
        <w:t>. </w:t>
      </w:r>
      <w:r>
        <w:rPr>
          <w:rStyle w:val="eop"/>
        </w:rPr>
        <w:t> </w:t>
      </w:r>
    </w:p>
    <w:p w:rsidR="00E35EB3" w:rsidP="00E35EB3" w:rsidRDefault="00E35EB3" w14:paraId="7EA98238" w14:textId="77777777">
      <w:pPr>
        <w:pStyle w:val="paragraph"/>
        <w:spacing w:before="0" w:beforeAutospacing="0" w:after="0" w:afterAutospacing="0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E35EB3" w:rsidP="0035276A" w:rsidRDefault="00E35EB3" w14:paraId="34B653D9" w14:textId="76B6472A">
      <w:pPr>
        <w:pStyle w:val="MellanrubrikVGR"/>
        <w:rPr>
          <w:rFonts w:ascii="Segoe UI" w:hAnsi="Segoe UI" w:cs="Segoe UI"/>
          <w:color w:val="auto"/>
          <w:sz w:val="18"/>
        </w:rPr>
      </w:pPr>
      <w:r w:rsidRPr="00E35EB3">
        <w:rPr>
          <w:rStyle w:val="normaltextrun"/>
          <w:rFonts w:cs="Calibri"/>
          <w:sz w:val="24"/>
          <w:szCs w:val="24"/>
        </w:rPr>
        <w:t>Aggregatbyte </w:t>
      </w:r>
      <w:r w:rsidRPr="00E35EB3">
        <w:rPr>
          <w:rStyle w:val="eop"/>
          <w:rFonts w:cs="Calibri"/>
          <w:sz w:val="24"/>
          <w:szCs w:val="24"/>
        </w:rPr>
        <w:t> 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:rsidR="00E35EB3" w:rsidP="00E5195A" w:rsidRDefault="00E35EB3" w14:paraId="51BB6B85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Ta på sterila handskar. En handske på ena handen om man är själv. </w:t>
      </w:r>
      <w:r>
        <w:rPr>
          <w:rStyle w:val="eop"/>
        </w:rPr>
        <w:t> </w:t>
      </w:r>
    </w:p>
    <w:p w:rsidR="00E35EB3" w:rsidP="00E5195A" w:rsidRDefault="00E35EB3" w14:paraId="1E18B64B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Häll upp U-spriten med den osterila handen. </w:t>
      </w:r>
      <w:r>
        <w:rPr>
          <w:rStyle w:val="eop"/>
        </w:rPr>
        <w:t> </w:t>
      </w:r>
    </w:p>
    <w:p w:rsidR="00E35EB3" w:rsidP="00E5195A" w:rsidRDefault="00E35EB3" w14:paraId="35162115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Ta på kvarvarande handske. </w:t>
      </w:r>
      <w:r>
        <w:rPr>
          <w:rStyle w:val="eop"/>
        </w:rPr>
        <w:t> </w:t>
      </w:r>
    </w:p>
    <w:p w:rsidR="00E35EB3" w:rsidP="00E5195A" w:rsidRDefault="00E35EB3" w14:paraId="2CFFE132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Stäng klämman på det nya aggregatet. </w:t>
      </w:r>
      <w:r>
        <w:rPr>
          <w:rStyle w:val="eop"/>
        </w:rPr>
        <w:t> </w:t>
      </w:r>
    </w:p>
    <w:p w:rsidR="00E35EB3" w:rsidP="00E5195A" w:rsidRDefault="00E35EB3" w14:paraId="6F6F0856" w14:textId="44CFB1F2">
      <w:pPr>
        <w:pStyle w:val="Punktlista"/>
        <w:numPr>
          <w:ilvl w:val="0"/>
          <w:numId w:val="86"/>
        </w:numPr>
        <w:ind w:left="2024"/>
      </w:pPr>
      <w:r>
        <w:rPr>
          <w:rStyle w:val="normaltextrun"/>
        </w:rPr>
        <w:t>Vik upp sterilduken med slits så den är lätt att komma åt. </w:t>
      </w:r>
      <w:r>
        <w:rPr>
          <w:rStyle w:val="eop"/>
        </w:rPr>
        <w:t> </w:t>
      </w:r>
    </w:p>
    <w:p w:rsidR="00E35EB3" w:rsidP="00E5195A" w:rsidRDefault="00E35EB3" w14:paraId="119FCEE5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Fatta patientens PD-kateter med hjälp av en spritkompress. </w:t>
      </w:r>
      <w:r>
        <w:rPr>
          <w:rStyle w:val="eop"/>
        </w:rPr>
        <w:t> </w:t>
      </w:r>
    </w:p>
    <w:p w:rsidR="00E35EB3" w:rsidP="00E5195A" w:rsidRDefault="00E35EB3" w14:paraId="3AD0E036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Använd andra handen till att tvätta adaptern och katetern in mot magen med spritindränkta kompresser. Upprepa detta moment tre gånger. </w:t>
      </w:r>
      <w:r>
        <w:rPr>
          <w:rStyle w:val="eop"/>
        </w:rPr>
        <w:t> </w:t>
      </w:r>
    </w:p>
    <w:p w:rsidR="00E35EB3" w:rsidP="00E5195A" w:rsidRDefault="00402F17" w14:paraId="7A365A38" w14:textId="2668E704">
      <w:pPr>
        <w:pStyle w:val="Punktlista"/>
        <w:numPr>
          <w:ilvl w:val="0"/>
          <w:numId w:val="0"/>
        </w:numPr>
        <w:ind w:left="1664"/>
      </w:pPr>
      <w:r w:rsidRPr="2711488B" w:rsidR="00402F17">
        <w:rPr>
          <w:rStyle w:val="normaltextrun"/>
        </w:rPr>
        <w:t xml:space="preserve">- </w:t>
      </w:r>
      <w:r w:rsidRPr="2711488B" w:rsidR="55E37A8D">
        <w:rPr>
          <w:rStyle w:val="normaltextrun"/>
        </w:rPr>
        <w:t xml:space="preserve"> </w:t>
      </w:r>
      <w:r w:rsidRPr="2711488B" w:rsidR="00E35EB3">
        <w:rPr>
          <w:rStyle w:val="normaltextrun"/>
        </w:rPr>
        <w:t>Placera den sterila duken med slits på magen med PD-katetern i skåran.  </w:t>
      </w:r>
      <w:r w:rsidRPr="2711488B" w:rsidR="00E35EB3">
        <w:rPr>
          <w:rStyle w:val="eop"/>
        </w:rPr>
        <w:t> </w:t>
      </w:r>
    </w:p>
    <w:p w:rsidR="00E35EB3" w:rsidP="00E5195A" w:rsidRDefault="00E35EB3" w14:paraId="1230180C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Sätt plastpeang på PD-katetern med en kompress mellan som skydd. </w:t>
      </w:r>
      <w:r>
        <w:rPr>
          <w:rStyle w:val="eop"/>
        </w:rPr>
        <w:t> </w:t>
      </w:r>
    </w:p>
    <w:p w:rsidR="00E35EB3" w:rsidP="00E5195A" w:rsidRDefault="00E35EB3" w14:paraId="5A174805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Skruva av det gamla aggregatet med hjälp av spritkompresser. </w:t>
      </w:r>
      <w:r>
        <w:rPr>
          <w:rStyle w:val="eop"/>
        </w:rPr>
        <w:t> </w:t>
      </w:r>
    </w:p>
    <w:p w:rsidR="00E35EB3" w:rsidP="00E5195A" w:rsidRDefault="00E35EB3" w14:paraId="4A32C27B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(Använd den sterila peangen om aggregatet sitter fast) </w:t>
      </w:r>
      <w:r>
        <w:rPr>
          <w:rStyle w:val="eop"/>
        </w:rPr>
        <w:t> </w:t>
      </w:r>
    </w:p>
    <w:p w:rsidR="00E35EB3" w:rsidP="00E5195A" w:rsidRDefault="00E35EB3" w14:paraId="185BBA49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Sänk ner PD-kateterns ände i muggen med sprit och skaka lätt. Håll kvar i tre minuter. </w:t>
      </w:r>
      <w:r>
        <w:rPr>
          <w:rStyle w:val="eop"/>
        </w:rPr>
        <w:t> </w:t>
      </w:r>
    </w:p>
    <w:p w:rsidR="00E35EB3" w:rsidP="00E5195A" w:rsidRDefault="00E35EB3" w14:paraId="12062E95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lastRenderedPageBreak/>
        <w:t>Ta en spritkompress och bearbeta adaptern mekaniskt i 30 sekunder, håll sedan adaptern försiktigt i luften i några sekunder så spriten avdunstar. </w:t>
      </w:r>
      <w:r>
        <w:rPr>
          <w:rStyle w:val="eop"/>
        </w:rPr>
        <w:t> </w:t>
      </w:r>
    </w:p>
    <w:p w:rsidR="00E35EB3" w:rsidP="00E5195A" w:rsidRDefault="00E35EB3" w14:paraId="1235B61D" w14:textId="09431753">
      <w:pPr>
        <w:pStyle w:val="Punktlista"/>
        <w:numPr>
          <w:ilvl w:val="0"/>
          <w:numId w:val="86"/>
        </w:numPr>
        <w:ind w:left="2024"/>
      </w:pPr>
      <w:r>
        <w:rPr>
          <w:rStyle w:val="normaltextrun"/>
        </w:rPr>
        <w:t>Skruva på det nya aggregatet ordentligt. </w:t>
      </w:r>
      <w:r>
        <w:rPr>
          <w:rStyle w:val="eop"/>
        </w:rPr>
        <w:t> </w:t>
      </w:r>
    </w:p>
    <w:p w:rsidR="00E35EB3" w:rsidP="00E5195A" w:rsidRDefault="00E35EB3" w14:paraId="319841EA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Ta bort peangen på PD-katetern. </w:t>
      </w:r>
      <w:r>
        <w:rPr>
          <w:rStyle w:val="eop"/>
        </w:rPr>
        <w:t> </w:t>
      </w:r>
    </w:p>
    <w:p w:rsidR="00E35EB3" w:rsidP="00E5195A" w:rsidRDefault="00E35EB3" w14:paraId="39257D82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Gör gärna ett påsbyte efter aggregatbytet. </w:t>
      </w:r>
      <w:r>
        <w:rPr>
          <w:rStyle w:val="eop"/>
        </w:rPr>
        <w:t> </w:t>
      </w:r>
    </w:p>
    <w:p w:rsidR="00E35EB3" w:rsidP="00E5195A" w:rsidRDefault="00E35EB3" w14:paraId="6E4CB359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Sätt på ny jodhatt. </w:t>
      </w:r>
      <w:r>
        <w:rPr>
          <w:rStyle w:val="eop"/>
        </w:rPr>
        <w:t> </w:t>
      </w:r>
    </w:p>
    <w:p w:rsidR="00E35EB3" w:rsidP="00E5195A" w:rsidRDefault="00E35EB3" w14:paraId="0F895658" w14:textId="77777777">
      <w:pPr>
        <w:pStyle w:val="Punktlista"/>
        <w:numPr>
          <w:ilvl w:val="0"/>
          <w:numId w:val="85"/>
        </w:numPr>
        <w:ind w:left="1664"/>
      </w:pPr>
      <w:r>
        <w:rPr>
          <w:rStyle w:val="normaltextrun"/>
        </w:rPr>
        <w:t>Omläggning av exit-site enligt PM Q-Di 801. </w:t>
      </w:r>
      <w:r>
        <w:rPr>
          <w:rStyle w:val="eop"/>
        </w:rPr>
        <w:t> </w:t>
      </w:r>
    </w:p>
    <w:p w:rsidR="00E35EB3" w:rsidP="00E5195A" w:rsidRDefault="00E35EB3" w14:paraId="22C22EEF" w14:textId="77777777">
      <w:pPr>
        <w:pStyle w:val="paragraph"/>
        <w:spacing w:before="0" w:beforeAutospacing="0" w:after="0" w:afterAutospacing="0"/>
        <w:ind w:left="587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 </w:t>
      </w:r>
      <w:r>
        <w:rPr>
          <w:rStyle w:val="eop"/>
        </w:rPr>
        <w:t> </w:t>
      </w:r>
    </w:p>
    <w:bookmarkEnd w:id="0"/>
    <w:p w:rsidRPr="00F81B5B" w:rsidR="00E35EB3" w:rsidP="00F81B5B" w:rsidRDefault="00E35EB3" w14:paraId="1057C62D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sz w:val="18"/>
          <w:szCs w:val="18"/>
        </w:rPr>
      </w:pPr>
    </w:p>
    <w:sectPr w:rsidRPr="00F81B5B" w:rsidR="00E35EB3" w:rsidSect="00216AF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4488" w:rsidRDefault="00784488" w14:paraId="5E9E9F71" w14:textId="77777777">
      <w:r>
        <w:separator/>
      </w:r>
    </w:p>
  </w:endnote>
  <w:endnote w:type="continuationSeparator" w:id="0">
    <w:p w:rsidR="00784488" w:rsidRDefault="00784488" w14:paraId="6C3BE658" w14:textId="77777777">
      <w:r>
        <w:continuationSeparator/>
      </w:r>
    </w:p>
  </w:endnote>
  <w:endnote w:type="continuationNotice" w:id="1">
    <w:p w:rsidR="00784488" w:rsidRDefault="00784488" w14:paraId="239DDA6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4488" w:rsidRDefault="00784488" w14:paraId="5C2036F4" w14:textId="77777777"/>
  </w:footnote>
  <w:footnote w:type="continuationSeparator" w:id="0">
    <w:p w:rsidR="00784488" w:rsidRDefault="00784488" w14:paraId="3B2D6EE1" w14:textId="77777777">
      <w:r>
        <w:continuationSeparator/>
      </w:r>
    </w:p>
  </w:footnote>
  <w:footnote w:type="continuationNotice" w:id="1">
    <w:p w:rsidR="00784488" w:rsidRDefault="00784488" w14:paraId="767535F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05E4A4B"/>
    <w:multiLevelType w:val="multilevel"/>
    <w:tmpl w:val="DD36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1C648A6"/>
    <w:multiLevelType w:val="multilevel"/>
    <w:tmpl w:val="8AC08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4C34C4B"/>
    <w:multiLevelType w:val="multilevel"/>
    <w:tmpl w:val="1FE264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7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62D708A"/>
    <w:multiLevelType w:val="multilevel"/>
    <w:tmpl w:val="664E1A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9D136F"/>
    <w:multiLevelType w:val="multilevel"/>
    <w:tmpl w:val="6798B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337456"/>
    <w:multiLevelType w:val="hybridMultilevel"/>
    <w:tmpl w:val="9A0058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1DBF68E9"/>
    <w:multiLevelType w:val="hybridMultilevel"/>
    <w:tmpl w:val="E30838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BA0230"/>
    <w:multiLevelType w:val="multilevel"/>
    <w:tmpl w:val="3940B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3065416"/>
    <w:multiLevelType w:val="multilevel"/>
    <w:tmpl w:val="0B2E644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E302A5"/>
    <w:multiLevelType w:val="multilevel"/>
    <w:tmpl w:val="30CA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45C15A7"/>
    <w:multiLevelType w:val="multilevel"/>
    <w:tmpl w:val="A796BE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9A5790"/>
    <w:multiLevelType w:val="multilevel"/>
    <w:tmpl w:val="11FC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6A7017F"/>
    <w:multiLevelType w:val="hybridMultilevel"/>
    <w:tmpl w:val="6DF84EBC"/>
    <w:lvl w:ilvl="0" w:tplc="C4A0CFFC">
      <w:numFmt w:val="bullet"/>
      <w:lvlText w:val="-"/>
      <w:lvlJc w:val="left"/>
      <w:pPr>
        <w:ind w:left="1437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215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7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59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1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3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5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7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197" w:hanging="360"/>
      </w:pPr>
      <w:rPr>
        <w:rFonts w:hint="default" w:ascii="Wingdings" w:hAnsi="Wingdings"/>
      </w:rPr>
    </w:lvl>
  </w:abstractNum>
  <w:abstractNum w:abstractNumId="21" w15:restartNumberingAfterBreak="0">
    <w:nsid w:val="2CA16491"/>
    <w:multiLevelType w:val="multilevel"/>
    <w:tmpl w:val="D28A81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D74016"/>
    <w:multiLevelType w:val="multilevel"/>
    <w:tmpl w:val="82823A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F76E0F"/>
    <w:multiLevelType w:val="multilevel"/>
    <w:tmpl w:val="FD82032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F8A728A"/>
    <w:multiLevelType w:val="hybridMultilevel"/>
    <w:tmpl w:val="2BB6530E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hint="default" w:ascii="Wingdings" w:hAnsi="Wingdings"/>
      </w:rPr>
    </w:lvl>
  </w:abstractNum>
  <w:abstractNum w:abstractNumId="25" w15:restartNumberingAfterBreak="0">
    <w:nsid w:val="31496F95"/>
    <w:multiLevelType w:val="multilevel"/>
    <w:tmpl w:val="DE62CE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D97F19"/>
    <w:multiLevelType w:val="multilevel"/>
    <w:tmpl w:val="546E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345D2091"/>
    <w:multiLevelType w:val="multilevel"/>
    <w:tmpl w:val="2DC898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7880D49"/>
    <w:multiLevelType w:val="multilevel"/>
    <w:tmpl w:val="91B66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396235AA"/>
    <w:multiLevelType w:val="multilevel"/>
    <w:tmpl w:val="0A1049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2" w15:restartNumberingAfterBreak="0">
    <w:nsid w:val="3C500612"/>
    <w:multiLevelType w:val="multilevel"/>
    <w:tmpl w:val="1DEEA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3E7E2A7B"/>
    <w:multiLevelType w:val="hybridMultilevel"/>
    <w:tmpl w:val="E06C15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FF7248E"/>
    <w:multiLevelType w:val="multilevel"/>
    <w:tmpl w:val="31120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42ED3C15"/>
    <w:multiLevelType w:val="multilevel"/>
    <w:tmpl w:val="592C51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3FD046D"/>
    <w:multiLevelType w:val="multilevel"/>
    <w:tmpl w:val="0728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44F51E47"/>
    <w:multiLevelType w:val="multilevel"/>
    <w:tmpl w:val="5DCCF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4E76CE"/>
    <w:multiLevelType w:val="multilevel"/>
    <w:tmpl w:val="2946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46B72666"/>
    <w:multiLevelType w:val="multilevel"/>
    <w:tmpl w:val="7BBEC8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74E4E76"/>
    <w:multiLevelType w:val="multilevel"/>
    <w:tmpl w:val="AD46F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482C0059"/>
    <w:multiLevelType w:val="multilevel"/>
    <w:tmpl w:val="25545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9185DAB"/>
    <w:multiLevelType w:val="multilevel"/>
    <w:tmpl w:val="44CA55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9561FAE"/>
    <w:multiLevelType w:val="hybridMultilevel"/>
    <w:tmpl w:val="1218A4D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6" w15:restartNumberingAfterBreak="0">
    <w:nsid w:val="49D07BE0"/>
    <w:multiLevelType w:val="multilevel"/>
    <w:tmpl w:val="3470F5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9F2122C"/>
    <w:multiLevelType w:val="multilevel"/>
    <w:tmpl w:val="B2342B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A8A6460"/>
    <w:multiLevelType w:val="multilevel"/>
    <w:tmpl w:val="E6560C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C453CC2"/>
    <w:multiLevelType w:val="multilevel"/>
    <w:tmpl w:val="4B06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51835D5A"/>
    <w:multiLevelType w:val="multilevel"/>
    <w:tmpl w:val="2EC49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2" w15:restartNumberingAfterBreak="0">
    <w:nsid w:val="51D80CC6"/>
    <w:multiLevelType w:val="multilevel"/>
    <w:tmpl w:val="722EE0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4" w15:restartNumberingAfterBreak="0">
    <w:nsid w:val="552E1B82"/>
    <w:multiLevelType w:val="multilevel"/>
    <w:tmpl w:val="19F642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5A554BD"/>
    <w:multiLevelType w:val="multilevel"/>
    <w:tmpl w:val="3792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564444AD"/>
    <w:multiLevelType w:val="multilevel"/>
    <w:tmpl w:val="D02821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8" w15:restartNumberingAfterBreak="0">
    <w:nsid w:val="57F93D3E"/>
    <w:multiLevelType w:val="multilevel"/>
    <w:tmpl w:val="61ECF10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BA0405"/>
    <w:multiLevelType w:val="multilevel"/>
    <w:tmpl w:val="BBD46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5AAB16C7"/>
    <w:multiLevelType w:val="multilevel"/>
    <w:tmpl w:val="F94469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C0B5D75"/>
    <w:multiLevelType w:val="hybridMultilevel"/>
    <w:tmpl w:val="5E622A94"/>
    <w:lvl w:ilvl="0" w:tplc="2F10DBA8">
      <w:numFmt w:val="bullet"/>
      <w:lvlText w:val="-"/>
      <w:lvlJc w:val="left"/>
      <w:pPr>
        <w:ind w:left="2445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316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88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60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32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604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76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48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8205" w:hanging="360"/>
      </w:pPr>
      <w:rPr>
        <w:rFonts w:hint="default" w:ascii="Wingdings" w:hAnsi="Wingdings"/>
      </w:rPr>
    </w:lvl>
  </w:abstractNum>
  <w:abstractNum w:abstractNumId="62" w15:restartNumberingAfterBreak="0">
    <w:nsid w:val="5C3645CC"/>
    <w:multiLevelType w:val="multilevel"/>
    <w:tmpl w:val="DEE69E7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7B01D1"/>
    <w:multiLevelType w:val="multilevel"/>
    <w:tmpl w:val="A2DAF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5E0A7547"/>
    <w:multiLevelType w:val="multilevel"/>
    <w:tmpl w:val="E6C49F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1D033FD"/>
    <w:multiLevelType w:val="multilevel"/>
    <w:tmpl w:val="731C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6" w15:restartNumberingAfterBreak="0">
    <w:nsid w:val="63E8021A"/>
    <w:multiLevelType w:val="multilevel"/>
    <w:tmpl w:val="887804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5041EEB"/>
    <w:multiLevelType w:val="multilevel"/>
    <w:tmpl w:val="836C67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8943336"/>
    <w:multiLevelType w:val="multilevel"/>
    <w:tmpl w:val="B70CE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B0A3FAB"/>
    <w:multiLevelType w:val="hybridMultilevel"/>
    <w:tmpl w:val="81FE8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6C8E4BF3"/>
    <w:multiLevelType w:val="multilevel"/>
    <w:tmpl w:val="BC942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E82355D"/>
    <w:multiLevelType w:val="multilevel"/>
    <w:tmpl w:val="E11A3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3" w15:restartNumberingAfterBreak="0">
    <w:nsid w:val="72E03FF7"/>
    <w:multiLevelType w:val="multilevel"/>
    <w:tmpl w:val="54BAEA7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72EE736A"/>
    <w:multiLevelType w:val="multilevel"/>
    <w:tmpl w:val="DD465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3E03967"/>
    <w:multiLevelType w:val="multilevel"/>
    <w:tmpl w:val="BDB8CF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4EE255B"/>
    <w:multiLevelType w:val="multilevel"/>
    <w:tmpl w:val="BAE0B2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8" w15:restartNumberingAfterBreak="0">
    <w:nsid w:val="7D51593C"/>
    <w:multiLevelType w:val="multilevel"/>
    <w:tmpl w:val="1D86F2C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D5D36F9"/>
    <w:multiLevelType w:val="multilevel"/>
    <w:tmpl w:val="581A30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DC3735E"/>
    <w:multiLevelType w:val="hybridMultilevel"/>
    <w:tmpl w:val="EC6225FC"/>
    <w:lvl w:ilvl="0" w:tplc="041D000F">
      <w:start w:val="1"/>
      <w:numFmt w:val="decimal"/>
      <w:lvlText w:val="%1."/>
      <w:lvlJc w:val="left"/>
      <w:pPr>
        <w:ind w:left="238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3104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3824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4544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5264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5984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6704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7424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8144" w:hanging="360"/>
      </w:pPr>
      <w:rPr>
        <w:rFonts w:hint="default" w:ascii="Wingdings" w:hAnsi="Wingdings"/>
      </w:rPr>
    </w:lvl>
  </w:abstractNum>
  <w:abstractNum w:abstractNumId="81" w15:restartNumberingAfterBreak="0">
    <w:nsid w:val="7E334090"/>
    <w:multiLevelType w:val="multilevel"/>
    <w:tmpl w:val="12742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2" w15:restartNumberingAfterBreak="0">
    <w:nsid w:val="7E5B2BAD"/>
    <w:multiLevelType w:val="multilevel"/>
    <w:tmpl w:val="8D28C09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4" w15:restartNumberingAfterBreak="0">
    <w:nsid w:val="7EC22EE7"/>
    <w:multiLevelType w:val="multilevel"/>
    <w:tmpl w:val="4664B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8245170">
    <w:abstractNumId w:val="83"/>
  </w:num>
  <w:num w:numId="2" w16cid:durableId="1816752489">
    <w:abstractNumId w:val="57"/>
  </w:num>
  <w:num w:numId="3" w16cid:durableId="950674387">
    <w:abstractNumId w:val="0"/>
  </w:num>
  <w:num w:numId="4" w16cid:durableId="1304505431">
    <w:abstractNumId w:val="12"/>
  </w:num>
  <w:num w:numId="5" w16cid:durableId="1172453711">
    <w:abstractNumId w:val="72"/>
  </w:num>
  <w:num w:numId="6" w16cid:durableId="364330583">
    <w:abstractNumId w:val="5"/>
  </w:num>
  <w:num w:numId="7" w16cid:durableId="1496997663">
    <w:abstractNumId w:val="36"/>
  </w:num>
  <w:num w:numId="8" w16cid:durableId="684525818">
    <w:abstractNumId w:val="29"/>
  </w:num>
  <w:num w:numId="9" w16cid:durableId="1086803914">
    <w:abstractNumId w:val="1"/>
  </w:num>
  <w:num w:numId="10" w16cid:durableId="50153716">
    <w:abstractNumId w:val="1"/>
  </w:num>
  <w:num w:numId="11" w16cid:durableId="1251962993">
    <w:abstractNumId w:val="6"/>
  </w:num>
  <w:num w:numId="12" w16cid:durableId="786777775">
    <w:abstractNumId w:val="7"/>
  </w:num>
  <w:num w:numId="13" w16cid:durableId="606500830">
    <w:abstractNumId w:val="53"/>
  </w:num>
  <w:num w:numId="14" w16cid:durableId="1125272047">
    <w:abstractNumId w:val="31"/>
  </w:num>
  <w:num w:numId="15" w16cid:durableId="1298872939">
    <w:abstractNumId w:val="13"/>
  </w:num>
  <w:num w:numId="16" w16cid:durableId="1072657018">
    <w:abstractNumId w:val="51"/>
  </w:num>
  <w:num w:numId="17" w16cid:durableId="1302153595">
    <w:abstractNumId w:val="8"/>
  </w:num>
  <w:num w:numId="18" w16cid:durableId="2118868039">
    <w:abstractNumId w:val="35"/>
  </w:num>
  <w:num w:numId="19" w16cid:durableId="1115445000">
    <w:abstractNumId w:val="77"/>
  </w:num>
  <w:num w:numId="20" w16cid:durableId="1554464801">
    <w:abstractNumId w:val="33"/>
  </w:num>
  <w:num w:numId="21" w16cid:durableId="1850413637">
    <w:abstractNumId w:val="11"/>
  </w:num>
  <w:num w:numId="22" w16cid:durableId="518273641">
    <w:abstractNumId w:val="14"/>
  </w:num>
  <w:num w:numId="23" w16cid:durableId="34895728">
    <w:abstractNumId w:val="69"/>
  </w:num>
  <w:num w:numId="24" w16cid:durableId="1956213931">
    <w:abstractNumId w:val="3"/>
  </w:num>
  <w:num w:numId="25" w16cid:durableId="85662817">
    <w:abstractNumId w:val="49"/>
  </w:num>
  <w:num w:numId="26" w16cid:durableId="1880820400">
    <w:abstractNumId w:val="59"/>
  </w:num>
  <w:num w:numId="27" w16cid:durableId="598416052">
    <w:abstractNumId w:val="28"/>
  </w:num>
  <w:num w:numId="28" w16cid:durableId="807748585">
    <w:abstractNumId w:val="71"/>
  </w:num>
  <w:num w:numId="29" w16cid:durableId="272246412">
    <w:abstractNumId w:val="50"/>
  </w:num>
  <w:num w:numId="30" w16cid:durableId="213128624">
    <w:abstractNumId w:val="18"/>
  </w:num>
  <w:num w:numId="31" w16cid:durableId="706376182">
    <w:abstractNumId w:val="74"/>
  </w:num>
  <w:num w:numId="32" w16cid:durableId="867110635">
    <w:abstractNumId w:val="43"/>
  </w:num>
  <w:num w:numId="33" w16cid:durableId="1827088740">
    <w:abstractNumId w:val="34"/>
  </w:num>
  <w:num w:numId="34" w16cid:durableId="687484167">
    <w:abstractNumId w:val="67"/>
  </w:num>
  <w:num w:numId="35" w16cid:durableId="854538753">
    <w:abstractNumId w:val="21"/>
  </w:num>
  <w:num w:numId="36" w16cid:durableId="2098093004">
    <w:abstractNumId w:val="70"/>
  </w:num>
  <w:num w:numId="37" w16cid:durableId="1931817836">
    <w:abstractNumId w:val="46"/>
  </w:num>
  <w:num w:numId="38" w16cid:durableId="1914928384">
    <w:abstractNumId w:val="27"/>
  </w:num>
  <w:num w:numId="39" w16cid:durableId="979991739">
    <w:abstractNumId w:val="47"/>
  </w:num>
  <w:num w:numId="40" w16cid:durableId="1580561240">
    <w:abstractNumId w:val="30"/>
  </w:num>
  <w:num w:numId="41" w16cid:durableId="974985284">
    <w:abstractNumId w:val="4"/>
  </w:num>
  <w:num w:numId="42" w16cid:durableId="244533356">
    <w:abstractNumId w:val="58"/>
  </w:num>
  <w:num w:numId="43" w16cid:durableId="743142965">
    <w:abstractNumId w:val="37"/>
  </w:num>
  <w:num w:numId="44" w16cid:durableId="557395295">
    <w:abstractNumId w:val="78"/>
  </w:num>
  <w:num w:numId="45" w16cid:durableId="1131827257">
    <w:abstractNumId w:val="73"/>
  </w:num>
  <w:num w:numId="46" w16cid:durableId="1380786161">
    <w:abstractNumId w:val="23"/>
  </w:num>
  <w:num w:numId="47" w16cid:durableId="530610402">
    <w:abstractNumId w:val="62"/>
  </w:num>
  <w:num w:numId="48" w16cid:durableId="1019743098">
    <w:abstractNumId w:val="16"/>
  </w:num>
  <w:num w:numId="49" w16cid:durableId="641887258">
    <w:abstractNumId w:val="80"/>
  </w:num>
  <w:num w:numId="50" w16cid:durableId="940066860">
    <w:abstractNumId w:val="63"/>
  </w:num>
  <w:num w:numId="51" w16cid:durableId="108401205">
    <w:abstractNumId w:val="81"/>
  </w:num>
  <w:num w:numId="52" w16cid:durableId="632832679">
    <w:abstractNumId w:val="15"/>
  </w:num>
  <w:num w:numId="53" w16cid:durableId="1187711715">
    <w:abstractNumId w:val="32"/>
  </w:num>
  <w:num w:numId="54" w16cid:durableId="2039742887">
    <w:abstractNumId w:val="40"/>
  </w:num>
  <w:num w:numId="55" w16cid:durableId="1653942204">
    <w:abstractNumId w:val="2"/>
  </w:num>
  <w:num w:numId="56" w16cid:durableId="1858425896">
    <w:abstractNumId w:val="19"/>
  </w:num>
  <w:num w:numId="57" w16cid:durableId="1255282479">
    <w:abstractNumId w:val="38"/>
  </w:num>
  <w:num w:numId="58" w16cid:durableId="545604545">
    <w:abstractNumId w:val="17"/>
  </w:num>
  <w:num w:numId="59" w16cid:durableId="1888686616">
    <w:abstractNumId w:val="84"/>
  </w:num>
  <w:num w:numId="60" w16cid:durableId="1141576121">
    <w:abstractNumId w:val="68"/>
  </w:num>
  <w:num w:numId="61" w16cid:durableId="858349644">
    <w:abstractNumId w:val="10"/>
  </w:num>
  <w:num w:numId="62" w16cid:durableId="241450309">
    <w:abstractNumId w:val="9"/>
  </w:num>
  <w:num w:numId="63" w16cid:durableId="1339429710">
    <w:abstractNumId w:val="39"/>
  </w:num>
  <w:num w:numId="64" w16cid:durableId="542642752">
    <w:abstractNumId w:val="52"/>
  </w:num>
  <w:num w:numId="65" w16cid:durableId="1888564456">
    <w:abstractNumId w:val="55"/>
  </w:num>
  <w:num w:numId="66" w16cid:durableId="1859655175">
    <w:abstractNumId w:val="76"/>
  </w:num>
  <w:num w:numId="67" w16cid:durableId="2000843346">
    <w:abstractNumId w:val="25"/>
  </w:num>
  <w:num w:numId="68" w16cid:durableId="896087281">
    <w:abstractNumId w:val="82"/>
  </w:num>
  <w:num w:numId="69" w16cid:durableId="829519755">
    <w:abstractNumId w:val="26"/>
  </w:num>
  <w:num w:numId="70" w16cid:durableId="1091240421">
    <w:abstractNumId w:val="66"/>
  </w:num>
  <w:num w:numId="71" w16cid:durableId="1305163253">
    <w:abstractNumId w:val="60"/>
  </w:num>
  <w:num w:numId="72" w16cid:durableId="1216355958">
    <w:abstractNumId w:val="42"/>
  </w:num>
  <w:num w:numId="73" w16cid:durableId="986739469">
    <w:abstractNumId w:val="44"/>
  </w:num>
  <w:num w:numId="74" w16cid:durableId="591548018">
    <w:abstractNumId w:val="79"/>
  </w:num>
  <w:num w:numId="75" w16cid:durableId="30765492">
    <w:abstractNumId w:val="22"/>
  </w:num>
  <w:num w:numId="76" w16cid:durableId="1628584588">
    <w:abstractNumId w:val="41"/>
  </w:num>
  <w:num w:numId="77" w16cid:durableId="1946036462">
    <w:abstractNumId w:val="54"/>
  </w:num>
  <w:num w:numId="78" w16cid:durableId="1132560257">
    <w:abstractNumId w:val="65"/>
  </w:num>
  <w:num w:numId="79" w16cid:durableId="903755207">
    <w:abstractNumId w:val="48"/>
  </w:num>
  <w:num w:numId="80" w16cid:durableId="1811245972">
    <w:abstractNumId w:val="64"/>
  </w:num>
  <w:num w:numId="81" w16cid:durableId="363949596">
    <w:abstractNumId w:val="56"/>
  </w:num>
  <w:num w:numId="82" w16cid:durableId="667756023">
    <w:abstractNumId w:val="75"/>
  </w:num>
  <w:num w:numId="83" w16cid:durableId="2004353867">
    <w:abstractNumId w:val="24"/>
  </w:num>
  <w:num w:numId="84" w16cid:durableId="1098914861">
    <w:abstractNumId w:val="61"/>
  </w:num>
  <w:num w:numId="85" w16cid:durableId="210655631">
    <w:abstractNumId w:val="45"/>
  </w:num>
  <w:num w:numId="86" w16cid:durableId="10970995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AFE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76A"/>
    <w:rsid w:val="00360E0D"/>
    <w:rsid w:val="0036357D"/>
    <w:rsid w:val="00363B23"/>
    <w:rsid w:val="0036594C"/>
    <w:rsid w:val="00367D19"/>
    <w:rsid w:val="00371BED"/>
    <w:rsid w:val="0038030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2F17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488"/>
    <w:rsid w:val="0078609F"/>
    <w:rsid w:val="007917BA"/>
    <w:rsid w:val="007A5C6F"/>
    <w:rsid w:val="007B5ABA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4698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58BD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5EB3"/>
    <w:rsid w:val="00E5195A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1B5B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711488B"/>
    <w:rsid w:val="55E37A8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paragraph" w:customStyle="1">
    <w:name w:val="paragraph"/>
    <w:basedOn w:val="Normal"/>
    <w:rsid w:val="00F81B5B"/>
    <w:pPr>
      <w:spacing w:before="100" w:beforeAutospacing="1" w:after="100" w:afterAutospacing="1" w:line="240" w:lineRule="auto"/>
      <w:ind w:left="0" w:right="0"/>
    </w:pPr>
  </w:style>
  <w:style w:type="character" w:styleId="eop" w:customStyle="1">
    <w:name w:val="eop"/>
    <w:basedOn w:val="Standardstycketeckensnitt"/>
    <w:rsid w:val="00F81B5B"/>
  </w:style>
  <w:style w:type="character" w:styleId="normaltextrun" w:customStyle="1">
    <w:name w:val="normaltextrun"/>
    <w:basedOn w:val="Standardstycketeckensnitt"/>
    <w:rsid w:val="00F81B5B"/>
  </w:style>
  <w:style w:type="character" w:styleId="tabchar" w:customStyle="1">
    <w:name w:val="tabchar"/>
    <w:basedOn w:val="Standardstycketeckensnitt"/>
    <w:rsid w:val="00F81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04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07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4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5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62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6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5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8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6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3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0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7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1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1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64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4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4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0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 Aggregatbyte PD (Q Di 800)</dc:title>
  <dc:subject/>
  <dc:creator>patrik.jens.johansson@vgregion.se</dc:creator>
  <keywords/>
  <lastModifiedBy>Annika Johansson</lastModifiedBy>
  <revision>10</revision>
  <lastPrinted>2016-03-31T10:56:00.0000000Z</lastPrinted>
  <dcterms:created xsi:type="dcterms:W3CDTF">2022-05-06T06:34:00.0000000Z</dcterms:created>
  <dcterms:modified xsi:type="dcterms:W3CDTF">2025-12-10T10:22:57.0000000Z</dcterms:modified>
</coreProperties>
</file>