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95980" w14:textId="77777777" w:rsidR="00761339" w:rsidRDefault="00761339" w:rsidP="00F35B05">
      <w:pPr>
        <w:pStyle w:val="Rubrik2"/>
        <w:sectPr w:rsidR="00761339" w:rsidSect="0076133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61339" w:rsidRPr="00761339" w14:paraId="7E78FC57" w14:textId="77777777" w:rsidTr="00796EC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8BB24A1" w14:textId="1D04B950" w:rsidR="00761339" w:rsidRPr="00146416" w:rsidRDefault="00761339" w:rsidP="00146416">
            <w:pPr>
              <w:pStyle w:val="Rubrik1"/>
            </w:pPr>
            <w:r w:rsidRPr="0014641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F9A956" wp14:editId="5CB7F171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905" r="0" b="381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E22F91" w14:textId="77777777" w:rsidR="00761339" w:rsidRPr="003D37FD" w:rsidRDefault="00761339" w:rsidP="00761339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14485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2F9A9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6EE22F91" w14:textId="77777777" w:rsidR="00761339" w:rsidRPr="003D37FD" w:rsidRDefault="00761339" w:rsidP="0076133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14485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146416">
              <w:t xml:space="preserve">Program för utbildning och </w:t>
            </w:r>
            <w:proofErr w:type="spellStart"/>
            <w:r w:rsidRPr="00146416">
              <w:t>fortbilding</w:t>
            </w:r>
            <w:proofErr w:type="spellEnd"/>
            <w:r w:rsidR="00CF5F09" w:rsidRPr="00146416">
              <w:t xml:space="preserve"> </w:t>
            </w:r>
            <w:r w:rsidR="00C32ED7" w:rsidRPr="00146416">
              <w:t>GMP</w:t>
            </w:r>
            <w:r w:rsidR="00146416" w:rsidRPr="00146416">
              <w:t xml:space="preserve"> Q Di 8</w:t>
            </w:r>
          </w:p>
        </w:tc>
      </w:tr>
    </w:tbl>
    <w:p w14:paraId="02759D3B" w14:textId="49D744EA" w:rsidR="00761339" w:rsidRPr="00761339" w:rsidRDefault="00761339" w:rsidP="00761339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761339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146416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761339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751D8B37" w14:textId="77777777" w:rsidR="00761339" w:rsidRPr="00761339" w:rsidRDefault="00761339" w:rsidP="00761339">
      <w:pPr>
        <w:keepNext/>
        <w:spacing w:before="240" w:after="60" w:line="240" w:lineRule="auto"/>
        <w:ind w:left="0" w:right="0"/>
        <w:outlineLvl w:val="1"/>
        <w:rPr>
          <w:b/>
          <w:szCs w:val="20"/>
        </w:rPr>
      </w:pPr>
      <w:r w:rsidRPr="00761339">
        <w:rPr>
          <w:b/>
          <w:szCs w:val="20"/>
        </w:rPr>
        <w:t>Utbildningsprogram för sjuksköterskor.</w:t>
      </w:r>
    </w:p>
    <w:p w14:paraId="0972B253" w14:textId="4537A735" w:rsidR="00761339" w:rsidRPr="00761339" w:rsidRDefault="00761339" w:rsidP="00C57B23">
      <w:pPr>
        <w:numPr>
          <w:ilvl w:val="0"/>
          <w:numId w:val="24"/>
        </w:numPr>
        <w:spacing w:after="0" w:line="240" w:lineRule="auto"/>
        <w:ind w:right="0"/>
      </w:pPr>
      <w:r>
        <w:t xml:space="preserve">Sjuksköterska genomgår under </w:t>
      </w:r>
      <w:proofErr w:type="gramStart"/>
      <w:r>
        <w:t>8-1</w:t>
      </w:r>
      <w:r w:rsidR="001F7CBF">
        <w:t>0</w:t>
      </w:r>
      <w:proofErr w:type="gramEnd"/>
      <w:r>
        <w:t xml:space="preserve"> veckor Dialysmottagningens introduktionsprogram Q</w:t>
      </w:r>
      <w:r w:rsidR="00425598">
        <w:t xml:space="preserve"> </w:t>
      </w:r>
      <w:r>
        <w:t xml:space="preserve">Di 9. Introduktionen samt övrig utbildning/fortbildning skrivs in i utbildningskortet. Under första året </w:t>
      </w:r>
      <w:r w:rsidR="00C32ED7">
        <w:t xml:space="preserve">får man en </w:t>
      </w:r>
      <w:r>
        <w:t>mentor.</w:t>
      </w:r>
    </w:p>
    <w:p w14:paraId="2A2BAE78" w14:textId="77777777" w:rsidR="00C57B23" w:rsidRDefault="0079650A" w:rsidP="00C57B23">
      <w:pPr>
        <w:numPr>
          <w:ilvl w:val="0"/>
          <w:numId w:val="24"/>
        </w:numPr>
        <w:spacing w:after="0" w:line="240" w:lineRule="auto"/>
        <w:ind w:right="0"/>
      </w:pPr>
      <w:bookmarkStart w:id="3" w:name="_Hlk181709018"/>
      <w:r>
        <w:t>Fresenius Learning center (</w:t>
      </w:r>
      <w:r w:rsidR="3B7BABDC">
        <w:t>FLC</w:t>
      </w:r>
      <w:r>
        <w:t>)</w:t>
      </w:r>
      <w:r w:rsidR="00603D72">
        <w:t xml:space="preserve">, en webb baserad utbildning för </w:t>
      </w:r>
      <w:r w:rsidR="001F7596">
        <w:t xml:space="preserve">HD/HDF, </w:t>
      </w:r>
      <w:r w:rsidR="00B05D87">
        <w:t>Dialysmaskin 6008</w:t>
      </w:r>
      <w:r w:rsidR="001F7596">
        <w:t xml:space="preserve"> </w:t>
      </w:r>
      <w:r w:rsidR="00E94098">
        <w:t xml:space="preserve">Caresystem interaktivt </w:t>
      </w:r>
      <w:proofErr w:type="spellStart"/>
      <w:r w:rsidR="00E94098">
        <w:t>ubildningsprogram</w:t>
      </w:r>
      <w:proofErr w:type="spellEnd"/>
      <w:r w:rsidR="006C345E">
        <w:t xml:space="preserve"> Del 1 Bas och </w:t>
      </w:r>
      <w:r w:rsidR="00C57B23">
        <w:t xml:space="preserve"> </w:t>
      </w:r>
    </w:p>
    <w:p w14:paraId="21ACD1C5" w14:textId="60951AA1" w:rsidR="3B7BABDC" w:rsidRDefault="008D598E" w:rsidP="008D598E">
      <w:pPr>
        <w:spacing w:after="0" w:line="240" w:lineRule="auto"/>
        <w:ind w:left="360" w:right="0"/>
      </w:pPr>
      <w:r>
        <w:t xml:space="preserve">      </w:t>
      </w:r>
      <w:r w:rsidR="00C57B23">
        <w:t>D</w:t>
      </w:r>
      <w:r w:rsidR="006C345E">
        <w:t>el 2 Avancera</w:t>
      </w:r>
      <w:r w:rsidR="00C57B23">
        <w:t>d.</w:t>
      </w:r>
      <w:r w:rsidR="00B05D87">
        <w:t xml:space="preserve">   </w:t>
      </w:r>
    </w:p>
    <w:bookmarkEnd w:id="3"/>
    <w:p w14:paraId="102FCF94" w14:textId="6B405F60" w:rsidR="00761339" w:rsidRPr="00761339" w:rsidRDefault="00761339" w:rsidP="00C57B23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761339">
        <w:rPr>
          <w:szCs w:val="20"/>
        </w:rPr>
        <w:t>Sjuksköterskor som varit långtidsfrånvarande går bredvid och får en re</w:t>
      </w:r>
      <w:r w:rsidR="002A3D93">
        <w:rPr>
          <w:szCs w:val="20"/>
        </w:rPr>
        <w:t>-</w:t>
      </w:r>
      <w:r w:rsidRPr="00761339">
        <w:rPr>
          <w:szCs w:val="20"/>
        </w:rPr>
        <w:t>introduktion med handledare.</w:t>
      </w:r>
    </w:p>
    <w:p w14:paraId="19729E72" w14:textId="1DC57643" w:rsidR="00761339" w:rsidRPr="00761339" w:rsidRDefault="00761339" w:rsidP="00C57B23">
      <w:pPr>
        <w:numPr>
          <w:ilvl w:val="0"/>
          <w:numId w:val="24"/>
        </w:numPr>
        <w:spacing w:after="0" w:line="240" w:lineRule="auto"/>
        <w:ind w:right="0"/>
      </w:pPr>
      <w:r>
        <w:t xml:space="preserve">Tidigast efter </w:t>
      </w:r>
      <w:r w:rsidR="001F7CBF">
        <w:t>tre</w:t>
      </w:r>
      <w:r w:rsidR="002E5CF1">
        <w:t xml:space="preserve"> </w:t>
      </w:r>
      <w:r w:rsidR="166C3C39">
        <w:t>års</w:t>
      </w:r>
      <w:r w:rsidR="00F66266">
        <w:t xml:space="preserve"> </w:t>
      </w:r>
      <w:r w:rsidR="166C3C39">
        <w:t>anställning</w:t>
      </w:r>
      <w:r>
        <w:t xml:space="preserve"> på dialysmottagningen </w:t>
      </w:r>
      <w:r w:rsidR="69927677">
        <w:t>kan</w:t>
      </w:r>
      <w:r>
        <w:t xml:space="preserve"> sjuksköterskor genomgå 22,5 </w:t>
      </w:r>
      <w:proofErr w:type="spellStart"/>
      <w:r>
        <w:t>Hp</w:t>
      </w:r>
      <w:proofErr w:type="spellEnd"/>
      <w:r>
        <w:t xml:space="preserve"> utbildning inom Njurmedicin och dialys (eller annan likvärdig högskoleutbildning) vid Göteborgs universitet.</w:t>
      </w:r>
    </w:p>
    <w:p w14:paraId="5D352D04" w14:textId="604A842F" w:rsidR="00761339" w:rsidRPr="00761339" w:rsidRDefault="00787EEE" w:rsidP="00C57B23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Webb</w:t>
      </w:r>
      <w:r w:rsidR="00761339" w:rsidRPr="00761339">
        <w:rPr>
          <w:szCs w:val="20"/>
        </w:rPr>
        <w:t xml:space="preserve">utbildning </w:t>
      </w:r>
      <w:r w:rsidRPr="00761339">
        <w:rPr>
          <w:szCs w:val="20"/>
        </w:rPr>
        <w:t>GMP</w:t>
      </w:r>
      <w:r>
        <w:rPr>
          <w:szCs w:val="20"/>
        </w:rPr>
        <w:t xml:space="preserve"> </w:t>
      </w:r>
      <w:r w:rsidR="00B810E4">
        <w:rPr>
          <w:szCs w:val="20"/>
        </w:rPr>
        <w:t>vid nyanställn</w:t>
      </w:r>
      <w:r w:rsidR="00911D3E">
        <w:rPr>
          <w:szCs w:val="20"/>
        </w:rPr>
        <w:t>ing</w:t>
      </w:r>
      <w:r w:rsidR="00F51688">
        <w:rPr>
          <w:szCs w:val="20"/>
        </w:rPr>
        <w:t>.</w:t>
      </w:r>
    </w:p>
    <w:p w14:paraId="5C0CD5BB" w14:textId="6E1F9B34" w:rsidR="00761339" w:rsidRPr="00761339" w:rsidRDefault="00761339" w:rsidP="00C57B23">
      <w:pPr>
        <w:numPr>
          <w:ilvl w:val="0"/>
          <w:numId w:val="24"/>
        </w:numPr>
        <w:spacing w:after="0" w:line="240" w:lineRule="auto"/>
        <w:ind w:right="0"/>
      </w:pPr>
      <w:r>
        <w:t xml:space="preserve">Årlig </w:t>
      </w:r>
      <w:r w:rsidR="00F51688">
        <w:t>webb</w:t>
      </w:r>
      <w:r>
        <w:t>utbildning GMP</w:t>
      </w:r>
      <w:r w:rsidR="00F51688">
        <w:t>.</w:t>
      </w:r>
    </w:p>
    <w:p w14:paraId="385170FC" w14:textId="1A17F4EA" w:rsidR="00761339" w:rsidRPr="00761339" w:rsidRDefault="00761339" w:rsidP="00C57B23">
      <w:pPr>
        <w:numPr>
          <w:ilvl w:val="0"/>
          <w:numId w:val="24"/>
        </w:numPr>
        <w:spacing w:after="0" w:line="240" w:lineRule="auto"/>
        <w:ind w:right="0"/>
      </w:pPr>
      <w:r>
        <w:t>HLR 1 gång/år</w:t>
      </w:r>
      <w:r w:rsidR="658FF9CA">
        <w:t>.</w:t>
      </w:r>
    </w:p>
    <w:p w14:paraId="27684AB1" w14:textId="77777777" w:rsidR="00761339" w:rsidRDefault="00761339" w:rsidP="00C57B23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761339">
        <w:rPr>
          <w:szCs w:val="20"/>
        </w:rPr>
        <w:t>Deltagande vid nationella/internationella konferenser som är relevanta för yrkesutövningen.</w:t>
      </w:r>
    </w:p>
    <w:p w14:paraId="2F03F8F2" w14:textId="5FBBE25F" w:rsidR="006448EC" w:rsidRPr="00761339" w:rsidRDefault="006448EC" w:rsidP="00C57B23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bookmarkStart w:id="4" w:name="_Hlk181186373"/>
      <w:r>
        <w:rPr>
          <w:szCs w:val="20"/>
        </w:rPr>
        <w:t>N</w:t>
      </w:r>
      <w:r w:rsidR="007922B6">
        <w:rPr>
          <w:szCs w:val="20"/>
        </w:rPr>
        <w:t>U-</w:t>
      </w:r>
      <w:r>
        <w:rPr>
          <w:szCs w:val="20"/>
        </w:rPr>
        <w:t>sjukvården och VGR obligatoriska</w:t>
      </w:r>
      <w:r w:rsidR="00963996">
        <w:rPr>
          <w:szCs w:val="20"/>
        </w:rPr>
        <w:t xml:space="preserve"> utbildningar, se intranät och läroportalen</w:t>
      </w:r>
      <w:bookmarkEnd w:id="4"/>
      <w:r w:rsidR="00963996">
        <w:rPr>
          <w:szCs w:val="20"/>
        </w:rPr>
        <w:t>.</w:t>
      </w:r>
    </w:p>
    <w:p w14:paraId="71D1828A" w14:textId="77777777" w:rsidR="00761339" w:rsidRPr="00761339" w:rsidRDefault="00761339" w:rsidP="00761339">
      <w:pPr>
        <w:spacing w:after="0" w:line="240" w:lineRule="auto"/>
        <w:ind w:left="0" w:right="0"/>
        <w:rPr>
          <w:szCs w:val="20"/>
        </w:rPr>
      </w:pPr>
    </w:p>
    <w:p w14:paraId="0D89CF3D" w14:textId="77777777" w:rsidR="00761339" w:rsidRPr="00761339" w:rsidRDefault="00761339" w:rsidP="00761339">
      <w:pPr>
        <w:keepNext/>
        <w:spacing w:after="0" w:line="240" w:lineRule="auto"/>
        <w:ind w:left="0" w:right="0"/>
        <w:outlineLvl w:val="0"/>
        <w:rPr>
          <w:b/>
          <w:szCs w:val="20"/>
        </w:rPr>
      </w:pPr>
      <w:r w:rsidRPr="00761339">
        <w:rPr>
          <w:b/>
          <w:szCs w:val="20"/>
        </w:rPr>
        <w:t xml:space="preserve">Utbildningsprogram för undersköterskor </w:t>
      </w:r>
    </w:p>
    <w:p w14:paraId="7AE0083C" w14:textId="76009B0E" w:rsidR="00761339" w:rsidRPr="00761339" w:rsidRDefault="00761339" w:rsidP="00F47B5B">
      <w:pPr>
        <w:numPr>
          <w:ilvl w:val="0"/>
          <w:numId w:val="25"/>
        </w:numPr>
        <w:spacing w:after="0" w:line="240" w:lineRule="auto"/>
        <w:ind w:right="0"/>
      </w:pPr>
      <w:r>
        <w:t xml:space="preserve">Undersköterska genomgår under </w:t>
      </w:r>
      <w:r w:rsidR="00B54B0F">
        <w:t>3</w:t>
      </w:r>
      <w:r>
        <w:t xml:space="preserve"> veckor dialysmottagningens introduktionsprogram.</w:t>
      </w:r>
    </w:p>
    <w:p w14:paraId="1A36A07D" w14:textId="13A8EBBF" w:rsidR="008D598E" w:rsidRDefault="008D598E" w:rsidP="00F47B5B">
      <w:pPr>
        <w:numPr>
          <w:ilvl w:val="0"/>
          <w:numId w:val="25"/>
        </w:numPr>
        <w:spacing w:after="0" w:line="240" w:lineRule="auto"/>
        <w:ind w:right="0"/>
      </w:pPr>
      <w:r>
        <w:t>Fresenius Learning center (FLC), en webb baserad utbildning</w:t>
      </w:r>
      <w:r w:rsidR="00C16179">
        <w:t>,</w:t>
      </w:r>
      <w:r>
        <w:t xml:space="preserve"> Dialysmaskin 6008 Caresystem interaktivt </w:t>
      </w:r>
      <w:proofErr w:type="spellStart"/>
      <w:r>
        <w:t>ubildningsprogram</w:t>
      </w:r>
      <w:proofErr w:type="spellEnd"/>
      <w:r>
        <w:t xml:space="preserve"> Del 1 Bas</w:t>
      </w:r>
      <w:r w:rsidR="00F47B5B">
        <w:t>.</w:t>
      </w:r>
      <w:r>
        <w:t xml:space="preserve">      </w:t>
      </w:r>
    </w:p>
    <w:p w14:paraId="7FA8E506" w14:textId="223271BC" w:rsidR="00761339" w:rsidRPr="00761339" w:rsidRDefault="00761339" w:rsidP="00F47B5B">
      <w:pPr>
        <w:numPr>
          <w:ilvl w:val="0"/>
          <w:numId w:val="25"/>
        </w:numPr>
        <w:spacing w:after="0" w:line="240" w:lineRule="auto"/>
        <w:ind w:right="0"/>
      </w:pPr>
      <w:r>
        <w:t>Årlig repetitionsutbildning i handhavande av dialysmonitorer</w:t>
      </w:r>
      <w:r w:rsidR="00EF0360">
        <w:t xml:space="preserve"> i samband med förnyad</w:t>
      </w:r>
      <w:r w:rsidR="0072576C">
        <w:t xml:space="preserve"> de</w:t>
      </w:r>
      <w:r w:rsidR="761B4DDF">
        <w:t>le</w:t>
      </w:r>
      <w:r w:rsidR="0072576C">
        <w:t>gering.</w:t>
      </w:r>
      <w:r>
        <w:t xml:space="preserve"> </w:t>
      </w:r>
    </w:p>
    <w:p w14:paraId="7DDB7452" w14:textId="77777777" w:rsidR="00AE76DD" w:rsidRPr="00761339" w:rsidRDefault="00AE76DD" w:rsidP="00F47B5B">
      <w:pPr>
        <w:numPr>
          <w:ilvl w:val="0"/>
          <w:numId w:val="25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Webb</w:t>
      </w:r>
      <w:r w:rsidRPr="00761339">
        <w:rPr>
          <w:szCs w:val="20"/>
        </w:rPr>
        <w:t>utbildning GMP</w:t>
      </w:r>
      <w:r>
        <w:rPr>
          <w:szCs w:val="20"/>
        </w:rPr>
        <w:t xml:space="preserve"> vid nyanställning.</w:t>
      </w:r>
    </w:p>
    <w:p w14:paraId="670A787B" w14:textId="77777777" w:rsidR="00AE76DD" w:rsidRPr="00761339" w:rsidRDefault="00AE76DD" w:rsidP="00F47B5B">
      <w:pPr>
        <w:numPr>
          <w:ilvl w:val="0"/>
          <w:numId w:val="25"/>
        </w:numPr>
        <w:spacing w:after="0" w:line="240" w:lineRule="auto"/>
        <w:ind w:right="0"/>
      </w:pPr>
      <w:r>
        <w:t>Årlig webbutbildning GMP.</w:t>
      </w:r>
    </w:p>
    <w:p w14:paraId="2C762F33" w14:textId="6B9362AF" w:rsidR="00761339" w:rsidRPr="00761339" w:rsidRDefault="00761339" w:rsidP="00F47B5B">
      <w:pPr>
        <w:numPr>
          <w:ilvl w:val="0"/>
          <w:numId w:val="25"/>
        </w:numPr>
        <w:spacing w:after="0" w:line="240" w:lineRule="auto"/>
        <w:ind w:right="0"/>
      </w:pPr>
      <w:r>
        <w:t>HLR 1 gång/år</w:t>
      </w:r>
      <w:r w:rsidR="4BC0BDD5">
        <w:t>.</w:t>
      </w:r>
    </w:p>
    <w:p w14:paraId="4CFD7C29" w14:textId="77777777" w:rsidR="00761339" w:rsidRDefault="00761339" w:rsidP="00F47B5B">
      <w:pPr>
        <w:numPr>
          <w:ilvl w:val="0"/>
          <w:numId w:val="25"/>
        </w:numPr>
        <w:spacing w:after="0" w:line="240" w:lineRule="auto"/>
        <w:ind w:right="0"/>
        <w:rPr>
          <w:szCs w:val="20"/>
        </w:rPr>
      </w:pPr>
      <w:r w:rsidRPr="00761339">
        <w:rPr>
          <w:szCs w:val="20"/>
        </w:rPr>
        <w:t>Deltagande vid nationella/internationella konferenser som är relevanta för yrkesutövningen.</w:t>
      </w:r>
    </w:p>
    <w:p w14:paraId="2F7123D1" w14:textId="5569477F" w:rsidR="00CA3B23" w:rsidRPr="00761339" w:rsidRDefault="00CA3B23" w:rsidP="0076133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N</w:t>
      </w:r>
      <w:r w:rsidR="001D4684">
        <w:rPr>
          <w:szCs w:val="20"/>
        </w:rPr>
        <w:t>U-</w:t>
      </w:r>
      <w:r>
        <w:rPr>
          <w:szCs w:val="20"/>
        </w:rPr>
        <w:t>sjukvården och VGR obligatoriska utbildningar, se intranät och läroportalen</w:t>
      </w:r>
    </w:p>
    <w:p w14:paraId="3391196C" w14:textId="77777777" w:rsidR="00761339" w:rsidRPr="00761339" w:rsidRDefault="00761339" w:rsidP="00761339">
      <w:pPr>
        <w:spacing w:after="0" w:line="240" w:lineRule="auto"/>
        <w:ind w:left="0" w:right="0"/>
        <w:rPr>
          <w:szCs w:val="20"/>
        </w:rPr>
      </w:pPr>
    </w:p>
    <w:p w14:paraId="6089069F" w14:textId="77777777" w:rsidR="00761339" w:rsidRPr="00761339" w:rsidRDefault="00761339" w:rsidP="00761339">
      <w:pPr>
        <w:spacing w:after="0" w:line="240" w:lineRule="auto"/>
        <w:ind w:left="0" w:right="0"/>
        <w:rPr>
          <w:szCs w:val="20"/>
        </w:rPr>
      </w:pPr>
    </w:p>
    <w:p w14:paraId="03CFD90F" w14:textId="53BF92A6" w:rsidR="00761339" w:rsidRPr="00761339" w:rsidRDefault="00761339" w:rsidP="00761339">
      <w:pPr>
        <w:keepNext/>
        <w:spacing w:after="0" w:line="240" w:lineRule="auto"/>
        <w:ind w:left="0" w:right="0"/>
        <w:outlineLvl w:val="0"/>
        <w:rPr>
          <w:b/>
          <w:szCs w:val="20"/>
        </w:rPr>
      </w:pPr>
      <w:r w:rsidRPr="00761339">
        <w:rPr>
          <w:b/>
          <w:szCs w:val="20"/>
        </w:rPr>
        <w:t>Utbildningsprogram för lokalvårdare/kök</w:t>
      </w:r>
      <w:r w:rsidR="00CB7813">
        <w:rPr>
          <w:b/>
          <w:szCs w:val="20"/>
        </w:rPr>
        <w:t xml:space="preserve"> anställda på Dialys och njursviktsmott</w:t>
      </w:r>
    </w:p>
    <w:p w14:paraId="57C6B903" w14:textId="77777777" w:rsidR="00761339" w:rsidRPr="00761339" w:rsidRDefault="00761339" w:rsidP="00761339">
      <w:pPr>
        <w:keepNext/>
        <w:numPr>
          <w:ilvl w:val="0"/>
          <w:numId w:val="22"/>
        </w:numPr>
        <w:spacing w:after="0" w:line="240" w:lineRule="auto"/>
        <w:ind w:right="0"/>
        <w:outlineLvl w:val="1"/>
        <w:rPr>
          <w:szCs w:val="20"/>
        </w:rPr>
      </w:pPr>
      <w:r w:rsidRPr="00761339">
        <w:rPr>
          <w:szCs w:val="20"/>
        </w:rPr>
        <w:t xml:space="preserve">Lokalvårdaren får handledning i </w:t>
      </w:r>
      <w:proofErr w:type="gramStart"/>
      <w:r w:rsidRPr="00761339">
        <w:rPr>
          <w:szCs w:val="20"/>
        </w:rPr>
        <w:t>1-2</w:t>
      </w:r>
      <w:proofErr w:type="gramEnd"/>
      <w:r w:rsidRPr="00761339">
        <w:rPr>
          <w:szCs w:val="20"/>
        </w:rPr>
        <w:t xml:space="preserve"> veckor om lokalernas utformning, mottagningens rutiner samt genomgår kvalitetsprogram för städning.</w:t>
      </w:r>
    </w:p>
    <w:p w14:paraId="7DB49A80" w14:textId="77777777" w:rsidR="00761339" w:rsidRPr="00761339" w:rsidRDefault="00761339" w:rsidP="00761339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761339">
        <w:rPr>
          <w:szCs w:val="20"/>
        </w:rPr>
        <w:t>Utbildning avseende nya rön som har betydelse för yrkesutövningen.</w:t>
      </w:r>
    </w:p>
    <w:p w14:paraId="14982EB8" w14:textId="77777777" w:rsidR="00761339" w:rsidRPr="00761339" w:rsidRDefault="00761339" w:rsidP="00761339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761339">
        <w:rPr>
          <w:szCs w:val="20"/>
        </w:rPr>
        <w:t>Kost avdelningens regelbundna träffar</w:t>
      </w:r>
    </w:p>
    <w:p w14:paraId="212FB789" w14:textId="77777777" w:rsidR="00E82077" w:rsidRPr="00761339" w:rsidRDefault="00E82077" w:rsidP="00E82077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Webb</w:t>
      </w:r>
      <w:r w:rsidRPr="00761339">
        <w:rPr>
          <w:szCs w:val="20"/>
        </w:rPr>
        <w:t>utbildning GMP</w:t>
      </w:r>
      <w:r>
        <w:rPr>
          <w:szCs w:val="20"/>
        </w:rPr>
        <w:t xml:space="preserve"> vid nyanställning.</w:t>
      </w:r>
    </w:p>
    <w:p w14:paraId="3EA0D81D" w14:textId="77777777" w:rsidR="00E82077" w:rsidRPr="00761339" w:rsidRDefault="00E82077" w:rsidP="00E82077">
      <w:pPr>
        <w:numPr>
          <w:ilvl w:val="0"/>
          <w:numId w:val="22"/>
        </w:numPr>
        <w:spacing w:after="0" w:line="240" w:lineRule="auto"/>
        <w:ind w:right="0"/>
      </w:pPr>
      <w:r>
        <w:t>Årlig webbutbildning GMP.</w:t>
      </w:r>
    </w:p>
    <w:p w14:paraId="4059E8D1" w14:textId="77777777" w:rsidR="00761339" w:rsidRPr="00761339" w:rsidRDefault="00761339" w:rsidP="00761339">
      <w:pPr>
        <w:spacing w:after="0" w:line="240" w:lineRule="auto"/>
        <w:ind w:left="0" w:right="0"/>
        <w:rPr>
          <w:szCs w:val="20"/>
        </w:rPr>
      </w:pPr>
    </w:p>
    <w:p w14:paraId="5445600F" w14:textId="77777777" w:rsidR="00761339" w:rsidRDefault="00761339" w:rsidP="00761339">
      <w:pPr>
        <w:spacing w:after="0" w:line="240" w:lineRule="auto"/>
        <w:ind w:left="0" w:right="0"/>
        <w:rPr>
          <w:szCs w:val="20"/>
        </w:rPr>
      </w:pPr>
      <w:r w:rsidRPr="00761339">
        <w:rPr>
          <w:szCs w:val="20"/>
        </w:rPr>
        <w:t>Vid längre frånvaro bredvid gång med handledare under ca 14 dagar.</w:t>
      </w:r>
    </w:p>
    <w:p w14:paraId="76D00E53" w14:textId="77777777" w:rsidR="00F43C46" w:rsidRDefault="00F43C46" w:rsidP="00761339">
      <w:pPr>
        <w:spacing w:after="0" w:line="240" w:lineRule="auto"/>
        <w:ind w:left="0" w:right="0"/>
        <w:rPr>
          <w:szCs w:val="20"/>
        </w:rPr>
      </w:pPr>
    </w:p>
    <w:p w14:paraId="32CD915C" w14:textId="32157669" w:rsidR="00F43C46" w:rsidRDefault="00F11BDA" w:rsidP="00761339">
      <w:pPr>
        <w:spacing w:after="0" w:line="240" w:lineRule="auto"/>
        <w:ind w:left="0" w:right="0"/>
        <w:rPr>
          <w:b/>
          <w:bCs/>
          <w:szCs w:val="20"/>
        </w:rPr>
      </w:pPr>
      <w:r w:rsidRPr="00F11BDA">
        <w:rPr>
          <w:b/>
          <w:bCs/>
          <w:szCs w:val="20"/>
        </w:rPr>
        <w:t>Lokalvårdare internservice:</w:t>
      </w:r>
    </w:p>
    <w:p w14:paraId="56A9CF43" w14:textId="77777777" w:rsidR="00F11BDA" w:rsidRDefault="00F11BDA" w:rsidP="00761339">
      <w:pPr>
        <w:spacing w:after="0" w:line="240" w:lineRule="auto"/>
        <w:ind w:left="0" w:right="0"/>
        <w:rPr>
          <w:b/>
          <w:bCs/>
          <w:szCs w:val="20"/>
        </w:rPr>
      </w:pPr>
    </w:p>
    <w:p w14:paraId="600BFA9E" w14:textId="6E38B3EA" w:rsidR="00F11BDA" w:rsidRPr="002E5CF1" w:rsidRDefault="002E5CF1" w:rsidP="002E5CF1">
      <w:pPr>
        <w:pStyle w:val="Liststycke"/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E5CF1">
        <w:rPr>
          <w:szCs w:val="20"/>
        </w:rPr>
        <w:t>GMP 1</w:t>
      </w:r>
      <w:r w:rsidR="00E82077">
        <w:rPr>
          <w:szCs w:val="20"/>
        </w:rPr>
        <w:t xml:space="preserve"> </w:t>
      </w:r>
      <w:r w:rsidRPr="002E5CF1">
        <w:rPr>
          <w:szCs w:val="20"/>
        </w:rPr>
        <w:t>gång per år</w:t>
      </w:r>
    </w:p>
    <w:p w14:paraId="099A9E2A" w14:textId="0D3641E7" w:rsidR="002E5CF1" w:rsidRPr="002E5CF1" w:rsidRDefault="002E5CF1" w:rsidP="002E5CF1">
      <w:pPr>
        <w:pStyle w:val="Liststycke"/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E5CF1">
        <w:rPr>
          <w:szCs w:val="20"/>
        </w:rPr>
        <w:t>Genomgång av signeringslistor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6133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CF8AE" w14:textId="77777777" w:rsidR="00CE2B76" w:rsidRDefault="00CE2B76">
      <w:r>
        <w:separator/>
      </w:r>
    </w:p>
  </w:endnote>
  <w:endnote w:type="continuationSeparator" w:id="0">
    <w:p w14:paraId="3125C93D" w14:textId="77777777" w:rsidR="00CE2B76" w:rsidRDefault="00CE2B76">
      <w:r>
        <w:continuationSeparator/>
      </w:r>
    </w:p>
  </w:endnote>
  <w:endnote w:type="continuationNotice" w:id="1">
    <w:p w14:paraId="282CEFEA" w14:textId="77777777" w:rsidR="00CE2B76" w:rsidRDefault="00CE2B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D19A0" w14:textId="77777777" w:rsidR="00CE2B76" w:rsidRDefault="00CE2B76"/>
  </w:footnote>
  <w:footnote w:type="continuationSeparator" w:id="0">
    <w:p w14:paraId="1D4827DD" w14:textId="77777777" w:rsidR="00CE2B76" w:rsidRDefault="00CE2B76">
      <w:r>
        <w:continuationSeparator/>
      </w:r>
    </w:p>
  </w:footnote>
  <w:footnote w:type="continuationNotice" w:id="1">
    <w:p w14:paraId="263D745F" w14:textId="77777777" w:rsidR="00CE2B76" w:rsidRDefault="00CE2B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5F1908"/>
    <w:multiLevelType w:val="hybridMultilevel"/>
    <w:tmpl w:val="ED14D5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5457EFE"/>
    <w:multiLevelType w:val="hybridMultilevel"/>
    <w:tmpl w:val="4CE68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70711"/>
    <w:multiLevelType w:val="hybridMultilevel"/>
    <w:tmpl w:val="B2C4A1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8E2691"/>
    <w:multiLevelType w:val="hybridMultilevel"/>
    <w:tmpl w:val="95B47E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DAD501F"/>
    <w:multiLevelType w:val="hybridMultilevel"/>
    <w:tmpl w:val="171AC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1C90D39"/>
    <w:multiLevelType w:val="hybridMultilevel"/>
    <w:tmpl w:val="E19249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70886475">
    <w:abstractNumId w:val="23"/>
  </w:num>
  <w:num w:numId="2" w16cid:durableId="277176957">
    <w:abstractNumId w:val="18"/>
  </w:num>
  <w:num w:numId="3" w16cid:durableId="1791318618">
    <w:abstractNumId w:val="0"/>
  </w:num>
  <w:num w:numId="4" w16cid:durableId="355209">
    <w:abstractNumId w:val="7"/>
  </w:num>
  <w:num w:numId="5" w16cid:durableId="1989942253">
    <w:abstractNumId w:val="20"/>
  </w:num>
  <w:num w:numId="6" w16cid:durableId="756831895">
    <w:abstractNumId w:val="2"/>
  </w:num>
  <w:num w:numId="7" w16cid:durableId="1031733477">
    <w:abstractNumId w:val="13"/>
  </w:num>
  <w:num w:numId="8" w16cid:durableId="815268068">
    <w:abstractNumId w:val="10"/>
  </w:num>
  <w:num w:numId="9" w16cid:durableId="519272475">
    <w:abstractNumId w:val="1"/>
  </w:num>
  <w:num w:numId="10" w16cid:durableId="1952324306">
    <w:abstractNumId w:val="1"/>
  </w:num>
  <w:num w:numId="11" w16cid:durableId="1605259742">
    <w:abstractNumId w:val="3"/>
  </w:num>
  <w:num w:numId="12" w16cid:durableId="653143943">
    <w:abstractNumId w:val="4"/>
  </w:num>
  <w:num w:numId="13" w16cid:durableId="109014970">
    <w:abstractNumId w:val="17"/>
  </w:num>
  <w:num w:numId="14" w16cid:durableId="1093166510">
    <w:abstractNumId w:val="11"/>
  </w:num>
  <w:num w:numId="15" w16cid:durableId="2068527914">
    <w:abstractNumId w:val="8"/>
  </w:num>
  <w:num w:numId="16" w16cid:durableId="991832909">
    <w:abstractNumId w:val="16"/>
  </w:num>
  <w:num w:numId="17" w16cid:durableId="1371101863">
    <w:abstractNumId w:val="5"/>
  </w:num>
  <w:num w:numId="18" w16cid:durableId="1399863624">
    <w:abstractNumId w:val="12"/>
  </w:num>
  <w:num w:numId="19" w16cid:durableId="586036186">
    <w:abstractNumId w:val="22"/>
  </w:num>
  <w:num w:numId="20" w16cid:durableId="863246798">
    <w:abstractNumId w:val="15"/>
  </w:num>
  <w:num w:numId="21" w16cid:durableId="214855955">
    <w:abstractNumId w:val="19"/>
  </w:num>
  <w:num w:numId="22" w16cid:durableId="874124741">
    <w:abstractNumId w:val="21"/>
  </w:num>
  <w:num w:numId="23" w16cid:durableId="1150825469">
    <w:abstractNumId w:val="9"/>
  </w:num>
  <w:num w:numId="24" w16cid:durableId="231089162">
    <w:abstractNumId w:val="14"/>
  </w:num>
  <w:num w:numId="25" w16cid:durableId="11729154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0F72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6416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4684"/>
    <w:rsid w:val="001F7596"/>
    <w:rsid w:val="001F7CB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3D93"/>
    <w:rsid w:val="002B0B30"/>
    <w:rsid w:val="002B0C78"/>
    <w:rsid w:val="002C0C02"/>
    <w:rsid w:val="002C1277"/>
    <w:rsid w:val="002C60AD"/>
    <w:rsid w:val="002C7BA6"/>
    <w:rsid w:val="002D0E0E"/>
    <w:rsid w:val="002D6023"/>
    <w:rsid w:val="002E263F"/>
    <w:rsid w:val="002E5CF1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2491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5C64"/>
    <w:rsid w:val="00401AA5"/>
    <w:rsid w:val="00404948"/>
    <w:rsid w:val="00406BEA"/>
    <w:rsid w:val="00413A60"/>
    <w:rsid w:val="004230F7"/>
    <w:rsid w:val="00425598"/>
    <w:rsid w:val="0043167E"/>
    <w:rsid w:val="0043409A"/>
    <w:rsid w:val="00443C1E"/>
    <w:rsid w:val="00444697"/>
    <w:rsid w:val="00446084"/>
    <w:rsid w:val="00446255"/>
    <w:rsid w:val="00450109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03BD"/>
    <w:rsid w:val="005E1E24"/>
    <w:rsid w:val="00603D7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8EC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345E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76C"/>
    <w:rsid w:val="00725816"/>
    <w:rsid w:val="00730955"/>
    <w:rsid w:val="00733A9C"/>
    <w:rsid w:val="00736574"/>
    <w:rsid w:val="007367E0"/>
    <w:rsid w:val="00737215"/>
    <w:rsid w:val="00754905"/>
    <w:rsid w:val="00760038"/>
    <w:rsid w:val="00761339"/>
    <w:rsid w:val="00762EE0"/>
    <w:rsid w:val="00765C41"/>
    <w:rsid w:val="00771100"/>
    <w:rsid w:val="007759DD"/>
    <w:rsid w:val="0078609F"/>
    <w:rsid w:val="00787EEE"/>
    <w:rsid w:val="007917BA"/>
    <w:rsid w:val="007922B6"/>
    <w:rsid w:val="0079650A"/>
    <w:rsid w:val="007A5C6F"/>
    <w:rsid w:val="007B2FE3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66F2"/>
    <w:rsid w:val="008C4B27"/>
    <w:rsid w:val="008C7F2A"/>
    <w:rsid w:val="008D598E"/>
    <w:rsid w:val="008E36F8"/>
    <w:rsid w:val="008E46B2"/>
    <w:rsid w:val="008E682C"/>
    <w:rsid w:val="008E78A1"/>
    <w:rsid w:val="008F589F"/>
    <w:rsid w:val="00906238"/>
    <w:rsid w:val="00907EF9"/>
    <w:rsid w:val="00911D3E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3996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7FC"/>
    <w:rsid w:val="00AE5BC7"/>
    <w:rsid w:val="00AE76DD"/>
    <w:rsid w:val="00AF5AAF"/>
    <w:rsid w:val="00B046D8"/>
    <w:rsid w:val="00B05D87"/>
    <w:rsid w:val="00B13F4C"/>
    <w:rsid w:val="00B16219"/>
    <w:rsid w:val="00B16C59"/>
    <w:rsid w:val="00B33FDD"/>
    <w:rsid w:val="00B359CC"/>
    <w:rsid w:val="00B36107"/>
    <w:rsid w:val="00B41789"/>
    <w:rsid w:val="00B46C03"/>
    <w:rsid w:val="00B54B0F"/>
    <w:rsid w:val="00B60C6C"/>
    <w:rsid w:val="00B619A9"/>
    <w:rsid w:val="00B65A9D"/>
    <w:rsid w:val="00B66D60"/>
    <w:rsid w:val="00B75EDE"/>
    <w:rsid w:val="00B77D88"/>
    <w:rsid w:val="00B77FAF"/>
    <w:rsid w:val="00B810E4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1DA4"/>
    <w:rsid w:val="00C16179"/>
    <w:rsid w:val="00C32ED7"/>
    <w:rsid w:val="00C4115D"/>
    <w:rsid w:val="00C43BDD"/>
    <w:rsid w:val="00C47778"/>
    <w:rsid w:val="00C5011E"/>
    <w:rsid w:val="00C50EE5"/>
    <w:rsid w:val="00C5240A"/>
    <w:rsid w:val="00C5398F"/>
    <w:rsid w:val="00C556F5"/>
    <w:rsid w:val="00C57B23"/>
    <w:rsid w:val="00C70E19"/>
    <w:rsid w:val="00C72574"/>
    <w:rsid w:val="00C7430C"/>
    <w:rsid w:val="00C85DA1"/>
    <w:rsid w:val="00C9071C"/>
    <w:rsid w:val="00C908FF"/>
    <w:rsid w:val="00C97BD3"/>
    <w:rsid w:val="00CA39EF"/>
    <w:rsid w:val="00CA3B23"/>
    <w:rsid w:val="00CA521F"/>
    <w:rsid w:val="00CB0493"/>
    <w:rsid w:val="00CB17FF"/>
    <w:rsid w:val="00CB1ED7"/>
    <w:rsid w:val="00CB7813"/>
    <w:rsid w:val="00CC167C"/>
    <w:rsid w:val="00CC52D9"/>
    <w:rsid w:val="00CD6647"/>
    <w:rsid w:val="00CE2B76"/>
    <w:rsid w:val="00CE4B73"/>
    <w:rsid w:val="00CF5F09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5B03"/>
    <w:rsid w:val="00E52A86"/>
    <w:rsid w:val="00E54B47"/>
    <w:rsid w:val="00E553BF"/>
    <w:rsid w:val="00E55D93"/>
    <w:rsid w:val="00E61294"/>
    <w:rsid w:val="00E7237C"/>
    <w:rsid w:val="00E77C46"/>
    <w:rsid w:val="00E82077"/>
    <w:rsid w:val="00E86CE8"/>
    <w:rsid w:val="00E90E82"/>
    <w:rsid w:val="00E94098"/>
    <w:rsid w:val="00EA00CB"/>
    <w:rsid w:val="00EA1BAA"/>
    <w:rsid w:val="00EA3FCD"/>
    <w:rsid w:val="00EA42A0"/>
    <w:rsid w:val="00EB6714"/>
    <w:rsid w:val="00EC0A68"/>
    <w:rsid w:val="00EC5000"/>
    <w:rsid w:val="00EC5006"/>
    <w:rsid w:val="00ED49C3"/>
    <w:rsid w:val="00ED6CE8"/>
    <w:rsid w:val="00ED7AA6"/>
    <w:rsid w:val="00EE2A56"/>
    <w:rsid w:val="00EE3818"/>
    <w:rsid w:val="00EF0360"/>
    <w:rsid w:val="00F11BDA"/>
    <w:rsid w:val="00F22264"/>
    <w:rsid w:val="00F2564D"/>
    <w:rsid w:val="00F35B05"/>
    <w:rsid w:val="00F413D9"/>
    <w:rsid w:val="00F43C46"/>
    <w:rsid w:val="00F47B5B"/>
    <w:rsid w:val="00F5135F"/>
    <w:rsid w:val="00F51688"/>
    <w:rsid w:val="00F51F78"/>
    <w:rsid w:val="00F66266"/>
    <w:rsid w:val="00F86F47"/>
    <w:rsid w:val="00F90002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66C3C39"/>
    <w:rsid w:val="263DC6B2"/>
    <w:rsid w:val="2B33F0DD"/>
    <w:rsid w:val="31F76D01"/>
    <w:rsid w:val="3B7BABDC"/>
    <w:rsid w:val="4B5B072A"/>
    <w:rsid w:val="4BC0BDD5"/>
    <w:rsid w:val="569D9065"/>
    <w:rsid w:val="647B2B65"/>
    <w:rsid w:val="658FF9CA"/>
    <w:rsid w:val="69927677"/>
    <w:rsid w:val="6B2CF8ED"/>
    <w:rsid w:val="6ECF4C4B"/>
    <w:rsid w:val="6FF7FEC4"/>
    <w:rsid w:val="761B4DDF"/>
    <w:rsid w:val="7A17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25</TotalTime>
  <Pages>2</Pages>
  <Words>257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Program för utbildning och fortbildning dialysmott Q Di 8</dc:title>
  <dc:subject/>
  <dc:creator>patrik.jens.johansson@vgregion.se</dc:creator>
  <keywords/>
  <lastModifiedBy>Anita Fredriksson</lastModifiedBy>
  <revision>38</revision>
  <lastPrinted>2016-03-31T10:56:00.0000000Z</lastPrinted>
  <dcterms:created xsi:type="dcterms:W3CDTF">2022-05-06T06:34:00.0000000Z</dcterms:created>
  <dcterms:modified xsi:type="dcterms:W3CDTF">2024-11-05T13:27:00.0000000Z</dcterms:modified>
</coreProperties>
</file>