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0EAE" w14:textId="77777777" w:rsidR="00F12815" w:rsidRDefault="00F12815" w:rsidP="0081701D">
      <w:pPr>
        <w:pStyle w:val="Heading2"/>
        <w:ind w:left="0"/>
        <w:sectPr w:rsidR="00F12815" w:rsidSect="00F1281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811" w:type="dxa"/>
        <w:tblInd w:w="-172" w:type="dxa"/>
        <w:tblLayout w:type="fixed"/>
        <w:tblLook w:val="01E0" w:firstRow="1" w:lastRow="1" w:firstColumn="1" w:lastColumn="1" w:noHBand="0" w:noVBand="0"/>
      </w:tblPr>
      <w:tblGrid>
        <w:gridCol w:w="172"/>
        <w:gridCol w:w="3848"/>
        <w:gridCol w:w="1394"/>
        <w:gridCol w:w="1688"/>
        <w:gridCol w:w="2468"/>
        <w:gridCol w:w="241"/>
      </w:tblGrid>
      <w:tr w:rsidR="00F12815" w:rsidRPr="00F12815" w14:paraId="0A790898" w14:textId="77777777" w:rsidTr="000036A7">
        <w:trPr>
          <w:gridBefore w:val="1"/>
          <w:wBefore w:w="172" w:type="dxa"/>
          <w:cantSplit/>
          <w:trHeight w:val="570"/>
        </w:trPr>
        <w:tc>
          <w:tcPr>
            <w:tcW w:w="9639" w:type="dxa"/>
            <w:gridSpan w:val="5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AAED4F3" w14:textId="6005031F" w:rsidR="00F12815" w:rsidRDefault="00F12815" w:rsidP="00E154F2">
            <w:pPr>
              <w:pStyle w:val="Heading1"/>
              <w:ind w:left="0"/>
              <w:rPr>
                <w:rStyle w:val="Heading1Char"/>
              </w:rPr>
            </w:pPr>
            <w:bookmarkStart w:id="1" w:name="_1314629194"/>
            <w:bookmarkStart w:id="2" w:name="Rubrik"/>
            <w:bookmarkEnd w:id="1"/>
            <w:bookmarkEnd w:id="2"/>
            <w:r w:rsidRPr="00E85EF4">
              <w:rPr>
                <w:rStyle w:val="Heading1Char"/>
              </w:rPr>
              <w:t>Njursvikts</w:t>
            </w:r>
            <w:r w:rsidR="00B72536">
              <w:rPr>
                <w:rStyle w:val="Heading1Char"/>
              </w:rPr>
              <w:t>patienter</w:t>
            </w:r>
            <w:r w:rsidRPr="00E85EF4">
              <w:rPr>
                <w:rStyle w:val="Heading1Char"/>
              </w:rPr>
              <w:t xml:space="preserve"> provtagningsrutin</w:t>
            </w:r>
            <w:r w:rsidR="00B72536">
              <w:rPr>
                <w:rStyle w:val="Heading1Char"/>
              </w:rPr>
              <w:t xml:space="preserve"> (Q Di 701)</w:t>
            </w:r>
          </w:p>
          <w:p w14:paraId="7943909A" w14:textId="380D88BD" w:rsidR="006D3575" w:rsidRDefault="00E154F2" w:rsidP="00EE6323">
            <w:pPr>
              <w:pStyle w:val="Heading3"/>
              <w:ind w:left="0"/>
              <w:rPr>
                <w:rStyle w:val="Heading1Char"/>
                <w:sz w:val="22"/>
                <w:szCs w:val="22"/>
              </w:rPr>
            </w:pPr>
            <w:r>
              <w:rPr>
                <w:rStyle w:val="Heading1Char"/>
                <w:sz w:val="22"/>
                <w:szCs w:val="22"/>
              </w:rPr>
              <w:t>Ett</w:t>
            </w:r>
            <w:r w:rsidR="006D3575">
              <w:rPr>
                <w:rStyle w:val="Heading1Char"/>
                <w:sz w:val="22"/>
                <w:szCs w:val="22"/>
              </w:rPr>
              <w:t xml:space="preserve"> ex</w:t>
            </w:r>
            <w:r>
              <w:rPr>
                <w:rStyle w:val="Heading1Char"/>
                <w:sz w:val="22"/>
                <w:szCs w:val="22"/>
              </w:rPr>
              <w:t>emplar</w:t>
            </w:r>
            <w:r w:rsidR="006D3575">
              <w:rPr>
                <w:rStyle w:val="Heading1Char"/>
                <w:sz w:val="22"/>
                <w:szCs w:val="22"/>
              </w:rPr>
              <w:t xml:space="preserve"> i orginalpärm</w:t>
            </w:r>
          </w:p>
          <w:p w14:paraId="7129A321" w14:textId="77777777" w:rsidR="00420B0C" w:rsidRPr="00420B0C" w:rsidRDefault="00420B0C" w:rsidP="00420B0C">
            <w:pPr>
              <w:rPr>
                <w:rFonts w:eastAsia="MS Gothic"/>
              </w:rPr>
            </w:pPr>
          </w:p>
          <w:p w14:paraId="5AD7237B" w14:textId="6EAC1919" w:rsidR="00EE6323" w:rsidRPr="00420B0C" w:rsidRDefault="00FE63B5" w:rsidP="00FE63B5">
            <w:pPr>
              <w:ind w:left="0"/>
              <w:rPr>
                <w:rFonts w:eastAsia="MS Gothic"/>
              </w:rPr>
            </w:pPr>
            <w:bookmarkStart w:id="3" w:name="_Toc100327184"/>
            <w:bookmarkStart w:id="4" w:name="_Toc106874287"/>
            <w:r w:rsidRPr="00FE63B5">
              <w:rPr>
                <w:rStyle w:val="Heading2Char"/>
              </w:rPr>
              <w:t>Förändringar sedan föregående version</w:t>
            </w:r>
            <w:bookmarkEnd w:id="3"/>
            <w:bookmarkEnd w:id="4"/>
            <w:r>
              <w:br/>
            </w:r>
            <w:r w:rsidR="00EE1973" w:rsidRPr="00FE63B5">
              <w:rPr>
                <w:rFonts w:eastAsia="MS Gothic"/>
              </w:rPr>
              <w:t>E</w:t>
            </w:r>
            <w:r w:rsidR="005E2041" w:rsidRPr="00FE63B5">
              <w:rPr>
                <w:rFonts w:eastAsia="MS Gothic"/>
              </w:rPr>
              <w:t>ndast mindre eller språkliga förändringar i denna revidering</w:t>
            </w:r>
          </w:p>
        </w:tc>
      </w:tr>
      <w:bookmarkEnd w:id="0"/>
      <w:tr w:rsidR="000036A7" w:rsidRPr="000036A7" w14:paraId="6118757E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F3478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ANALYSER</w:t>
            </w:r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BC96F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Återbesök</w:t>
            </w: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8647D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Halvårsprover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3D252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rPr>
                <w:b/>
                <w:bCs/>
              </w:rPr>
              <w:t>Årsprover</w:t>
            </w:r>
            <w:proofErr w:type="spellEnd"/>
            <w:r w:rsidRPr="000036A7">
              <w:t> </w:t>
            </w:r>
          </w:p>
        </w:tc>
      </w:tr>
      <w:tr w:rsidR="000036A7" w:rsidRPr="000036A7" w14:paraId="0CF897AB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05D9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Blodstatus:</w:t>
            </w:r>
            <w:r w:rsidRPr="000036A7">
              <w:t> </w:t>
            </w:r>
          </w:p>
          <w:p w14:paraId="45F2EBC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Hb </w:t>
            </w:r>
          </w:p>
          <w:p w14:paraId="134D0D0A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Leukocyter </w:t>
            </w:r>
          </w:p>
          <w:p w14:paraId="0DFA02E4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t>Erytrocyter</w:t>
            </w:r>
            <w:proofErr w:type="spellEnd"/>
            <w:r w:rsidRPr="000036A7">
              <w:t> </w:t>
            </w:r>
          </w:p>
          <w:p w14:paraId="4B4D988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EVF </w:t>
            </w:r>
          </w:p>
          <w:p w14:paraId="7AE1599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Trombocyter </w:t>
            </w:r>
          </w:p>
          <w:p w14:paraId="3237F5CA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lang w:val="en-US"/>
              </w:rPr>
              <w:t>MCV</w:t>
            </w:r>
            <w:r w:rsidRPr="000036A7">
              <w:t> </w:t>
            </w:r>
          </w:p>
          <w:p w14:paraId="27DD15BC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lang w:val="en-US"/>
              </w:rPr>
              <w:t>ERC-MCH</w:t>
            </w:r>
            <w:r w:rsidRPr="000036A7">
              <w:t> </w:t>
            </w:r>
          </w:p>
          <w:p w14:paraId="67978E7B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lang w:val="en-GB"/>
              </w:rPr>
              <w:t>ERC-MCHC</w:t>
            </w:r>
            <w:r w:rsidRPr="000036A7">
              <w:t> </w:t>
            </w:r>
          </w:p>
          <w:p w14:paraId="3C4205E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rPr>
                <w:lang w:val="en-GB"/>
              </w:rPr>
              <w:t>Reticulocyter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A885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  <w:p w14:paraId="7F7CC492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E0ED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D685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</w:tr>
      <w:tr w:rsidR="000036A7" w:rsidRPr="000036A7" w14:paraId="4D81663E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F283B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Hb</w:t>
            </w:r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7204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CEF4C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50B5A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</w:tr>
      <w:tr w:rsidR="000036A7" w:rsidRPr="000036A7" w14:paraId="161B08FA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3C3D99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CRP</w:t>
            </w:r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4180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BCC7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0DDD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</w:tr>
      <w:tr w:rsidR="000036A7" w:rsidRPr="000036A7" w14:paraId="6A6A7287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41512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Elektrolytstatus:     </w:t>
            </w:r>
            <w:r w:rsidRPr="000036A7">
              <w:t> </w:t>
            </w:r>
          </w:p>
          <w:p w14:paraId="37191A7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Natrium </w:t>
            </w:r>
          </w:p>
          <w:p w14:paraId="591A548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Kalium </w:t>
            </w:r>
          </w:p>
          <w:p w14:paraId="62288E9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Calcium  </w:t>
            </w:r>
          </w:p>
          <w:p w14:paraId="48F2F36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Fosfat </w:t>
            </w:r>
          </w:p>
          <w:p w14:paraId="2B7060E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lang w:val="fi-FI"/>
              </w:rPr>
              <w:t>Urea</w:t>
            </w:r>
            <w:r w:rsidRPr="000036A7">
              <w:t> </w:t>
            </w:r>
          </w:p>
          <w:p w14:paraId="1142576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lang w:val="fi-FI"/>
              </w:rPr>
              <w:t>Kreatinin</w:t>
            </w:r>
            <w:r w:rsidRPr="000036A7">
              <w:t> </w:t>
            </w:r>
          </w:p>
          <w:p w14:paraId="391F1FCC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lang w:val="fi-FI"/>
              </w:rPr>
              <w:t>Albumin</w:t>
            </w:r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39CBD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fi-FI"/>
              </w:rPr>
              <w:t>x</w:t>
            </w:r>
            <w:r w:rsidRPr="000036A7">
              <w:t> </w:t>
            </w:r>
          </w:p>
          <w:p w14:paraId="5D70F16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  <w:p w14:paraId="50E8CD4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  <w:p w14:paraId="0E193CF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  <w:p w14:paraId="7943E34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  <w:p w14:paraId="3C742DE8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11FFD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fi-FI"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FA2E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fi-FI"/>
              </w:rPr>
              <w:t>x</w:t>
            </w:r>
            <w:r w:rsidRPr="000036A7">
              <w:t> </w:t>
            </w:r>
          </w:p>
        </w:tc>
      </w:tr>
      <w:tr w:rsidR="000036A7" w:rsidRPr="000036A7" w14:paraId="00465F08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B89EBB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rPr>
                <w:b/>
                <w:bCs/>
                <w:lang w:val="fi-FI"/>
              </w:rPr>
              <w:t>Joniserat</w:t>
            </w:r>
            <w:proofErr w:type="spellEnd"/>
            <w:r w:rsidRPr="000036A7">
              <w:rPr>
                <w:b/>
                <w:bCs/>
                <w:lang w:val="fi-FI"/>
              </w:rPr>
              <w:t xml:space="preserve"> </w:t>
            </w:r>
            <w:proofErr w:type="spellStart"/>
            <w:r w:rsidRPr="000036A7">
              <w:rPr>
                <w:b/>
                <w:bCs/>
                <w:lang w:val="fi-FI"/>
              </w:rPr>
              <w:t>Ca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E1ED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0D1DA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fi-FI"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DF6C3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fi-FI"/>
              </w:rPr>
              <w:t>x</w:t>
            </w:r>
            <w:r w:rsidRPr="000036A7">
              <w:t> </w:t>
            </w:r>
          </w:p>
        </w:tc>
      </w:tr>
      <w:tr w:rsidR="000036A7" w:rsidRPr="000036A7" w14:paraId="0F765A16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B87778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rPr>
                <w:b/>
                <w:bCs/>
                <w:lang w:val="fi-FI"/>
              </w:rPr>
              <w:t>Standardbikarbonat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C0DF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fi-FI"/>
              </w:rPr>
              <w:t>x</w:t>
            </w: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076A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fi-FI"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4A7C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fi-FI"/>
              </w:rPr>
              <w:t>x</w:t>
            </w:r>
            <w:r w:rsidRPr="000036A7">
              <w:t> </w:t>
            </w:r>
          </w:p>
        </w:tc>
      </w:tr>
      <w:tr w:rsidR="000036A7" w:rsidRPr="000036A7" w14:paraId="189DD425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AC61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PTH + ALP</w:t>
            </w:r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D96B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B3C0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A9AB5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</w:tr>
      <w:tr w:rsidR="000036A7" w:rsidRPr="000036A7" w14:paraId="54DAE328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0405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rPr>
                <w:b/>
                <w:bCs/>
                <w:lang w:val="en-GB"/>
              </w:rPr>
              <w:t>Järnstatus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124771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B861A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47B4C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</w:tr>
      <w:tr w:rsidR="000036A7" w:rsidRPr="000036A7" w14:paraId="779550F5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9597C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rPr>
                <w:b/>
                <w:bCs/>
                <w:lang w:val="en-GB"/>
              </w:rPr>
              <w:t>Fp</w:t>
            </w:r>
            <w:proofErr w:type="spellEnd"/>
            <w:r w:rsidRPr="000036A7">
              <w:rPr>
                <w:b/>
                <w:bCs/>
                <w:lang w:val="en-GB"/>
              </w:rPr>
              <w:t>-Glucos </w:t>
            </w:r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ACFB9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FD8C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C2BB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de-DE"/>
              </w:rPr>
              <w:t>x</w:t>
            </w:r>
            <w:r w:rsidRPr="000036A7">
              <w:t> </w:t>
            </w:r>
          </w:p>
        </w:tc>
      </w:tr>
      <w:tr w:rsidR="000036A7" w:rsidRPr="000036A7" w14:paraId="66F09F92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FCC8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rPr>
                <w:b/>
                <w:bCs/>
                <w:lang w:val="en-GB"/>
              </w:rPr>
              <w:t>Urat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624E5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23478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399D1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de-DE"/>
              </w:rPr>
              <w:t>x</w:t>
            </w:r>
            <w:r w:rsidRPr="000036A7">
              <w:t> </w:t>
            </w:r>
          </w:p>
        </w:tc>
      </w:tr>
      <w:tr w:rsidR="000036A7" w:rsidRPr="000036A7" w14:paraId="781092E7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268A2B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de-DE"/>
              </w:rPr>
              <w:t xml:space="preserve">HbA1c </w:t>
            </w:r>
            <w:proofErr w:type="spellStart"/>
            <w:r w:rsidRPr="000036A7">
              <w:rPr>
                <w:b/>
                <w:bCs/>
                <w:lang w:val="de-DE"/>
              </w:rPr>
              <w:t>diab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8F5D34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7559A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de-DE"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BDA3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x</w:t>
            </w:r>
            <w:r w:rsidRPr="000036A7">
              <w:t> </w:t>
            </w:r>
          </w:p>
        </w:tc>
      </w:tr>
      <w:tr w:rsidR="000036A7" w:rsidRPr="000036A7" w14:paraId="093506A7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096F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 xml:space="preserve">Blodfetter: </w:t>
            </w:r>
            <w:r w:rsidRPr="000036A7">
              <w:t>(fastande) </w:t>
            </w:r>
          </w:p>
          <w:p w14:paraId="790C3CB2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 xml:space="preserve">Kolesterol, HDL, </w:t>
            </w:r>
            <w:proofErr w:type="spellStart"/>
            <w:proofErr w:type="gramStart"/>
            <w:r w:rsidRPr="000036A7">
              <w:t>LDL,Triglycerider</w:t>
            </w:r>
            <w:proofErr w:type="spellEnd"/>
            <w:proofErr w:type="gram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176F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ED1B4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7FC1A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  <w:lang w:val="en-GB"/>
              </w:rPr>
              <w:t>x</w:t>
            </w:r>
            <w:r w:rsidRPr="000036A7">
              <w:t> </w:t>
            </w:r>
          </w:p>
        </w:tc>
      </w:tr>
      <w:tr w:rsidR="000036A7" w:rsidRPr="000036A7" w14:paraId="1EB3C0B0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CE61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 xml:space="preserve">TSH, T4 på patient med </w:t>
            </w:r>
            <w:proofErr w:type="spellStart"/>
            <w:r w:rsidRPr="000036A7">
              <w:rPr>
                <w:b/>
                <w:bCs/>
              </w:rPr>
              <w:t>levaxin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5089A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C7F7E1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D370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x</w:t>
            </w:r>
            <w:r w:rsidRPr="000036A7">
              <w:t> </w:t>
            </w:r>
          </w:p>
        </w:tc>
      </w:tr>
      <w:tr w:rsidR="000036A7" w:rsidRPr="000036A7" w14:paraId="5B3C576F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3D09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Leverstatus:</w:t>
            </w:r>
            <w:r w:rsidRPr="000036A7">
              <w:t> </w:t>
            </w:r>
          </w:p>
          <w:p w14:paraId="54952018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t>Bilirubin</w:t>
            </w:r>
            <w:proofErr w:type="spellEnd"/>
            <w:r w:rsidRPr="000036A7">
              <w:t>, ALAT, ASAT, CK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D1541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2544F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3965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x</w:t>
            </w:r>
            <w:r w:rsidRPr="000036A7">
              <w:t> </w:t>
            </w:r>
          </w:p>
        </w:tc>
      </w:tr>
      <w:tr w:rsidR="000036A7" w:rsidRPr="000036A7" w14:paraId="13CFC956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31B8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proofErr w:type="spellStart"/>
            <w:r w:rsidRPr="000036A7">
              <w:rPr>
                <w:b/>
                <w:bCs/>
              </w:rPr>
              <w:t>Cystatin</w:t>
            </w:r>
            <w:proofErr w:type="spellEnd"/>
            <w:r w:rsidRPr="000036A7">
              <w:rPr>
                <w:b/>
                <w:bCs/>
              </w:rPr>
              <w:t xml:space="preserve"> C</w:t>
            </w:r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73306D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5BC81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DAB42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x</w:t>
            </w:r>
            <w:r w:rsidRPr="000036A7">
              <w:t> </w:t>
            </w:r>
          </w:p>
        </w:tc>
      </w:tr>
      <w:tr w:rsidR="000036A7" w:rsidRPr="000036A7" w14:paraId="7A26EAD1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6BB139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U-</w:t>
            </w:r>
            <w:proofErr w:type="spellStart"/>
            <w:r w:rsidRPr="000036A7">
              <w:rPr>
                <w:b/>
                <w:bCs/>
              </w:rPr>
              <w:t>alb</w:t>
            </w:r>
            <w:proofErr w:type="spellEnd"/>
            <w:r w:rsidRPr="000036A7">
              <w:rPr>
                <w:b/>
                <w:bCs/>
              </w:rPr>
              <w:t>/</w:t>
            </w:r>
            <w:proofErr w:type="spellStart"/>
            <w:r w:rsidRPr="000036A7">
              <w:rPr>
                <w:b/>
                <w:bCs/>
              </w:rPr>
              <w:t>kre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AAE6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15EF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x</w:t>
            </w: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4F06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</w:tr>
      <w:tr w:rsidR="000036A7" w:rsidRPr="000036A7" w14:paraId="01BD2A2B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B407F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EKG</w:t>
            </w:r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6299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7784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EFD02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x</w:t>
            </w:r>
            <w:r w:rsidRPr="000036A7">
              <w:t> </w:t>
            </w:r>
          </w:p>
        </w:tc>
      </w:tr>
      <w:tr w:rsidR="000036A7" w:rsidRPr="000036A7" w14:paraId="5788C597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7719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HLA-antikroppar</w:t>
            </w:r>
            <w:r w:rsidRPr="000036A7">
              <w:t> </w:t>
            </w:r>
          </w:p>
          <w:p w14:paraId="259D69A7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 xml:space="preserve">Endast </w:t>
            </w:r>
            <w:proofErr w:type="spellStart"/>
            <w:r w:rsidRPr="000036A7">
              <w:t>pat</w:t>
            </w:r>
            <w:proofErr w:type="spellEnd"/>
            <w:r w:rsidRPr="000036A7">
              <w:t xml:space="preserve"> på transplantationslistan </w:t>
            </w:r>
          </w:p>
          <w:p w14:paraId="22EAF43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lang w:val="de-DE"/>
              </w:rPr>
              <w:t xml:space="preserve">20-25 </w:t>
            </w:r>
            <w:proofErr w:type="spellStart"/>
            <w:r w:rsidRPr="000036A7">
              <w:rPr>
                <w:lang w:val="de-DE"/>
              </w:rPr>
              <w:t>jan</w:t>
            </w:r>
            <w:proofErr w:type="spellEnd"/>
            <w:r w:rsidRPr="000036A7">
              <w:rPr>
                <w:lang w:val="de-DE"/>
              </w:rPr>
              <w:t xml:space="preserve">, </w:t>
            </w:r>
            <w:proofErr w:type="spellStart"/>
            <w:r w:rsidRPr="000036A7">
              <w:rPr>
                <w:lang w:val="de-DE"/>
              </w:rPr>
              <w:t>apr</w:t>
            </w:r>
            <w:proofErr w:type="spellEnd"/>
            <w:r w:rsidRPr="000036A7">
              <w:rPr>
                <w:lang w:val="de-DE"/>
              </w:rPr>
              <w:t xml:space="preserve">, </w:t>
            </w:r>
            <w:proofErr w:type="spellStart"/>
            <w:r w:rsidRPr="000036A7">
              <w:rPr>
                <w:lang w:val="de-DE"/>
              </w:rPr>
              <w:t>juli</w:t>
            </w:r>
            <w:proofErr w:type="spellEnd"/>
            <w:r w:rsidRPr="000036A7">
              <w:rPr>
                <w:lang w:val="de-DE"/>
              </w:rPr>
              <w:t xml:space="preserve">, </w:t>
            </w:r>
            <w:proofErr w:type="spellStart"/>
            <w:r w:rsidRPr="000036A7">
              <w:rPr>
                <w:lang w:val="de-DE"/>
              </w:rPr>
              <w:t>okt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71BC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14D33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B884D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</w:tr>
      <w:tr w:rsidR="000036A7" w:rsidRPr="000036A7" w14:paraId="07640CA2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1126F8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 xml:space="preserve">Njurtransplanterade: blodstatus, CRP, leverstatus, </w:t>
            </w:r>
            <w:proofErr w:type="spellStart"/>
            <w:r w:rsidRPr="000036A7">
              <w:rPr>
                <w:b/>
                <w:bCs/>
              </w:rPr>
              <w:t>urat</w:t>
            </w:r>
            <w:proofErr w:type="spellEnd"/>
            <w:r w:rsidRPr="000036A7">
              <w:rPr>
                <w:b/>
                <w:bCs/>
              </w:rPr>
              <w:t xml:space="preserve">   </w:t>
            </w:r>
            <w:proofErr w:type="spellStart"/>
            <w:r w:rsidRPr="000036A7">
              <w:rPr>
                <w:b/>
                <w:bCs/>
              </w:rPr>
              <w:t>läkemedelskonc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0CE42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x</w:t>
            </w:r>
            <w:r w:rsidRPr="000036A7">
              <w:t> </w:t>
            </w:r>
          </w:p>
          <w:p w14:paraId="15C5B5D6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(var 3:e mån) </w:t>
            </w: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D8FF5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89334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</w:tr>
      <w:tr w:rsidR="000036A7" w:rsidRPr="000036A7" w14:paraId="067D4802" w14:textId="77777777" w:rsidTr="000036A7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41" w:type="dxa"/>
          <w:trHeight w:val="300"/>
        </w:trPr>
        <w:tc>
          <w:tcPr>
            <w:tcW w:w="4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5550E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 xml:space="preserve">Njurtransplanterade: </w:t>
            </w:r>
            <w:r w:rsidRPr="000036A7">
              <w:t>U-</w:t>
            </w:r>
            <w:proofErr w:type="spellStart"/>
            <w:r w:rsidRPr="000036A7">
              <w:t>alb</w:t>
            </w:r>
            <w:proofErr w:type="spellEnd"/>
            <w:r w:rsidRPr="000036A7">
              <w:t xml:space="preserve">/krea index, EKG, </w:t>
            </w:r>
            <w:proofErr w:type="spellStart"/>
            <w:r w:rsidRPr="000036A7">
              <w:t>bladderscan</w:t>
            </w:r>
            <w:proofErr w:type="spellEnd"/>
            <w:r w:rsidRPr="000036A7">
              <w:t> 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CC864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050B0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t> 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437CC" w14:textId="77777777" w:rsidR="000036A7" w:rsidRPr="000036A7" w:rsidRDefault="000036A7" w:rsidP="000036A7">
            <w:pPr>
              <w:spacing w:after="0" w:line="240" w:lineRule="auto"/>
              <w:ind w:left="0" w:right="0"/>
            </w:pPr>
            <w:r w:rsidRPr="000036A7">
              <w:rPr>
                <w:b/>
                <w:bCs/>
              </w:rPr>
              <w:t>x</w:t>
            </w:r>
            <w:r w:rsidRPr="000036A7">
              <w:t> </w:t>
            </w:r>
          </w:p>
        </w:tc>
      </w:tr>
    </w:tbl>
    <w:p w14:paraId="6134A319" w14:textId="77777777" w:rsidR="000036A7" w:rsidRPr="000036A7" w:rsidRDefault="000036A7" w:rsidP="000036A7">
      <w:pPr>
        <w:spacing w:after="0" w:line="240" w:lineRule="auto"/>
        <w:ind w:left="0" w:right="0"/>
      </w:pPr>
      <w:r w:rsidRPr="000036A7">
        <w:t> 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1281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50627" w14:textId="77777777" w:rsidR="00062CFB" w:rsidRDefault="00062CFB">
      <w:r>
        <w:separator/>
      </w:r>
    </w:p>
  </w:endnote>
  <w:endnote w:type="continuationSeparator" w:id="0">
    <w:p w14:paraId="0DF918C9" w14:textId="77777777" w:rsidR="00062CFB" w:rsidRDefault="00062CFB">
      <w:r>
        <w:continuationSeparator/>
      </w:r>
    </w:p>
  </w:endnote>
  <w:endnote w:type="continuationNotice" w:id="1">
    <w:p w14:paraId="1B9C0205" w14:textId="77777777" w:rsidR="00062CFB" w:rsidRDefault="00062C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7762902" name="Bildobjekt 1277629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15E49" w14:textId="77777777" w:rsidR="00062CFB" w:rsidRDefault="00062CFB"/>
  </w:footnote>
  <w:footnote w:type="continuationSeparator" w:id="0">
    <w:p w14:paraId="4E5131B0" w14:textId="77777777" w:rsidR="00062CFB" w:rsidRDefault="00062CFB">
      <w:r>
        <w:continuationSeparator/>
      </w:r>
    </w:p>
  </w:footnote>
  <w:footnote w:type="continuationNotice" w:id="1">
    <w:p w14:paraId="4B7EB2ED" w14:textId="77777777" w:rsidR="00062CFB" w:rsidRDefault="00062C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2692933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56978339">
    <w:abstractNumId w:val="17"/>
  </w:num>
  <w:num w:numId="2" w16cid:durableId="254245716">
    <w:abstractNumId w:val="14"/>
  </w:num>
  <w:num w:numId="3" w16cid:durableId="1023283338">
    <w:abstractNumId w:val="0"/>
  </w:num>
  <w:num w:numId="4" w16cid:durableId="227037529">
    <w:abstractNumId w:val="6"/>
  </w:num>
  <w:num w:numId="5" w16cid:durableId="1735543108">
    <w:abstractNumId w:val="15"/>
  </w:num>
  <w:num w:numId="6" w16cid:durableId="605500031">
    <w:abstractNumId w:val="2"/>
  </w:num>
  <w:num w:numId="7" w16cid:durableId="1564486755">
    <w:abstractNumId w:val="11"/>
  </w:num>
  <w:num w:numId="8" w16cid:durableId="419062814">
    <w:abstractNumId w:val="8"/>
  </w:num>
  <w:num w:numId="9" w16cid:durableId="212498050">
    <w:abstractNumId w:val="1"/>
  </w:num>
  <w:num w:numId="10" w16cid:durableId="1268389057">
    <w:abstractNumId w:val="1"/>
  </w:num>
  <w:num w:numId="11" w16cid:durableId="172301327">
    <w:abstractNumId w:val="3"/>
  </w:num>
  <w:num w:numId="12" w16cid:durableId="1250656194">
    <w:abstractNumId w:val="4"/>
  </w:num>
  <w:num w:numId="13" w16cid:durableId="1758476818">
    <w:abstractNumId w:val="13"/>
  </w:num>
  <w:num w:numId="14" w16cid:durableId="316694617">
    <w:abstractNumId w:val="9"/>
  </w:num>
  <w:num w:numId="15" w16cid:durableId="1860581638">
    <w:abstractNumId w:val="7"/>
  </w:num>
  <w:num w:numId="16" w16cid:durableId="1784617515">
    <w:abstractNumId w:val="12"/>
  </w:num>
  <w:num w:numId="17" w16cid:durableId="1258753126">
    <w:abstractNumId w:val="5"/>
  </w:num>
  <w:num w:numId="18" w16cid:durableId="523909285">
    <w:abstractNumId w:val="10"/>
  </w:num>
  <w:num w:numId="19" w16cid:durableId="7405655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6A7"/>
    <w:rsid w:val="000051D5"/>
    <w:rsid w:val="00005933"/>
    <w:rsid w:val="00006D2A"/>
    <w:rsid w:val="00010D47"/>
    <w:rsid w:val="00016CF0"/>
    <w:rsid w:val="0002435C"/>
    <w:rsid w:val="00030DDD"/>
    <w:rsid w:val="000313BB"/>
    <w:rsid w:val="00033ED5"/>
    <w:rsid w:val="00034D88"/>
    <w:rsid w:val="00050500"/>
    <w:rsid w:val="0005691C"/>
    <w:rsid w:val="00056ECB"/>
    <w:rsid w:val="00056ED5"/>
    <w:rsid w:val="00062CFB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10C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65B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69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0B0C"/>
    <w:rsid w:val="004230F7"/>
    <w:rsid w:val="0043167E"/>
    <w:rsid w:val="0043409A"/>
    <w:rsid w:val="00443C1E"/>
    <w:rsid w:val="004444D9"/>
    <w:rsid w:val="00446255"/>
    <w:rsid w:val="004501C6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58D3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04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6D3"/>
    <w:rsid w:val="006B5DE7"/>
    <w:rsid w:val="006C5048"/>
    <w:rsid w:val="006C6A4B"/>
    <w:rsid w:val="006C779F"/>
    <w:rsid w:val="006D01F5"/>
    <w:rsid w:val="006D0CFB"/>
    <w:rsid w:val="006D30C0"/>
    <w:rsid w:val="006D3575"/>
    <w:rsid w:val="006D7535"/>
    <w:rsid w:val="006E450B"/>
    <w:rsid w:val="006F0D7E"/>
    <w:rsid w:val="00705FA2"/>
    <w:rsid w:val="00710B77"/>
    <w:rsid w:val="0072075B"/>
    <w:rsid w:val="007221C2"/>
    <w:rsid w:val="00725816"/>
    <w:rsid w:val="00730784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27B"/>
    <w:rsid w:val="007D4241"/>
    <w:rsid w:val="007D4317"/>
    <w:rsid w:val="007D4EA3"/>
    <w:rsid w:val="007F1CFF"/>
    <w:rsid w:val="007F5DD5"/>
    <w:rsid w:val="0081701D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B68"/>
    <w:rsid w:val="00901262"/>
    <w:rsid w:val="0090449D"/>
    <w:rsid w:val="00906238"/>
    <w:rsid w:val="00907EF9"/>
    <w:rsid w:val="0091295C"/>
    <w:rsid w:val="00914D58"/>
    <w:rsid w:val="00921F47"/>
    <w:rsid w:val="009228AB"/>
    <w:rsid w:val="009264E3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2DD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8D5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536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10A"/>
    <w:rsid w:val="00BB69DB"/>
    <w:rsid w:val="00BC322E"/>
    <w:rsid w:val="00BC44CD"/>
    <w:rsid w:val="00BC48A6"/>
    <w:rsid w:val="00BC59CD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4C61"/>
    <w:rsid w:val="00D37E7F"/>
    <w:rsid w:val="00D45FCB"/>
    <w:rsid w:val="00D47AD7"/>
    <w:rsid w:val="00D51529"/>
    <w:rsid w:val="00D63748"/>
    <w:rsid w:val="00D75279"/>
    <w:rsid w:val="00D85218"/>
    <w:rsid w:val="00D915B1"/>
    <w:rsid w:val="00DA299D"/>
    <w:rsid w:val="00DA65C4"/>
    <w:rsid w:val="00DD2BE0"/>
    <w:rsid w:val="00DE4447"/>
    <w:rsid w:val="00DE5DA2"/>
    <w:rsid w:val="00DF0033"/>
    <w:rsid w:val="00DF3E56"/>
    <w:rsid w:val="00E026BF"/>
    <w:rsid w:val="00E07B1B"/>
    <w:rsid w:val="00E11853"/>
    <w:rsid w:val="00E154F2"/>
    <w:rsid w:val="00E52A86"/>
    <w:rsid w:val="00E54B47"/>
    <w:rsid w:val="00E553BF"/>
    <w:rsid w:val="00E55D93"/>
    <w:rsid w:val="00E61294"/>
    <w:rsid w:val="00E7237C"/>
    <w:rsid w:val="00E77C46"/>
    <w:rsid w:val="00E85EF4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1973"/>
    <w:rsid w:val="00EE2A56"/>
    <w:rsid w:val="00EE3818"/>
    <w:rsid w:val="00EE6323"/>
    <w:rsid w:val="00F12815"/>
    <w:rsid w:val="00F22264"/>
    <w:rsid w:val="00F2564D"/>
    <w:rsid w:val="00F35B05"/>
    <w:rsid w:val="00F366DE"/>
    <w:rsid w:val="00F413D9"/>
    <w:rsid w:val="00F451E4"/>
    <w:rsid w:val="00F4535F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63B5"/>
    <w:rsid w:val="00FF55CC"/>
    <w:rsid w:val="00FF7C02"/>
    <w:rsid w:val="024801E3"/>
    <w:rsid w:val="3CFDF1C7"/>
    <w:rsid w:val="43D1F2EF"/>
    <w:rsid w:val="61CE1A6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093BA7D-32F3-4309-A125-1DEBEA8A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7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7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6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75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9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4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6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5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0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4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4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5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4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4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1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8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9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2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4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9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4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43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9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3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9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5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6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3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0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8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5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0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5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3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5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7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72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6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6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6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9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9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5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7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0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8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0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9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42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73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2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9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8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5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6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4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7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7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7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4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9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2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4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0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4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5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5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6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1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161</Words>
  <Characters>920</Characters>
  <Application>Microsoft Office Word</Application>
  <DocSecurity>4</DocSecurity>
  <Lines>7</Lines>
  <Paragraphs>2</Paragraphs>
  <ScaleCrop>false</ScaleCrop>
  <Manager/>
  <Company/>
  <LinksUpToDate>false</LinksUpToDate>
  <CharactersWithSpaces>1079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Njursviktsmott provtagningsrutin (Q Di 701)</dc:title>
  <dc:subject/>
  <dc:creator>patrik.jens.johansson@vgregion.se</dc:creator>
  <keywords/>
  <lastModifiedBy>Lisbeth Önnermalm</lastModifiedBy>
  <revision>26</revision>
  <lastPrinted>2016-03-31T19:56:00.0000000Z</lastPrinted>
  <dcterms:created xsi:type="dcterms:W3CDTF">2022-05-06T15:34:00.0000000Z</dcterms:created>
  <dcterms:modified xsi:type="dcterms:W3CDTF">2025-04-22T13:57:00.0000000Z</dcterms:modified>
</coreProperties>
</file>