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9052DF" w:rsidP="00F35B05" w:rsidRDefault="009052DF" w14:paraId="22FD526D" w14:textId="77777777">
      <w:pPr>
        <w:pStyle w:val="Rubrik2"/>
        <w:sectPr w:rsidR="009052DF" w:rsidSect="009052D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052DF" w:rsidR="009052DF" w:rsidP="009052DF" w:rsidRDefault="009052DF" w14:paraId="2E11035E" w14:textId="77777777">
      <w:pPr>
        <w:spacing w:after="0" w:line="240" w:lineRule="auto"/>
        <w:ind w:left="0" w:right="0"/>
        <w:rPr>
          <w:szCs w:val="20"/>
        </w:rPr>
      </w:pPr>
    </w:p>
    <w:p w:rsidRPr="009052DF" w:rsidR="009052DF" w:rsidP="009052DF" w:rsidRDefault="009052DF" w14:paraId="5DBAFC32" w14:textId="77777777">
      <w:pPr>
        <w:spacing w:after="0" w:line="240" w:lineRule="auto"/>
        <w:ind w:left="0" w:right="0"/>
        <w:rPr>
          <w:szCs w:val="20"/>
        </w:rPr>
      </w:pPr>
    </w:p>
    <w:p w:rsidRPr="009052DF" w:rsidR="009052DF" w:rsidP="009052DF" w:rsidRDefault="009052DF" w14:paraId="6969FC3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052DF">
        <w:rPr>
          <w:szCs w:val="20"/>
        </w:rPr>
        <w:tab/>
      </w:r>
    </w:p>
    <w:p w:rsidRPr="009052DF" w:rsidR="009052DF" w:rsidP="009052DF" w:rsidRDefault="009052DF" w14:paraId="21FD4244" w14:textId="57880CF1">
      <w:pPr>
        <w:spacing w:after="0" w:line="240" w:lineRule="auto"/>
        <w:ind w:left="0" w:right="-568"/>
        <w:rPr>
          <w:szCs w:val="20"/>
        </w:rPr>
      </w:pPr>
      <w:r w:rsidRPr="009052D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47C29" wp14:editId="26DBC10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052DF" w:rsidP="009052DF" w:rsidRDefault="009052DF" w14:paraId="481C22B6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34812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239E70EB">
              <v:shapetype id="_x0000_t202" coordsize="21600,21600" o:spt="202" path="m,l,21600r21600,l21600,xe" w14:anchorId="75047C29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052DF" w:rsidP="009052DF" w:rsidRDefault="009052DF" w14:paraId="117F2C18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34812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9052DF" w:rsidR="009052DF" w:rsidTr="3506A994" w14:paraId="417BA91D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9052DF" w:rsidR="009052DF" w:rsidP="009052DF" w:rsidRDefault="009052DF" w14:paraId="0BE3E959" w14:textId="582C4D67">
            <w:pPr>
              <w:keepNext w:val="1"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9052DF" w:rsidR="009052DF"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  <w:t>HemHd</w:t>
            </w:r>
            <w:r w:rsidRPr="009052DF" w:rsidR="009052DF"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  <w:t>-patient med dialysrelaterade problem</w:t>
            </w:r>
            <w:r w:rsidRPr="009052DF" w:rsidR="63A5828D"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  <w:t xml:space="preserve"> Q Di 640</w:t>
            </w:r>
          </w:p>
        </w:tc>
      </w:tr>
    </w:tbl>
    <w:p w:rsidRPr="009052DF" w:rsidR="009052DF" w:rsidP="3506A994" w:rsidRDefault="009052DF" w14:paraId="401396B3" w14:textId="71471F1D">
      <w:pPr>
        <w:keepNext w:val="1"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3506A994" w:rsidR="009052DF">
        <w:rPr>
          <w:rFonts w:ascii="Arial" w:hAnsi="Arial" w:cs="Arial"/>
          <w:kern w:val="32"/>
          <w:sz w:val="20"/>
          <w:szCs w:val="20"/>
        </w:rPr>
        <w:t xml:space="preserve">1 ex i </w:t>
      </w:r>
      <w:r w:rsidRPr="3506A994" w:rsidR="65B650C2">
        <w:rPr>
          <w:rFonts w:ascii="Arial" w:hAnsi="Arial" w:cs="Arial"/>
          <w:kern w:val="32"/>
          <w:sz w:val="20"/>
          <w:szCs w:val="20"/>
        </w:rPr>
        <w:t>avdelningspärm</w:t>
      </w:r>
    </w:p>
    <w:p w:rsidRPr="009052DF" w:rsidR="009052DF" w:rsidP="009052DF" w:rsidRDefault="009052DF" w14:paraId="4A8930B6" w14:textId="77777777">
      <w:pPr>
        <w:spacing w:after="0" w:line="240" w:lineRule="auto"/>
        <w:ind w:left="0" w:right="0"/>
        <w:rPr>
          <w:szCs w:val="20"/>
        </w:rPr>
      </w:pPr>
    </w:p>
    <w:p w:rsidRPr="009052DF" w:rsidR="009052DF" w:rsidP="7A56B2F3" w:rsidRDefault="009052DF" w14:paraId="3292F1C1" w14:textId="50DCEE34">
      <w:pPr>
        <w:numPr>
          <w:ilvl w:val="0"/>
          <w:numId w:val="20"/>
        </w:numPr>
        <w:spacing w:after="160" w:line="259" w:lineRule="auto"/>
        <w:ind w:right="0"/>
        <w:contextualSpacing/>
        <w:rPr>
          <w:sz w:val="28"/>
          <w:szCs w:val="28"/>
        </w:rPr>
      </w:pPr>
      <w:r w:rsidRPr="7A56B2F3" w:rsidR="009052DF">
        <w:rPr>
          <w:rFonts w:ascii="Calibri" w:hAnsi="Calibri" w:eastAsia="Calibri"/>
          <w:sz w:val="28"/>
          <w:szCs w:val="28"/>
          <w:lang w:eastAsia="en-US"/>
        </w:rPr>
        <w:t>Om HemHD-patienter ringer och har dialysrelaterade problem:</w:t>
      </w:r>
      <w:r>
        <w:br/>
      </w:r>
      <w:r w:rsidRPr="7A56B2F3" w:rsidR="009052DF">
        <w:rPr>
          <w:sz w:val="28"/>
          <w:szCs w:val="28"/>
        </w:rPr>
        <w:t xml:space="preserve">Ta reda på om de behöver dialysbehandling eller kontroll av access (i </w:t>
      </w:r>
      <w:r w:rsidRPr="7A56B2F3" w:rsidR="009052DF">
        <w:rPr>
          <w:sz w:val="28"/>
          <w:szCs w:val="28"/>
        </w:rPr>
        <w:t>så fall sker detta på rum 13).</w:t>
      </w:r>
    </w:p>
    <w:p w:rsidRPr="009052DF" w:rsidR="009052DF" w:rsidP="009052DF" w:rsidRDefault="009052DF" w14:paraId="4A513EB9" w14:textId="77777777">
      <w:pPr>
        <w:spacing w:after="0" w:line="240" w:lineRule="auto"/>
        <w:ind w:left="1304" w:right="0"/>
        <w:rPr>
          <w:sz w:val="28"/>
          <w:szCs w:val="28"/>
        </w:rPr>
      </w:pPr>
    </w:p>
    <w:p w:rsidRPr="009052DF" w:rsidR="009052DF" w:rsidP="7A56B2F3" w:rsidRDefault="009052DF" w14:paraId="7B8587D7" w14:textId="23FF6B1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eastAsia="Calibri"/>
          <w:sz w:val="28"/>
          <w:szCs w:val="28"/>
          <w:lang w:eastAsia="en-US"/>
        </w:rPr>
      </w:pPr>
      <w:r w:rsidRPr="7A56B2F3" w:rsidR="676792F9">
        <w:rPr>
          <w:rFonts w:ascii="Calibri" w:hAnsi="Calibri" w:eastAsia="Calibri"/>
          <w:sz w:val="28"/>
          <w:szCs w:val="28"/>
          <w:lang w:eastAsia="en-US"/>
        </w:rPr>
        <w:t>Vid maskinproblem:</w:t>
      </w:r>
      <w:r>
        <w:br/>
      </w:r>
      <w:r w:rsidRPr="7A56B2F3" w:rsidR="459F7043">
        <w:rPr>
          <w:rFonts w:ascii="Calibri" w:hAnsi="Calibri" w:eastAsia="Calibri"/>
          <w:sz w:val="28"/>
          <w:szCs w:val="28"/>
          <w:lang w:eastAsia="en-US"/>
        </w:rPr>
        <w:t>Felanmälning görs antigen till Fresenius</w:t>
      </w:r>
      <w:r w:rsidRPr="7A56B2F3" w:rsidR="2F491590">
        <w:rPr>
          <w:rFonts w:ascii="Calibri" w:hAnsi="Calibri" w:eastAsia="Calibri"/>
          <w:sz w:val="28"/>
          <w:szCs w:val="28"/>
          <w:lang w:eastAsia="en-US"/>
        </w:rPr>
        <w:t xml:space="preserve"> tekniska </w:t>
      </w:r>
      <w:r w:rsidRPr="7A56B2F3" w:rsidR="6A3AD4F0">
        <w:rPr>
          <w:rFonts w:ascii="Calibri" w:hAnsi="Calibri" w:eastAsia="Calibri"/>
          <w:sz w:val="28"/>
          <w:szCs w:val="28"/>
          <w:lang w:eastAsia="en-US"/>
        </w:rPr>
        <w:t>service</w:t>
      </w:r>
      <w:r w:rsidRPr="7A56B2F3" w:rsidR="2F491590">
        <w:rPr>
          <w:rFonts w:ascii="Calibri" w:hAnsi="Calibri" w:eastAsia="Calibri"/>
          <w:sz w:val="28"/>
          <w:szCs w:val="28"/>
          <w:lang w:eastAsia="en-US"/>
        </w:rPr>
        <w:t xml:space="preserve"> </w:t>
      </w:r>
      <w:r w:rsidRPr="7A56B2F3" w:rsidR="459F7043">
        <w:rPr>
          <w:rFonts w:ascii="Calibri" w:hAnsi="Calibri" w:eastAsia="Calibri"/>
          <w:sz w:val="28"/>
          <w:szCs w:val="28"/>
          <w:lang w:eastAsia="en-US"/>
        </w:rPr>
        <w:t>eller till sjukhusets tekniker beroende på vilket serviceavtal de tillhör</w:t>
      </w:r>
      <w:r w:rsidRPr="7A56B2F3" w:rsidR="3DB7E3F8">
        <w:rPr>
          <w:rFonts w:ascii="Calibri" w:hAnsi="Calibri" w:eastAsia="Calibri"/>
          <w:sz w:val="28"/>
          <w:szCs w:val="28"/>
          <w:lang w:eastAsia="en-US"/>
        </w:rPr>
        <w:t>. Patienten vet själv vilket avtal de tillhör.</w:t>
      </w:r>
      <w:r>
        <w:br/>
      </w:r>
    </w:p>
    <w:p w:rsidRPr="009052DF" w:rsidR="009052DF" w:rsidP="7A56B2F3" w:rsidRDefault="009052DF" w14:paraId="46346624" w14:textId="57B544B8">
      <w:pPr>
        <w:numPr>
          <w:ilvl w:val="1"/>
          <w:numId w:val="20"/>
        </w:numPr>
        <w:spacing w:after="160" w:line="259" w:lineRule="auto"/>
        <w:ind w:right="0"/>
        <w:contextualSpacing/>
        <w:rPr>
          <w:rFonts w:ascii="Calibri" w:hAnsi="Calibri" w:eastAsia="Calibri"/>
          <w:sz w:val="28"/>
          <w:szCs w:val="28"/>
          <w:lang w:val="de-DE" w:eastAsia="en-US"/>
        </w:rPr>
      </w:pPr>
      <w:r w:rsidRPr="0A82AEAA" w:rsidR="2C0FE6A1">
        <w:rPr>
          <w:rFonts w:ascii="Calibri" w:hAnsi="Calibri" w:eastAsia="Calibri"/>
          <w:sz w:val="28"/>
          <w:szCs w:val="28"/>
          <w:lang w:eastAsia="en-US"/>
        </w:rPr>
        <w:t>Fresenius tekniska s</w:t>
      </w:r>
      <w:r w:rsidRPr="0A82AEAA" w:rsidR="078BC0B3">
        <w:rPr>
          <w:rFonts w:ascii="Calibri" w:hAnsi="Calibri" w:eastAsia="Calibri"/>
          <w:sz w:val="28"/>
          <w:szCs w:val="28"/>
          <w:lang w:eastAsia="en-US"/>
        </w:rPr>
        <w:t>ervice</w:t>
      </w:r>
      <w:r>
        <w:br/>
      </w:r>
      <w:r>
        <w:tab/>
      </w:r>
      <w:r w:rsidRPr="0A82AEAA" w:rsidR="4A0FF3ED">
        <w:rPr>
          <w:rFonts w:ascii="Calibri" w:hAnsi="Calibri" w:eastAsia="Calibri"/>
          <w:sz w:val="28"/>
          <w:szCs w:val="28"/>
          <w:lang w:eastAsia="en-US"/>
        </w:rPr>
        <w:t>Tel:</w:t>
      </w:r>
      <w:r>
        <w:tab/>
      </w:r>
      <w:r w:rsidRPr="0A82AEAA" w:rsidR="4A0FF3ED">
        <w:rPr>
          <w:rFonts w:ascii="Calibri" w:hAnsi="Calibri" w:eastAsia="Calibri"/>
          <w:sz w:val="28"/>
          <w:szCs w:val="28"/>
          <w:lang w:val="de-DE" w:eastAsia="en-US"/>
        </w:rPr>
        <w:t>08-594 77 615</w:t>
      </w:r>
      <w:r>
        <w:br/>
      </w:r>
      <w:r>
        <w:tab/>
      </w:r>
      <w:r w:rsidRPr="0A82AEAA" w:rsidR="5B299601">
        <w:rPr>
          <w:rFonts w:ascii="Calibri" w:hAnsi="Calibri" w:eastAsia="Calibri"/>
          <w:sz w:val="28"/>
          <w:szCs w:val="28"/>
          <w:lang w:val="de-DE" w:eastAsia="en-US"/>
        </w:rPr>
        <w:t>E-post:</w:t>
      </w:r>
      <w:r>
        <w:tab/>
      </w:r>
      <w:hyperlink r:id="R24ea6b9cfde14f53">
        <w:r w:rsidRPr="0A82AEAA" w:rsidR="5B299601">
          <w:rPr>
            <w:rStyle w:val="Hyperlnk"/>
            <w:rFonts w:ascii="Calibri" w:hAnsi="Calibri" w:eastAsia="Calibri"/>
            <w:sz w:val="28"/>
            <w:szCs w:val="28"/>
            <w:lang w:val="pt-BR" w:eastAsia="en-US"/>
          </w:rPr>
          <w:t>tekniskservice@freseniusmedicalcare.com</w:t>
        </w:r>
        <w:r>
          <w:br/>
        </w:r>
      </w:hyperlink>
    </w:p>
    <w:p w:rsidRPr="009052DF" w:rsidR="009052DF" w:rsidP="7A56B2F3" w:rsidRDefault="009052DF" w14:paraId="752325D3" w14:textId="25BC9389">
      <w:pPr>
        <w:numPr>
          <w:ilvl w:val="1"/>
          <w:numId w:val="20"/>
        </w:numPr>
        <w:spacing w:after="160" w:line="259" w:lineRule="auto"/>
        <w:ind w:right="0"/>
        <w:contextualSpacing/>
        <w:rPr>
          <w:sz w:val="28"/>
          <w:szCs w:val="28"/>
        </w:rPr>
      </w:pPr>
      <w:r w:rsidRPr="23AEEF8D" w:rsidR="15748A3C">
        <w:rPr>
          <w:rFonts w:ascii="Calibri" w:hAnsi="Calibri" w:eastAsia="Calibri"/>
          <w:sz w:val="28"/>
          <w:szCs w:val="28"/>
          <w:lang w:val="it-IT" w:eastAsia="en-US"/>
        </w:rPr>
        <w:t>Sjukhusets</w:t>
      </w:r>
      <w:r w:rsidRPr="23AEEF8D" w:rsidR="15748A3C">
        <w:rPr>
          <w:rFonts w:ascii="Calibri" w:hAnsi="Calibri" w:eastAsia="Calibri"/>
          <w:sz w:val="28"/>
          <w:szCs w:val="28"/>
          <w:lang w:val="it-IT" w:eastAsia="en-US"/>
        </w:rPr>
        <w:t xml:space="preserve"> </w:t>
      </w:r>
      <w:r w:rsidRPr="23AEEF8D" w:rsidR="15748A3C">
        <w:rPr>
          <w:rFonts w:ascii="Calibri" w:hAnsi="Calibri" w:eastAsia="Calibri"/>
          <w:sz w:val="28"/>
          <w:szCs w:val="28"/>
          <w:lang w:val="it-IT" w:eastAsia="en-US"/>
        </w:rPr>
        <w:t>tekniker</w:t>
      </w:r>
      <w:r>
        <w:br/>
      </w:r>
      <w:r>
        <w:tab/>
      </w:r>
      <w:r w:rsidRPr="23AEEF8D" w:rsidR="442AB2BD">
        <w:rPr>
          <w:rFonts w:ascii="Calibri" w:hAnsi="Calibri" w:eastAsia="Calibri"/>
          <w:sz w:val="28"/>
          <w:szCs w:val="28"/>
          <w:lang w:val="it-IT" w:eastAsia="en-US"/>
        </w:rPr>
        <w:t>Jan</w:t>
      </w:r>
      <w:r>
        <w:tab/>
      </w:r>
      <w:r w:rsidRPr="23AEEF8D" w:rsidR="442AB2BD">
        <w:rPr>
          <w:rFonts w:ascii="Calibri" w:hAnsi="Calibri" w:eastAsia="Calibri"/>
          <w:sz w:val="28"/>
          <w:szCs w:val="28"/>
          <w:lang w:val="it-IT" w:eastAsia="en-US"/>
        </w:rPr>
        <w:t xml:space="preserve">Tel. </w:t>
      </w:r>
      <w:r w:rsidRPr="23AEEF8D" w:rsidR="2E859402">
        <w:rPr>
          <w:rFonts w:ascii="Calibri" w:hAnsi="Calibri" w:eastAsia="Calibri"/>
          <w:sz w:val="28"/>
          <w:szCs w:val="28"/>
          <w:lang w:val="it-IT" w:eastAsia="en-US"/>
        </w:rPr>
        <w:t>d</w:t>
      </w:r>
      <w:r w:rsidRPr="23AEEF8D" w:rsidR="442AB2BD">
        <w:rPr>
          <w:rFonts w:ascii="Calibri" w:hAnsi="Calibri" w:eastAsia="Calibri"/>
          <w:sz w:val="28"/>
          <w:szCs w:val="28"/>
          <w:lang w:val="it-IT" w:eastAsia="en-US"/>
        </w:rPr>
        <w:t>agtid</w:t>
      </w:r>
      <w:r>
        <w:tab/>
      </w:r>
      <w:r w:rsidRPr="23AEEF8D" w:rsidR="63F1F872">
        <w:rPr>
          <w:sz w:val="28"/>
          <w:szCs w:val="28"/>
        </w:rPr>
        <w:t>073-5946448</w:t>
      </w:r>
      <w:r>
        <w:br/>
      </w:r>
      <w:r>
        <w:tab/>
      </w:r>
      <w:r>
        <w:tab/>
      </w:r>
      <w:r w:rsidRPr="23AEEF8D" w:rsidR="711D3E26">
        <w:rPr>
          <w:sz w:val="28"/>
          <w:szCs w:val="28"/>
        </w:rPr>
        <w:t>E</w:t>
      </w:r>
      <w:r w:rsidRPr="23AEEF8D" w:rsidR="5EA0CA4D">
        <w:rPr>
          <w:sz w:val="28"/>
          <w:szCs w:val="28"/>
        </w:rPr>
        <w:t>-post:</w:t>
      </w:r>
      <w:r>
        <w:tab/>
      </w:r>
      <w:hyperlink r:id="R9dfb6b906ed34ebf">
        <w:r w:rsidRPr="23AEEF8D" w:rsidR="5EA0CA4D">
          <w:rPr>
            <w:rStyle w:val="Hyperlnk"/>
            <w:sz w:val="28"/>
            <w:szCs w:val="28"/>
          </w:rPr>
          <w:t>jan.mattsson</w:t>
        </w:r>
        <w:r w:rsidRPr="23AEEF8D" w:rsidR="5EA0CA4D">
          <w:rPr>
            <w:rStyle w:val="Hyperl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sv-SE"/>
          </w:rPr>
          <w:t>@</w:t>
        </w:r>
        <w:r w:rsidRPr="23AEEF8D" w:rsidR="5EA0CA4D">
          <w:rPr>
            <w:rStyle w:val="Hyperl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sv-SE"/>
          </w:rPr>
          <w:t>vgregion.se</w:t>
        </w:r>
        <w:r>
          <w:br/>
        </w:r>
      </w:hyperlink>
      <w:r>
        <w:tab/>
      </w:r>
      <w:r w:rsidRPr="23AEEF8D" w:rsidR="22C2740F">
        <w:rPr>
          <w:sz w:val="28"/>
          <w:szCs w:val="28"/>
        </w:rPr>
        <w:t>Martin</w:t>
      </w:r>
      <w:r>
        <w:tab/>
      </w:r>
      <w:r w:rsidRPr="23AEEF8D" w:rsidR="22C2740F">
        <w:rPr>
          <w:sz w:val="28"/>
          <w:szCs w:val="28"/>
        </w:rPr>
        <w:t>Tel.dagtid</w:t>
      </w:r>
      <w:r>
        <w:tab/>
      </w:r>
      <w:r w:rsidRPr="23AEEF8D" w:rsidR="3E4D29A3">
        <w:rPr>
          <w:sz w:val="28"/>
          <w:szCs w:val="28"/>
        </w:rPr>
        <w:t>072-2036194</w:t>
      </w:r>
      <w:r>
        <w:br/>
      </w:r>
      <w:r>
        <w:tab/>
      </w:r>
      <w:r>
        <w:tab/>
      </w:r>
      <w:r w:rsidRPr="23AEEF8D" w:rsidR="39DC6C8C">
        <w:rPr>
          <w:sz w:val="28"/>
          <w:szCs w:val="28"/>
        </w:rPr>
        <w:t>E-</w:t>
      </w:r>
      <w:r w:rsidRPr="23AEEF8D" w:rsidR="39DC6C8C">
        <w:rPr>
          <w:sz w:val="28"/>
          <w:szCs w:val="28"/>
        </w:rPr>
        <w:t>post:</w:t>
      </w:r>
      <w:r>
        <w:tab/>
      </w:r>
      <w:r w:rsidRPr="23AEEF8D" w:rsidR="39DC6C8C">
        <w:rPr>
          <w:rFonts w:ascii="Times New Roman" w:hAnsi="Times New Roman" w:eastAsia="Times New Roman" w:cs="Times New Roman"/>
          <w:color w:val="006198"/>
          <w:sz w:val="28"/>
          <w:szCs w:val="28"/>
          <w:u w:val="single"/>
          <w:lang w:eastAsia="sv-SE" w:bidi="ar-SA"/>
        </w:rPr>
        <w:t>martin.lansman@vgregion.se</w:t>
      </w:r>
      <w:r>
        <w:br/>
      </w:r>
      <w:r>
        <w:tab/>
      </w:r>
      <w:r w:rsidRPr="23AEEF8D" w:rsidR="0212ED29">
        <w:rPr>
          <w:sz w:val="28"/>
          <w:szCs w:val="28"/>
        </w:rPr>
        <w:t>MTA</w:t>
      </w:r>
      <w:r>
        <w:tab/>
      </w:r>
      <w:r w:rsidRPr="23AEEF8D" w:rsidR="0212ED29">
        <w:rPr>
          <w:sz w:val="28"/>
          <w:szCs w:val="28"/>
        </w:rPr>
        <w:t>Tel.dagtid</w:t>
      </w:r>
      <w:r w:rsidRPr="23AEEF8D" w:rsidR="0900E22E">
        <w:rPr>
          <w:sz w:val="28"/>
          <w:szCs w:val="28"/>
        </w:rPr>
        <w:t xml:space="preserve"> </w:t>
      </w:r>
      <w:r>
        <w:tab/>
      </w:r>
      <w:r w:rsidRPr="23AEEF8D" w:rsidR="0900E22E">
        <w:rPr>
          <w:sz w:val="28"/>
          <w:szCs w:val="28"/>
        </w:rPr>
        <w:t>010-4352800</w:t>
      </w:r>
      <w:r>
        <w:br/>
      </w:r>
      <w:r>
        <w:br/>
      </w:r>
      <w:r w:rsidRPr="23AEEF8D" w:rsidR="1B5F958C">
        <w:rPr>
          <w:sz w:val="28"/>
          <w:szCs w:val="28"/>
        </w:rPr>
        <w:t xml:space="preserve">Beskriv problemet, de läser </w:t>
      </w:r>
      <w:r w:rsidRPr="23AEEF8D" w:rsidR="1B5F958C">
        <w:rPr>
          <w:sz w:val="28"/>
          <w:szCs w:val="28"/>
        </w:rPr>
        <w:t>mail</w:t>
      </w:r>
      <w:r w:rsidRPr="23AEEF8D" w:rsidR="1B5F958C">
        <w:rPr>
          <w:sz w:val="28"/>
          <w:szCs w:val="28"/>
        </w:rPr>
        <w:t xml:space="preserve"> på morgonen och ringer tillbaka</w:t>
      </w:r>
      <w:r w:rsidRPr="23AEEF8D" w:rsidR="33464B3B">
        <w:rPr>
          <w:sz w:val="28"/>
          <w:szCs w:val="28"/>
        </w:rPr>
        <w:t xml:space="preserve"> </w:t>
      </w:r>
      <w:r w:rsidRPr="23AEEF8D" w:rsidR="1B5F958C">
        <w:rPr>
          <w:sz w:val="28"/>
          <w:szCs w:val="28"/>
        </w:rPr>
        <w:t>till mottagningen.</w:t>
      </w:r>
      <w:r>
        <w:br/>
      </w:r>
    </w:p>
    <w:p w:rsidRPr="009052DF" w:rsidR="009052DF" w:rsidP="7A56B2F3" w:rsidRDefault="009052DF" w14:paraId="5E76ED33" w14:textId="041D7E4E">
      <w:pPr>
        <w:numPr>
          <w:ilvl w:val="1"/>
          <w:numId w:val="20"/>
        </w:numPr>
        <w:spacing w:after="160" w:line="259" w:lineRule="auto"/>
        <w:ind w:right="0"/>
        <w:contextualSpacing/>
        <w:rPr>
          <w:sz w:val="28"/>
          <w:szCs w:val="28"/>
          <w:lang w:val="en-US"/>
        </w:rPr>
      </w:pPr>
      <w:r w:rsidRPr="7A56B2F3" w:rsidR="2EB88C08">
        <w:rPr>
          <w:sz w:val="28"/>
          <w:szCs w:val="28"/>
          <w:lang w:val="en-US"/>
        </w:rPr>
        <w:t>K</w:t>
      </w:r>
      <w:r w:rsidRPr="7A56B2F3" w:rsidR="676792F9">
        <w:rPr>
          <w:sz w:val="28"/>
          <w:szCs w:val="28"/>
          <w:lang w:val="en-US"/>
        </w:rPr>
        <w:t>opia</w:t>
      </w:r>
      <w:r w:rsidRPr="7A56B2F3" w:rsidR="53267347">
        <w:rPr>
          <w:sz w:val="28"/>
          <w:szCs w:val="28"/>
          <w:lang w:val="en-US"/>
        </w:rPr>
        <w:t xml:space="preserve"> </w:t>
      </w:r>
      <w:r w:rsidRPr="7A56B2F3" w:rsidR="53267347">
        <w:rPr>
          <w:sz w:val="28"/>
          <w:szCs w:val="28"/>
          <w:lang w:val="en-US"/>
        </w:rPr>
        <w:t>på</w:t>
      </w:r>
      <w:r w:rsidRPr="7A56B2F3" w:rsidR="53267347">
        <w:rPr>
          <w:sz w:val="28"/>
          <w:szCs w:val="28"/>
          <w:lang w:val="en-US"/>
        </w:rPr>
        <w:t xml:space="preserve"> mail</w:t>
      </w:r>
      <w:r w:rsidRPr="7A56B2F3" w:rsidR="676792F9">
        <w:rPr>
          <w:sz w:val="28"/>
          <w:szCs w:val="28"/>
          <w:lang w:val="en-US"/>
        </w:rPr>
        <w:t xml:space="preserve"> till</w:t>
      </w:r>
      <w:r w:rsidRPr="7A56B2F3" w:rsidR="7B131389">
        <w:rPr>
          <w:sz w:val="28"/>
          <w:szCs w:val="28"/>
          <w:lang w:val="en-US"/>
        </w:rPr>
        <w:t>:</w:t>
      </w:r>
      <w:r>
        <w:br/>
      </w:r>
      <w:r>
        <w:tab/>
      </w:r>
      <w:r w:rsidRPr="7A56B2F3" w:rsidR="42BBAD2F">
        <w:rPr>
          <w:sz w:val="28"/>
          <w:szCs w:val="28"/>
          <w:lang w:val="en-US"/>
        </w:rPr>
        <w:t>Eva-lis</w:t>
      </w:r>
      <w:r>
        <w:tab/>
      </w:r>
      <w:hyperlink r:id="R20502c2257f643e9">
        <w:r w:rsidRPr="7A56B2F3" w:rsidR="42BBAD2F">
          <w:rPr>
            <w:rStyle w:val="Hyperlnk"/>
            <w:sz w:val="28"/>
            <w:szCs w:val="28"/>
            <w:lang w:val="en-US"/>
          </w:rPr>
          <w:t>eva-lis.henriksson@vgregion.se</w:t>
        </w:r>
        <w:r>
          <w:br/>
        </w:r>
      </w:hyperlink>
      <w:r>
        <w:tab/>
      </w:r>
      <w:r w:rsidRPr="7A56B2F3" w:rsidR="14638C20">
        <w:rPr>
          <w:sz w:val="28"/>
          <w:szCs w:val="28"/>
          <w:lang w:val="en-US"/>
        </w:rPr>
        <w:t>Anita</w:t>
      </w:r>
      <w:r>
        <w:tab/>
      </w:r>
      <w:r w:rsidRPr="7A56B2F3" w:rsidR="14638C20">
        <w:rPr>
          <w:rFonts w:ascii="Times New Roman" w:hAnsi="Times New Roman" w:eastAsia="Times New Roman" w:cs="Times New Roman"/>
          <w:color w:val="006298" w:themeColor="accent1" w:themeTint="FF" w:themeShade="FF"/>
          <w:sz w:val="28"/>
          <w:szCs w:val="28"/>
          <w:u w:val="single"/>
          <w:lang w:val="en-US" w:eastAsia="sv-SE" w:bidi="ar-SA"/>
        </w:rPr>
        <w:t>anita.l.fredriksson@vgregion.se</w:t>
      </w:r>
      <w:r>
        <w:br/>
      </w:r>
      <w:r>
        <w:tab/>
      </w:r>
    </w:p>
    <w:p w:rsidRPr="009052DF" w:rsidR="009052DF" w:rsidP="251F3135" w:rsidRDefault="009052DF" w14:paraId="2B38C5C6" w14:textId="742278FE">
      <w:pPr>
        <w:spacing w:after="0" w:line="240" w:lineRule="auto"/>
        <w:ind w:left="0" w:right="0"/>
        <w:rPr>
          <w:sz w:val="28"/>
          <w:szCs w:val="28"/>
        </w:rPr>
      </w:pPr>
      <w:r w:rsidRPr="251F3135" w:rsidR="009052DF">
        <w:rPr>
          <w:sz w:val="28"/>
          <w:szCs w:val="28"/>
        </w:rPr>
        <w:t xml:space="preserve">Kontakta </w:t>
      </w:r>
      <w:r w:rsidRPr="251F3135" w:rsidR="009052DF">
        <w:rPr>
          <w:sz w:val="28"/>
          <w:szCs w:val="28"/>
        </w:rPr>
        <w:t>Vec</w:t>
      </w:r>
      <w:r w:rsidRPr="251F3135" w:rsidR="009052DF">
        <w:rPr>
          <w:sz w:val="28"/>
          <w:szCs w:val="28"/>
        </w:rPr>
        <w:t xml:space="preserve"> Eva Lis, Sektionsledare Anita eller Tina nästkommande vardag för planering.</w:t>
      </w:r>
      <w:r w:rsidRPr="251F3135" w:rsidR="3DA74111">
        <w:rPr>
          <w:sz w:val="28"/>
          <w:szCs w:val="28"/>
        </w:rPr>
        <w:t xml:space="preserve"> </w:t>
      </w:r>
      <w:r w:rsidRPr="251F3135" w:rsidR="009052DF">
        <w:rPr>
          <w:sz w:val="28"/>
          <w:szCs w:val="28"/>
        </w:rPr>
        <w:t>Informera HemHd sjuksköterska Tina och/eller Leena som kontaktar patienten.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052D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7A58" w:rsidRDefault="00C77A58" w14:paraId="02C4A887" w14:textId="77777777">
      <w:r>
        <w:separator/>
      </w:r>
    </w:p>
  </w:endnote>
  <w:endnote w:type="continuationSeparator" w:id="0">
    <w:p w:rsidR="00C77A58" w:rsidRDefault="00C77A58" w14:paraId="0EE671F7" w14:textId="77777777">
      <w:r>
        <w:continuationSeparator/>
      </w:r>
    </w:p>
  </w:endnote>
  <w:endnote w:type="continuationNotice" w:id="1">
    <w:p w:rsidR="00C77A58" w:rsidRDefault="00C77A58" w14:paraId="04198F5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7A58" w:rsidRDefault="00C77A58" w14:paraId="53EE7875" w14:textId="77777777"/>
  </w:footnote>
  <w:footnote w:type="continuationSeparator" w:id="0">
    <w:p w:rsidR="00C77A58" w:rsidRDefault="00C77A58" w14:paraId="74C8D089" w14:textId="77777777">
      <w:r>
        <w:continuationSeparator/>
      </w:r>
    </w:p>
  </w:footnote>
  <w:footnote w:type="continuationNotice" w:id="1">
    <w:p w:rsidR="00C77A58" w:rsidRDefault="00C77A58" w14:paraId="1047240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49F4A4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BCADA1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A085DC6"/>
    <w:multiLevelType w:val="hybridMultilevel"/>
    <w:tmpl w:val="2D8825F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25661990">
    <w:abstractNumId w:val="18"/>
  </w:num>
  <w:num w:numId="2" w16cid:durableId="938104652">
    <w:abstractNumId w:val="15"/>
  </w:num>
  <w:num w:numId="3" w16cid:durableId="614603116">
    <w:abstractNumId w:val="0"/>
  </w:num>
  <w:num w:numId="4" w16cid:durableId="1642807680">
    <w:abstractNumId w:val="7"/>
  </w:num>
  <w:num w:numId="5" w16cid:durableId="1625966488">
    <w:abstractNumId w:val="16"/>
  </w:num>
  <w:num w:numId="6" w16cid:durableId="726075779">
    <w:abstractNumId w:val="2"/>
  </w:num>
  <w:num w:numId="7" w16cid:durableId="50278335">
    <w:abstractNumId w:val="12"/>
  </w:num>
  <w:num w:numId="8" w16cid:durableId="123082642">
    <w:abstractNumId w:val="9"/>
  </w:num>
  <w:num w:numId="9" w16cid:durableId="784545314">
    <w:abstractNumId w:val="1"/>
  </w:num>
  <w:num w:numId="10" w16cid:durableId="1107189061">
    <w:abstractNumId w:val="1"/>
  </w:num>
  <w:num w:numId="11" w16cid:durableId="225800407">
    <w:abstractNumId w:val="3"/>
  </w:num>
  <w:num w:numId="12" w16cid:durableId="212087446">
    <w:abstractNumId w:val="4"/>
  </w:num>
  <w:num w:numId="13" w16cid:durableId="1706297246">
    <w:abstractNumId w:val="14"/>
  </w:num>
  <w:num w:numId="14" w16cid:durableId="296037771">
    <w:abstractNumId w:val="10"/>
  </w:num>
  <w:num w:numId="15" w16cid:durableId="159586353">
    <w:abstractNumId w:val="8"/>
  </w:num>
  <w:num w:numId="16" w16cid:durableId="1411461999">
    <w:abstractNumId w:val="13"/>
  </w:num>
  <w:num w:numId="17" w16cid:durableId="516190825">
    <w:abstractNumId w:val="5"/>
  </w:num>
  <w:num w:numId="18" w16cid:durableId="280917805">
    <w:abstractNumId w:val="11"/>
  </w:num>
  <w:num w:numId="19" w16cid:durableId="1233851662">
    <w:abstractNumId w:val="17"/>
  </w:num>
  <w:num w:numId="20" w16cid:durableId="319508872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5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CD12"/>
    <w:rsid w:val="001B762C"/>
    <w:rsid w:val="001C4D0A"/>
    <w:rsid w:val="001C5D8E"/>
    <w:rsid w:val="001C5FEF"/>
    <w:rsid w:val="001D5E7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553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2647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52D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3041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A58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7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12ED29"/>
    <w:rsid w:val="024801E3"/>
    <w:rsid w:val="02C542FC"/>
    <w:rsid w:val="03550E79"/>
    <w:rsid w:val="03AFBEB3"/>
    <w:rsid w:val="03CD0935"/>
    <w:rsid w:val="03F39DD4"/>
    <w:rsid w:val="045EE128"/>
    <w:rsid w:val="072238A6"/>
    <w:rsid w:val="078BC0B3"/>
    <w:rsid w:val="089DC402"/>
    <w:rsid w:val="0900E22E"/>
    <w:rsid w:val="09C1DE04"/>
    <w:rsid w:val="0A82AEAA"/>
    <w:rsid w:val="0AF73EEC"/>
    <w:rsid w:val="0DE552B0"/>
    <w:rsid w:val="0E58D3F3"/>
    <w:rsid w:val="0E6DF91F"/>
    <w:rsid w:val="0F283CCE"/>
    <w:rsid w:val="12877D33"/>
    <w:rsid w:val="12ABA284"/>
    <w:rsid w:val="138D879F"/>
    <w:rsid w:val="1404AFB7"/>
    <w:rsid w:val="14638C20"/>
    <w:rsid w:val="15748A3C"/>
    <w:rsid w:val="170DADCF"/>
    <w:rsid w:val="18C739CC"/>
    <w:rsid w:val="196DA889"/>
    <w:rsid w:val="1A071DC8"/>
    <w:rsid w:val="1A74DC32"/>
    <w:rsid w:val="1B5F958C"/>
    <w:rsid w:val="1C0A8F14"/>
    <w:rsid w:val="1C72113C"/>
    <w:rsid w:val="1C91EF03"/>
    <w:rsid w:val="1D0BF417"/>
    <w:rsid w:val="1D2B56FA"/>
    <w:rsid w:val="1DAD35DD"/>
    <w:rsid w:val="208A9A18"/>
    <w:rsid w:val="20D4B7A9"/>
    <w:rsid w:val="214A4AAF"/>
    <w:rsid w:val="21FA5C6C"/>
    <w:rsid w:val="22C2740F"/>
    <w:rsid w:val="23AEEF8D"/>
    <w:rsid w:val="251F3135"/>
    <w:rsid w:val="26E276B5"/>
    <w:rsid w:val="2710EACC"/>
    <w:rsid w:val="27B94AC7"/>
    <w:rsid w:val="27E32211"/>
    <w:rsid w:val="28606C03"/>
    <w:rsid w:val="291DCE4D"/>
    <w:rsid w:val="29D068C7"/>
    <w:rsid w:val="29DFB6DF"/>
    <w:rsid w:val="2A337E55"/>
    <w:rsid w:val="2B838E4F"/>
    <w:rsid w:val="2C0FE6A1"/>
    <w:rsid w:val="2D8CD9ED"/>
    <w:rsid w:val="2E859402"/>
    <w:rsid w:val="2EB88C08"/>
    <w:rsid w:val="2F0BDD06"/>
    <w:rsid w:val="2F4537E0"/>
    <w:rsid w:val="2F491590"/>
    <w:rsid w:val="2FC6E203"/>
    <w:rsid w:val="305F9CCA"/>
    <w:rsid w:val="307BD28C"/>
    <w:rsid w:val="33464B3B"/>
    <w:rsid w:val="33D619EB"/>
    <w:rsid w:val="33EF6ABB"/>
    <w:rsid w:val="343F83F3"/>
    <w:rsid w:val="34FF6565"/>
    <w:rsid w:val="3506A994"/>
    <w:rsid w:val="35B56DDF"/>
    <w:rsid w:val="35E56E6D"/>
    <w:rsid w:val="375C5878"/>
    <w:rsid w:val="378C3EDF"/>
    <w:rsid w:val="39DC6C8C"/>
    <w:rsid w:val="3AC6BFFB"/>
    <w:rsid w:val="3B1D9C4F"/>
    <w:rsid w:val="3B326EE6"/>
    <w:rsid w:val="3C656A12"/>
    <w:rsid w:val="3DA74111"/>
    <w:rsid w:val="3DB7E3F8"/>
    <w:rsid w:val="3E1EABA5"/>
    <w:rsid w:val="3E4D29A3"/>
    <w:rsid w:val="3E5E77DF"/>
    <w:rsid w:val="3EB53C55"/>
    <w:rsid w:val="3ED15012"/>
    <w:rsid w:val="3F0D6280"/>
    <w:rsid w:val="412B7D5A"/>
    <w:rsid w:val="4209841C"/>
    <w:rsid w:val="42515B7C"/>
    <w:rsid w:val="42BBAD2F"/>
    <w:rsid w:val="439E2866"/>
    <w:rsid w:val="43D95EA4"/>
    <w:rsid w:val="442AB2BD"/>
    <w:rsid w:val="44A1D9F2"/>
    <w:rsid w:val="45279D24"/>
    <w:rsid w:val="459F7043"/>
    <w:rsid w:val="45AC4D90"/>
    <w:rsid w:val="4608C39D"/>
    <w:rsid w:val="470CF6B7"/>
    <w:rsid w:val="476E58F5"/>
    <w:rsid w:val="493B9049"/>
    <w:rsid w:val="4A0FF3ED"/>
    <w:rsid w:val="4BCEF2EF"/>
    <w:rsid w:val="4F053D6E"/>
    <w:rsid w:val="52274DCF"/>
    <w:rsid w:val="524BD945"/>
    <w:rsid w:val="52A1537E"/>
    <w:rsid w:val="52BCFE9D"/>
    <w:rsid w:val="53267347"/>
    <w:rsid w:val="5395A496"/>
    <w:rsid w:val="545A6D84"/>
    <w:rsid w:val="54AC6949"/>
    <w:rsid w:val="562D491C"/>
    <w:rsid w:val="5B299601"/>
    <w:rsid w:val="5C59D43F"/>
    <w:rsid w:val="5C9C8858"/>
    <w:rsid w:val="5E7ED378"/>
    <w:rsid w:val="5EA0CA4D"/>
    <w:rsid w:val="5EAE4E18"/>
    <w:rsid w:val="5FBD6203"/>
    <w:rsid w:val="611CD8EA"/>
    <w:rsid w:val="619618B0"/>
    <w:rsid w:val="625E1948"/>
    <w:rsid w:val="63A5828D"/>
    <w:rsid w:val="63F1F872"/>
    <w:rsid w:val="647B2B65"/>
    <w:rsid w:val="65028461"/>
    <w:rsid w:val="65B650C2"/>
    <w:rsid w:val="676792F9"/>
    <w:rsid w:val="681A566A"/>
    <w:rsid w:val="6874D868"/>
    <w:rsid w:val="695BD861"/>
    <w:rsid w:val="6A3AD4F0"/>
    <w:rsid w:val="6ACC6E94"/>
    <w:rsid w:val="6B2CF8ED"/>
    <w:rsid w:val="6C106192"/>
    <w:rsid w:val="6C5CA214"/>
    <w:rsid w:val="6C86394F"/>
    <w:rsid w:val="6EE57334"/>
    <w:rsid w:val="6F42B905"/>
    <w:rsid w:val="70BE6D6D"/>
    <w:rsid w:val="711D3E26"/>
    <w:rsid w:val="7132A252"/>
    <w:rsid w:val="71A3281D"/>
    <w:rsid w:val="71CDF25C"/>
    <w:rsid w:val="71CF7574"/>
    <w:rsid w:val="728D78C6"/>
    <w:rsid w:val="7296850C"/>
    <w:rsid w:val="72B5E21E"/>
    <w:rsid w:val="7313EFA6"/>
    <w:rsid w:val="73C99C65"/>
    <w:rsid w:val="73D6A35B"/>
    <w:rsid w:val="7475763C"/>
    <w:rsid w:val="7573A7A0"/>
    <w:rsid w:val="757B5074"/>
    <w:rsid w:val="7718A2FC"/>
    <w:rsid w:val="7A56B2F3"/>
    <w:rsid w:val="7ADF80BD"/>
    <w:rsid w:val="7B131389"/>
    <w:rsid w:val="7B64167C"/>
    <w:rsid w:val="7B91AE6B"/>
    <w:rsid w:val="7C29AB1C"/>
    <w:rsid w:val="7C940F76"/>
    <w:rsid w:val="7CDA3183"/>
    <w:rsid w:val="7DAEEDDE"/>
    <w:rsid w:val="7FC7A887"/>
    <w:rsid w:val="7FE0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1C5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mailto:eva-lis.henriksson@vgregion.se" TargetMode="External" Id="R20502c2257f643e9" /><Relationship Type="http://schemas.openxmlformats.org/officeDocument/2006/relationships/hyperlink" Target="mailto:jan.mattsson@vgregion.se" TargetMode="External" Id="R9dfb6b906ed34ebf" /><Relationship Type="http://schemas.openxmlformats.org/officeDocument/2006/relationships/hyperlink" Target="mailto:tekniskservice@freseniusmadicalcare.com" TargetMode="External" Id="R24ea6b9cfde14f5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HemHd-patient med dialysrelaterade problem Q Di 640</dc:title>
  <dc:subject/>
  <dc:creator>patrik.jens.johansson@vgregion.se</dc:creator>
  <keywords/>
  <lastModifiedBy>Jan Mattsson</lastModifiedBy>
  <revision>21</revision>
  <lastPrinted>2016-03-31T10:56:00.0000000Z</lastPrinted>
  <dcterms:created xsi:type="dcterms:W3CDTF">2022-05-06T06:34:00.0000000Z</dcterms:created>
  <dcterms:modified xsi:type="dcterms:W3CDTF">2025-10-06T11:31:28.0000000Z</dcterms:modified>
</coreProperties>
</file>