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631E" w14:textId="77777777" w:rsidR="00761487" w:rsidRDefault="00761487" w:rsidP="00F35B05">
      <w:pPr>
        <w:pStyle w:val="Rubrik2"/>
        <w:sectPr w:rsidR="00761487" w:rsidSect="007614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61487" w:rsidRPr="00761487" w14:paraId="0FB0E2B5" w14:textId="77777777" w:rsidTr="00227192">
        <w:trPr>
          <w:cantSplit/>
          <w:trHeight w:val="38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1B9F0A" w14:textId="0A29FBA6" w:rsidR="00761487" w:rsidRPr="00761487" w:rsidRDefault="00761487" w:rsidP="007A5A03">
            <w:pPr>
              <w:pStyle w:val="Rubrik1"/>
            </w:pPr>
            <w:r w:rsidRPr="0076148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2A7D18" wp14:editId="0668EDD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0DE959" w14:textId="77777777" w:rsidR="00761487" w:rsidRPr="003D37FD" w:rsidRDefault="00761487" w:rsidP="0076148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39079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F2A7D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C0DE959" w14:textId="77777777" w:rsidR="00761487" w:rsidRPr="003D37FD" w:rsidRDefault="00761487" w:rsidP="0076148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39079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61487">
              <w:t>Ansvarsförbindelse för hem</w:t>
            </w:r>
            <w:r w:rsidR="00731B7D">
              <w:t>blod</w:t>
            </w:r>
            <w:r w:rsidR="00D9468D">
              <w:t>di</w:t>
            </w:r>
            <w:r w:rsidRPr="00761487">
              <w:t>alyspatient</w:t>
            </w:r>
            <w:r w:rsidR="00731B7D">
              <w:t xml:space="preserve"> Q Di 628</w:t>
            </w:r>
          </w:p>
        </w:tc>
      </w:tr>
    </w:tbl>
    <w:p w14:paraId="0FF5E358" w14:textId="3C4CDA3F" w:rsidR="00761487" w:rsidRPr="00761487" w:rsidRDefault="00761487" w:rsidP="00761487">
      <w:pPr>
        <w:spacing w:after="0" w:line="240" w:lineRule="auto"/>
        <w:ind w:left="0" w:right="0"/>
        <w:rPr>
          <w:sz w:val="20"/>
          <w:szCs w:val="20"/>
        </w:rPr>
      </w:pPr>
      <w:bookmarkStart w:id="3" w:name="_Toc501440348"/>
      <w:r w:rsidRPr="00761487">
        <w:rPr>
          <w:sz w:val="20"/>
          <w:szCs w:val="20"/>
        </w:rPr>
        <w:t xml:space="preserve">1 ex i </w:t>
      </w:r>
      <w:r w:rsidR="00D9468D">
        <w:rPr>
          <w:sz w:val="20"/>
          <w:szCs w:val="20"/>
        </w:rPr>
        <w:t>avdelning</w:t>
      </w:r>
      <w:r w:rsidRPr="00761487">
        <w:rPr>
          <w:sz w:val="20"/>
          <w:szCs w:val="20"/>
        </w:rPr>
        <w:t>pärm,1 ex i patients hem journal samt 1 ex i klinikens patientjournal</w:t>
      </w:r>
    </w:p>
    <w:p w14:paraId="671F532D" w14:textId="77777777" w:rsidR="00761487" w:rsidRPr="00761487" w:rsidRDefault="00761487" w:rsidP="00761487">
      <w:pPr>
        <w:spacing w:after="0" w:line="240" w:lineRule="auto"/>
        <w:ind w:left="0" w:right="0"/>
        <w:rPr>
          <w:sz w:val="28"/>
          <w:szCs w:val="28"/>
        </w:rPr>
      </w:pPr>
    </w:p>
    <w:p w14:paraId="37C6C5A2" w14:textId="77777777" w:rsidR="00761487" w:rsidRPr="00761487" w:rsidRDefault="00761487" w:rsidP="00761487">
      <w:pPr>
        <w:spacing w:after="0" w:line="240" w:lineRule="auto"/>
        <w:ind w:left="0" w:right="0"/>
        <w:rPr>
          <w:sz w:val="28"/>
          <w:szCs w:val="28"/>
        </w:rPr>
      </w:pPr>
    </w:p>
    <w:p w14:paraId="5F989AFC" w14:textId="77777777" w:rsidR="00761487" w:rsidRPr="00761487" w:rsidRDefault="00761487" w:rsidP="00761487">
      <w:pPr>
        <w:spacing w:after="0" w:line="240" w:lineRule="auto"/>
        <w:ind w:left="0" w:right="0"/>
        <w:rPr>
          <w:sz w:val="28"/>
          <w:szCs w:val="28"/>
        </w:rPr>
      </w:pPr>
    </w:p>
    <w:p w14:paraId="7C7EAC28" w14:textId="77777777" w:rsidR="00761487" w:rsidRPr="00761487" w:rsidRDefault="00761487" w:rsidP="00761487">
      <w:pPr>
        <w:spacing w:after="0" w:line="240" w:lineRule="auto"/>
        <w:ind w:left="0" w:right="0"/>
        <w:rPr>
          <w:sz w:val="28"/>
          <w:szCs w:val="28"/>
        </w:rPr>
      </w:pPr>
      <w:r w:rsidRPr="00761487">
        <w:rPr>
          <w:sz w:val="28"/>
          <w:szCs w:val="28"/>
        </w:rPr>
        <w:t>Patienten ansvarar för att:</w:t>
      </w:r>
    </w:p>
    <w:p w14:paraId="229F68FA" w14:textId="77777777" w:rsidR="00761487" w:rsidRPr="00761487" w:rsidRDefault="00761487" w:rsidP="00761487">
      <w:pPr>
        <w:spacing w:after="0" w:line="240" w:lineRule="auto"/>
        <w:ind w:left="0" w:right="0"/>
        <w:rPr>
          <w:sz w:val="28"/>
          <w:szCs w:val="28"/>
        </w:rPr>
      </w:pPr>
    </w:p>
    <w:p w14:paraId="588B0EC5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Iordningställa dialysmaskin för behandling, starta och avsluta dialysbehandlingen och åtgärda eventuella larm </w:t>
      </w:r>
    </w:p>
    <w:p w14:paraId="69C26E23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Registrera batchnummer på koncentrat, bikarbonat, filter och slangar vid varje dialys </w:t>
      </w:r>
    </w:p>
    <w:p w14:paraId="630814FF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Sticka sig själv i sin AV-fistel/graft alternativt förbereda CDK enligt rutin </w:t>
      </w:r>
    </w:p>
    <w:p w14:paraId="481A6423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Följa givna dialys ordinationer </w:t>
      </w:r>
    </w:p>
    <w:p w14:paraId="378062F7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Ultrafiltrera max ……… ml vätska per timme </w:t>
      </w:r>
    </w:p>
    <w:p w14:paraId="536165D0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Dokumentera vid varje dialystillfälle enligt rutin </w:t>
      </w:r>
    </w:p>
    <w:p w14:paraId="5A8BAC5C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Maskinen alltid desinfekteras enligt rutin efter behandling eller minst var tredje dag och att maskinen torkas av. </w:t>
      </w:r>
    </w:p>
    <w:p w14:paraId="3B60306C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Blodprover tas enligt överenskommelse </w:t>
      </w:r>
    </w:p>
    <w:p w14:paraId="742E6165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sz w:val="28"/>
          <w:szCs w:val="28"/>
        </w:rPr>
      </w:pPr>
      <w:r w:rsidRPr="00761487">
        <w:rPr>
          <w:sz w:val="28"/>
          <w:szCs w:val="28"/>
        </w:rPr>
        <w:t xml:space="preserve">Vattenprover tas enligt rutin </w:t>
      </w:r>
    </w:p>
    <w:p w14:paraId="325B4871" w14:textId="77777777" w:rsidR="00761487" w:rsidRPr="00761487" w:rsidRDefault="00761487" w:rsidP="00761487">
      <w:pPr>
        <w:numPr>
          <w:ilvl w:val="0"/>
          <w:numId w:val="20"/>
        </w:numPr>
        <w:spacing w:before="100" w:beforeAutospacing="1" w:after="100" w:afterAutospacing="1" w:line="240" w:lineRule="auto"/>
        <w:ind w:right="1161"/>
        <w:rPr>
          <w:sz w:val="28"/>
          <w:szCs w:val="28"/>
        </w:rPr>
      </w:pPr>
      <w:r w:rsidRPr="00761487">
        <w:rPr>
          <w:sz w:val="28"/>
          <w:szCs w:val="28"/>
        </w:rPr>
        <w:t>Telefon finns tillgänglig under behandling</w:t>
      </w:r>
    </w:p>
    <w:p w14:paraId="72F6EE7D" w14:textId="77777777" w:rsidR="00761487" w:rsidRPr="00761487" w:rsidRDefault="00761487" w:rsidP="00761487">
      <w:pPr>
        <w:spacing w:before="100" w:beforeAutospacing="1" w:after="100" w:afterAutospacing="1" w:line="240" w:lineRule="auto"/>
        <w:ind w:left="360" w:right="1161"/>
        <w:rPr>
          <w:sz w:val="28"/>
          <w:szCs w:val="28"/>
        </w:rPr>
      </w:pPr>
    </w:p>
    <w:p w14:paraId="062830A4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  <w:r w:rsidRPr="00761487">
        <w:rPr>
          <w:sz w:val="28"/>
          <w:szCs w:val="28"/>
        </w:rPr>
        <w:t>Om någon punkt inte följs av patienten har ansvarig personal på Dialys och Njursviktsmottagningen skyldighet att ompröva beslutet att sköta sin dialysbehandling i hemmet.</w:t>
      </w:r>
    </w:p>
    <w:p w14:paraId="4EDEC78A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</w:p>
    <w:p w14:paraId="5399C94E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</w:p>
    <w:p w14:paraId="0AC7784F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</w:p>
    <w:p w14:paraId="215F3462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</w:p>
    <w:p w14:paraId="532B1EA3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0"/>
        <w:rPr>
          <w:sz w:val="28"/>
          <w:szCs w:val="28"/>
        </w:rPr>
      </w:pPr>
    </w:p>
    <w:p w14:paraId="38432FC1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>Datum   ………………….</w:t>
      </w:r>
    </w:p>
    <w:p w14:paraId="048BBF1B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1161"/>
        <w:rPr>
          <w:sz w:val="28"/>
          <w:szCs w:val="28"/>
        </w:rPr>
      </w:pPr>
    </w:p>
    <w:p w14:paraId="002F26EF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1161"/>
        <w:rPr>
          <w:sz w:val="28"/>
          <w:szCs w:val="28"/>
        </w:rPr>
      </w:pPr>
    </w:p>
    <w:p w14:paraId="2BF5542D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>Underskrift   ………………………………...............................</w:t>
      </w:r>
    </w:p>
    <w:p w14:paraId="7DAB0269" w14:textId="77777777" w:rsidR="00761487" w:rsidRPr="00761487" w:rsidRDefault="00761487" w:rsidP="00761487">
      <w:pPr>
        <w:tabs>
          <w:tab w:val="left" w:pos="6237"/>
        </w:tabs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br/>
        <w:t>Namnförtydligande   ………………………...............................</w:t>
      </w:r>
    </w:p>
    <w:p w14:paraId="248869FC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>Patient</w:t>
      </w:r>
      <w:r w:rsidRPr="00761487">
        <w:rPr>
          <w:sz w:val="28"/>
          <w:szCs w:val="28"/>
        </w:rPr>
        <w:br/>
      </w:r>
    </w:p>
    <w:p w14:paraId="2056BB7F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br/>
      </w:r>
      <w:r w:rsidRPr="00761487">
        <w:rPr>
          <w:sz w:val="28"/>
          <w:szCs w:val="28"/>
        </w:rPr>
        <w:br/>
        <w:t xml:space="preserve">Underskrift  ………………………………………………….....   </w:t>
      </w:r>
    </w:p>
    <w:p w14:paraId="3A63AD89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</w:p>
    <w:p w14:paraId="1D0535AA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bCs/>
          <w:iCs/>
          <w:sz w:val="28"/>
          <w:szCs w:val="28"/>
        </w:rPr>
        <w:t>N</w:t>
      </w:r>
      <w:r w:rsidRPr="00761487">
        <w:rPr>
          <w:sz w:val="28"/>
          <w:szCs w:val="28"/>
        </w:rPr>
        <w:t>amnförtydligande  ……………………………………………</w:t>
      </w:r>
      <w:r w:rsidRPr="00761487">
        <w:rPr>
          <w:sz w:val="28"/>
          <w:szCs w:val="28"/>
        </w:rPr>
        <w:br/>
        <w:t xml:space="preserve">Läkare     </w:t>
      </w:r>
    </w:p>
    <w:p w14:paraId="6BE88CE0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 xml:space="preserve">    </w:t>
      </w:r>
    </w:p>
    <w:p w14:paraId="53717093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 xml:space="preserve">                                     </w:t>
      </w:r>
    </w:p>
    <w:p w14:paraId="41F89357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bCs/>
          <w:iCs/>
          <w:sz w:val="28"/>
          <w:szCs w:val="28"/>
        </w:rPr>
      </w:pPr>
      <w:r w:rsidRPr="00761487">
        <w:rPr>
          <w:bCs/>
          <w:iCs/>
          <w:sz w:val="28"/>
          <w:szCs w:val="28"/>
        </w:rPr>
        <w:t>Underskrift  ………………….....................................................</w:t>
      </w:r>
    </w:p>
    <w:p w14:paraId="78394592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 xml:space="preserve"> </w:t>
      </w:r>
    </w:p>
    <w:p w14:paraId="482EF17E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>Namnförtydligande  …………………………………………</w:t>
      </w:r>
    </w:p>
    <w:p w14:paraId="4BF34790" w14:textId="77777777" w:rsidR="00761487" w:rsidRPr="00761487" w:rsidRDefault="00761487" w:rsidP="00761487">
      <w:pPr>
        <w:spacing w:before="100" w:beforeAutospacing="1" w:after="0" w:line="240" w:lineRule="auto"/>
        <w:ind w:left="360" w:right="1161"/>
        <w:rPr>
          <w:sz w:val="28"/>
          <w:szCs w:val="28"/>
        </w:rPr>
      </w:pPr>
      <w:r w:rsidRPr="00761487">
        <w:rPr>
          <w:sz w:val="28"/>
          <w:szCs w:val="28"/>
        </w:rPr>
        <w:t>Sjuksköterska</w:t>
      </w:r>
      <w:r w:rsidRPr="00761487">
        <w:rPr>
          <w:sz w:val="28"/>
          <w:szCs w:val="28"/>
        </w:rPr>
        <w:br/>
      </w:r>
      <w:bookmarkEnd w:id="3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614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E37B" w14:textId="77777777" w:rsidR="00B5328B" w:rsidRDefault="00B5328B">
      <w:r>
        <w:separator/>
      </w:r>
    </w:p>
  </w:endnote>
  <w:endnote w:type="continuationSeparator" w:id="0">
    <w:p w14:paraId="4E8C081D" w14:textId="77777777" w:rsidR="00B5328B" w:rsidRDefault="00B5328B">
      <w:r>
        <w:continuationSeparator/>
      </w:r>
    </w:p>
  </w:endnote>
  <w:endnote w:type="continuationNotice" w:id="1">
    <w:p w14:paraId="05D12D55" w14:textId="77777777" w:rsidR="00B5328B" w:rsidRDefault="00B532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C49AF6A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49CF">
      <w:t>1(2)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2BE6" w14:textId="77777777" w:rsidR="00B5328B" w:rsidRDefault="00B5328B"/>
  </w:footnote>
  <w:footnote w:type="continuationSeparator" w:id="0">
    <w:p w14:paraId="35677E7D" w14:textId="77777777" w:rsidR="00B5328B" w:rsidRDefault="00B5328B">
      <w:r>
        <w:continuationSeparator/>
      </w:r>
    </w:p>
  </w:footnote>
  <w:footnote w:type="continuationNotice" w:id="1">
    <w:p w14:paraId="7C298C9C" w14:textId="77777777" w:rsidR="00B5328B" w:rsidRDefault="00B532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426161"/>
    <w:multiLevelType w:val="hybridMultilevel"/>
    <w:tmpl w:val="2826BA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5665922">
    <w:abstractNumId w:val="18"/>
  </w:num>
  <w:num w:numId="2" w16cid:durableId="1028678798">
    <w:abstractNumId w:val="15"/>
  </w:num>
  <w:num w:numId="3" w16cid:durableId="1654750575">
    <w:abstractNumId w:val="0"/>
  </w:num>
  <w:num w:numId="4" w16cid:durableId="1933009759">
    <w:abstractNumId w:val="7"/>
  </w:num>
  <w:num w:numId="5" w16cid:durableId="307058477">
    <w:abstractNumId w:val="16"/>
  </w:num>
  <w:num w:numId="6" w16cid:durableId="8605703">
    <w:abstractNumId w:val="2"/>
  </w:num>
  <w:num w:numId="7" w16cid:durableId="1242759980">
    <w:abstractNumId w:val="12"/>
  </w:num>
  <w:num w:numId="8" w16cid:durableId="1071586273">
    <w:abstractNumId w:val="9"/>
  </w:num>
  <w:num w:numId="9" w16cid:durableId="458886099">
    <w:abstractNumId w:val="1"/>
  </w:num>
  <w:num w:numId="10" w16cid:durableId="51543744">
    <w:abstractNumId w:val="1"/>
  </w:num>
  <w:num w:numId="11" w16cid:durableId="703755322">
    <w:abstractNumId w:val="3"/>
  </w:num>
  <w:num w:numId="12" w16cid:durableId="188029753">
    <w:abstractNumId w:val="5"/>
  </w:num>
  <w:num w:numId="13" w16cid:durableId="837378923">
    <w:abstractNumId w:val="14"/>
  </w:num>
  <w:num w:numId="14" w16cid:durableId="1591347739">
    <w:abstractNumId w:val="10"/>
  </w:num>
  <w:num w:numId="15" w16cid:durableId="1796831899">
    <w:abstractNumId w:val="8"/>
  </w:num>
  <w:num w:numId="16" w16cid:durableId="2005670175">
    <w:abstractNumId w:val="13"/>
  </w:num>
  <w:num w:numId="17" w16cid:durableId="619530738">
    <w:abstractNumId w:val="6"/>
  </w:num>
  <w:num w:numId="18" w16cid:durableId="1191141557">
    <w:abstractNumId w:val="11"/>
  </w:num>
  <w:num w:numId="19" w16cid:durableId="542447718">
    <w:abstractNumId w:val="17"/>
  </w:num>
  <w:num w:numId="20" w16cid:durableId="561402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49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F17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8AF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9CF"/>
    <w:rsid w:val="00725816"/>
    <w:rsid w:val="00730955"/>
    <w:rsid w:val="00731B7D"/>
    <w:rsid w:val="00733A9C"/>
    <w:rsid w:val="00736574"/>
    <w:rsid w:val="007367E0"/>
    <w:rsid w:val="00737215"/>
    <w:rsid w:val="00754905"/>
    <w:rsid w:val="00760038"/>
    <w:rsid w:val="00761487"/>
    <w:rsid w:val="00762EE0"/>
    <w:rsid w:val="00765C41"/>
    <w:rsid w:val="00771100"/>
    <w:rsid w:val="007759DD"/>
    <w:rsid w:val="0078609F"/>
    <w:rsid w:val="007917BA"/>
    <w:rsid w:val="007A5A0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28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68D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Ansvarsförbindelse för hembloddialyspatient Q Di 628</dc:title>
  <dc:subject/>
  <dc:creator>patrik.jens.johansson@vgregion.se</dc:creator>
  <keywords/>
  <lastModifiedBy>Anita Fredriksson</lastModifiedBy>
  <revision>6</revision>
  <lastPrinted>2016-03-31T10:56:00.0000000Z</lastPrinted>
  <dcterms:created xsi:type="dcterms:W3CDTF">2022-05-06T06:34:00.0000000Z</dcterms:created>
  <dcterms:modified xsi:type="dcterms:W3CDTF">2025-02-11T12:45:00.0000000Z</dcterms:modified>
</coreProperties>
</file>