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7BEC23" w14:textId="77777777" w:rsidR="00531820" w:rsidRDefault="00531820" w:rsidP="00F35B05">
      <w:pPr>
        <w:pStyle w:val="Rubrik2"/>
        <w:sectPr w:rsidR="00531820" w:rsidSect="005318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E1EE2F1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531820" w:rsidRPr="00531820" w14:paraId="61E27869" w14:textId="77777777" w:rsidTr="00182DE9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3301B907" w14:textId="77777777" w:rsidR="00452CBC" w:rsidRDefault="00531820" w:rsidP="000D360E">
            <w:pPr>
              <w:pStyle w:val="Rubrik1"/>
              <w:rPr>
                <w:b/>
              </w:rPr>
            </w:pPr>
            <w:r w:rsidRPr="00531820">
              <w:rPr>
                <w:b/>
              </w:rPr>
              <w:t>Ansvarsbeskrivning (vårdplan) för</w:t>
            </w:r>
            <w:r w:rsidRPr="00531820">
              <w:t xml:space="preserve"> </w:t>
            </w:r>
            <w:r w:rsidRPr="00531820">
              <w:rPr>
                <w:b/>
              </w:rPr>
              <w:t>patient på</w:t>
            </w:r>
            <w:r w:rsidRPr="00531820">
              <w:t xml:space="preserve"> </w:t>
            </w:r>
            <w:r w:rsidRPr="00531820">
              <w:rPr>
                <w:b/>
              </w:rPr>
              <w:t>självdialysmottagning</w:t>
            </w:r>
          </w:p>
          <w:p w14:paraId="71F512E3" w14:textId="6C1D16D4" w:rsidR="00531820" w:rsidRPr="00242181" w:rsidRDefault="00480487" w:rsidP="000D360E">
            <w:pPr>
              <w:pStyle w:val="Rubrik1"/>
              <w:rPr>
                <w:b/>
                <w:szCs w:val="48"/>
              </w:rPr>
            </w:pPr>
            <w:r w:rsidRPr="00242181">
              <w:rPr>
                <w:b/>
                <w:szCs w:val="48"/>
              </w:rPr>
              <w:t>Q Di 625</w:t>
            </w:r>
            <w:r w:rsidR="00531820" w:rsidRPr="00242181">
              <w:rPr>
                <w:szCs w:val="48"/>
              </w:rPr>
              <w:t xml:space="preserve">                                  </w:t>
            </w:r>
            <w:r w:rsidR="00531820" w:rsidRPr="00242181">
              <w:rPr>
                <w:b/>
                <w:szCs w:val="48"/>
              </w:rPr>
              <w:t xml:space="preserve">                                                  </w:t>
            </w:r>
          </w:p>
        </w:tc>
      </w:tr>
    </w:tbl>
    <w:p w14:paraId="48324E5A" w14:textId="77777777" w:rsidR="00531820" w:rsidRPr="00531820" w:rsidRDefault="00531820" w:rsidP="00531820">
      <w:pPr>
        <w:tabs>
          <w:tab w:val="left" w:pos="1304"/>
        </w:tabs>
        <w:spacing w:after="0" w:line="240" w:lineRule="auto"/>
        <w:ind w:left="0" w:right="0"/>
        <w:rPr>
          <w:sz w:val="20"/>
          <w:szCs w:val="20"/>
        </w:rPr>
      </w:pPr>
      <w:bookmarkStart w:id="1" w:name="_Toc501440349"/>
    </w:p>
    <w:p w14:paraId="776E7EE1" w14:textId="5D885BEF" w:rsidR="00531820" w:rsidRPr="00531820" w:rsidRDefault="00531820" w:rsidP="00531820">
      <w:pPr>
        <w:tabs>
          <w:tab w:val="left" w:pos="1304"/>
        </w:tabs>
        <w:spacing w:after="0" w:line="240" w:lineRule="auto"/>
        <w:ind w:left="0" w:right="0"/>
        <w:rPr>
          <w:sz w:val="20"/>
          <w:szCs w:val="20"/>
        </w:rPr>
      </w:pPr>
      <w:r w:rsidRPr="00531820">
        <w:rPr>
          <w:sz w:val="20"/>
          <w:szCs w:val="20"/>
        </w:rPr>
        <w:t xml:space="preserve">Kopia i </w:t>
      </w:r>
      <w:r w:rsidR="003F0C1A" w:rsidRPr="00531820">
        <w:rPr>
          <w:sz w:val="20"/>
          <w:szCs w:val="20"/>
        </w:rPr>
        <w:t>demonstrationspärm ,</w:t>
      </w:r>
      <w:r w:rsidRPr="00531820">
        <w:rPr>
          <w:sz w:val="20"/>
          <w:szCs w:val="20"/>
        </w:rPr>
        <w:t xml:space="preserve"> ett ex i patient journal</w:t>
      </w:r>
    </w:p>
    <w:p w14:paraId="65068894" w14:textId="77777777" w:rsidR="00531820" w:rsidRPr="00531820" w:rsidRDefault="00531820" w:rsidP="00531820">
      <w:pPr>
        <w:tabs>
          <w:tab w:val="left" w:pos="1304"/>
        </w:tabs>
        <w:spacing w:after="0" w:line="240" w:lineRule="auto"/>
        <w:ind w:left="0" w:right="0"/>
        <w:rPr>
          <w:b/>
          <w:sz w:val="20"/>
          <w:szCs w:val="20"/>
        </w:rPr>
      </w:pPr>
    </w:p>
    <w:p w14:paraId="46B285EF" w14:textId="77777777" w:rsidR="00531820" w:rsidRPr="00531820" w:rsidRDefault="00531820" w:rsidP="00531820">
      <w:pPr>
        <w:spacing w:after="0" w:line="240" w:lineRule="auto"/>
        <w:ind w:left="0" w:right="0"/>
        <w:rPr>
          <w:b/>
          <w:bCs/>
        </w:rPr>
      </w:pPr>
      <w:r w:rsidRPr="00531820">
        <w:rPr>
          <w:b/>
          <w:bCs/>
        </w:rPr>
        <w:t>Det åligger PAS att patientens individuella ansvarsområde är tydligt beskriven, uppdaterad och aktuell i patientens journal. Vårdplanen ska finnas väl synlig i patientens journal.</w:t>
      </w:r>
    </w:p>
    <w:p w14:paraId="49C8F871" w14:textId="356FBA9C" w:rsidR="00531820" w:rsidRPr="00531820" w:rsidRDefault="00531820" w:rsidP="00531820">
      <w:pPr>
        <w:spacing w:after="0" w:line="240" w:lineRule="auto"/>
        <w:ind w:left="0" w:right="0"/>
        <w:rPr>
          <w:b/>
          <w:bCs/>
        </w:rPr>
      </w:pPr>
      <w:r w:rsidRPr="00531820">
        <w:rPr>
          <w:b/>
          <w:bCs/>
        </w:rPr>
        <w:br/>
        <w:t>…………………………………………ansvarar för att:</w:t>
      </w:r>
    </w:p>
    <w:p w14:paraId="3DEFDFFE" w14:textId="77777777" w:rsidR="00531820" w:rsidRPr="00531820" w:rsidRDefault="00531820" w:rsidP="002F644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Iordningställa dialysmaskinen för behandling </w:t>
      </w:r>
    </w:p>
    <w:p w14:paraId="23037D34" w14:textId="77777777" w:rsidR="00531820" w:rsidRPr="00531820" w:rsidRDefault="00531820" w:rsidP="002F644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Sticka sig själv i sin </w:t>
      </w:r>
      <w:proofErr w:type="spellStart"/>
      <w:r w:rsidRPr="00531820">
        <w:rPr>
          <w:b/>
          <w:bCs/>
          <w:szCs w:val="20"/>
        </w:rPr>
        <w:t>AV-fistel</w:t>
      </w:r>
      <w:proofErr w:type="spellEnd"/>
      <w:r w:rsidRPr="00531820">
        <w:rPr>
          <w:b/>
          <w:bCs/>
          <w:szCs w:val="20"/>
        </w:rPr>
        <w:t>/</w:t>
      </w:r>
      <w:proofErr w:type="spellStart"/>
      <w:r w:rsidRPr="00531820">
        <w:rPr>
          <w:b/>
          <w:bCs/>
          <w:szCs w:val="20"/>
        </w:rPr>
        <w:t>graft</w:t>
      </w:r>
      <w:proofErr w:type="spellEnd"/>
      <w:r w:rsidRPr="00531820">
        <w:rPr>
          <w:b/>
          <w:bCs/>
          <w:szCs w:val="20"/>
        </w:rPr>
        <w:t xml:space="preserve">, alternativt förbereda central dialyskateter enligt rutin </w:t>
      </w:r>
    </w:p>
    <w:p w14:paraId="57E6FD9E" w14:textId="49AA8F4C" w:rsidR="00531820" w:rsidRDefault="00531820" w:rsidP="002F644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Starta och avsluta behandlingen och åtgärda eventuella larm </w:t>
      </w:r>
      <w:r w:rsidR="00D362E5">
        <w:rPr>
          <w:b/>
          <w:bCs/>
          <w:szCs w:val="20"/>
        </w:rPr>
        <w:t>vid behov med hjälp av personal</w:t>
      </w:r>
      <w:r w:rsidR="002F6447">
        <w:rPr>
          <w:b/>
          <w:bCs/>
          <w:szCs w:val="20"/>
        </w:rPr>
        <w:t>.</w:t>
      </w:r>
    </w:p>
    <w:p w14:paraId="76F95137" w14:textId="707E2E9A" w:rsidR="002F6447" w:rsidRPr="00531820" w:rsidRDefault="00ED78DF" w:rsidP="002F644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>
        <w:rPr>
          <w:b/>
          <w:bCs/>
          <w:szCs w:val="20"/>
        </w:rPr>
        <w:t xml:space="preserve">Efter genomgått </w:t>
      </w:r>
    </w:p>
    <w:p w14:paraId="539C8C69" w14:textId="77777777" w:rsidR="00531820" w:rsidRPr="00531820" w:rsidRDefault="00531820" w:rsidP="002F644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Följa givna dialysordinationer </w:t>
      </w:r>
    </w:p>
    <w:p w14:paraId="37C37535" w14:textId="77777777" w:rsidR="00531820" w:rsidRPr="00531820" w:rsidRDefault="00531820" w:rsidP="002F644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Ultrafiltrera max ………… ml vätska per timme </w:t>
      </w:r>
    </w:p>
    <w:p w14:paraId="60743CA8" w14:textId="77777777" w:rsidR="00531820" w:rsidRPr="00531820" w:rsidRDefault="00531820" w:rsidP="002F644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Dokumentera vid varje dialystillfälle </w:t>
      </w:r>
    </w:p>
    <w:p w14:paraId="6647E108" w14:textId="77777777" w:rsidR="00531820" w:rsidRPr="00531820" w:rsidRDefault="00531820" w:rsidP="002F644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Efter behandlingen ta bort slangar och filter och tvätta bort synligt blod på maskinen och dess närhet </w:t>
      </w:r>
    </w:p>
    <w:p w14:paraId="6E90CE3D" w14:textId="77777777" w:rsidR="00531820" w:rsidRPr="00531820" w:rsidRDefault="00531820" w:rsidP="002F644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b/>
          <w:bCs/>
          <w:szCs w:val="20"/>
        </w:rPr>
      </w:pPr>
      <w:r w:rsidRPr="00531820">
        <w:rPr>
          <w:b/>
          <w:bCs/>
          <w:szCs w:val="20"/>
        </w:rPr>
        <w:t xml:space="preserve">Maskinen alltid desinfekteras enligt rutin efter behandling </w:t>
      </w:r>
    </w:p>
    <w:p w14:paraId="4444EE4D" w14:textId="77777777" w:rsidR="00531820" w:rsidRPr="00531820" w:rsidRDefault="00531820" w:rsidP="002F6447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szCs w:val="20"/>
        </w:rPr>
      </w:pPr>
      <w:r w:rsidRPr="00531820">
        <w:rPr>
          <w:szCs w:val="20"/>
        </w:rPr>
        <w:t>Vid behov kan någon eller några punkter tas över av personalen och då ska det tydligt dokumenteras nedan.</w:t>
      </w:r>
    </w:p>
    <w:p w14:paraId="2376C86E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</w:p>
    <w:p w14:paraId="1EF3F03E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  <w:r w:rsidRPr="00531820">
        <w:rPr>
          <w:szCs w:val="20"/>
        </w:rPr>
        <w:t>ansvarar inte för att:</w:t>
      </w:r>
    </w:p>
    <w:p w14:paraId="0F542A8E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</w:p>
    <w:p w14:paraId="2AF14D9F" w14:textId="77777777" w:rsidR="00531820" w:rsidRPr="00531820" w:rsidRDefault="00531820" w:rsidP="00531820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szCs w:val="20"/>
        </w:rPr>
      </w:pPr>
      <w:r w:rsidRPr="00531820">
        <w:rPr>
          <w:szCs w:val="20"/>
        </w:rPr>
        <w:t>…………………………………………..</w:t>
      </w:r>
      <w:r w:rsidRPr="00531820">
        <w:rPr>
          <w:szCs w:val="20"/>
        </w:rPr>
        <w:br/>
        <w:t xml:space="preserve">  </w:t>
      </w:r>
    </w:p>
    <w:p w14:paraId="063BA3E8" w14:textId="77777777" w:rsidR="00531820" w:rsidRPr="00531820" w:rsidRDefault="00531820" w:rsidP="00531820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szCs w:val="20"/>
        </w:rPr>
      </w:pPr>
      <w:r w:rsidRPr="00531820">
        <w:rPr>
          <w:szCs w:val="20"/>
        </w:rPr>
        <w:lastRenderedPageBreak/>
        <w:t>…………………………………………..</w:t>
      </w:r>
      <w:r w:rsidRPr="00531820">
        <w:rPr>
          <w:szCs w:val="20"/>
        </w:rPr>
        <w:br/>
        <w:t xml:space="preserve">  </w:t>
      </w:r>
    </w:p>
    <w:p w14:paraId="390BB846" w14:textId="77777777" w:rsidR="00531820" w:rsidRPr="00531820" w:rsidRDefault="00531820" w:rsidP="00531820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szCs w:val="20"/>
        </w:rPr>
      </w:pPr>
      <w:r w:rsidRPr="00531820">
        <w:rPr>
          <w:szCs w:val="20"/>
        </w:rPr>
        <w:t>…………………………………………...........</w:t>
      </w:r>
    </w:p>
    <w:p w14:paraId="11A929BA" w14:textId="77777777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</w:p>
    <w:p w14:paraId="21B2854F" w14:textId="77777777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</w:p>
    <w:p w14:paraId="58B0FF24" w14:textId="77777777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</w:p>
    <w:p w14:paraId="1938E0F2" w14:textId="77777777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</w:p>
    <w:p w14:paraId="7607F229" w14:textId="77777777" w:rsidR="0098405C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br/>
      </w:r>
      <w:r w:rsidRPr="00531820">
        <w:rPr>
          <w:szCs w:val="20"/>
        </w:rPr>
        <w:br/>
        <w:t xml:space="preserve">Datum …………………    </w:t>
      </w:r>
    </w:p>
    <w:p w14:paraId="361A67BA" w14:textId="7CE42431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t xml:space="preserve"> Underskrift…………………………………….. </w:t>
      </w:r>
      <w:r w:rsidRPr="00531820">
        <w:rPr>
          <w:szCs w:val="20"/>
        </w:rPr>
        <w:br/>
      </w:r>
      <w:r w:rsidRPr="00531820">
        <w:rPr>
          <w:szCs w:val="20"/>
        </w:rPr>
        <w:br/>
      </w:r>
    </w:p>
    <w:p w14:paraId="2E0A0CCF" w14:textId="77777777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t>Namnförtydligande   ……………………………………</w:t>
      </w:r>
      <w:r w:rsidRPr="00531820">
        <w:rPr>
          <w:szCs w:val="20"/>
        </w:rPr>
        <w:br/>
        <w:t>Patient</w:t>
      </w:r>
    </w:p>
    <w:p w14:paraId="223A0BE5" w14:textId="77777777" w:rsidR="0098405C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br/>
      </w:r>
      <w:r w:rsidRPr="00531820">
        <w:rPr>
          <w:szCs w:val="20"/>
        </w:rPr>
        <w:br/>
        <w:t xml:space="preserve">Underskrift ………………………………… </w:t>
      </w:r>
    </w:p>
    <w:p w14:paraId="3F3E7DA7" w14:textId="5B673A72" w:rsidR="0098405C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t>Underskrift…………………………………</w:t>
      </w:r>
      <w:r w:rsidRPr="00531820">
        <w:rPr>
          <w:szCs w:val="20"/>
        </w:rPr>
        <w:br/>
      </w:r>
      <w:r w:rsidRPr="00531820">
        <w:rPr>
          <w:szCs w:val="20"/>
        </w:rPr>
        <w:br/>
        <w:t xml:space="preserve">Namnförtydligande………………………… </w:t>
      </w:r>
    </w:p>
    <w:p w14:paraId="67DA4262" w14:textId="77777777" w:rsidR="0098405C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t>Namnförtydligande…………………………</w:t>
      </w:r>
    </w:p>
    <w:p w14:paraId="529A2A8E" w14:textId="27E719EC" w:rsidR="00531820" w:rsidRPr="00531820" w:rsidRDefault="00531820" w:rsidP="00531820">
      <w:pPr>
        <w:spacing w:before="100" w:beforeAutospacing="1" w:after="100" w:afterAutospacing="1" w:line="240" w:lineRule="auto"/>
        <w:ind w:left="360" w:right="0"/>
        <w:rPr>
          <w:szCs w:val="20"/>
        </w:rPr>
      </w:pPr>
      <w:r w:rsidRPr="00531820">
        <w:rPr>
          <w:szCs w:val="20"/>
        </w:rPr>
        <w:br/>
        <w:t>Läkare                                                             Sjuksköterska</w:t>
      </w:r>
    </w:p>
    <w:p w14:paraId="7F5F5CC1" w14:textId="77777777" w:rsidR="00531820" w:rsidRPr="00531820" w:rsidRDefault="00531820" w:rsidP="00531820">
      <w:pPr>
        <w:spacing w:after="0" w:line="240" w:lineRule="auto"/>
        <w:ind w:left="0" w:right="0"/>
        <w:rPr>
          <w:rFonts w:ascii="Calibri" w:hAnsi="Calibri" w:cs="Calibri"/>
          <w:bCs/>
          <w:szCs w:val="26"/>
        </w:rPr>
      </w:pPr>
    </w:p>
    <w:p w14:paraId="087649C9" w14:textId="77777777" w:rsidR="00531820" w:rsidRPr="00531820" w:rsidRDefault="00531820" w:rsidP="00531820">
      <w:pPr>
        <w:keepNext/>
        <w:spacing w:before="240" w:after="60" w:line="240" w:lineRule="auto"/>
        <w:ind w:left="0" w:right="1161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2" w:name="_Toc501440351"/>
      <w:bookmarkEnd w:id="1"/>
      <w:r w:rsidRPr="00531820">
        <w:rPr>
          <w:rFonts w:ascii="Calibri" w:hAnsi="Calibri" w:cs="Arial"/>
          <w:b/>
          <w:bCs/>
          <w:iCs/>
          <w:sz w:val="28"/>
          <w:szCs w:val="28"/>
        </w:rPr>
        <w:t xml:space="preserve"> </w:t>
      </w:r>
      <w:bookmarkEnd w:id="2"/>
    </w:p>
    <w:p w14:paraId="3CF94643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</w:p>
    <w:p w14:paraId="4209528E" w14:textId="77777777" w:rsidR="00531820" w:rsidRPr="00531820" w:rsidRDefault="00531820" w:rsidP="00531820">
      <w:pPr>
        <w:spacing w:after="0" w:line="240" w:lineRule="auto"/>
        <w:ind w:left="0" w:right="0"/>
        <w:rPr>
          <w:szCs w:val="20"/>
        </w:rPr>
      </w:pPr>
    </w:p>
    <w:p w14:paraId="7AB0DFBC" w14:textId="77777777" w:rsidR="00531820" w:rsidRPr="00531820" w:rsidRDefault="00531820" w:rsidP="00531820">
      <w:pPr>
        <w:spacing w:after="0" w:line="240" w:lineRule="auto"/>
        <w:ind w:left="0" w:right="0"/>
        <w:rPr>
          <w:b/>
          <w:color w:val="FF0000"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3182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3DDA6C" w14:textId="77777777" w:rsidR="00E42798" w:rsidRDefault="00E42798">
      <w:r>
        <w:separator/>
      </w:r>
    </w:p>
  </w:endnote>
  <w:endnote w:type="continuationSeparator" w:id="0">
    <w:p w14:paraId="3B037C17" w14:textId="77777777" w:rsidR="00E42798" w:rsidRDefault="00E42798">
      <w:r>
        <w:continuationSeparator/>
      </w:r>
    </w:p>
  </w:endnote>
  <w:endnote w:type="continuationNotice" w:id="1">
    <w:p w14:paraId="44AAA934" w14:textId="77777777" w:rsidR="00E42798" w:rsidRDefault="00E427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14FB66" w14:textId="77777777" w:rsidR="00E42798" w:rsidRDefault="00E42798"/>
  </w:footnote>
  <w:footnote w:type="continuationSeparator" w:id="0">
    <w:p w14:paraId="2401E6F1" w14:textId="77777777" w:rsidR="00E42798" w:rsidRDefault="00E42798">
      <w:r>
        <w:continuationSeparator/>
      </w:r>
    </w:p>
  </w:footnote>
  <w:footnote w:type="continuationNotice" w:id="1">
    <w:p w14:paraId="046B5B11" w14:textId="77777777" w:rsidR="00E42798" w:rsidRDefault="00E427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D15F1B"/>
    <w:multiLevelType w:val="hybridMultilevel"/>
    <w:tmpl w:val="A00A0738"/>
    <w:lvl w:ilvl="0" w:tplc="E1DE96D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6FD25E2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122385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0D9C8D2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722C7A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316A97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B4C687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70C94F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C19021B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F9531C"/>
    <w:multiLevelType w:val="hybridMultilevel"/>
    <w:tmpl w:val="31B2FCF4"/>
    <w:lvl w:ilvl="0" w:tplc="1C4A88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81F0476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83E6B42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A4CE92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F7CDFA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88C837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0BE8357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8A94CDB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E238035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43778FD"/>
    <w:multiLevelType w:val="hybridMultilevel"/>
    <w:tmpl w:val="D2A226C0"/>
    <w:lvl w:ilvl="0" w:tplc="041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23756661">
    <w:abstractNumId w:val="20"/>
  </w:num>
  <w:num w:numId="2" w16cid:durableId="238566883">
    <w:abstractNumId w:val="17"/>
  </w:num>
  <w:num w:numId="3" w16cid:durableId="2110808505">
    <w:abstractNumId w:val="0"/>
  </w:num>
  <w:num w:numId="4" w16cid:durableId="1312759508">
    <w:abstractNumId w:val="7"/>
  </w:num>
  <w:num w:numId="5" w16cid:durableId="1158615836">
    <w:abstractNumId w:val="18"/>
  </w:num>
  <w:num w:numId="6" w16cid:durableId="655229838">
    <w:abstractNumId w:val="2"/>
  </w:num>
  <w:num w:numId="7" w16cid:durableId="2033415553">
    <w:abstractNumId w:val="14"/>
  </w:num>
  <w:num w:numId="8" w16cid:durableId="121778466">
    <w:abstractNumId w:val="11"/>
  </w:num>
  <w:num w:numId="9" w16cid:durableId="1771587142">
    <w:abstractNumId w:val="1"/>
  </w:num>
  <w:num w:numId="10" w16cid:durableId="2032300182">
    <w:abstractNumId w:val="1"/>
  </w:num>
  <w:num w:numId="11" w16cid:durableId="1870994598">
    <w:abstractNumId w:val="3"/>
  </w:num>
  <w:num w:numId="12" w16cid:durableId="689644115">
    <w:abstractNumId w:val="4"/>
  </w:num>
  <w:num w:numId="13" w16cid:durableId="1796755733">
    <w:abstractNumId w:val="16"/>
  </w:num>
  <w:num w:numId="14" w16cid:durableId="242565376">
    <w:abstractNumId w:val="12"/>
  </w:num>
  <w:num w:numId="15" w16cid:durableId="1880311232">
    <w:abstractNumId w:val="8"/>
  </w:num>
  <w:num w:numId="16" w16cid:durableId="51270130">
    <w:abstractNumId w:val="15"/>
  </w:num>
  <w:num w:numId="17" w16cid:durableId="841360789">
    <w:abstractNumId w:val="5"/>
  </w:num>
  <w:num w:numId="18" w16cid:durableId="982999952">
    <w:abstractNumId w:val="13"/>
  </w:num>
  <w:num w:numId="19" w16cid:durableId="1308625851">
    <w:abstractNumId w:val="19"/>
  </w:num>
  <w:num w:numId="20" w16cid:durableId="2117407108">
    <w:abstractNumId w:val="9"/>
  </w:num>
  <w:num w:numId="21" w16cid:durableId="935674536">
    <w:abstractNumId w:val="6"/>
  </w:num>
  <w:num w:numId="22" w16cid:durableId="144187418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360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18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447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0C1A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2CBC"/>
    <w:rsid w:val="00460ED0"/>
    <w:rsid w:val="00465651"/>
    <w:rsid w:val="00470CE7"/>
    <w:rsid w:val="00470F4F"/>
    <w:rsid w:val="00472482"/>
    <w:rsid w:val="0048048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82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480A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660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073"/>
    <w:rsid w:val="00942257"/>
    <w:rsid w:val="009471BF"/>
    <w:rsid w:val="00950E4E"/>
    <w:rsid w:val="009529BD"/>
    <w:rsid w:val="009533B4"/>
    <w:rsid w:val="00971D93"/>
    <w:rsid w:val="0098405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62E5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798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8DF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233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Ansvarsbeskrivning för patient på självdialysmottagning Q Di 625</dc:title>
  <dc:subject/>
  <dc:creator>patrik.jens.johansson@vgregion.se</dc:creator>
  <keywords/>
  <lastModifiedBy>Anita Fredriksson</lastModifiedBy>
  <revision>11</revision>
  <lastPrinted>2016-03-31T10:56:00.0000000Z</lastPrinted>
  <dcterms:created xsi:type="dcterms:W3CDTF">2022-05-06T06:34:00.0000000Z</dcterms:created>
  <dcterms:modified xsi:type="dcterms:W3CDTF">2025-05-27T12:15:00.0000000Z</dcterms:modified>
</coreProperties>
</file>