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BEC23" w14:textId="77777777" w:rsidR="00531820" w:rsidRDefault="00531820" w:rsidP="00F35B05">
      <w:pPr>
        <w:pStyle w:val="Rubrik2"/>
        <w:sectPr w:rsidR="00531820" w:rsidSect="0053182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E1EE2F1" w14:textId="77777777" w:rsidR="00531820" w:rsidRPr="00531820" w:rsidRDefault="00531820" w:rsidP="00531820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531820" w:rsidRPr="00531820" w14:paraId="61E27869" w14:textId="77777777" w:rsidTr="00182DE9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301B907" w14:textId="77777777" w:rsidR="00452CBC" w:rsidRDefault="00531820" w:rsidP="000D360E">
            <w:pPr>
              <w:pStyle w:val="Rubrik1"/>
              <w:rPr>
                <w:b/>
              </w:rPr>
            </w:pPr>
            <w:r w:rsidRPr="00531820">
              <w:rPr>
                <w:b/>
              </w:rPr>
              <w:t>Ansvarsbeskrivning (vårdplan) för</w:t>
            </w:r>
            <w:r w:rsidRPr="00531820">
              <w:t xml:space="preserve"> </w:t>
            </w:r>
            <w:r w:rsidRPr="00531820">
              <w:rPr>
                <w:b/>
              </w:rPr>
              <w:t>patient på</w:t>
            </w:r>
            <w:r w:rsidRPr="00531820">
              <w:t xml:space="preserve"> </w:t>
            </w:r>
            <w:r w:rsidRPr="00531820">
              <w:rPr>
                <w:b/>
              </w:rPr>
              <w:t>självdialysmottagning</w:t>
            </w:r>
          </w:p>
          <w:p w14:paraId="71F512E3" w14:textId="6C1D16D4" w:rsidR="00531820" w:rsidRPr="00242181" w:rsidRDefault="00480487" w:rsidP="000D360E">
            <w:pPr>
              <w:pStyle w:val="Rubrik1"/>
              <w:rPr>
                <w:b/>
                <w:szCs w:val="48"/>
              </w:rPr>
            </w:pPr>
            <w:r w:rsidRPr="00242181">
              <w:rPr>
                <w:b/>
                <w:szCs w:val="48"/>
              </w:rPr>
              <w:t>Q Di 625</w:t>
            </w:r>
            <w:r w:rsidR="00531820" w:rsidRPr="00242181">
              <w:rPr>
                <w:szCs w:val="48"/>
              </w:rPr>
              <w:t xml:space="preserve">                                  </w:t>
            </w:r>
            <w:r w:rsidR="00531820" w:rsidRPr="00242181">
              <w:rPr>
                <w:b/>
                <w:szCs w:val="48"/>
              </w:rPr>
              <w:t xml:space="preserve">                                                  </w:t>
            </w:r>
          </w:p>
        </w:tc>
      </w:tr>
    </w:tbl>
    <w:p w14:paraId="48324E5A" w14:textId="77777777" w:rsidR="00531820" w:rsidRPr="00531820" w:rsidRDefault="00531820" w:rsidP="00531820">
      <w:pPr>
        <w:tabs>
          <w:tab w:val="left" w:pos="1304"/>
        </w:tabs>
        <w:spacing w:after="0" w:line="240" w:lineRule="auto"/>
        <w:ind w:left="0" w:right="0"/>
        <w:rPr>
          <w:sz w:val="20"/>
          <w:szCs w:val="20"/>
        </w:rPr>
      </w:pPr>
      <w:bookmarkStart w:id="1" w:name="_Toc501440349"/>
    </w:p>
    <w:p w14:paraId="776E7EE1" w14:textId="36495E55" w:rsidR="00531820" w:rsidRPr="00531820" w:rsidRDefault="00786FD0" w:rsidP="00531820">
      <w:pPr>
        <w:tabs>
          <w:tab w:val="left" w:pos="1304"/>
        </w:tabs>
        <w:spacing w:after="0" w:line="240" w:lineRule="auto"/>
        <w:ind w:left="0" w:right="0"/>
        <w:rPr>
          <w:sz w:val="20"/>
          <w:szCs w:val="20"/>
        </w:rPr>
      </w:pPr>
      <w:r>
        <w:rPr>
          <w:sz w:val="20"/>
          <w:szCs w:val="20"/>
        </w:rPr>
        <w:t xml:space="preserve">Ett ex i avdelningspärm </w:t>
      </w:r>
      <w:r w:rsidR="00531820" w:rsidRPr="00531820">
        <w:rPr>
          <w:sz w:val="20"/>
          <w:szCs w:val="20"/>
        </w:rPr>
        <w:t xml:space="preserve">Kopia i </w:t>
      </w:r>
      <w:proofErr w:type="gramStart"/>
      <w:r w:rsidR="003F0C1A" w:rsidRPr="00531820">
        <w:rPr>
          <w:sz w:val="20"/>
          <w:szCs w:val="20"/>
        </w:rPr>
        <w:t>demonstrationspärm ,</w:t>
      </w:r>
      <w:proofErr w:type="gramEnd"/>
      <w:r w:rsidR="00531820" w:rsidRPr="00531820">
        <w:rPr>
          <w:sz w:val="20"/>
          <w:szCs w:val="20"/>
        </w:rPr>
        <w:t xml:space="preserve"> ett ex i patient journal</w:t>
      </w:r>
    </w:p>
    <w:p w14:paraId="65068894" w14:textId="77777777" w:rsidR="00531820" w:rsidRPr="00531820" w:rsidRDefault="00531820" w:rsidP="00531820">
      <w:pPr>
        <w:tabs>
          <w:tab w:val="left" w:pos="1304"/>
        </w:tabs>
        <w:spacing w:after="0" w:line="240" w:lineRule="auto"/>
        <w:ind w:left="0" w:right="0"/>
        <w:rPr>
          <w:b/>
          <w:sz w:val="20"/>
          <w:szCs w:val="20"/>
        </w:rPr>
      </w:pPr>
    </w:p>
    <w:p w14:paraId="46B285EF" w14:textId="77777777" w:rsidR="00531820" w:rsidRPr="00531820" w:rsidRDefault="00531820" w:rsidP="00531820">
      <w:pPr>
        <w:spacing w:after="0" w:line="240" w:lineRule="auto"/>
        <w:ind w:left="0" w:right="0"/>
        <w:rPr>
          <w:b/>
          <w:bCs/>
        </w:rPr>
      </w:pPr>
      <w:r w:rsidRPr="00531820">
        <w:rPr>
          <w:b/>
          <w:bCs/>
        </w:rPr>
        <w:t>Det åligger PAS att patientens individuella ansvarsområde är tydligt beskriven, uppdaterad och aktuell i patientens journal. Vårdplanen ska finnas väl synlig i patientens journal.</w:t>
      </w:r>
    </w:p>
    <w:p w14:paraId="49C8F871" w14:textId="356FBA9C" w:rsidR="00531820" w:rsidRPr="00531820" w:rsidRDefault="00531820" w:rsidP="00531820">
      <w:pPr>
        <w:spacing w:after="0" w:line="240" w:lineRule="auto"/>
        <w:ind w:left="0" w:right="0"/>
        <w:rPr>
          <w:b/>
          <w:bCs/>
        </w:rPr>
      </w:pPr>
      <w:r w:rsidRPr="00531820">
        <w:rPr>
          <w:b/>
          <w:bCs/>
        </w:rPr>
        <w:br/>
        <w:t>…………………………………………ansvarar för att:</w:t>
      </w:r>
    </w:p>
    <w:p w14:paraId="3DEFDFFE" w14:textId="77777777" w:rsidR="00531820" w:rsidRPr="00531820" w:rsidRDefault="00531820" w:rsidP="00297417">
      <w:pPr>
        <w:numPr>
          <w:ilvl w:val="0"/>
          <w:numId w:val="23"/>
        </w:numPr>
        <w:spacing w:before="100" w:beforeAutospacing="1" w:after="100" w:afterAutospacing="1" w:line="240" w:lineRule="auto"/>
        <w:ind w:right="0"/>
        <w:rPr>
          <w:b/>
          <w:bCs/>
          <w:szCs w:val="20"/>
        </w:rPr>
      </w:pPr>
      <w:r w:rsidRPr="00531820">
        <w:rPr>
          <w:b/>
          <w:bCs/>
          <w:szCs w:val="20"/>
        </w:rPr>
        <w:t xml:space="preserve">Iordningställa dialysmaskinen för behandling </w:t>
      </w:r>
    </w:p>
    <w:p w14:paraId="23037D34" w14:textId="77777777" w:rsidR="00531820" w:rsidRPr="00531820" w:rsidRDefault="00531820" w:rsidP="00297417">
      <w:pPr>
        <w:numPr>
          <w:ilvl w:val="0"/>
          <w:numId w:val="23"/>
        </w:numPr>
        <w:spacing w:before="100" w:beforeAutospacing="1" w:after="100" w:afterAutospacing="1" w:line="240" w:lineRule="auto"/>
        <w:ind w:right="0"/>
        <w:rPr>
          <w:b/>
          <w:bCs/>
          <w:szCs w:val="20"/>
        </w:rPr>
      </w:pPr>
      <w:r w:rsidRPr="00531820">
        <w:rPr>
          <w:b/>
          <w:bCs/>
          <w:szCs w:val="20"/>
        </w:rPr>
        <w:t xml:space="preserve">Sticka sig själv i sin </w:t>
      </w:r>
      <w:proofErr w:type="spellStart"/>
      <w:r w:rsidRPr="00531820">
        <w:rPr>
          <w:b/>
          <w:bCs/>
          <w:szCs w:val="20"/>
        </w:rPr>
        <w:t>AV-fistel</w:t>
      </w:r>
      <w:proofErr w:type="spellEnd"/>
      <w:r w:rsidRPr="00531820">
        <w:rPr>
          <w:b/>
          <w:bCs/>
          <w:szCs w:val="20"/>
        </w:rPr>
        <w:t>/</w:t>
      </w:r>
      <w:proofErr w:type="spellStart"/>
      <w:r w:rsidRPr="00531820">
        <w:rPr>
          <w:b/>
          <w:bCs/>
          <w:szCs w:val="20"/>
        </w:rPr>
        <w:t>graft</w:t>
      </w:r>
      <w:proofErr w:type="spellEnd"/>
      <w:r w:rsidRPr="00531820">
        <w:rPr>
          <w:b/>
          <w:bCs/>
          <w:szCs w:val="20"/>
        </w:rPr>
        <w:t xml:space="preserve">, alternativt förbereda central dialyskateter enligt rutin </w:t>
      </w:r>
    </w:p>
    <w:p w14:paraId="57E6FD9E" w14:textId="49AA8F4C" w:rsidR="00531820" w:rsidRDefault="00531820" w:rsidP="00297417">
      <w:pPr>
        <w:numPr>
          <w:ilvl w:val="0"/>
          <w:numId w:val="23"/>
        </w:numPr>
        <w:spacing w:before="100" w:beforeAutospacing="1" w:after="100" w:afterAutospacing="1" w:line="240" w:lineRule="auto"/>
        <w:ind w:right="0"/>
        <w:rPr>
          <w:b/>
          <w:bCs/>
          <w:szCs w:val="20"/>
        </w:rPr>
      </w:pPr>
      <w:r w:rsidRPr="00531820">
        <w:rPr>
          <w:b/>
          <w:bCs/>
          <w:szCs w:val="20"/>
        </w:rPr>
        <w:t xml:space="preserve">Starta och avsluta behandlingen och åtgärda eventuella larm </w:t>
      </w:r>
      <w:r w:rsidR="00D362E5">
        <w:rPr>
          <w:b/>
          <w:bCs/>
          <w:szCs w:val="20"/>
        </w:rPr>
        <w:t>vid behov med hjälp av personal</w:t>
      </w:r>
      <w:r w:rsidR="002F6447">
        <w:rPr>
          <w:b/>
          <w:bCs/>
          <w:szCs w:val="20"/>
        </w:rPr>
        <w:t>.</w:t>
      </w:r>
    </w:p>
    <w:p w14:paraId="76F95137" w14:textId="3C815434" w:rsidR="002F6447" w:rsidRPr="00531820" w:rsidRDefault="00ED78DF" w:rsidP="20FE64B9">
      <w:pPr>
        <w:numPr>
          <w:ilvl w:val="0"/>
          <w:numId w:val="23"/>
        </w:numPr>
        <w:spacing w:before="100" w:beforeAutospacing="1" w:after="100" w:afterAutospacing="1" w:line="240" w:lineRule="auto"/>
        <w:ind w:right="0"/>
        <w:rPr>
          <w:b/>
          <w:bCs/>
        </w:rPr>
      </w:pPr>
      <w:r w:rsidRPr="20FE64B9">
        <w:rPr>
          <w:b/>
          <w:bCs/>
        </w:rPr>
        <w:t xml:space="preserve">Efter </w:t>
      </w:r>
      <w:r w:rsidR="75EDDC0F" w:rsidRPr="20FE64B9">
        <w:rPr>
          <w:b/>
          <w:bCs/>
        </w:rPr>
        <w:t xml:space="preserve">att ha </w:t>
      </w:r>
      <w:r w:rsidRPr="20FE64B9">
        <w:rPr>
          <w:b/>
          <w:bCs/>
        </w:rPr>
        <w:t>genomgå</w:t>
      </w:r>
      <w:r w:rsidR="788E6365" w:rsidRPr="20FE64B9">
        <w:rPr>
          <w:b/>
          <w:bCs/>
        </w:rPr>
        <w:t>tt</w:t>
      </w:r>
      <w:r w:rsidRPr="20FE64B9">
        <w:rPr>
          <w:b/>
          <w:bCs/>
        </w:rPr>
        <w:t xml:space="preserve"> </w:t>
      </w:r>
      <w:r w:rsidR="7EE97961" w:rsidRPr="20FE64B9">
        <w:rPr>
          <w:b/>
          <w:bCs/>
        </w:rPr>
        <w:t xml:space="preserve">GMP-utbildning prima online och starta och avsluta </w:t>
      </w:r>
      <w:r w:rsidR="3BF64F8D" w:rsidRPr="20FE64B9">
        <w:rPr>
          <w:b/>
          <w:bCs/>
        </w:rPr>
        <w:t>HDF-behandling</w:t>
      </w:r>
    </w:p>
    <w:p w14:paraId="539C8C69" w14:textId="62A356DC" w:rsidR="00531820" w:rsidRPr="00531820" w:rsidRDefault="00531820" w:rsidP="20FE64B9">
      <w:pPr>
        <w:numPr>
          <w:ilvl w:val="0"/>
          <w:numId w:val="23"/>
        </w:numPr>
        <w:spacing w:before="100" w:beforeAutospacing="1" w:after="100" w:afterAutospacing="1" w:line="240" w:lineRule="auto"/>
        <w:ind w:right="0"/>
        <w:rPr>
          <w:b/>
          <w:bCs/>
        </w:rPr>
      </w:pPr>
      <w:r w:rsidRPr="20FE64B9">
        <w:rPr>
          <w:b/>
          <w:bCs/>
        </w:rPr>
        <w:t>Följa givna dialysordinationer</w:t>
      </w:r>
    </w:p>
    <w:p w14:paraId="1D6E66D0" w14:textId="7BA2FDC3" w:rsidR="0C3E2229" w:rsidRDefault="0C3E2229" w:rsidP="20FE64B9">
      <w:pPr>
        <w:numPr>
          <w:ilvl w:val="0"/>
          <w:numId w:val="23"/>
        </w:numPr>
        <w:spacing w:beforeAutospacing="1" w:afterAutospacing="1" w:line="240" w:lineRule="auto"/>
        <w:ind w:right="0"/>
        <w:rPr>
          <w:b/>
          <w:bCs/>
        </w:rPr>
      </w:pPr>
      <w:r w:rsidRPr="20FE64B9">
        <w:rPr>
          <w:b/>
          <w:bCs/>
        </w:rPr>
        <w:t>Följa BVM-kurva samt blodtryck under dialysbehandlingen</w:t>
      </w:r>
      <w:r w:rsidR="70357C4A" w:rsidRPr="20FE64B9">
        <w:rPr>
          <w:b/>
          <w:bCs/>
        </w:rPr>
        <w:t xml:space="preserve"> och j</w:t>
      </w:r>
      <w:r w:rsidRPr="20FE64B9">
        <w:rPr>
          <w:b/>
          <w:bCs/>
        </w:rPr>
        <w:t xml:space="preserve">ustera UF </w:t>
      </w:r>
      <w:r w:rsidR="13332840" w:rsidRPr="20FE64B9">
        <w:rPr>
          <w:b/>
          <w:bCs/>
        </w:rPr>
        <w:t xml:space="preserve">utifrån </w:t>
      </w:r>
      <w:r w:rsidR="6CDC1367" w:rsidRPr="20FE64B9">
        <w:rPr>
          <w:b/>
          <w:bCs/>
        </w:rPr>
        <w:t>värdena</w:t>
      </w:r>
    </w:p>
    <w:p w14:paraId="37C37535" w14:textId="77777777" w:rsidR="00531820" w:rsidRPr="00531820" w:rsidRDefault="00531820" w:rsidP="00297417">
      <w:pPr>
        <w:numPr>
          <w:ilvl w:val="0"/>
          <w:numId w:val="23"/>
        </w:numPr>
        <w:spacing w:before="100" w:beforeAutospacing="1" w:after="100" w:afterAutospacing="1" w:line="240" w:lineRule="auto"/>
        <w:ind w:right="0"/>
        <w:rPr>
          <w:b/>
          <w:bCs/>
          <w:szCs w:val="20"/>
        </w:rPr>
      </w:pPr>
      <w:r w:rsidRPr="00531820">
        <w:rPr>
          <w:b/>
          <w:bCs/>
          <w:szCs w:val="20"/>
        </w:rPr>
        <w:t xml:space="preserve">Ultrafiltrera max ………… ml vätska per timme </w:t>
      </w:r>
    </w:p>
    <w:p w14:paraId="60743CA8" w14:textId="77777777" w:rsidR="00531820" w:rsidRPr="00531820" w:rsidRDefault="00531820" w:rsidP="00297417">
      <w:pPr>
        <w:numPr>
          <w:ilvl w:val="0"/>
          <w:numId w:val="23"/>
        </w:numPr>
        <w:spacing w:before="100" w:beforeAutospacing="1" w:after="100" w:afterAutospacing="1" w:line="240" w:lineRule="auto"/>
        <w:ind w:right="0"/>
        <w:rPr>
          <w:b/>
          <w:bCs/>
          <w:szCs w:val="20"/>
        </w:rPr>
      </w:pPr>
      <w:r w:rsidRPr="00531820">
        <w:rPr>
          <w:b/>
          <w:bCs/>
          <w:szCs w:val="20"/>
        </w:rPr>
        <w:t xml:space="preserve">Dokumentera vid varje dialystillfälle </w:t>
      </w:r>
    </w:p>
    <w:p w14:paraId="6647E108" w14:textId="77777777" w:rsidR="00531820" w:rsidRPr="00531820" w:rsidRDefault="00531820" w:rsidP="00297417">
      <w:pPr>
        <w:numPr>
          <w:ilvl w:val="0"/>
          <w:numId w:val="23"/>
        </w:numPr>
        <w:spacing w:before="100" w:beforeAutospacing="1" w:after="100" w:afterAutospacing="1" w:line="240" w:lineRule="auto"/>
        <w:ind w:right="0"/>
        <w:rPr>
          <w:b/>
          <w:bCs/>
          <w:szCs w:val="20"/>
        </w:rPr>
      </w:pPr>
      <w:r w:rsidRPr="00531820">
        <w:rPr>
          <w:b/>
          <w:bCs/>
          <w:szCs w:val="20"/>
        </w:rPr>
        <w:t xml:space="preserve">Efter behandlingen ta bort slangar och filter och tvätta bort synligt blod på maskinen och dess närhet </w:t>
      </w:r>
    </w:p>
    <w:p w14:paraId="4444EE4D" w14:textId="77777777" w:rsidR="00531820" w:rsidRPr="00531820" w:rsidRDefault="00531820" w:rsidP="20FE64B9">
      <w:pPr>
        <w:numPr>
          <w:ilvl w:val="0"/>
          <w:numId w:val="23"/>
        </w:numPr>
        <w:spacing w:before="100" w:beforeAutospacing="1" w:after="100" w:afterAutospacing="1" w:line="240" w:lineRule="auto"/>
        <w:ind w:right="0"/>
        <w:rPr>
          <w:b/>
          <w:bCs/>
        </w:rPr>
      </w:pPr>
      <w:r w:rsidRPr="20FE64B9">
        <w:rPr>
          <w:b/>
          <w:bCs/>
        </w:rPr>
        <w:t>Vid behov kan någon eller några punkter tas över av personalen och då ska det tydligt dokumenteras nedan.</w:t>
      </w:r>
    </w:p>
    <w:p w14:paraId="41158639" w14:textId="33E8B051" w:rsidR="00531820" w:rsidRDefault="00531820" w:rsidP="00531820">
      <w:pPr>
        <w:spacing w:after="0" w:line="240" w:lineRule="auto"/>
        <w:ind w:left="0" w:right="0"/>
      </w:pPr>
    </w:p>
    <w:p w14:paraId="29266E22" w14:textId="77777777" w:rsidR="00786FD0" w:rsidRDefault="00786FD0" w:rsidP="00531820">
      <w:pPr>
        <w:spacing w:after="0" w:line="240" w:lineRule="auto"/>
        <w:ind w:left="0" w:right="0"/>
      </w:pPr>
    </w:p>
    <w:p w14:paraId="5888ECC2" w14:textId="77777777" w:rsidR="00786FD0" w:rsidRDefault="00786FD0" w:rsidP="00531820">
      <w:pPr>
        <w:spacing w:after="0" w:line="240" w:lineRule="auto"/>
        <w:ind w:left="0" w:right="0"/>
      </w:pPr>
    </w:p>
    <w:p w14:paraId="63DBF1C6" w14:textId="77777777" w:rsidR="00786FD0" w:rsidRPr="00531820" w:rsidRDefault="00786FD0" w:rsidP="00531820">
      <w:pPr>
        <w:spacing w:after="0" w:line="240" w:lineRule="auto"/>
        <w:ind w:left="0" w:right="0"/>
      </w:pPr>
    </w:p>
    <w:p w14:paraId="16D87D41" w14:textId="33295193" w:rsidR="00531820" w:rsidRPr="00531820" w:rsidRDefault="00531820" w:rsidP="20FE64B9">
      <w:pPr>
        <w:spacing w:after="0" w:line="240" w:lineRule="auto"/>
        <w:ind w:left="0" w:right="0"/>
      </w:pPr>
    </w:p>
    <w:p w14:paraId="0F542A8E" w14:textId="57AAD069" w:rsidR="00531820" w:rsidRPr="00531820" w:rsidRDefault="14EA931E" w:rsidP="20FE64B9">
      <w:pPr>
        <w:spacing w:after="0" w:line="240" w:lineRule="auto"/>
        <w:ind w:left="0" w:right="0"/>
      </w:pPr>
      <w:r>
        <w:lastRenderedPageBreak/>
        <w:t xml:space="preserve"> A</w:t>
      </w:r>
      <w:r w:rsidR="00531820">
        <w:t>nsvarar inte för att:</w:t>
      </w:r>
    </w:p>
    <w:p w14:paraId="0062DA16" w14:textId="7CAFF29F" w:rsidR="00B50143" w:rsidRDefault="424817E7" w:rsidP="20FE64B9">
      <w:pPr>
        <w:numPr>
          <w:ilvl w:val="0"/>
          <w:numId w:val="21"/>
        </w:numPr>
        <w:spacing w:before="100" w:beforeAutospacing="1" w:after="100" w:afterAutospacing="1" w:line="240" w:lineRule="auto"/>
        <w:ind w:right="0"/>
      </w:pPr>
      <w:r>
        <w:t>------------------------------</w:t>
      </w:r>
      <w:r w:rsidR="6B401697">
        <w:t>---------------------</w:t>
      </w:r>
    </w:p>
    <w:p w14:paraId="19AFEA32" w14:textId="3E8C91C7" w:rsidR="00CE3E5D" w:rsidRPr="00971347" w:rsidRDefault="424817E7" w:rsidP="20FE64B9">
      <w:pPr>
        <w:pStyle w:val="Liststycke"/>
        <w:spacing w:before="100" w:beforeAutospacing="1" w:after="100" w:afterAutospacing="1" w:line="240" w:lineRule="auto"/>
        <w:ind w:right="0"/>
      </w:pPr>
      <w:r>
        <w:t>------------------------------</w:t>
      </w:r>
      <w:r w:rsidR="6DD3C5C7">
        <w:t>----------------------</w:t>
      </w:r>
      <w:r w:rsidR="00E42BBC">
        <w:t xml:space="preserve"> </w:t>
      </w:r>
    </w:p>
    <w:p w14:paraId="6D3E2C84" w14:textId="28B75D45" w:rsidR="0056A61B" w:rsidRDefault="0056A61B" w:rsidP="20FE64B9">
      <w:pPr>
        <w:pStyle w:val="Liststycke"/>
        <w:spacing w:beforeAutospacing="1" w:afterAutospacing="1" w:line="240" w:lineRule="auto"/>
        <w:ind w:right="0"/>
      </w:pPr>
      <w:r>
        <w:t>----------------------------------------------------</w:t>
      </w:r>
    </w:p>
    <w:p w14:paraId="40996046" w14:textId="77777777" w:rsidR="00B50143" w:rsidRDefault="00B50143" w:rsidP="00971347">
      <w:pPr>
        <w:spacing w:before="100" w:beforeAutospacing="1" w:after="100" w:afterAutospacing="1" w:line="240" w:lineRule="auto"/>
        <w:ind w:left="360" w:right="0"/>
        <w:jc w:val="both"/>
        <w:rPr>
          <w:szCs w:val="20"/>
        </w:rPr>
      </w:pPr>
    </w:p>
    <w:p w14:paraId="1369ACB4" w14:textId="45D0F203" w:rsidR="00CE3E5D" w:rsidRDefault="00CE3E5D" w:rsidP="20FE64B9">
      <w:pPr>
        <w:spacing w:before="100" w:beforeAutospacing="1" w:after="100" w:afterAutospacing="1" w:line="240" w:lineRule="auto"/>
        <w:ind w:left="0" w:right="0"/>
        <w:jc w:val="both"/>
      </w:pPr>
    </w:p>
    <w:p w14:paraId="1BAE5B4A" w14:textId="7437A28D" w:rsidR="00605886" w:rsidRPr="00E42BBC" w:rsidRDefault="00E42BBC" w:rsidP="00CE3E5D">
      <w:pPr>
        <w:spacing w:before="100" w:beforeAutospacing="1" w:after="100" w:afterAutospacing="1" w:line="240" w:lineRule="auto"/>
        <w:ind w:left="360" w:right="0"/>
        <w:jc w:val="both"/>
        <w:rPr>
          <w:szCs w:val="20"/>
        </w:rPr>
      </w:pPr>
      <w:r w:rsidRPr="00E42BBC">
        <w:rPr>
          <w:szCs w:val="20"/>
        </w:rPr>
        <w:t xml:space="preserve">                                                                                                      </w:t>
      </w:r>
    </w:p>
    <w:p w14:paraId="1938E0F2" w14:textId="77777777" w:rsidR="00531820" w:rsidRPr="00531820" w:rsidRDefault="00531820" w:rsidP="00531820">
      <w:pPr>
        <w:spacing w:before="100" w:beforeAutospacing="1" w:after="100" w:afterAutospacing="1" w:line="240" w:lineRule="auto"/>
        <w:ind w:left="360" w:right="0"/>
        <w:rPr>
          <w:szCs w:val="20"/>
        </w:rPr>
      </w:pPr>
    </w:p>
    <w:p w14:paraId="7607F229" w14:textId="77777777" w:rsidR="0098405C" w:rsidRDefault="00531820" w:rsidP="00531820">
      <w:pPr>
        <w:spacing w:before="100" w:beforeAutospacing="1" w:after="100" w:afterAutospacing="1" w:line="240" w:lineRule="auto"/>
        <w:ind w:left="360" w:right="0"/>
        <w:rPr>
          <w:szCs w:val="20"/>
        </w:rPr>
      </w:pPr>
      <w:r w:rsidRPr="00531820">
        <w:rPr>
          <w:szCs w:val="20"/>
        </w:rPr>
        <w:br/>
      </w:r>
      <w:r w:rsidRPr="00531820">
        <w:rPr>
          <w:szCs w:val="20"/>
        </w:rPr>
        <w:br/>
        <w:t xml:space="preserve">Datum …………………    </w:t>
      </w:r>
    </w:p>
    <w:p w14:paraId="5B6058C7" w14:textId="77BE35D3" w:rsidR="00531820" w:rsidRPr="00531820" w:rsidRDefault="56AEBA51" w:rsidP="20FE64B9">
      <w:pPr>
        <w:spacing w:before="100" w:beforeAutospacing="1" w:after="100" w:afterAutospacing="1" w:line="240" w:lineRule="auto"/>
        <w:ind w:left="360" w:right="0"/>
      </w:pPr>
      <w:r>
        <w:t>Patient:</w:t>
      </w:r>
      <w:r w:rsidR="00531820">
        <w:t xml:space="preserve"> </w:t>
      </w:r>
    </w:p>
    <w:p w14:paraId="2E0A0CCF" w14:textId="2A3C541F" w:rsidR="00531820" w:rsidRPr="00531820" w:rsidRDefault="00531820" w:rsidP="20FE64B9">
      <w:pPr>
        <w:spacing w:before="100" w:beforeAutospacing="1" w:after="100" w:afterAutospacing="1" w:line="240" w:lineRule="auto"/>
        <w:ind w:left="360" w:right="0"/>
      </w:pPr>
      <w:r>
        <w:t>Underskrift………………………………</w:t>
      </w:r>
      <w:proofErr w:type="gramStart"/>
      <w:r>
        <w:t>…….</w:t>
      </w:r>
      <w:proofErr w:type="gramEnd"/>
      <w:r>
        <w:t xml:space="preserve">. </w:t>
      </w:r>
      <w:r>
        <w:br/>
      </w:r>
      <w:r>
        <w:br/>
        <w:t>Namnförtydligande   ……………………………………</w:t>
      </w:r>
      <w:r>
        <w:br/>
      </w:r>
    </w:p>
    <w:p w14:paraId="78751A14" w14:textId="69F5C064" w:rsidR="0098405C" w:rsidRDefault="00531820" w:rsidP="20FE64B9">
      <w:pPr>
        <w:spacing w:before="100" w:beforeAutospacing="1" w:after="100" w:afterAutospacing="1" w:line="240" w:lineRule="auto"/>
        <w:ind w:left="360" w:right="0"/>
      </w:pPr>
      <w:r>
        <w:br/>
      </w:r>
      <w:r w:rsidR="517AD591">
        <w:t>Läkare</w:t>
      </w:r>
      <w:r w:rsidR="4E86D185">
        <w:t>:</w:t>
      </w:r>
    </w:p>
    <w:p w14:paraId="223A0BE5" w14:textId="2213D726" w:rsidR="0098405C" w:rsidRDefault="00531820" w:rsidP="20FE64B9">
      <w:pPr>
        <w:spacing w:before="100" w:beforeAutospacing="1" w:after="100" w:afterAutospacing="1" w:line="240" w:lineRule="auto"/>
        <w:ind w:left="360" w:right="0"/>
      </w:pPr>
      <w:r>
        <w:br/>
        <w:t xml:space="preserve">Underskrift ………………………………… </w:t>
      </w:r>
    </w:p>
    <w:p w14:paraId="585B3C25" w14:textId="0B4C37F0" w:rsidR="0098405C" w:rsidRDefault="5AAD1B24" w:rsidP="20FE64B9">
      <w:pPr>
        <w:spacing w:before="100" w:beforeAutospacing="1" w:after="100" w:afterAutospacing="1" w:line="240" w:lineRule="auto"/>
        <w:ind w:left="360" w:right="0"/>
      </w:pPr>
      <w:r w:rsidRPr="20FE64B9">
        <w:rPr>
          <w:lang w:val="en-US"/>
        </w:rPr>
        <w:t>Namnförtydligande</w:t>
      </w:r>
      <w:r w:rsidR="00531820" w:rsidRPr="20FE64B9">
        <w:rPr>
          <w:lang w:val="en-US"/>
        </w:rPr>
        <w:t>…………………………………</w:t>
      </w:r>
    </w:p>
    <w:p w14:paraId="58838079" w14:textId="1B5E347A" w:rsidR="0098405C" w:rsidRDefault="00531820" w:rsidP="20FE64B9">
      <w:pPr>
        <w:spacing w:before="100" w:beforeAutospacing="1" w:after="100" w:afterAutospacing="1" w:line="240" w:lineRule="auto"/>
        <w:ind w:left="360" w:right="0"/>
      </w:pPr>
      <w:r>
        <w:br/>
      </w:r>
      <w:r>
        <w:br/>
      </w:r>
      <w:r w:rsidR="265B1AA7">
        <w:t>Sjuksköterska</w:t>
      </w:r>
      <w:r w:rsidR="4BB05046">
        <w:t>:</w:t>
      </w:r>
    </w:p>
    <w:p w14:paraId="3F3E7DA7" w14:textId="29078497" w:rsidR="0098405C" w:rsidRDefault="265B1AA7" w:rsidP="20FE64B9">
      <w:pPr>
        <w:spacing w:before="100" w:beforeAutospacing="1" w:after="100" w:afterAutospacing="1" w:line="240" w:lineRule="auto"/>
        <w:ind w:left="360" w:right="0"/>
        <w:rPr>
          <w:lang w:val="en-US"/>
        </w:rPr>
      </w:pPr>
      <w:r w:rsidRPr="20FE64B9">
        <w:rPr>
          <w:lang w:val="en-US"/>
        </w:rPr>
        <w:t>Underskrift</w:t>
      </w:r>
      <w:r w:rsidR="00531820" w:rsidRPr="20FE64B9">
        <w:rPr>
          <w:lang w:val="en-US"/>
        </w:rPr>
        <w:t xml:space="preserve">………………………… </w:t>
      </w:r>
    </w:p>
    <w:p w14:paraId="67DA4262" w14:textId="77777777" w:rsidR="0098405C" w:rsidRDefault="00531820" w:rsidP="00531820">
      <w:pPr>
        <w:spacing w:before="100" w:beforeAutospacing="1" w:after="100" w:afterAutospacing="1" w:line="240" w:lineRule="auto"/>
        <w:ind w:left="360" w:right="0"/>
        <w:rPr>
          <w:szCs w:val="20"/>
        </w:rPr>
      </w:pPr>
      <w:r w:rsidRPr="00531820">
        <w:rPr>
          <w:szCs w:val="20"/>
        </w:rPr>
        <w:t>Namnförtydligande…………………………</w:t>
      </w:r>
    </w:p>
    <w:p w14:paraId="529A2A8E" w14:textId="1E3CAD8E" w:rsidR="00531820" w:rsidRPr="00531820" w:rsidRDefault="00531820" w:rsidP="20FE64B9">
      <w:pPr>
        <w:spacing w:before="100" w:beforeAutospacing="1" w:after="100" w:afterAutospacing="1" w:line="240" w:lineRule="auto"/>
        <w:ind w:left="360" w:right="0"/>
      </w:pPr>
    </w:p>
    <w:p w14:paraId="7F5F5CC1" w14:textId="77777777" w:rsidR="00531820" w:rsidRPr="00531820" w:rsidRDefault="00531820" w:rsidP="00531820">
      <w:pPr>
        <w:spacing w:after="0" w:line="240" w:lineRule="auto"/>
        <w:ind w:left="0" w:right="0"/>
        <w:rPr>
          <w:rFonts w:ascii="Calibri" w:hAnsi="Calibri" w:cs="Calibri"/>
          <w:bCs/>
          <w:szCs w:val="26"/>
        </w:rPr>
      </w:pPr>
    </w:p>
    <w:p w14:paraId="3CF94643" w14:textId="2D39949F" w:rsidR="00531820" w:rsidRPr="00531820" w:rsidRDefault="00531820" w:rsidP="00D05419">
      <w:pPr>
        <w:keepNext/>
        <w:spacing w:before="240" w:after="60" w:line="240" w:lineRule="auto"/>
        <w:ind w:left="0" w:right="1161"/>
        <w:outlineLvl w:val="1"/>
        <w:rPr>
          <w:szCs w:val="20"/>
        </w:rPr>
      </w:pPr>
      <w:bookmarkStart w:id="2" w:name="_Toc501440351"/>
      <w:bookmarkEnd w:id="1"/>
      <w:r w:rsidRPr="00531820">
        <w:rPr>
          <w:rFonts w:ascii="Calibri" w:hAnsi="Calibri" w:cs="Arial"/>
          <w:b/>
          <w:bCs/>
          <w:iCs/>
          <w:sz w:val="28"/>
          <w:szCs w:val="28"/>
        </w:rPr>
        <w:t xml:space="preserve"> </w:t>
      </w:r>
      <w:bookmarkEnd w:id="2"/>
    </w:p>
    <w:p w14:paraId="4209528E" w14:textId="77777777" w:rsidR="00531820" w:rsidRPr="00531820" w:rsidRDefault="00531820" w:rsidP="00531820">
      <w:pPr>
        <w:spacing w:after="0" w:line="240" w:lineRule="auto"/>
        <w:ind w:left="0" w:right="0"/>
        <w:rPr>
          <w:szCs w:val="20"/>
        </w:rPr>
      </w:pPr>
    </w:p>
    <w:p w14:paraId="7AB0DFBC" w14:textId="77777777" w:rsidR="00531820" w:rsidRPr="00531820" w:rsidRDefault="00531820" w:rsidP="00531820">
      <w:pPr>
        <w:spacing w:after="0" w:line="240" w:lineRule="auto"/>
        <w:ind w:left="0" w:right="0"/>
        <w:rPr>
          <w:b/>
          <w:color w:val="FF0000"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3182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A5596" w14:textId="77777777" w:rsidR="00B279F2" w:rsidRDefault="00B279F2">
      <w:r>
        <w:separator/>
      </w:r>
    </w:p>
  </w:endnote>
  <w:endnote w:type="continuationSeparator" w:id="0">
    <w:p w14:paraId="65E09FE6" w14:textId="77777777" w:rsidR="00B279F2" w:rsidRDefault="00B279F2">
      <w:r>
        <w:continuationSeparator/>
      </w:r>
    </w:p>
  </w:endnote>
  <w:endnote w:type="continuationNotice" w:id="1">
    <w:p w14:paraId="7AC676AA" w14:textId="77777777" w:rsidR="00B279F2" w:rsidRDefault="00B279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606B5" w14:textId="77777777" w:rsidR="00B279F2" w:rsidRDefault="00B279F2"/>
  </w:footnote>
  <w:footnote w:type="continuationSeparator" w:id="0">
    <w:p w14:paraId="70891FF8" w14:textId="77777777" w:rsidR="00B279F2" w:rsidRDefault="00B279F2">
      <w:r>
        <w:continuationSeparator/>
      </w:r>
    </w:p>
  </w:footnote>
  <w:footnote w:type="continuationNotice" w:id="1">
    <w:p w14:paraId="2784297F" w14:textId="77777777" w:rsidR="00B279F2" w:rsidRDefault="00B279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BD15F1B"/>
    <w:multiLevelType w:val="hybridMultilevel"/>
    <w:tmpl w:val="D116CE3A"/>
    <w:lvl w:ilvl="0" w:tplc="E1DE96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FD25E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2238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9C8D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722C7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316A9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B4C68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0C94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9021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3F9531C"/>
    <w:multiLevelType w:val="hybridMultilevel"/>
    <w:tmpl w:val="31B2FCF4"/>
    <w:lvl w:ilvl="0" w:tplc="1C4A8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F047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E6B4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4CE9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7CDF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8C8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35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94CD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380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3778FD"/>
    <w:multiLevelType w:val="hybridMultilevel"/>
    <w:tmpl w:val="D2A226C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75FE1"/>
    <w:multiLevelType w:val="hybridMultilevel"/>
    <w:tmpl w:val="87C8A78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23756661">
    <w:abstractNumId w:val="21"/>
  </w:num>
  <w:num w:numId="2" w16cid:durableId="238566883">
    <w:abstractNumId w:val="18"/>
  </w:num>
  <w:num w:numId="3" w16cid:durableId="2110808505">
    <w:abstractNumId w:val="0"/>
  </w:num>
  <w:num w:numId="4" w16cid:durableId="1312759508">
    <w:abstractNumId w:val="7"/>
  </w:num>
  <w:num w:numId="5" w16cid:durableId="1158615836">
    <w:abstractNumId w:val="19"/>
  </w:num>
  <w:num w:numId="6" w16cid:durableId="655229838">
    <w:abstractNumId w:val="2"/>
  </w:num>
  <w:num w:numId="7" w16cid:durableId="2033415553">
    <w:abstractNumId w:val="14"/>
  </w:num>
  <w:num w:numId="8" w16cid:durableId="121778466">
    <w:abstractNumId w:val="11"/>
  </w:num>
  <w:num w:numId="9" w16cid:durableId="1771587142">
    <w:abstractNumId w:val="1"/>
  </w:num>
  <w:num w:numId="10" w16cid:durableId="2032300182">
    <w:abstractNumId w:val="1"/>
  </w:num>
  <w:num w:numId="11" w16cid:durableId="1870994598">
    <w:abstractNumId w:val="3"/>
  </w:num>
  <w:num w:numId="12" w16cid:durableId="689644115">
    <w:abstractNumId w:val="4"/>
  </w:num>
  <w:num w:numId="13" w16cid:durableId="1796755733">
    <w:abstractNumId w:val="17"/>
  </w:num>
  <w:num w:numId="14" w16cid:durableId="242565376">
    <w:abstractNumId w:val="12"/>
  </w:num>
  <w:num w:numId="15" w16cid:durableId="1880311232">
    <w:abstractNumId w:val="8"/>
  </w:num>
  <w:num w:numId="16" w16cid:durableId="51270130">
    <w:abstractNumId w:val="16"/>
  </w:num>
  <w:num w:numId="17" w16cid:durableId="841360789">
    <w:abstractNumId w:val="5"/>
  </w:num>
  <w:num w:numId="18" w16cid:durableId="982999952">
    <w:abstractNumId w:val="13"/>
  </w:num>
  <w:num w:numId="19" w16cid:durableId="1308625851">
    <w:abstractNumId w:val="20"/>
  </w:num>
  <w:num w:numId="20" w16cid:durableId="2117407108">
    <w:abstractNumId w:val="9"/>
  </w:num>
  <w:num w:numId="21" w16cid:durableId="935674536">
    <w:abstractNumId w:val="6"/>
  </w:num>
  <w:num w:numId="22" w16cid:durableId="1441874180">
    <w:abstractNumId w:val="10"/>
  </w:num>
  <w:num w:numId="23" w16cid:durableId="3735066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360E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2F51"/>
    <w:rsid w:val="00211487"/>
    <w:rsid w:val="00211D91"/>
    <w:rsid w:val="00217DEC"/>
    <w:rsid w:val="00223F66"/>
    <w:rsid w:val="00235B57"/>
    <w:rsid w:val="00242181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7417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447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0C1A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2CBC"/>
    <w:rsid w:val="00460ED0"/>
    <w:rsid w:val="00465651"/>
    <w:rsid w:val="00470CE7"/>
    <w:rsid w:val="00470F4F"/>
    <w:rsid w:val="00472482"/>
    <w:rsid w:val="00480487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820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6A61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88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6FD0"/>
    <w:rsid w:val="007917BA"/>
    <w:rsid w:val="007A5C6F"/>
    <w:rsid w:val="007D4241"/>
    <w:rsid w:val="007D4317"/>
    <w:rsid w:val="007D4EA3"/>
    <w:rsid w:val="007F1CFF"/>
    <w:rsid w:val="007F480A"/>
    <w:rsid w:val="007F5DD5"/>
    <w:rsid w:val="00821A1B"/>
    <w:rsid w:val="008262E9"/>
    <w:rsid w:val="00827E69"/>
    <w:rsid w:val="00835C4D"/>
    <w:rsid w:val="00843F48"/>
    <w:rsid w:val="00844266"/>
    <w:rsid w:val="00851423"/>
    <w:rsid w:val="00857848"/>
    <w:rsid w:val="008654B6"/>
    <w:rsid w:val="0087139C"/>
    <w:rsid w:val="00880E83"/>
    <w:rsid w:val="00886601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5307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5073"/>
    <w:rsid w:val="00942257"/>
    <w:rsid w:val="009471BF"/>
    <w:rsid w:val="00950E4E"/>
    <w:rsid w:val="009529BD"/>
    <w:rsid w:val="009533B4"/>
    <w:rsid w:val="00971347"/>
    <w:rsid w:val="00971D93"/>
    <w:rsid w:val="0098405C"/>
    <w:rsid w:val="009B1F6B"/>
    <w:rsid w:val="009C0D12"/>
    <w:rsid w:val="009C192E"/>
    <w:rsid w:val="009D283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79F2"/>
    <w:rsid w:val="00B33FDD"/>
    <w:rsid w:val="00B359CC"/>
    <w:rsid w:val="00B36107"/>
    <w:rsid w:val="00B41789"/>
    <w:rsid w:val="00B46C03"/>
    <w:rsid w:val="00B5014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E5D"/>
    <w:rsid w:val="00CE4B73"/>
    <w:rsid w:val="00CF70BB"/>
    <w:rsid w:val="00D05419"/>
    <w:rsid w:val="00D074DB"/>
    <w:rsid w:val="00D139CF"/>
    <w:rsid w:val="00D362E5"/>
    <w:rsid w:val="00D37E7F"/>
    <w:rsid w:val="00D47AD7"/>
    <w:rsid w:val="00D51529"/>
    <w:rsid w:val="00D85218"/>
    <w:rsid w:val="00D91034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2798"/>
    <w:rsid w:val="00E42BB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8DF"/>
    <w:rsid w:val="00ED7AA6"/>
    <w:rsid w:val="00EE2A56"/>
    <w:rsid w:val="00EE3818"/>
    <w:rsid w:val="00F22264"/>
    <w:rsid w:val="00F2564D"/>
    <w:rsid w:val="00F35B05"/>
    <w:rsid w:val="00F413D9"/>
    <w:rsid w:val="00F47905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F6476F"/>
    <w:rsid w:val="0C3E2229"/>
    <w:rsid w:val="13332840"/>
    <w:rsid w:val="139D4690"/>
    <w:rsid w:val="14EA931E"/>
    <w:rsid w:val="1A523349"/>
    <w:rsid w:val="204BD12A"/>
    <w:rsid w:val="20FE64B9"/>
    <w:rsid w:val="249BDC54"/>
    <w:rsid w:val="265B1AA7"/>
    <w:rsid w:val="324D306A"/>
    <w:rsid w:val="3B66A8A0"/>
    <w:rsid w:val="3BF64F8D"/>
    <w:rsid w:val="3C6880C5"/>
    <w:rsid w:val="424817E7"/>
    <w:rsid w:val="4BB05046"/>
    <w:rsid w:val="4E86D185"/>
    <w:rsid w:val="517AD591"/>
    <w:rsid w:val="5590E9B5"/>
    <w:rsid w:val="56AEBA51"/>
    <w:rsid w:val="5AAD1B24"/>
    <w:rsid w:val="5D0BEA08"/>
    <w:rsid w:val="647B2B65"/>
    <w:rsid w:val="66C7A505"/>
    <w:rsid w:val="6B2CF8ED"/>
    <w:rsid w:val="6B401697"/>
    <w:rsid w:val="6CDC1367"/>
    <w:rsid w:val="6DD3C5C7"/>
    <w:rsid w:val="70357C4A"/>
    <w:rsid w:val="73328C82"/>
    <w:rsid w:val="75EDDC0F"/>
    <w:rsid w:val="788E6365"/>
    <w:rsid w:val="7C45962B"/>
    <w:rsid w:val="7CB1B085"/>
    <w:rsid w:val="7EE9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173</Words>
  <Characters>1555</Characters>
  <Application>Microsoft Office Word</Application>
  <DocSecurity>0</DocSecurity>
  <Lines>12</Lines>
  <Paragraphs>3</Paragraphs>
  <ScaleCrop>false</ScaleCrop>
  <Manager/>
  <Company/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Ansvarsbeskrivning för patient på självdialysmottagning Q Di 625</dc:title>
  <dc:subject/>
  <dc:creator>patrik.jens.johansson@vgregion.se</dc:creator>
  <keywords/>
  <lastModifiedBy>Anita Fredriksson</lastModifiedBy>
  <revision>23</revision>
  <lastPrinted>2016-03-31T10:56:00.0000000Z</lastPrinted>
  <dcterms:created xsi:type="dcterms:W3CDTF">2022-05-06T06:34:00.0000000Z</dcterms:created>
  <dcterms:modified xsi:type="dcterms:W3CDTF">2026-04-11T12:52:00.0000000Z</dcterms:modified>
</coreProperties>
</file>